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A6F40" w14:textId="15AA6A3A" w:rsidR="00A753B9" w:rsidRDefault="00C50AB6" w:rsidP="00A753B9">
      <w:pPr>
        <w:pStyle w:val="berschrift2"/>
      </w:pPr>
      <w:r>
        <w:t>Dijkstra-Algorithmus (Kürzeste Wege)</w:t>
      </w:r>
    </w:p>
    <w:p w14:paraId="5A6BEBAD" w14:textId="6D166062" w:rsidR="00BE535D" w:rsidRPr="008F118D" w:rsidRDefault="00FE5E01" w:rsidP="00C7477B">
      <w:pPr>
        <w:pBdr>
          <w:bottom w:val="single" w:sz="4" w:space="1" w:color="auto"/>
        </w:pBdr>
        <w:spacing w:before="240"/>
        <w:ind w:left="-6"/>
        <w:rPr>
          <w:b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42D33F6" wp14:editId="4B85B0B1">
            <wp:simplePos x="0" y="0"/>
            <wp:positionH relativeFrom="column">
              <wp:posOffset>4555383</wp:posOffset>
            </wp:positionH>
            <wp:positionV relativeFrom="paragraph">
              <wp:posOffset>989802</wp:posOffset>
            </wp:positionV>
            <wp:extent cx="1673434" cy="2245926"/>
            <wp:effectExtent l="0" t="0" r="3175" b="2540"/>
            <wp:wrapNone/>
            <wp:docPr id="148234942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349428" name="Grafik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434" cy="2245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63DF">
        <w:rPr>
          <w:noProof/>
        </w:rPr>
        <w:drawing>
          <wp:anchor distT="0" distB="0" distL="114300" distR="114300" simplePos="0" relativeHeight="251688959" behindDoc="0" locked="0" layoutInCell="1" allowOverlap="1" wp14:anchorId="122A251E" wp14:editId="7FA75BD8">
            <wp:simplePos x="0" y="0"/>
            <wp:positionH relativeFrom="page">
              <wp:posOffset>6151428</wp:posOffset>
            </wp:positionH>
            <wp:positionV relativeFrom="paragraph">
              <wp:posOffset>431989</wp:posOffset>
            </wp:positionV>
            <wp:extent cx="1158844" cy="1416364"/>
            <wp:effectExtent l="0" t="0" r="3810" b="0"/>
            <wp:wrapNone/>
            <wp:docPr id="16624093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409328" name="Grafi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44" cy="1416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0E3">
        <w:rPr>
          <w:b/>
        </w:rPr>
        <w:t>Dijkstra-Algorithmus</w:t>
      </w:r>
      <w:r w:rsidR="008F118D">
        <w:rPr>
          <w:b/>
        </w:rPr>
        <w:t xml:space="preserve"> – </w:t>
      </w:r>
      <w:r w:rsidR="00DD5064">
        <w:rPr>
          <w:b/>
        </w:rPr>
        <w:t>Hausaufgabe</w:t>
      </w:r>
      <w:r w:rsidR="00B4262D">
        <w:rPr>
          <w:b/>
        </w:rPr>
        <w:t xml:space="preserve">: </w:t>
      </w:r>
      <w:r w:rsidR="001D3408">
        <w:rPr>
          <w:b/>
        </w:rPr>
        <w:t xml:space="preserve">Manfreds Labyrinth 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746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352"/>
        <w:gridCol w:w="341"/>
        <w:gridCol w:w="693"/>
      </w:tblGrid>
      <w:tr w:rsidR="00FE5E01" w14:paraId="4DD8F9F0" w14:textId="62E72BB5" w:rsidTr="00FE5E01">
        <w:tc>
          <w:tcPr>
            <w:tcW w:w="746" w:type="dxa"/>
            <w:shd w:val="clear" w:color="auto" w:fill="auto"/>
          </w:tcPr>
          <w:p w14:paraId="504D6BD1" w14:textId="750BD3A2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Raum</w:t>
            </w:r>
          </w:p>
        </w:tc>
        <w:tc>
          <w:tcPr>
            <w:tcW w:w="693" w:type="dxa"/>
            <w:gridSpan w:val="2"/>
            <w:vAlign w:val="center"/>
          </w:tcPr>
          <w:p w14:paraId="6482CE7B" w14:textId="14FB1B57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3" w:type="dxa"/>
            <w:gridSpan w:val="2"/>
            <w:vAlign w:val="center"/>
          </w:tcPr>
          <w:p w14:paraId="5124F228" w14:textId="622D72AD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3" w:type="dxa"/>
            <w:gridSpan w:val="2"/>
            <w:vAlign w:val="center"/>
          </w:tcPr>
          <w:p w14:paraId="0BA2926B" w14:textId="4075B681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3" w:type="dxa"/>
            <w:gridSpan w:val="2"/>
            <w:vAlign w:val="center"/>
          </w:tcPr>
          <w:p w14:paraId="74E27332" w14:textId="3C64255E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93" w:type="dxa"/>
            <w:gridSpan w:val="2"/>
            <w:vAlign w:val="center"/>
          </w:tcPr>
          <w:p w14:paraId="620F6BA1" w14:textId="0C4BABB6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93" w:type="dxa"/>
            <w:gridSpan w:val="2"/>
            <w:vAlign w:val="center"/>
          </w:tcPr>
          <w:p w14:paraId="4F81DA11" w14:textId="4D1D11D8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93" w:type="dxa"/>
            <w:gridSpan w:val="2"/>
            <w:vAlign w:val="center"/>
          </w:tcPr>
          <w:p w14:paraId="759B7213" w14:textId="7DB34FDA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93" w:type="dxa"/>
            <w:gridSpan w:val="2"/>
            <w:vAlign w:val="center"/>
          </w:tcPr>
          <w:p w14:paraId="0AE09A1D" w14:textId="4B934978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93" w:type="dxa"/>
          </w:tcPr>
          <w:p w14:paraId="5984AE3F" w14:textId="7E3F0788" w:rsidR="00FE5E01" w:rsidRDefault="00FE5E01" w:rsidP="00C9664E">
            <w:pPr>
              <w:spacing w:after="60" w:line="240" w:lineRule="auto"/>
              <w:jc w:val="center"/>
              <w:rPr>
                <w:b/>
              </w:rPr>
            </w:pPr>
            <w:r>
              <w:rPr>
                <w:b/>
              </w:rPr>
              <w:t>WS</w:t>
            </w:r>
          </w:p>
        </w:tc>
      </w:tr>
      <w:tr w:rsidR="00FE5E01" w14:paraId="1FB6F575" w14:textId="521D8B84" w:rsidTr="00FE5E01">
        <w:tc>
          <w:tcPr>
            <w:tcW w:w="746" w:type="dxa"/>
            <w:shd w:val="clear" w:color="auto" w:fill="auto"/>
          </w:tcPr>
          <w:p w14:paraId="693BB666" w14:textId="77777777" w:rsidR="00FE5E01" w:rsidRDefault="00FE5E01" w:rsidP="001F63DF">
            <w:pPr>
              <w:spacing w:after="60" w:line="240" w:lineRule="auto"/>
              <w:jc w:val="center"/>
              <w:rPr>
                <w:b/>
              </w:rPr>
            </w:pPr>
          </w:p>
        </w:tc>
        <w:tc>
          <w:tcPr>
            <w:tcW w:w="352" w:type="dxa"/>
            <w:vAlign w:val="center"/>
          </w:tcPr>
          <w:p w14:paraId="32D15546" w14:textId="780862B9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4C1B383E" w14:textId="74C03CEE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23C13FB0" w14:textId="0DEE5BB1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497E535D" w14:textId="0C405811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47B513EF" w14:textId="3D1F08DA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4F3A31FF" w14:textId="6AA3696F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08CA9F3B" w14:textId="1A10CA27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3C110E9F" w14:textId="1127F331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604B4105" w14:textId="44A95B0B" w:rsidR="00FE5E01" w:rsidRPr="00E35C79" w:rsidRDefault="00FE5E01" w:rsidP="001F63DF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2DFFAC2D" w14:textId="30169056" w:rsidR="00FE5E01" w:rsidRPr="00E35C79" w:rsidRDefault="00FE5E01" w:rsidP="00C9664E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420A4B90" w14:textId="6CABF6D3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27EF374D" w14:textId="1C28F6B7" w:rsidR="00FE5E01" w:rsidRPr="00E35C79" w:rsidRDefault="00FE5E01" w:rsidP="00C9664E">
            <w:pPr>
              <w:spacing w:after="60" w:line="240" w:lineRule="auto"/>
              <w:jc w:val="center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200198A0" w14:textId="6A8D79E8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7302ABC2" w14:textId="508AB8A9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352" w:type="dxa"/>
            <w:vAlign w:val="center"/>
          </w:tcPr>
          <w:p w14:paraId="7848E646" w14:textId="74DAFD23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D</w:t>
            </w:r>
          </w:p>
        </w:tc>
        <w:tc>
          <w:tcPr>
            <w:tcW w:w="341" w:type="dxa"/>
          </w:tcPr>
          <w:p w14:paraId="3BB25803" w14:textId="102E2E70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  <w:r w:rsidRPr="00E35C79">
              <w:rPr>
                <w:bCs/>
              </w:rPr>
              <w:t>V</w:t>
            </w:r>
          </w:p>
        </w:tc>
        <w:tc>
          <w:tcPr>
            <w:tcW w:w="693" w:type="dxa"/>
          </w:tcPr>
          <w:p w14:paraId="527E1E9E" w14:textId="77777777" w:rsidR="00FE5E01" w:rsidRPr="00E35C79" w:rsidRDefault="00FE5E01" w:rsidP="00E35C79">
            <w:pPr>
              <w:spacing w:after="60" w:line="240" w:lineRule="auto"/>
              <w:rPr>
                <w:bCs/>
              </w:rPr>
            </w:pPr>
          </w:p>
        </w:tc>
      </w:tr>
      <w:tr w:rsidR="00FE5E01" w14:paraId="0E663075" w14:textId="4B69812B" w:rsidTr="00FE5E01">
        <w:tc>
          <w:tcPr>
            <w:tcW w:w="746" w:type="dxa"/>
            <w:shd w:val="clear" w:color="auto" w:fill="FFFFFF" w:themeFill="background1"/>
          </w:tcPr>
          <w:p w14:paraId="4650FF59" w14:textId="0A9AFA9A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C60D100" w14:textId="79DF67B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D8549D6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93EB469" w14:textId="4B497E76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068B01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59BD798" w14:textId="0E50E4DD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48F5397F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6AAA595" w14:textId="069CD071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D1DCE44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B9F03EC" w14:textId="756ACBEA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0951D718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1FF6923F" w14:textId="447CF863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0FB1740D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21A144DC" w14:textId="1F295513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1AC5AF6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3C6B258A" w14:textId="48842C82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6EAF710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298D2C6F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FE5E01" w14:paraId="4E4B61BE" w14:textId="27EE61B0" w:rsidTr="00FE5E01">
        <w:tc>
          <w:tcPr>
            <w:tcW w:w="746" w:type="dxa"/>
            <w:shd w:val="clear" w:color="auto" w:fill="FFFFFF" w:themeFill="background1"/>
          </w:tcPr>
          <w:p w14:paraId="01D7E5B6" w14:textId="36475734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7F94907" w14:textId="1701AC9A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0C51717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173470B" w14:textId="5D6E6FD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7D1BEE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E793EFF" w14:textId="5B38A9AA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09F45BB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C7299DA" w14:textId="02AB8AB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81B03F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384F22B" w14:textId="1B7EBCBB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005BE551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4FD449EF" w14:textId="23B56121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7CBDDB4D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7A17A1FA" w14:textId="25BDC86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AF759CB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352" w:type="dxa"/>
            <w:shd w:val="clear" w:color="auto" w:fill="FFFFFF" w:themeFill="background1"/>
          </w:tcPr>
          <w:p w14:paraId="1337B886" w14:textId="1C2A39C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6EFB3737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7F265BB9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  <w:iCs/>
              </w:rPr>
            </w:pPr>
          </w:p>
        </w:tc>
      </w:tr>
      <w:tr w:rsidR="00FE5E01" w14:paraId="709D41DD" w14:textId="7D99D0A6" w:rsidTr="00FE5E01">
        <w:tc>
          <w:tcPr>
            <w:tcW w:w="746" w:type="dxa"/>
            <w:shd w:val="clear" w:color="auto" w:fill="FFFFFF" w:themeFill="background1"/>
          </w:tcPr>
          <w:p w14:paraId="579B9017" w14:textId="7C413DEA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CF19542" w14:textId="561845F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71DB48F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AF7D9A6" w14:textId="5413CFF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50930D1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1657286" w14:textId="34950C6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CA53438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BE74185" w14:textId="7E6ED31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D27756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1C93FB2" w14:textId="6F74C14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C67EF28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4A512CB" w14:textId="6078FBF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5BB81CF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3C88658" w14:textId="1A93088B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02F614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569BE0AF" w14:textId="1E3C73B3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89CE2A7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10E667AB" w14:textId="77777777" w:rsidR="00FE5E01" w:rsidRPr="00E35C79" w:rsidRDefault="00FE5E01" w:rsidP="00DD5064">
            <w:pPr>
              <w:spacing w:after="60" w:line="240" w:lineRule="auto"/>
            </w:pPr>
          </w:p>
        </w:tc>
      </w:tr>
      <w:tr w:rsidR="00FE5E01" w14:paraId="5DAFEB81" w14:textId="7223CC3B" w:rsidTr="00FE5E01">
        <w:tc>
          <w:tcPr>
            <w:tcW w:w="746" w:type="dxa"/>
            <w:shd w:val="clear" w:color="auto" w:fill="FFFFFF" w:themeFill="background1"/>
          </w:tcPr>
          <w:p w14:paraId="36B9ADAF" w14:textId="33A2CA81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BF4AFF2" w14:textId="06B39D36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BD567C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50ED012" w14:textId="69A4A18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8383D9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45137BA" w14:textId="5CA2AF9F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402970F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AD3B7B5" w14:textId="68D14AA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946BC3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73B6C21" w14:textId="1DCF6AF3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3DDF20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4162C2B" w14:textId="5A4E960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4E7BE5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0AC36F9" w14:textId="556F965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080CD74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7A7334B6" w14:textId="04B3FD66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A4CC8D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625EEDB7" w14:textId="77777777" w:rsidR="00FE5E01" w:rsidRPr="00E35C79" w:rsidRDefault="00FE5E01" w:rsidP="00DD5064">
            <w:pPr>
              <w:spacing w:after="60" w:line="240" w:lineRule="auto"/>
            </w:pPr>
          </w:p>
        </w:tc>
      </w:tr>
      <w:tr w:rsidR="00FE5E01" w14:paraId="2052C9F0" w14:textId="6ED2701A" w:rsidTr="00FE5E01">
        <w:tc>
          <w:tcPr>
            <w:tcW w:w="746" w:type="dxa"/>
            <w:shd w:val="clear" w:color="auto" w:fill="FFFFFF" w:themeFill="background1"/>
          </w:tcPr>
          <w:p w14:paraId="4754086F" w14:textId="2BAFE78B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0EA9293" w14:textId="404B816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8417AC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0205DBA9" w14:textId="74FAE57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B966C2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5C89619" w14:textId="50A02ACA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08F435E8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6B32FD4C" w14:textId="10E0539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8BDA6DD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1E2C30A4" w14:textId="69AFCFA4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6F082A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84972F8" w14:textId="449B5AA0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459021C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196B4D2" w14:textId="397E83B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D9F956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EC2F6E2" w14:textId="6FAC3CA6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1877079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1A23817F" w14:textId="77777777" w:rsidR="00FE5E01" w:rsidRPr="00E35C79" w:rsidRDefault="00FE5E01" w:rsidP="00DD5064">
            <w:pPr>
              <w:spacing w:after="60" w:line="240" w:lineRule="auto"/>
            </w:pPr>
          </w:p>
        </w:tc>
      </w:tr>
      <w:tr w:rsidR="00FE5E01" w14:paraId="73556F88" w14:textId="5F2B95EA" w:rsidTr="00FE5E01">
        <w:tc>
          <w:tcPr>
            <w:tcW w:w="746" w:type="dxa"/>
            <w:shd w:val="clear" w:color="auto" w:fill="FFFFFF" w:themeFill="background1"/>
          </w:tcPr>
          <w:p w14:paraId="1FAEBD83" w14:textId="2CF0EBE4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319C52B" w14:textId="31F2068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78C68B3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EADD951" w14:textId="630F9322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F5D5BA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E76B1F8" w14:textId="44C0467F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55B175D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0A96641E" w14:textId="1BC4BB8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4A3127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68B9163" w14:textId="3EB72F6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DC3E39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F35576E" w14:textId="23D1AC1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BC2EC53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69E8802E" w14:textId="456DAE42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CD8727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5C4F2180" w14:textId="2E3470CF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E6DD18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2623155D" w14:textId="77777777" w:rsidR="00FE5E01" w:rsidRPr="00E35C79" w:rsidRDefault="00FE5E01" w:rsidP="00DD5064">
            <w:pPr>
              <w:spacing w:after="60" w:line="240" w:lineRule="auto"/>
            </w:pPr>
          </w:p>
        </w:tc>
      </w:tr>
      <w:tr w:rsidR="00FE5E01" w14:paraId="63389813" w14:textId="2AF76515" w:rsidTr="00FE5E01">
        <w:tc>
          <w:tcPr>
            <w:tcW w:w="746" w:type="dxa"/>
            <w:shd w:val="clear" w:color="auto" w:fill="FFFFFF" w:themeFill="background1"/>
          </w:tcPr>
          <w:p w14:paraId="171E06E4" w14:textId="6A0CF359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5FB1A3D" w14:textId="6D6580D9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6C5E60B6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D2A85F4" w14:textId="109983B5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A92711C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361BBC8" w14:textId="5B926751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6B49FEE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76DAED6" w14:textId="729C252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397ACC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45D93703" w14:textId="4F08E72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F530A1D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9203DE4" w14:textId="1F00088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7A54EBE7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24F31877" w14:textId="1FF0F78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3921A562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CFE4F65" w14:textId="06AD159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14A3F8C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6FED975D" w14:textId="77777777" w:rsidR="00FE5E01" w:rsidRPr="00E35C79" w:rsidRDefault="00FE5E01" w:rsidP="00DD5064">
            <w:pPr>
              <w:spacing w:after="60" w:line="240" w:lineRule="auto"/>
            </w:pPr>
          </w:p>
        </w:tc>
      </w:tr>
      <w:tr w:rsidR="00FE5E01" w14:paraId="070226AE" w14:textId="08D4C898" w:rsidTr="00FE5E01">
        <w:tc>
          <w:tcPr>
            <w:tcW w:w="746" w:type="dxa"/>
            <w:shd w:val="clear" w:color="auto" w:fill="FFFFFF" w:themeFill="background1"/>
          </w:tcPr>
          <w:p w14:paraId="34645DB0" w14:textId="02BCCA95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096AFD9C" w14:textId="4FA8331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5479FC28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689006E3" w14:textId="7BB11B8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3CF36D5D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8651BA9" w14:textId="7F09FB1C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56D00417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9E3237F" w14:textId="10C453D0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D3E2FF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79D597C6" w14:textId="0CCC8605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BEAC693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22C8291" w14:textId="0FB7DECB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E62526E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50999D10" w14:textId="26EAF268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578D9446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302B44FB" w14:textId="5AD2798A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C936F6B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693" w:type="dxa"/>
            <w:shd w:val="clear" w:color="auto" w:fill="FFFFFF" w:themeFill="background1"/>
          </w:tcPr>
          <w:p w14:paraId="662021CB" w14:textId="77777777" w:rsidR="00FE5E01" w:rsidRPr="00E35C79" w:rsidRDefault="00FE5E01" w:rsidP="00DD5064">
            <w:pPr>
              <w:spacing w:after="60" w:line="240" w:lineRule="auto"/>
            </w:pPr>
          </w:p>
        </w:tc>
      </w:tr>
      <w:tr w:rsidR="00FE5E01" w14:paraId="459D7F43" w14:textId="79BD59E2" w:rsidTr="00FE5E01">
        <w:tc>
          <w:tcPr>
            <w:tcW w:w="746" w:type="dxa"/>
            <w:shd w:val="clear" w:color="auto" w:fill="FFFFFF" w:themeFill="background1"/>
          </w:tcPr>
          <w:p w14:paraId="7FE250D6" w14:textId="3A82B8D6" w:rsidR="00FE5E01" w:rsidRPr="00E35C79" w:rsidRDefault="00FE5E01" w:rsidP="009E6EAF">
            <w:pPr>
              <w:spacing w:after="60" w:line="240" w:lineRule="auto"/>
              <w:jc w:val="center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8440BD8" w14:textId="5446C865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278537C4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58718BC" w14:textId="66CB7CF2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5274EFA0" w14:textId="77777777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3ACCD823" w14:textId="61B75CEE" w:rsidR="00FE5E01" w:rsidRPr="00E35C79" w:rsidRDefault="00FE5E01" w:rsidP="00DD5064">
            <w:pPr>
              <w:spacing w:after="6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1" w:type="dxa"/>
            <w:shd w:val="clear" w:color="auto" w:fill="FFFFFF" w:themeFill="background1"/>
          </w:tcPr>
          <w:p w14:paraId="13EDEB92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5F8C8982" w14:textId="0539C2AC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60F2254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14:paraId="2D84356A" w14:textId="75C37291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83EEDAA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440200A5" w14:textId="18D0AB0E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6B709835" w14:textId="77777777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52" w:type="dxa"/>
            <w:shd w:val="clear" w:color="auto" w:fill="FFFFFF" w:themeFill="background1"/>
          </w:tcPr>
          <w:p w14:paraId="1BDF8B51" w14:textId="3D0106D9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1B812560" w14:textId="59B3EBF6" w:rsidR="00FE5E01" w:rsidRPr="00E35C79" w:rsidRDefault="00FE5E01" w:rsidP="00DD5064">
            <w:pPr>
              <w:spacing w:after="6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9440" behindDoc="1" locked="0" layoutInCell="1" allowOverlap="1" wp14:anchorId="042C7B08" wp14:editId="0A3B03D4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218652</wp:posOffset>
                      </wp:positionV>
                      <wp:extent cx="1221740" cy="402166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1740" cy="4021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608E34" w14:textId="14EA24AA" w:rsidR="00FE5E01" w:rsidRPr="00FE5E01" w:rsidRDefault="00FE5E0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E5E01">
                                    <w:rPr>
                                      <w:sz w:val="16"/>
                                      <w:szCs w:val="16"/>
                                    </w:rPr>
                                    <w:t>D: Distanz, V: Vorgänger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WS: Warteschlange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2C7B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-5.75pt;margin-top:17.2pt;width:96.2pt;height:31.6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" stroked="f">
                      <v:textbox>
                        <w:txbxContent>
                          <w:p w14:paraId="63608E34" w14:textId="14EA24AA" w:rsidR="00FE5E01" w:rsidRPr="00FE5E01" w:rsidRDefault="00FE5E0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E5E01">
                              <w:rPr>
                                <w:sz w:val="16"/>
                                <w:szCs w:val="16"/>
                              </w:rPr>
                              <w:t>D: Distanz, V: Vorgänger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WS: Warteschlange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2" w:type="dxa"/>
            <w:shd w:val="clear" w:color="auto" w:fill="FFFFFF" w:themeFill="background1"/>
          </w:tcPr>
          <w:p w14:paraId="69F05FF1" w14:textId="320EACDE" w:rsidR="00FE5E01" w:rsidRPr="00E35C79" w:rsidRDefault="00FE5E01" w:rsidP="00DD5064">
            <w:pPr>
              <w:spacing w:after="60" w:line="240" w:lineRule="auto"/>
            </w:pPr>
          </w:p>
        </w:tc>
        <w:tc>
          <w:tcPr>
            <w:tcW w:w="341" w:type="dxa"/>
            <w:shd w:val="clear" w:color="auto" w:fill="FFFFFF" w:themeFill="background1"/>
          </w:tcPr>
          <w:p w14:paraId="2B820F47" w14:textId="70B89D1E" w:rsidR="00FE5E01" w:rsidRPr="00E35C79" w:rsidRDefault="00FE5E01" w:rsidP="006C582B">
            <w:pPr>
              <w:spacing w:after="60" w:line="240" w:lineRule="auto"/>
              <w:jc w:val="center"/>
            </w:pPr>
          </w:p>
        </w:tc>
        <w:tc>
          <w:tcPr>
            <w:tcW w:w="693" w:type="dxa"/>
            <w:shd w:val="clear" w:color="auto" w:fill="FFFFFF" w:themeFill="background1"/>
          </w:tcPr>
          <w:p w14:paraId="702E3DF1" w14:textId="77777777" w:rsidR="00FE5E01" w:rsidRPr="00E35C79" w:rsidRDefault="00FE5E01" w:rsidP="006C582B">
            <w:pPr>
              <w:spacing w:after="60" w:line="240" w:lineRule="auto"/>
              <w:jc w:val="center"/>
            </w:pPr>
          </w:p>
        </w:tc>
      </w:tr>
    </w:tbl>
    <w:p w14:paraId="4B429542" w14:textId="3656FF98" w:rsidR="00E35C79" w:rsidRDefault="000539D8" w:rsidP="00427A8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1" locked="0" layoutInCell="1" allowOverlap="1" wp14:anchorId="140A1749" wp14:editId="70CDF781">
                <wp:simplePos x="0" y="0"/>
                <wp:positionH relativeFrom="column">
                  <wp:posOffset>4963795</wp:posOffset>
                </wp:positionH>
                <wp:positionV relativeFrom="paragraph">
                  <wp:posOffset>274075</wp:posOffset>
                </wp:positionV>
                <wp:extent cx="1851434" cy="552262"/>
                <wp:effectExtent l="0" t="0" r="0" b="635"/>
                <wp:wrapNone/>
                <wp:docPr id="10226262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434" cy="5522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E550D" w14:textId="2EFDD804" w:rsidR="000539D8" w:rsidRPr="00FE5E01" w:rsidRDefault="000539D8" w:rsidP="000539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539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Lernvideo als Hilfe beim Ausfüllen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hyperlink r:id="rId13" w:history="1">
                              <w:r w:rsidRPr="000539D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https://studyflix.de/informatik/dijkstra-algorithmus-1291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1749" id="_x0000_s1027" type="#_x0000_t202" style="position:absolute;margin-left:390.85pt;margin-top:21.6pt;width:145.8pt;height:43.5pt;z-index:-25160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MyODwIAAP0D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" stroked="f">
                <v:textbox>
                  <w:txbxContent>
                    <w:p w14:paraId="587E550D" w14:textId="2EFDD804" w:rsidR="000539D8" w:rsidRPr="00FE5E01" w:rsidRDefault="000539D8" w:rsidP="000539D8">
                      <w:pPr>
                        <w:rPr>
                          <w:sz w:val="16"/>
                          <w:szCs w:val="16"/>
                        </w:rPr>
                      </w:pPr>
                      <w:r w:rsidRPr="000539D8">
                        <w:rPr>
                          <w:b/>
                          <w:bCs/>
                          <w:sz w:val="18"/>
                          <w:szCs w:val="18"/>
                        </w:rPr>
                        <w:t>Lernvideo als Hilfe beim Ausfüllen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hyperlink r:id="rId14" w:history="1">
                        <w:r w:rsidRPr="000539D8">
                          <w:rPr>
                            <w:rStyle w:val="Hyperlink"/>
                            <w:sz w:val="16"/>
                            <w:szCs w:val="16"/>
                          </w:rPr>
                          <w:t>https://studyflix.de/informatik/dijkstra-algorithmus-1291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0D3F6AD9" wp14:editId="34493EA4">
            <wp:simplePos x="0" y="0"/>
            <wp:positionH relativeFrom="margin">
              <wp:posOffset>4428527</wp:posOffset>
            </wp:positionH>
            <wp:positionV relativeFrom="paragraph">
              <wp:posOffset>249882</wp:posOffset>
            </wp:positionV>
            <wp:extent cx="624689" cy="624689"/>
            <wp:effectExtent l="0" t="0" r="4445" b="4445"/>
            <wp:wrapNone/>
            <wp:docPr id="201476452" name="Grafik 11" descr="Ein Bild, das Muster, Grafiken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6452" name="Grafik 11" descr="Ein Bild, das Muster, Grafiken, Pixel, Design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689" cy="624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C79">
        <w:rPr>
          <w:noProof/>
        </w:rPr>
        <w:drawing>
          <wp:anchor distT="0" distB="0" distL="114300" distR="114300" simplePos="0" relativeHeight="251707392" behindDoc="0" locked="0" layoutInCell="1" allowOverlap="1" wp14:anchorId="775CCC55" wp14:editId="38CE2231">
            <wp:simplePos x="0" y="0"/>
            <wp:positionH relativeFrom="margin">
              <wp:align>left</wp:align>
            </wp:positionH>
            <wp:positionV relativeFrom="paragraph">
              <wp:posOffset>37874</wp:posOffset>
            </wp:positionV>
            <wp:extent cx="171450" cy="171450"/>
            <wp:effectExtent l="0" t="0" r="0" b="0"/>
            <wp:wrapSquare wrapText="bothSides"/>
            <wp:docPr id="15927126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12616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064">
        <w:t xml:space="preserve">Führe den Dijkstra-Algorithmus </w:t>
      </w:r>
      <w:r w:rsidR="00FE5E01">
        <w:t xml:space="preserve">durch. Starte mit </w:t>
      </w:r>
      <w:r w:rsidR="00FE5E01">
        <w:br/>
        <w:t>Knoten 13</w:t>
      </w:r>
      <w:r w:rsidR="00DD5064">
        <w:t xml:space="preserve"> und f</w:t>
      </w:r>
      <w:r w:rsidR="00E35C79">
        <w:t xml:space="preserve">ülle </w:t>
      </w:r>
      <w:r w:rsidR="00DD5064">
        <w:t xml:space="preserve">dabei die </w:t>
      </w:r>
      <w:r w:rsidR="00E35C79">
        <w:t xml:space="preserve">Tabelle </w:t>
      </w:r>
      <w:r w:rsidR="00DD5064">
        <w:t>schrittweise aus.</w:t>
      </w:r>
    </w:p>
    <w:p w14:paraId="3054E957" w14:textId="32746517" w:rsidR="00FE5E01" w:rsidRDefault="00FE5E01" w:rsidP="00427A88"/>
    <w:p w14:paraId="1DA5CD26" w14:textId="2569EFFE" w:rsidR="004B28E6" w:rsidRDefault="00393416" w:rsidP="00427A88"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5411EF1" wp14:editId="7192B737">
                <wp:simplePos x="0" y="0"/>
                <wp:positionH relativeFrom="margin">
                  <wp:align>left</wp:align>
                </wp:positionH>
                <wp:positionV relativeFrom="paragraph">
                  <wp:posOffset>66675</wp:posOffset>
                </wp:positionV>
                <wp:extent cx="6419850" cy="965200"/>
                <wp:effectExtent l="19050" t="0" r="38100" b="44450"/>
                <wp:wrapNone/>
                <wp:docPr id="1609836295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965200"/>
                          <a:chOff x="0" y="0"/>
                          <a:chExt cx="6419850" cy="1009650"/>
                        </a:xfrm>
                      </wpg:grpSpPr>
                      <wps:wsp>
                        <wps:cNvPr id="2068116142" name="Rechteck 3"/>
                        <wps:cNvSpPr/>
                        <wps:spPr>
                          <a:xfrm>
                            <a:off x="0" y="133350"/>
                            <a:ext cx="6419850" cy="876300"/>
                          </a:xfrm>
                          <a:custGeom>
                            <a:avLst/>
                            <a:gdLst>
                              <a:gd name="connsiteX0" fmla="*/ 0 w 6419850"/>
                              <a:gd name="connsiteY0" fmla="*/ 0 h 876300"/>
                              <a:gd name="connsiteX1" fmla="*/ 641985 w 6419850"/>
                              <a:gd name="connsiteY1" fmla="*/ 0 h 876300"/>
                              <a:gd name="connsiteX2" fmla="*/ 1283970 w 6419850"/>
                              <a:gd name="connsiteY2" fmla="*/ 0 h 876300"/>
                              <a:gd name="connsiteX3" fmla="*/ 1990154 w 6419850"/>
                              <a:gd name="connsiteY3" fmla="*/ 0 h 876300"/>
                              <a:gd name="connsiteX4" fmla="*/ 2439543 w 6419850"/>
                              <a:gd name="connsiteY4" fmla="*/ 0 h 876300"/>
                              <a:gd name="connsiteX5" fmla="*/ 3145727 w 6419850"/>
                              <a:gd name="connsiteY5" fmla="*/ 0 h 876300"/>
                              <a:gd name="connsiteX6" fmla="*/ 3595116 w 6419850"/>
                              <a:gd name="connsiteY6" fmla="*/ 0 h 876300"/>
                              <a:gd name="connsiteX7" fmla="*/ 4301300 w 6419850"/>
                              <a:gd name="connsiteY7" fmla="*/ 0 h 876300"/>
                              <a:gd name="connsiteX8" fmla="*/ 5071682 w 6419850"/>
                              <a:gd name="connsiteY8" fmla="*/ 0 h 876300"/>
                              <a:gd name="connsiteX9" fmla="*/ 5777865 w 6419850"/>
                              <a:gd name="connsiteY9" fmla="*/ 0 h 876300"/>
                              <a:gd name="connsiteX10" fmla="*/ 6419850 w 6419850"/>
                              <a:gd name="connsiteY10" fmla="*/ 0 h 876300"/>
                              <a:gd name="connsiteX11" fmla="*/ 6419850 w 6419850"/>
                              <a:gd name="connsiteY11" fmla="*/ 446913 h 876300"/>
                              <a:gd name="connsiteX12" fmla="*/ 6419850 w 6419850"/>
                              <a:gd name="connsiteY12" fmla="*/ 876300 h 876300"/>
                              <a:gd name="connsiteX13" fmla="*/ 5649468 w 6419850"/>
                              <a:gd name="connsiteY13" fmla="*/ 876300 h 876300"/>
                              <a:gd name="connsiteX14" fmla="*/ 4943285 w 6419850"/>
                              <a:gd name="connsiteY14" fmla="*/ 876300 h 876300"/>
                              <a:gd name="connsiteX15" fmla="*/ 4493895 w 6419850"/>
                              <a:gd name="connsiteY15" fmla="*/ 876300 h 876300"/>
                              <a:gd name="connsiteX16" fmla="*/ 3851910 w 6419850"/>
                              <a:gd name="connsiteY16" fmla="*/ 876300 h 876300"/>
                              <a:gd name="connsiteX17" fmla="*/ 3081528 w 6419850"/>
                              <a:gd name="connsiteY17" fmla="*/ 876300 h 876300"/>
                              <a:gd name="connsiteX18" fmla="*/ 2311146 w 6419850"/>
                              <a:gd name="connsiteY18" fmla="*/ 876300 h 876300"/>
                              <a:gd name="connsiteX19" fmla="*/ 1861757 w 6419850"/>
                              <a:gd name="connsiteY19" fmla="*/ 876300 h 876300"/>
                              <a:gd name="connsiteX20" fmla="*/ 1348169 w 6419850"/>
                              <a:gd name="connsiteY20" fmla="*/ 876300 h 876300"/>
                              <a:gd name="connsiteX21" fmla="*/ 641985 w 6419850"/>
                              <a:gd name="connsiteY21" fmla="*/ 876300 h 876300"/>
                              <a:gd name="connsiteX22" fmla="*/ 0 w 6419850"/>
                              <a:gd name="connsiteY22" fmla="*/ 876300 h 876300"/>
                              <a:gd name="connsiteX23" fmla="*/ 0 w 6419850"/>
                              <a:gd name="connsiteY23" fmla="*/ 446913 h 876300"/>
                              <a:gd name="connsiteX24" fmla="*/ 0 w 6419850"/>
                              <a:gd name="connsiteY24" fmla="*/ 0 h 8763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6419850" h="876300" extrusionOk="0">
                                <a:moveTo>
                                  <a:pt x="0" y="0"/>
                                </a:moveTo>
                                <a:cubicBezTo>
                                  <a:pt x="141333" y="-9433"/>
                                  <a:pt x="337341" y="-9053"/>
                                  <a:pt x="641985" y="0"/>
                                </a:cubicBezTo>
                                <a:cubicBezTo>
                                  <a:pt x="946629" y="9053"/>
                                  <a:pt x="1102018" y="30385"/>
                                  <a:pt x="1283970" y="0"/>
                                </a:cubicBezTo>
                                <a:cubicBezTo>
                                  <a:pt x="1465922" y="-30385"/>
                                  <a:pt x="1811016" y="-18509"/>
                                  <a:pt x="1990154" y="0"/>
                                </a:cubicBezTo>
                                <a:cubicBezTo>
                                  <a:pt x="2169292" y="18509"/>
                                  <a:pt x="2257216" y="-4899"/>
                                  <a:pt x="2439543" y="0"/>
                                </a:cubicBezTo>
                                <a:cubicBezTo>
                                  <a:pt x="2621870" y="4899"/>
                                  <a:pt x="3001816" y="16595"/>
                                  <a:pt x="3145727" y="0"/>
                                </a:cubicBezTo>
                                <a:cubicBezTo>
                                  <a:pt x="3289638" y="-16595"/>
                                  <a:pt x="3462799" y="-11521"/>
                                  <a:pt x="3595116" y="0"/>
                                </a:cubicBezTo>
                                <a:cubicBezTo>
                                  <a:pt x="3727433" y="11521"/>
                                  <a:pt x="4025525" y="-749"/>
                                  <a:pt x="4301300" y="0"/>
                                </a:cubicBezTo>
                                <a:cubicBezTo>
                                  <a:pt x="4577075" y="749"/>
                                  <a:pt x="4898154" y="31998"/>
                                  <a:pt x="5071682" y="0"/>
                                </a:cubicBezTo>
                                <a:cubicBezTo>
                                  <a:pt x="5245210" y="-31998"/>
                                  <a:pt x="5587489" y="-9059"/>
                                  <a:pt x="5777865" y="0"/>
                                </a:cubicBezTo>
                                <a:cubicBezTo>
                                  <a:pt x="5968241" y="9059"/>
                                  <a:pt x="6265018" y="-19872"/>
                                  <a:pt x="6419850" y="0"/>
                                </a:cubicBezTo>
                                <a:cubicBezTo>
                                  <a:pt x="6412375" y="140455"/>
                                  <a:pt x="6423132" y="243562"/>
                                  <a:pt x="6419850" y="446913"/>
                                </a:cubicBezTo>
                                <a:cubicBezTo>
                                  <a:pt x="6416568" y="650264"/>
                                  <a:pt x="6439406" y="715981"/>
                                  <a:pt x="6419850" y="876300"/>
                                </a:cubicBezTo>
                                <a:cubicBezTo>
                                  <a:pt x="6255094" y="860337"/>
                                  <a:pt x="5917659" y="887380"/>
                                  <a:pt x="5649468" y="876300"/>
                                </a:cubicBezTo>
                                <a:cubicBezTo>
                                  <a:pt x="5381277" y="865220"/>
                                  <a:pt x="5294198" y="842718"/>
                                  <a:pt x="4943285" y="876300"/>
                                </a:cubicBezTo>
                                <a:cubicBezTo>
                                  <a:pt x="4592372" y="909882"/>
                                  <a:pt x="4675797" y="858919"/>
                                  <a:pt x="4493895" y="876300"/>
                                </a:cubicBezTo>
                                <a:cubicBezTo>
                                  <a:pt x="4311993" y="893682"/>
                                  <a:pt x="4010629" y="876476"/>
                                  <a:pt x="3851910" y="876300"/>
                                </a:cubicBezTo>
                                <a:cubicBezTo>
                                  <a:pt x="3693191" y="876124"/>
                                  <a:pt x="3377602" y="886419"/>
                                  <a:pt x="3081528" y="876300"/>
                                </a:cubicBezTo>
                                <a:cubicBezTo>
                                  <a:pt x="2785454" y="866181"/>
                                  <a:pt x="2652181" y="849306"/>
                                  <a:pt x="2311146" y="876300"/>
                                </a:cubicBezTo>
                                <a:cubicBezTo>
                                  <a:pt x="1970111" y="903294"/>
                                  <a:pt x="2012118" y="873681"/>
                                  <a:pt x="1861757" y="876300"/>
                                </a:cubicBezTo>
                                <a:cubicBezTo>
                                  <a:pt x="1711396" y="878919"/>
                                  <a:pt x="1491126" y="860361"/>
                                  <a:pt x="1348169" y="876300"/>
                                </a:cubicBezTo>
                                <a:cubicBezTo>
                                  <a:pt x="1205212" y="892239"/>
                                  <a:pt x="791121" y="902346"/>
                                  <a:pt x="641985" y="876300"/>
                                </a:cubicBezTo>
                                <a:cubicBezTo>
                                  <a:pt x="492849" y="850254"/>
                                  <a:pt x="221293" y="852901"/>
                                  <a:pt x="0" y="876300"/>
                                </a:cubicBezTo>
                                <a:cubicBezTo>
                                  <a:pt x="10608" y="771916"/>
                                  <a:pt x="-21175" y="617626"/>
                                  <a:pt x="0" y="446913"/>
                                </a:cubicBezTo>
                                <a:cubicBezTo>
                                  <a:pt x="21175" y="276200"/>
                                  <a:pt x="16998" y="21561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5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2087463207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66719104" name="Gruppieren 5"/>
                        <wpg:cNvGrpSpPr/>
                        <wpg:grpSpPr>
                          <a:xfrm>
                            <a:off x="5524500" y="0"/>
                            <a:ext cx="673100" cy="307340"/>
                            <a:chOff x="0" y="0"/>
                            <a:chExt cx="673100" cy="307340"/>
                          </a:xfrm>
                        </wpg:grpSpPr>
                        <wps:wsp>
                          <wps:cNvPr id="953999194" name="Rechteck: abgerundete Ecken 4"/>
                          <wps:cNvSpPr/>
                          <wps:spPr>
                            <a:xfrm>
                              <a:off x="0" y="50799"/>
                              <a:ext cx="673100" cy="171450"/>
                            </a:xfrm>
                            <a:prstGeom prst="roundRect">
                              <a:avLst>
                                <a:gd name="adj" fmla="val 37357"/>
                              </a:avLst>
                            </a:pr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55B8FC" w14:textId="77777777" w:rsidR="00E703CA" w:rsidRPr="00FB15F8" w:rsidRDefault="00E703CA" w:rsidP="00E703CA">
                                <w:pPr>
                                  <w:jc w:val="center"/>
                                  <w:rPr>
                                    <w:b/>
                                    <w:bCs/>
                                    <w:smallCaps/>
                                  </w:rPr>
                                </w:pPr>
                              </w:p>
                              <w:p w14:paraId="28FA5462" w14:textId="77777777" w:rsidR="004B28E6" w:rsidRPr="00FB15F8" w:rsidRDefault="004B28E6" w:rsidP="004B28E6">
                                <w:pPr>
                                  <w:jc w:val="center"/>
                                  <w:rPr>
                                    <w:b/>
                                    <w:bCs/>
                                    <w:smallCaps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4608221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0"/>
                              <a:ext cx="369570" cy="3073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9ACC8D" w14:textId="77777777" w:rsidR="004B28E6" w:rsidRPr="006F29BF" w:rsidRDefault="004B28E6" w:rsidP="004B28E6">
                                <w:pPr>
                                  <w:jc w:val="center"/>
                                  <w:rPr>
                                    <w:b/>
                                    <w:bCs/>
                                    <w:smallCaps/>
                                    <w:color w:val="FFFFFF" w:themeColor="background1"/>
                                  </w:rPr>
                                </w:pPr>
                                <w:r w:rsidRPr="006F29BF">
                                  <w:rPr>
                                    <w:b/>
                                    <w:bCs/>
                                    <w:smallCaps/>
                                    <w:color w:val="FFFFFF" w:themeColor="background1"/>
                                  </w:rPr>
                                  <w:t>Merke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11EF1" id="Gruppieren 1" o:spid="_x0000_s1028" style="position:absolute;margin-left:0;margin-top:5.25pt;width:505.5pt;height:76pt;z-index:251689984;mso-position-horizontal:left;mso-position-horizontal-relative:margin;mso-height-relative:margin" coordsize="64198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">
                <v:rect id="_x0000_s1029" style="position:absolute;top:1333;width:64198;height:8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" filled="f" strokecolor="#cca000 [3208]" strokeweight="1pt"/>
                <v:group id="Gruppieren 5" o:spid="_x0000_s1030" style="position:absolute;left:55245;width:6731;height:3073" coordsize="6731,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">
                  <v:roundrect id="_x0000_s1031" style="position:absolute;top:507;width:6731;height:1715;visibility:visible;mso-wrap-style:square;v-text-anchor:middle" arcsize="2448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" fillcolor="#cca000 [3208]" stroked="f" strokeweight="1pt">
                    <v:stroke joinstyle="miter"/>
                    <v:textbox inset="0,0,0,0">
                      <w:txbxContent>
                        <w:p w14:paraId="2955B8FC" w14:textId="77777777" w:rsidR="00E703CA" w:rsidRPr="00FB15F8" w:rsidRDefault="00E703CA" w:rsidP="00E703CA">
                          <w:pPr>
                            <w:jc w:val="center"/>
                            <w:rPr>
                              <w:b/>
                              <w:bCs/>
                              <w:smallCaps/>
                            </w:rPr>
                          </w:pPr>
                        </w:p>
                        <w:p w14:paraId="28FA5462" w14:textId="77777777" w:rsidR="004B28E6" w:rsidRPr="00FB15F8" w:rsidRDefault="004B28E6" w:rsidP="004B28E6">
                          <w:pPr>
                            <w:jc w:val="center"/>
                            <w:rPr>
                              <w:b/>
                              <w:bCs/>
                              <w:smallCaps/>
                            </w:rPr>
                          </w:pPr>
                        </w:p>
                      </w:txbxContent>
                    </v:textbox>
                  </v:roundrect>
                  <v:shape id="_x0000_s1032" type="#_x0000_t202" style="position:absolute;left:1524;width:3695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" filled="f" stroked="f">
                    <v:textbox inset="0,0,0,0">
                      <w:txbxContent>
                        <w:p w14:paraId="2E9ACC8D" w14:textId="77777777" w:rsidR="004B28E6" w:rsidRPr="006F29BF" w:rsidRDefault="004B28E6" w:rsidP="004B28E6">
                          <w:pPr>
                            <w:jc w:val="center"/>
                            <w:rPr>
                              <w:b/>
                              <w:bCs/>
                              <w:smallCaps/>
                              <w:color w:val="FFFFFF" w:themeColor="background1"/>
                            </w:rPr>
                          </w:pPr>
                          <w:r w:rsidRPr="006F29BF">
                            <w:rPr>
                              <w:b/>
                              <w:bCs/>
                              <w:smallCaps/>
                              <w:color w:val="FFFFFF" w:themeColor="background1"/>
                            </w:rPr>
                            <w:t>Merke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7AC27753" w14:textId="49E7557C" w:rsidR="00100983" w:rsidRDefault="008A4FB4" w:rsidP="00393416">
      <w:pPr>
        <w:ind w:left="284" w:right="281"/>
      </w:pPr>
      <w:r>
        <w:t xml:space="preserve">Mithilfe des Dijkstra-Algorithmus </w:t>
      </w:r>
      <w:r w:rsidR="008F118D">
        <w:t xml:space="preserve">kann in einem gewichteten Graphen ______________________________ </w:t>
      </w:r>
      <w:r w:rsidR="00100983">
        <w:t>zwischen zwei Knoten bzw. von einem Startknoten ausgehen</w:t>
      </w:r>
      <w:r w:rsidR="009831ED">
        <w:t>d</w:t>
      </w:r>
      <w:r w:rsidR="00100983">
        <w:t xml:space="preserve"> zu allen anderen Knoten ermittelt werden.</w:t>
      </w:r>
    </w:p>
    <w:p w14:paraId="30100C00" w14:textId="6C9B2C06" w:rsidR="00EE4701" w:rsidRDefault="00100983" w:rsidP="00EE4701">
      <w:pPr>
        <w:ind w:left="284" w:right="281"/>
      </w:pPr>
      <w:r>
        <w:t>Es wird immer die Kante verfolgt, welc</w:t>
      </w:r>
      <w:r w:rsidR="00EE4701">
        <w:t>he die aktuell _________________________ Pfadlänge hat.</w:t>
      </w:r>
    </w:p>
    <w:p w14:paraId="64EB1B5E" w14:textId="470EB895" w:rsidR="00981B22" w:rsidRDefault="00981B22" w:rsidP="00EE4701">
      <w:pPr>
        <w:ind w:left="284" w:right="281"/>
      </w:pPr>
    </w:p>
    <w:p w14:paraId="53E53626" w14:textId="2D812849" w:rsidR="00B4262D" w:rsidRDefault="00B4262D" w:rsidP="00EE4701">
      <w:pPr>
        <w:ind w:left="284" w:right="281"/>
      </w:pPr>
      <w:r>
        <w:t>Dazu wird eine Warteschlange verwendet, in der die Knoten nach ____________________ sortiert sind.</w:t>
      </w:r>
    </w:p>
    <w:p w14:paraId="4437F6FA" w14:textId="1977AD05" w:rsidR="00FE5E01" w:rsidRDefault="00B4262D" w:rsidP="00AC6635">
      <w:pPr>
        <w:spacing w:line="360" w:lineRule="auto"/>
        <w:ind w:left="284" w:right="281"/>
      </w:pPr>
      <w:r>
        <w:t xml:space="preserve">Um den </w:t>
      </w:r>
      <w:r w:rsidR="00981B22">
        <w:t xml:space="preserve">günstigsten Weg zwischen </w:t>
      </w:r>
      <w:r w:rsidR="00AC6635">
        <w:t xml:space="preserve">dem Start und einem </w:t>
      </w:r>
      <w:r w:rsidR="00981B22">
        <w:t>zwei</w:t>
      </w:r>
      <w:r w:rsidR="00AC6635">
        <w:t>ten</w:t>
      </w:r>
      <w:r w:rsidR="00981B22">
        <w:t xml:space="preserve"> Knoten konstruieren</w:t>
      </w:r>
      <w:r w:rsidR="00AC6635">
        <w:t xml:space="preserve"> zu können</w:t>
      </w:r>
      <w:r w:rsidR="00981B22">
        <w:t>, wird bei jeder Aktualisierung der</w:t>
      </w:r>
      <w:r w:rsidR="00AC6635">
        <w:t xml:space="preserve"> gespeicherten Distanz auch der </w:t>
      </w:r>
      <w:r w:rsidR="00981B22">
        <w:t>____________________</w:t>
      </w:r>
      <w:r w:rsidR="00AC6635">
        <w:t>_</w:t>
      </w:r>
      <w:r w:rsidR="00981B22">
        <w:t xml:space="preserve"> gespeichert.</w:t>
      </w:r>
    </w:p>
    <w:p w14:paraId="49175A0C" w14:textId="150692FA" w:rsidR="00393416" w:rsidRDefault="00AB61A2" w:rsidP="00F271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4ACFC9EE" wp14:editId="2B2EE2E9">
            <wp:simplePos x="0" y="0"/>
            <wp:positionH relativeFrom="margin">
              <wp:posOffset>4291965</wp:posOffset>
            </wp:positionH>
            <wp:positionV relativeFrom="paragraph">
              <wp:posOffset>267970</wp:posOffset>
            </wp:positionV>
            <wp:extent cx="2005330" cy="1980565"/>
            <wp:effectExtent l="0" t="0" r="0" b="635"/>
            <wp:wrapSquare wrapText="bothSides"/>
            <wp:docPr id="360386396" name="Grafik 11" descr="Ein Bild, das Kreis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386396" name="Grafik 11" descr="Ein Bild, das Kreis, Screenshot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2D5">
        <w:rPr>
          <w:b/>
        </w:rPr>
        <w:t>Arbeitsauftrag</w:t>
      </w:r>
      <w:r w:rsidR="00FE7CBC">
        <w:rPr>
          <w:b/>
        </w:rPr>
        <w:t xml:space="preserve">: </w:t>
      </w:r>
      <w:r w:rsidR="00E61F7B">
        <w:rPr>
          <w:b/>
        </w:rPr>
        <w:t>Manfreds ganze</w:t>
      </w:r>
      <w:r w:rsidR="00C65DCF">
        <w:rPr>
          <w:b/>
        </w:rPr>
        <w:t>s</w:t>
      </w:r>
      <w:r w:rsidR="00E61F7B">
        <w:rPr>
          <w:b/>
        </w:rPr>
        <w:t xml:space="preserve"> Labyrinth</w:t>
      </w:r>
    </w:p>
    <w:p w14:paraId="00562304" w14:textId="7D3E896D" w:rsidR="00AB61A2" w:rsidRDefault="00C65DCF" w:rsidP="00427A88">
      <w:r>
        <w:t>Manfred muss dringend Tee loswerden</w:t>
      </w:r>
      <w:r w:rsidR="00C7477B">
        <w:t>. Ermittle mithilfe des Dijkstra-Algorithmus d</w:t>
      </w:r>
      <w:r w:rsidR="00AC6635">
        <w:t>en</w:t>
      </w:r>
      <w:r w:rsidR="00C7477B">
        <w:t xml:space="preserve"> kürzeste</w:t>
      </w:r>
      <w:r w:rsidR="00AC6635">
        <w:t>n</w:t>
      </w:r>
      <w:r w:rsidR="00C7477B">
        <w:t xml:space="preserve"> </w:t>
      </w:r>
      <w:r w:rsidR="00AC6635">
        <w:t>Weg</w:t>
      </w:r>
      <w:r w:rsidR="00C7477B">
        <w:t xml:space="preserve"> zwischen </w:t>
      </w:r>
      <w:r>
        <w:t>dem</w:t>
      </w:r>
      <w:r w:rsidR="00DD5064">
        <w:t xml:space="preserve"> </w:t>
      </w:r>
      <w:r>
        <w:t>Heimkino (13)</w:t>
      </w:r>
      <w:r w:rsidR="00C7477B">
        <w:t xml:space="preserve"> und </w:t>
      </w:r>
      <w:r>
        <w:t>einer Toilette (2 oder 14)</w:t>
      </w:r>
      <w:r w:rsidR="00C7477B">
        <w:t>.</w:t>
      </w:r>
    </w:p>
    <w:p w14:paraId="75B4126B" w14:textId="5585F263" w:rsidR="00E40A23" w:rsidRDefault="00C7477B" w:rsidP="00427A88">
      <w:r>
        <w:t>Gib auch die Besuchsreihenfolge</w:t>
      </w:r>
      <w:r w:rsidR="009831ED">
        <w:t xml:space="preserve"> </w:t>
      </w:r>
      <w:r w:rsidR="006D42D2">
        <w:t>der Knoten bei der Ausführung des Algorithmus an</w:t>
      </w:r>
      <w:r>
        <w:t>.</w:t>
      </w:r>
    </w:p>
    <w:p w14:paraId="293A3A23" w14:textId="211248F7" w:rsidR="006D42D2" w:rsidRDefault="006D42D2" w:rsidP="00052732">
      <w:pPr>
        <w:spacing w:line="360" w:lineRule="auto"/>
      </w:pPr>
      <w:r>
        <w:t>Kürzester Weg zu einer Toilette: ______________________________</w:t>
      </w:r>
    </w:p>
    <w:p w14:paraId="3D1572E1" w14:textId="31F74143" w:rsidR="00A10993" w:rsidRDefault="00A10993" w:rsidP="00701FC1">
      <w:r>
        <w:rPr>
          <w:noProof/>
        </w:rPr>
        <w:drawing>
          <wp:anchor distT="0" distB="0" distL="114300" distR="114300" simplePos="0" relativeHeight="251701248" behindDoc="0" locked="0" layoutInCell="1" allowOverlap="1" wp14:anchorId="7065B762" wp14:editId="6B961CBC">
            <wp:simplePos x="0" y="0"/>
            <wp:positionH relativeFrom="column">
              <wp:posOffset>23495</wp:posOffset>
            </wp:positionH>
            <wp:positionV relativeFrom="paragraph">
              <wp:posOffset>220980</wp:posOffset>
            </wp:positionV>
            <wp:extent cx="186690" cy="198755"/>
            <wp:effectExtent l="0" t="0" r="3810" b="0"/>
            <wp:wrapSquare wrapText="bothSides"/>
            <wp:docPr id="19229714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71492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" cy="19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2D2">
        <w:t>Besuchsreihenfolge: ________________________________________</w:t>
      </w:r>
    </w:p>
    <w:p w14:paraId="3EF5D116" w14:textId="6C736B6D" w:rsidR="00701FC1" w:rsidRDefault="00A10993" w:rsidP="00701FC1">
      <w:r>
        <w:rPr>
          <w:b/>
        </w:rPr>
        <w:t>Für Schnelle:</w:t>
      </w:r>
      <w:r w:rsidR="006A5C40">
        <w:rPr>
          <w:b/>
        </w:rPr>
        <w:t xml:space="preserve"> </w:t>
      </w:r>
      <w:r w:rsidR="006A5C40">
        <w:t xml:space="preserve">Begründe, wie die Besuchsreihenfolge mit den Algorithmus </w:t>
      </w:r>
      <w:r w:rsidR="00965C64">
        <w:t>zusammenhängt</w:t>
      </w:r>
      <w:r w:rsidR="006A5C40">
        <w:t>.</w:t>
      </w:r>
    </w:p>
    <w:p w14:paraId="5CA4DB81" w14:textId="77777777" w:rsidR="006A5C40" w:rsidRDefault="006A5C40" w:rsidP="00701FC1"/>
    <w:p w14:paraId="5ABCAAEB" w14:textId="77777777" w:rsidR="00AC6635" w:rsidRPr="006A5C40" w:rsidRDefault="00AC6635" w:rsidP="00701FC1"/>
    <w:p w14:paraId="29AFD280" w14:textId="77777777" w:rsidR="00A10993" w:rsidRDefault="00A10993" w:rsidP="00701FC1"/>
    <w:p w14:paraId="5C37D975" w14:textId="77777777" w:rsidR="00FE5E01" w:rsidRDefault="00FE5E01" w:rsidP="009837FA"/>
    <w:p w14:paraId="06D7159C" w14:textId="320A9D0D" w:rsidR="009837FA" w:rsidRDefault="009837FA" w:rsidP="009837F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A730E1" wp14:editId="350B12BD">
                <wp:simplePos x="0" y="0"/>
                <wp:positionH relativeFrom="column">
                  <wp:posOffset>5572208</wp:posOffset>
                </wp:positionH>
                <wp:positionV relativeFrom="paragraph">
                  <wp:posOffset>94339</wp:posOffset>
                </wp:positionV>
                <wp:extent cx="777461" cy="203117"/>
                <wp:effectExtent l="0" t="0" r="3810" b="6985"/>
                <wp:wrapNone/>
                <wp:docPr id="997803955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461" cy="203117"/>
                        </a:xfrm>
                        <a:prstGeom prst="roundRect">
                          <a:avLst>
                            <a:gd name="adj" fmla="val 37357"/>
                          </a:avLst>
                        </a:prstGeom>
                        <a:solidFill>
                          <a:schemeClr val="tx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E610D" w14:textId="77777777" w:rsidR="009837FA" w:rsidRPr="00FB15F8" w:rsidRDefault="009837FA" w:rsidP="009837F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</w:rPr>
                              <w:t>Pseudocode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A730E1" id="Rechteck: abgerundete Ecken 4" o:spid="_x0000_s1033" style="position:absolute;margin-left:438.75pt;margin-top:7.45pt;width:61.2pt;height:1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4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" fillcolor="#262626 [2413]" stroked="f" strokeweight="1pt">
                <v:stroke joinstyle="miter"/>
                <v:textbox inset="0,0,0,0">
                  <w:txbxContent>
                    <w:p w14:paraId="16AE610D" w14:textId="77777777" w:rsidR="009837FA" w:rsidRPr="00FB15F8" w:rsidRDefault="009837FA" w:rsidP="009837FA">
                      <w:pPr>
                        <w:spacing w:before="0"/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>
                        <w:rPr>
                          <w:b/>
                          <w:bCs/>
                          <w:smallCaps/>
                        </w:rPr>
                        <w:t>Pseudocode</w:t>
                      </w:r>
                    </w:p>
                  </w:txbxContent>
                </v:textbox>
              </v:roundrect>
            </w:pict>
          </mc:Fallback>
        </mc:AlternateContent>
      </w:r>
      <w:r w:rsidRPr="0056372D">
        <w:rPr>
          <w:rFonts w:ascii="Calibri Light" w:eastAsia="Times New Roman" w:hAnsi="Calibri Light" w:cs="Calibri Light"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04DA9ED3" wp14:editId="520BC70A">
                <wp:simplePos x="0" y="0"/>
                <wp:positionH relativeFrom="margin">
                  <wp:posOffset>-61926</wp:posOffset>
                </wp:positionH>
                <wp:positionV relativeFrom="paragraph">
                  <wp:posOffset>202150</wp:posOffset>
                </wp:positionV>
                <wp:extent cx="6585585" cy="2472359"/>
                <wp:effectExtent l="19050" t="19050" r="43815" b="61595"/>
                <wp:wrapNone/>
                <wp:docPr id="699924008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585" cy="2472359"/>
                        </a:xfrm>
                        <a:custGeom>
                          <a:avLst/>
                          <a:gdLst>
                            <a:gd name="connsiteX0" fmla="*/ 0 w 6585585"/>
                            <a:gd name="connsiteY0" fmla="*/ 0 h 2472359"/>
                            <a:gd name="connsiteX1" fmla="*/ 658559 w 6585585"/>
                            <a:gd name="connsiteY1" fmla="*/ 0 h 2472359"/>
                            <a:gd name="connsiteX2" fmla="*/ 1185405 w 6585585"/>
                            <a:gd name="connsiteY2" fmla="*/ 0 h 2472359"/>
                            <a:gd name="connsiteX3" fmla="*/ 1646396 w 6585585"/>
                            <a:gd name="connsiteY3" fmla="*/ 0 h 2472359"/>
                            <a:gd name="connsiteX4" fmla="*/ 2436666 w 6585585"/>
                            <a:gd name="connsiteY4" fmla="*/ 0 h 2472359"/>
                            <a:gd name="connsiteX5" fmla="*/ 2963513 w 6585585"/>
                            <a:gd name="connsiteY5" fmla="*/ 0 h 2472359"/>
                            <a:gd name="connsiteX6" fmla="*/ 3753783 w 6585585"/>
                            <a:gd name="connsiteY6" fmla="*/ 0 h 2472359"/>
                            <a:gd name="connsiteX7" fmla="*/ 4412342 w 6585585"/>
                            <a:gd name="connsiteY7" fmla="*/ 0 h 2472359"/>
                            <a:gd name="connsiteX8" fmla="*/ 5005045 w 6585585"/>
                            <a:gd name="connsiteY8" fmla="*/ 0 h 2472359"/>
                            <a:gd name="connsiteX9" fmla="*/ 5531891 w 6585585"/>
                            <a:gd name="connsiteY9" fmla="*/ 0 h 2472359"/>
                            <a:gd name="connsiteX10" fmla="*/ 5992882 w 6585585"/>
                            <a:gd name="connsiteY10" fmla="*/ 0 h 2472359"/>
                            <a:gd name="connsiteX11" fmla="*/ 6585585 w 6585585"/>
                            <a:gd name="connsiteY11" fmla="*/ 0 h 2472359"/>
                            <a:gd name="connsiteX12" fmla="*/ 6585585 w 6585585"/>
                            <a:gd name="connsiteY12" fmla="*/ 642813 h 2472359"/>
                            <a:gd name="connsiteX13" fmla="*/ 6585585 w 6585585"/>
                            <a:gd name="connsiteY13" fmla="*/ 1310350 h 2472359"/>
                            <a:gd name="connsiteX14" fmla="*/ 6585585 w 6585585"/>
                            <a:gd name="connsiteY14" fmla="*/ 1878993 h 2472359"/>
                            <a:gd name="connsiteX15" fmla="*/ 6585585 w 6585585"/>
                            <a:gd name="connsiteY15" fmla="*/ 2472359 h 2472359"/>
                            <a:gd name="connsiteX16" fmla="*/ 5927027 w 6585585"/>
                            <a:gd name="connsiteY16" fmla="*/ 2472359 h 2472359"/>
                            <a:gd name="connsiteX17" fmla="*/ 5136756 w 6585585"/>
                            <a:gd name="connsiteY17" fmla="*/ 2472359 h 2472359"/>
                            <a:gd name="connsiteX18" fmla="*/ 4609910 w 6585585"/>
                            <a:gd name="connsiteY18" fmla="*/ 2472359 h 2472359"/>
                            <a:gd name="connsiteX19" fmla="*/ 3885495 w 6585585"/>
                            <a:gd name="connsiteY19" fmla="*/ 2472359 h 2472359"/>
                            <a:gd name="connsiteX20" fmla="*/ 3226937 w 6585585"/>
                            <a:gd name="connsiteY20" fmla="*/ 2472359 h 2472359"/>
                            <a:gd name="connsiteX21" fmla="*/ 2765946 w 6585585"/>
                            <a:gd name="connsiteY21" fmla="*/ 2472359 h 2472359"/>
                            <a:gd name="connsiteX22" fmla="*/ 1975675 w 6585585"/>
                            <a:gd name="connsiteY22" fmla="*/ 2472359 h 2472359"/>
                            <a:gd name="connsiteX23" fmla="*/ 1382973 w 6585585"/>
                            <a:gd name="connsiteY23" fmla="*/ 2472359 h 2472359"/>
                            <a:gd name="connsiteX24" fmla="*/ 592703 w 6585585"/>
                            <a:gd name="connsiteY24" fmla="*/ 2472359 h 2472359"/>
                            <a:gd name="connsiteX25" fmla="*/ 0 w 6585585"/>
                            <a:gd name="connsiteY25" fmla="*/ 2472359 h 2472359"/>
                            <a:gd name="connsiteX26" fmla="*/ 0 w 6585585"/>
                            <a:gd name="connsiteY26" fmla="*/ 1878993 h 2472359"/>
                            <a:gd name="connsiteX27" fmla="*/ 0 w 6585585"/>
                            <a:gd name="connsiteY27" fmla="*/ 1236180 h 2472359"/>
                            <a:gd name="connsiteX28" fmla="*/ 0 w 6585585"/>
                            <a:gd name="connsiteY28" fmla="*/ 568643 h 2472359"/>
                            <a:gd name="connsiteX29" fmla="*/ 0 w 6585585"/>
                            <a:gd name="connsiteY29" fmla="*/ 0 h 2472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585585" h="2472359" fill="none" extrusionOk="0">
                              <a:moveTo>
                                <a:pt x="0" y="0"/>
                              </a:moveTo>
                              <a:cubicBezTo>
                                <a:pt x="167315" y="21662"/>
                                <a:pt x="342426" y="-26967"/>
                                <a:pt x="658559" y="0"/>
                              </a:cubicBezTo>
                              <a:cubicBezTo>
                                <a:pt x="974692" y="26967"/>
                                <a:pt x="1006316" y="-17159"/>
                                <a:pt x="1185405" y="0"/>
                              </a:cubicBezTo>
                              <a:cubicBezTo>
                                <a:pt x="1364494" y="17159"/>
                                <a:pt x="1551909" y="-13559"/>
                                <a:pt x="1646396" y="0"/>
                              </a:cubicBezTo>
                              <a:cubicBezTo>
                                <a:pt x="1740883" y="13559"/>
                                <a:pt x="2067001" y="229"/>
                                <a:pt x="2436666" y="0"/>
                              </a:cubicBezTo>
                              <a:cubicBezTo>
                                <a:pt x="2806331" y="-229"/>
                                <a:pt x="2804721" y="-9817"/>
                                <a:pt x="2963513" y="0"/>
                              </a:cubicBezTo>
                              <a:cubicBezTo>
                                <a:pt x="3122305" y="9817"/>
                                <a:pt x="3455636" y="-13310"/>
                                <a:pt x="3753783" y="0"/>
                              </a:cubicBezTo>
                              <a:cubicBezTo>
                                <a:pt x="4051930" y="13310"/>
                                <a:pt x="4148543" y="-26187"/>
                                <a:pt x="4412342" y="0"/>
                              </a:cubicBezTo>
                              <a:cubicBezTo>
                                <a:pt x="4676141" y="26187"/>
                                <a:pt x="4817688" y="-17496"/>
                                <a:pt x="5005045" y="0"/>
                              </a:cubicBezTo>
                              <a:cubicBezTo>
                                <a:pt x="5192402" y="17496"/>
                                <a:pt x="5424787" y="14708"/>
                                <a:pt x="5531891" y="0"/>
                              </a:cubicBezTo>
                              <a:cubicBezTo>
                                <a:pt x="5638995" y="-14708"/>
                                <a:pt x="5853031" y="-11503"/>
                                <a:pt x="5992882" y="0"/>
                              </a:cubicBezTo>
                              <a:cubicBezTo>
                                <a:pt x="6132733" y="11503"/>
                                <a:pt x="6364582" y="-25390"/>
                                <a:pt x="6585585" y="0"/>
                              </a:cubicBezTo>
                              <a:cubicBezTo>
                                <a:pt x="6563978" y="288219"/>
                                <a:pt x="6556559" y="403565"/>
                                <a:pt x="6585585" y="642813"/>
                              </a:cubicBezTo>
                              <a:cubicBezTo>
                                <a:pt x="6614611" y="882061"/>
                                <a:pt x="6565027" y="1056615"/>
                                <a:pt x="6585585" y="1310350"/>
                              </a:cubicBezTo>
                              <a:cubicBezTo>
                                <a:pt x="6606143" y="1564085"/>
                                <a:pt x="6566677" y="1655454"/>
                                <a:pt x="6585585" y="1878993"/>
                              </a:cubicBezTo>
                              <a:cubicBezTo>
                                <a:pt x="6604493" y="2102532"/>
                                <a:pt x="6563131" y="2298145"/>
                                <a:pt x="6585585" y="2472359"/>
                              </a:cubicBezTo>
                              <a:cubicBezTo>
                                <a:pt x="6266147" y="2455765"/>
                                <a:pt x="6108548" y="2485585"/>
                                <a:pt x="5927027" y="2472359"/>
                              </a:cubicBezTo>
                              <a:cubicBezTo>
                                <a:pt x="5745506" y="2459133"/>
                                <a:pt x="5302327" y="2507319"/>
                                <a:pt x="5136756" y="2472359"/>
                              </a:cubicBezTo>
                              <a:cubicBezTo>
                                <a:pt x="4971185" y="2437399"/>
                                <a:pt x="4717694" y="2458070"/>
                                <a:pt x="4609910" y="2472359"/>
                              </a:cubicBezTo>
                              <a:cubicBezTo>
                                <a:pt x="4502126" y="2486648"/>
                                <a:pt x="4076464" y="2488187"/>
                                <a:pt x="3885495" y="2472359"/>
                              </a:cubicBezTo>
                              <a:cubicBezTo>
                                <a:pt x="3694526" y="2456531"/>
                                <a:pt x="3391821" y="2484513"/>
                                <a:pt x="3226937" y="2472359"/>
                              </a:cubicBezTo>
                              <a:cubicBezTo>
                                <a:pt x="3062053" y="2460205"/>
                                <a:pt x="2919260" y="2451905"/>
                                <a:pt x="2765946" y="2472359"/>
                              </a:cubicBezTo>
                              <a:cubicBezTo>
                                <a:pt x="2612632" y="2492813"/>
                                <a:pt x="2220952" y="2499487"/>
                                <a:pt x="1975675" y="2472359"/>
                              </a:cubicBezTo>
                              <a:cubicBezTo>
                                <a:pt x="1730398" y="2445231"/>
                                <a:pt x="1672727" y="2443671"/>
                                <a:pt x="1382973" y="2472359"/>
                              </a:cubicBezTo>
                              <a:cubicBezTo>
                                <a:pt x="1093219" y="2501047"/>
                                <a:pt x="828405" y="2509104"/>
                                <a:pt x="592703" y="2472359"/>
                              </a:cubicBezTo>
                              <a:cubicBezTo>
                                <a:pt x="357001" y="2435615"/>
                                <a:pt x="132785" y="2498197"/>
                                <a:pt x="0" y="2472359"/>
                              </a:cubicBezTo>
                              <a:cubicBezTo>
                                <a:pt x="-26226" y="2185590"/>
                                <a:pt x="-24544" y="2087114"/>
                                <a:pt x="0" y="1878993"/>
                              </a:cubicBezTo>
                              <a:cubicBezTo>
                                <a:pt x="24544" y="1670872"/>
                                <a:pt x="-11862" y="1555147"/>
                                <a:pt x="0" y="1236180"/>
                              </a:cubicBezTo>
                              <a:cubicBezTo>
                                <a:pt x="11862" y="917213"/>
                                <a:pt x="-4949" y="893733"/>
                                <a:pt x="0" y="568643"/>
                              </a:cubicBezTo>
                              <a:cubicBezTo>
                                <a:pt x="4949" y="243553"/>
                                <a:pt x="-24498" y="147130"/>
                                <a:pt x="0" y="0"/>
                              </a:cubicBezTo>
                              <a:close/>
                            </a:path>
                            <a:path w="6585585" h="2472359" stroke="0" extrusionOk="0">
                              <a:moveTo>
                                <a:pt x="0" y="0"/>
                              </a:moveTo>
                              <a:cubicBezTo>
                                <a:pt x="189775" y="17785"/>
                                <a:pt x="410608" y="-8578"/>
                                <a:pt x="592703" y="0"/>
                              </a:cubicBezTo>
                              <a:cubicBezTo>
                                <a:pt x="774798" y="8578"/>
                                <a:pt x="1043246" y="31917"/>
                                <a:pt x="1251261" y="0"/>
                              </a:cubicBezTo>
                              <a:cubicBezTo>
                                <a:pt x="1459276" y="-31917"/>
                                <a:pt x="1747976" y="-12581"/>
                                <a:pt x="1909820" y="0"/>
                              </a:cubicBezTo>
                              <a:cubicBezTo>
                                <a:pt x="2071664" y="12581"/>
                                <a:pt x="2316126" y="-21097"/>
                                <a:pt x="2502522" y="0"/>
                              </a:cubicBezTo>
                              <a:cubicBezTo>
                                <a:pt x="2688918" y="21097"/>
                                <a:pt x="2903431" y="-22370"/>
                                <a:pt x="3095225" y="0"/>
                              </a:cubicBezTo>
                              <a:cubicBezTo>
                                <a:pt x="3287019" y="22370"/>
                                <a:pt x="3540117" y="-35947"/>
                                <a:pt x="3885495" y="0"/>
                              </a:cubicBezTo>
                              <a:cubicBezTo>
                                <a:pt x="4230873" y="35947"/>
                                <a:pt x="4194839" y="-3873"/>
                                <a:pt x="4412342" y="0"/>
                              </a:cubicBezTo>
                              <a:cubicBezTo>
                                <a:pt x="4629845" y="3873"/>
                                <a:pt x="4809632" y="810"/>
                                <a:pt x="5070900" y="0"/>
                              </a:cubicBezTo>
                              <a:cubicBezTo>
                                <a:pt x="5332168" y="-810"/>
                                <a:pt x="5519487" y="2083"/>
                                <a:pt x="5861171" y="0"/>
                              </a:cubicBezTo>
                              <a:cubicBezTo>
                                <a:pt x="6202855" y="-2083"/>
                                <a:pt x="6256213" y="-24693"/>
                                <a:pt x="6585585" y="0"/>
                              </a:cubicBezTo>
                              <a:cubicBezTo>
                                <a:pt x="6582246" y="247569"/>
                                <a:pt x="6602263" y="440641"/>
                                <a:pt x="6585585" y="568643"/>
                              </a:cubicBezTo>
                              <a:cubicBezTo>
                                <a:pt x="6568907" y="696645"/>
                                <a:pt x="6610124" y="982320"/>
                                <a:pt x="6585585" y="1236180"/>
                              </a:cubicBezTo>
                              <a:cubicBezTo>
                                <a:pt x="6561046" y="1490040"/>
                                <a:pt x="6561289" y="1628426"/>
                                <a:pt x="6585585" y="1829546"/>
                              </a:cubicBezTo>
                              <a:cubicBezTo>
                                <a:pt x="6609881" y="2030666"/>
                                <a:pt x="6608783" y="2331175"/>
                                <a:pt x="6585585" y="2472359"/>
                              </a:cubicBezTo>
                              <a:cubicBezTo>
                                <a:pt x="6397723" y="2483457"/>
                                <a:pt x="6300610" y="2462601"/>
                                <a:pt x="6058738" y="2472359"/>
                              </a:cubicBezTo>
                              <a:cubicBezTo>
                                <a:pt x="5816866" y="2482117"/>
                                <a:pt x="5717533" y="2487457"/>
                                <a:pt x="5400180" y="2472359"/>
                              </a:cubicBezTo>
                              <a:cubicBezTo>
                                <a:pt x="5082827" y="2457261"/>
                                <a:pt x="4992250" y="2458478"/>
                                <a:pt x="4807477" y="2472359"/>
                              </a:cubicBezTo>
                              <a:cubicBezTo>
                                <a:pt x="4622704" y="2486240"/>
                                <a:pt x="4335142" y="2463160"/>
                                <a:pt x="4017207" y="2472359"/>
                              </a:cubicBezTo>
                              <a:cubicBezTo>
                                <a:pt x="3699272" y="2481559"/>
                                <a:pt x="3528936" y="2496772"/>
                                <a:pt x="3292793" y="2472359"/>
                              </a:cubicBezTo>
                              <a:cubicBezTo>
                                <a:pt x="3056650" y="2447946"/>
                                <a:pt x="2736243" y="2444163"/>
                                <a:pt x="2568378" y="2472359"/>
                              </a:cubicBezTo>
                              <a:cubicBezTo>
                                <a:pt x="2400513" y="2500555"/>
                                <a:pt x="2299591" y="2446021"/>
                                <a:pt x="2041531" y="2472359"/>
                              </a:cubicBezTo>
                              <a:cubicBezTo>
                                <a:pt x="1783471" y="2498697"/>
                                <a:pt x="1619189" y="2498854"/>
                                <a:pt x="1448829" y="2472359"/>
                              </a:cubicBezTo>
                              <a:cubicBezTo>
                                <a:pt x="1278469" y="2445864"/>
                                <a:pt x="979725" y="2444927"/>
                                <a:pt x="724414" y="2472359"/>
                              </a:cubicBezTo>
                              <a:cubicBezTo>
                                <a:pt x="469104" y="2499791"/>
                                <a:pt x="178776" y="2446373"/>
                                <a:pt x="0" y="2472359"/>
                              </a:cubicBezTo>
                              <a:cubicBezTo>
                                <a:pt x="129" y="2274151"/>
                                <a:pt x="-27593" y="2085042"/>
                                <a:pt x="0" y="1878993"/>
                              </a:cubicBezTo>
                              <a:cubicBezTo>
                                <a:pt x="27593" y="1672944"/>
                                <a:pt x="3077" y="1469011"/>
                                <a:pt x="0" y="1310350"/>
                              </a:cubicBezTo>
                              <a:cubicBezTo>
                                <a:pt x="-3077" y="1151689"/>
                                <a:pt x="5220" y="822045"/>
                                <a:pt x="0" y="667537"/>
                              </a:cubicBezTo>
                              <a:cubicBezTo>
                                <a:pt x="-5220" y="513029"/>
                                <a:pt x="-17247" y="1591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  <a:alpha val="31000"/>
                          </a:schemeClr>
                        </a:solidFill>
                        <a:ln w="12700" cap="flat" cmpd="sng" algn="ctr">
                          <a:solidFill>
                            <a:schemeClr val="tx1">
                              <a:lumMod val="75000"/>
                            </a:scheme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49113440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ACDDE54" w14:textId="77777777" w:rsidR="009837FA" w:rsidRPr="0056372D" w:rsidRDefault="009837FA" w:rsidP="009837FA">
                            <w:pPr>
                              <w:jc w:val="center"/>
                              <w:rPr>
                                <w:color w:val="CCA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A9ED3" id="Rechteck 3" o:spid="_x0000_s1034" style="position:absolute;margin-left:-4.9pt;margin-top:15.9pt;width:518.55pt;height:194.65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" fillcolor="#d8d8d8 [2732]" strokecolor="#262626 [2413]" strokeweight="1pt">
                <v:fill opacity="20303f"/>
                <v:textbox>
                  <w:txbxContent>
                    <w:p w14:paraId="3ACDDE54" w14:textId="77777777" w:rsidR="009837FA" w:rsidRPr="0056372D" w:rsidRDefault="009837FA" w:rsidP="009837FA">
                      <w:pPr>
                        <w:jc w:val="center"/>
                        <w:rPr>
                          <w:color w:val="CCA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64B407" w14:textId="77777777" w:rsidR="009837FA" w:rsidRDefault="009837FA" w:rsidP="009837FA">
      <w:pPr>
        <w:spacing w:before="0"/>
        <w:rPr>
          <w:rFonts w:ascii="Consolas" w:hAnsi="Consolas"/>
        </w:rPr>
      </w:pPr>
      <w:r>
        <w:rPr>
          <w:rFonts w:ascii="Consolas" w:hAnsi="Consolas"/>
        </w:rPr>
        <w:t>Weise allen Knoten die beiden Eigenschaften „Distanz“ und „Vorgänger“ zu.</w:t>
      </w:r>
    </w:p>
    <w:p w14:paraId="265B266B" w14:textId="77777777" w:rsidR="009837FA" w:rsidRDefault="009837FA" w:rsidP="009837FA">
      <w:pPr>
        <w:spacing w:before="0"/>
        <w:rPr>
          <w:rFonts w:ascii="Consolas" w:hAnsi="Consolas"/>
          <w:iCs/>
        </w:rPr>
      </w:pPr>
      <w:r>
        <w:rPr>
          <w:rFonts w:ascii="Consolas" w:hAnsi="Consolas"/>
        </w:rPr>
        <w:t>Initialisiere die Distanz des Startknotens mit __ und die der anderen Knoten mit __</w:t>
      </w:r>
      <w:r>
        <w:rPr>
          <w:rFonts w:ascii="Consolas" w:hAnsi="Consolas"/>
          <w:iCs/>
        </w:rPr>
        <w:t>.</w:t>
      </w:r>
    </w:p>
    <w:p w14:paraId="11DDA15A" w14:textId="77777777" w:rsidR="009837FA" w:rsidRPr="00111773" w:rsidRDefault="009837FA" w:rsidP="009837FA">
      <w:pPr>
        <w:spacing w:before="0"/>
        <w:rPr>
          <w:rFonts w:ascii="Consolas" w:hAnsi="Consolas"/>
          <w:iCs/>
        </w:rPr>
      </w:pPr>
      <w:r>
        <w:rPr>
          <w:rFonts w:ascii="Consolas" w:hAnsi="Consolas"/>
        </w:rPr>
        <w:t>Füge</w:t>
      </w:r>
      <w:r w:rsidRPr="00CE648B">
        <w:rPr>
          <w:rFonts w:ascii="Consolas" w:hAnsi="Consolas"/>
        </w:rPr>
        <w:t xml:space="preserve"> </w:t>
      </w:r>
      <w:r>
        <w:rPr>
          <w:rFonts w:ascii="Consolas" w:hAnsi="Consolas"/>
        </w:rPr>
        <w:t>den Startknoten</w:t>
      </w:r>
      <w:r w:rsidRPr="00CE648B">
        <w:rPr>
          <w:rFonts w:ascii="Consolas" w:hAnsi="Consolas"/>
        </w:rPr>
        <w:t xml:space="preserve"> der Warteschlange hinzu</w:t>
      </w:r>
      <w:r>
        <w:rPr>
          <w:rFonts w:ascii="Consolas" w:hAnsi="Consolas"/>
        </w:rPr>
        <w:t>.</w:t>
      </w:r>
    </w:p>
    <w:p w14:paraId="7E83C24C" w14:textId="77777777" w:rsidR="009837FA" w:rsidRPr="00CE648B" w:rsidRDefault="009837FA" w:rsidP="009837FA">
      <w:pPr>
        <w:spacing w:before="0"/>
        <w:rPr>
          <w:rFonts w:ascii="Consolas" w:hAnsi="Consolas"/>
        </w:rPr>
      </w:pPr>
      <w:r w:rsidRPr="00CE648B">
        <w:rPr>
          <w:rFonts w:ascii="Consolas" w:hAnsi="Consolas"/>
        </w:rPr>
        <w:t>Solange die Warteschlange nicht leer ist</w:t>
      </w:r>
      <w:r>
        <w:rPr>
          <w:rFonts w:ascii="Consolas" w:hAnsi="Consolas"/>
        </w:rPr>
        <w:t xml:space="preserve"> …</w:t>
      </w:r>
    </w:p>
    <w:p w14:paraId="1FC1DE30" w14:textId="1F2B053B" w:rsidR="009837FA" w:rsidRDefault="009837FA" w:rsidP="009837FA">
      <w:pPr>
        <w:spacing w:before="0"/>
        <w:ind w:left="284"/>
        <w:rPr>
          <w:rFonts w:ascii="Consolas" w:hAnsi="Consolas"/>
        </w:rPr>
      </w:pPr>
      <w:r w:rsidRPr="00CE648B">
        <w:rPr>
          <w:rFonts w:ascii="Consolas" w:hAnsi="Consolas"/>
        </w:rPr>
        <w:t xml:space="preserve">Nimm </w:t>
      </w:r>
      <w:r>
        <w:rPr>
          <w:rFonts w:ascii="Consolas" w:hAnsi="Consolas"/>
        </w:rPr>
        <w:t xml:space="preserve">den </w:t>
      </w:r>
      <w:r w:rsidRPr="00CE648B">
        <w:rPr>
          <w:rFonts w:ascii="Consolas" w:hAnsi="Consolas"/>
        </w:rPr>
        <w:t xml:space="preserve">Knoten </w:t>
      </w:r>
      <w:r>
        <w:rPr>
          <w:rFonts w:ascii="Consolas" w:hAnsi="Consolas"/>
        </w:rPr>
        <w:t>mit _______________</w:t>
      </w:r>
      <w:r w:rsidR="00826141">
        <w:rPr>
          <w:rFonts w:ascii="Consolas" w:hAnsi="Consolas"/>
        </w:rPr>
        <w:t xml:space="preserve"> (</w:t>
      </w:r>
      <w:r>
        <w:rPr>
          <w:rFonts w:ascii="Consolas" w:hAnsi="Consolas"/>
        </w:rPr>
        <w:t>aufsummierter</w:t>
      </w:r>
      <w:r w:rsidR="00826141">
        <w:rPr>
          <w:rFonts w:ascii="Consolas" w:hAnsi="Consolas"/>
        </w:rPr>
        <w:t>)</w:t>
      </w:r>
      <w:r>
        <w:rPr>
          <w:rFonts w:ascii="Consolas" w:hAnsi="Consolas"/>
        </w:rPr>
        <w:t xml:space="preserve"> Distanz </w:t>
      </w:r>
      <w:r w:rsidRPr="00CE648B">
        <w:rPr>
          <w:rFonts w:ascii="Consolas" w:hAnsi="Consolas"/>
        </w:rPr>
        <w:t>aus der Warteschlange</w:t>
      </w:r>
      <w:r>
        <w:rPr>
          <w:rFonts w:ascii="Consolas" w:hAnsi="Consolas"/>
        </w:rPr>
        <w:t>.</w:t>
      </w:r>
    </w:p>
    <w:p w14:paraId="6B75A596" w14:textId="77777777" w:rsidR="009837FA" w:rsidRPr="00CE648B" w:rsidRDefault="009837FA" w:rsidP="009837FA">
      <w:pPr>
        <w:spacing w:before="0"/>
        <w:ind w:left="284"/>
        <w:rPr>
          <w:rFonts w:ascii="Consolas" w:hAnsi="Consolas"/>
        </w:rPr>
      </w:pPr>
      <w:r>
        <w:rPr>
          <w:rFonts w:ascii="Consolas" w:hAnsi="Consolas"/>
        </w:rPr>
        <w:t>Markiere diesen Knoten.</w:t>
      </w:r>
    </w:p>
    <w:p w14:paraId="1B5E56A4" w14:textId="1B7D5AE5" w:rsidR="009837FA" w:rsidRDefault="009837FA" w:rsidP="00052732">
      <w:pPr>
        <w:ind w:left="284"/>
        <w:rPr>
          <w:rFonts w:ascii="Consolas" w:hAnsi="Consolas"/>
        </w:rPr>
      </w:pPr>
      <w:r>
        <w:rPr>
          <w:rFonts w:ascii="Consolas" w:hAnsi="Consolas"/>
        </w:rPr>
        <w:t>Berechne für alle</w:t>
      </w:r>
      <w:r w:rsidRPr="00CE648B">
        <w:rPr>
          <w:rFonts w:ascii="Consolas" w:hAnsi="Consolas"/>
        </w:rPr>
        <w:t xml:space="preserve"> </w:t>
      </w:r>
      <w:r>
        <w:rPr>
          <w:rFonts w:ascii="Consolas" w:hAnsi="Consolas"/>
        </w:rPr>
        <w:t>_______________</w:t>
      </w:r>
      <w:r w:rsidR="00826141">
        <w:rPr>
          <w:rFonts w:ascii="Consolas" w:hAnsi="Consolas"/>
        </w:rPr>
        <w:t>____</w:t>
      </w:r>
      <w:r w:rsidRPr="00CE648B">
        <w:rPr>
          <w:rFonts w:ascii="Consolas" w:hAnsi="Consolas"/>
        </w:rPr>
        <w:t xml:space="preserve"> Nachbarn </w:t>
      </w:r>
      <w:r>
        <w:rPr>
          <w:rFonts w:ascii="Consolas" w:hAnsi="Consolas"/>
        </w:rPr>
        <w:t xml:space="preserve">die Gesamtdistanz des Pfades </w:t>
      </w:r>
      <w:r w:rsidR="00826141">
        <w:rPr>
          <w:rFonts w:ascii="Consolas" w:hAnsi="Consolas"/>
        </w:rPr>
        <w:t>zum Startknoten (Kantengewicht + Distanz des aktuellen Knotens)</w:t>
      </w:r>
      <w:r>
        <w:rPr>
          <w:rFonts w:ascii="Consolas" w:hAnsi="Consolas"/>
        </w:rPr>
        <w:t>.</w:t>
      </w:r>
    </w:p>
    <w:p w14:paraId="53198FCC" w14:textId="22C66F36" w:rsidR="009837FA" w:rsidRPr="00052732" w:rsidRDefault="009837FA" w:rsidP="00052732">
      <w:pPr>
        <w:spacing w:before="0" w:line="360" w:lineRule="auto"/>
        <w:ind w:left="284"/>
        <w:rPr>
          <w:rFonts w:ascii="Consolas" w:hAnsi="Consolas"/>
        </w:rPr>
      </w:pPr>
      <w:r>
        <w:rPr>
          <w:rFonts w:ascii="Consolas" w:hAnsi="Consolas"/>
        </w:rPr>
        <w:t>Ist dieser Wert kleiner als d</w:t>
      </w:r>
      <w:r w:rsidR="00826141">
        <w:rPr>
          <w:rFonts w:ascii="Consolas" w:hAnsi="Consolas"/>
        </w:rPr>
        <w:t>ie</w:t>
      </w:r>
      <w:r>
        <w:rPr>
          <w:rFonts w:ascii="Consolas" w:hAnsi="Consolas"/>
        </w:rPr>
        <w:t xml:space="preserve"> für diesen Nachbarn gespeicherte </w:t>
      </w:r>
      <w:r w:rsidR="00826141">
        <w:rPr>
          <w:rFonts w:ascii="Consolas" w:hAnsi="Consolas"/>
        </w:rPr>
        <w:t>Distanz</w:t>
      </w:r>
      <w:r>
        <w:rPr>
          <w:rFonts w:ascii="Consolas" w:hAnsi="Consolas"/>
        </w:rPr>
        <w:t xml:space="preserve">, aktualisiere </w:t>
      </w:r>
      <w:r w:rsidR="00052732">
        <w:rPr>
          <w:rFonts w:ascii="Consolas" w:hAnsi="Consolas"/>
        </w:rPr>
        <w:t>s</w:t>
      </w:r>
      <w:r>
        <w:rPr>
          <w:rFonts w:ascii="Consolas" w:hAnsi="Consolas"/>
        </w:rPr>
        <w:t>ie</w:t>
      </w:r>
      <w:r w:rsidR="00052732">
        <w:rPr>
          <w:rFonts w:ascii="Consolas" w:hAnsi="Consolas"/>
        </w:rPr>
        <w:t xml:space="preserve"> </w:t>
      </w:r>
      <w:r>
        <w:rPr>
          <w:rFonts w:ascii="Consolas" w:hAnsi="Consolas"/>
        </w:rPr>
        <w:t>und speichere den ________________________ als Vorgänger.</w:t>
      </w:r>
    </w:p>
    <w:p w14:paraId="77630B1C" w14:textId="31D8172A" w:rsidR="00701FC1" w:rsidRDefault="00040644" w:rsidP="00701F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2DAEC761" wp14:editId="21E9CD54">
            <wp:simplePos x="0" y="0"/>
            <wp:positionH relativeFrom="margin">
              <wp:posOffset>4158615</wp:posOffset>
            </wp:positionH>
            <wp:positionV relativeFrom="paragraph">
              <wp:posOffset>220345</wp:posOffset>
            </wp:positionV>
            <wp:extent cx="2035810" cy="1990090"/>
            <wp:effectExtent l="0" t="0" r="2540" b="0"/>
            <wp:wrapSquare wrapText="bothSides"/>
            <wp:docPr id="1394124536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124536" name="Grafik 1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FC1">
        <w:rPr>
          <w:b/>
        </w:rPr>
        <w:t>Arbeitsauftrag: Plane eine Radreise</w:t>
      </w:r>
    </w:p>
    <w:p w14:paraId="4CDABA00" w14:textId="77777777" w:rsidR="006A5C40" w:rsidRDefault="00701FC1" w:rsidP="00E61F7B">
      <w:r>
        <w:t>Du planst eine Alpenüberquerung mit dem Rad.</w:t>
      </w:r>
      <w:r w:rsidR="00040644">
        <w:br/>
      </w:r>
      <w:r>
        <w:t xml:space="preserve">Der Dijkstra-Algorithmus kann zur Bestimmung des kürzesten </w:t>
      </w:r>
      <w:r w:rsidR="00A10993">
        <w:t>Radw</w:t>
      </w:r>
      <w:r>
        <w:t xml:space="preserve">eges </w:t>
      </w:r>
      <w:r w:rsidR="00A10993">
        <w:t>bei der Routenplanung</w:t>
      </w:r>
      <w:r>
        <w:t xml:space="preserve"> eingesetzt werden</w:t>
      </w:r>
      <w:r w:rsidR="00E61F7B">
        <w:t>.</w:t>
      </w:r>
    </w:p>
    <w:p w14:paraId="3ED91F9A" w14:textId="7E1E7E7E" w:rsidR="00E61F7B" w:rsidRDefault="00E61F7B" w:rsidP="00E61F7B">
      <w:r>
        <w:t xml:space="preserve">Ermittle mithilfe des Dijkstra-Algorithmus die kürzeste Verbindungsstrecke zwischen </w:t>
      </w:r>
      <w:r w:rsidR="00040644">
        <w:t>Traunstein</w:t>
      </w:r>
      <w:r>
        <w:t xml:space="preserve"> und </w:t>
      </w:r>
      <w:r w:rsidR="00701FC1">
        <w:t>Venedig</w:t>
      </w:r>
      <w:r>
        <w:t>.</w:t>
      </w:r>
      <w:r w:rsidR="00040644">
        <w:t xml:space="preserve"> </w:t>
      </w:r>
    </w:p>
    <w:p w14:paraId="239E3484" w14:textId="6486F733" w:rsidR="00040644" w:rsidRDefault="00040644" w:rsidP="00E61F7B">
      <w:r>
        <w:t>Notiere in der Tabelle zu jedem Knoten die aktuelle Distanz zu Traunstein sowie den Herkunftsort.</w:t>
      </w:r>
    </w:p>
    <w:p w14:paraId="706D8467" w14:textId="77777777" w:rsidR="0065649C" w:rsidRDefault="0065649C" w:rsidP="00E61F7B"/>
    <w:p w14:paraId="3C77313C" w14:textId="77777777" w:rsidR="006A5C40" w:rsidRPr="0065649C" w:rsidRDefault="006A5C40" w:rsidP="00E61F7B">
      <w:pPr>
        <w:rPr>
          <w:sz w:val="18"/>
          <w:szCs w:val="18"/>
        </w:rPr>
      </w:pPr>
    </w:p>
    <w:tbl>
      <w:tblPr>
        <w:tblStyle w:val="Tabellenraster"/>
        <w:tblpPr w:leftFromText="142" w:rightFromText="142" w:topFromText="142" w:tblpXSpec="center" w:tblpYSpec="center"/>
        <w:tblOverlap w:val="never"/>
        <w:tblW w:w="0" w:type="auto"/>
        <w:tblLook w:val="04A0" w:firstRow="1" w:lastRow="0" w:firstColumn="1" w:lastColumn="0" w:noHBand="0" w:noVBand="1"/>
      </w:tblPr>
      <w:tblGrid>
        <w:gridCol w:w="746"/>
        <w:gridCol w:w="1214"/>
        <w:gridCol w:w="1123"/>
        <w:gridCol w:w="1106"/>
        <w:gridCol w:w="1090"/>
        <w:gridCol w:w="1112"/>
        <w:gridCol w:w="1123"/>
        <w:gridCol w:w="1097"/>
        <w:gridCol w:w="1583"/>
      </w:tblGrid>
      <w:tr w:rsidR="00532615" w:rsidRPr="002928D2" w14:paraId="5DF4C3B5" w14:textId="0AE6E3E1" w:rsidTr="0065649C">
        <w:trPr>
          <w:trHeight w:val="397"/>
        </w:trPr>
        <w:tc>
          <w:tcPr>
            <w:tcW w:w="746" w:type="dxa"/>
            <w:tcBorders>
              <w:bottom w:val="single" w:sz="8" w:space="0" w:color="auto"/>
            </w:tcBorders>
            <w:vAlign w:val="center"/>
          </w:tcPr>
          <w:p w14:paraId="2A85E4D6" w14:textId="538BD97B" w:rsidR="00532615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Raum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vAlign w:val="center"/>
          </w:tcPr>
          <w:p w14:paraId="6DA8AF8B" w14:textId="571C9C5C" w:rsidR="00532615" w:rsidRPr="002928D2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Traunstein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Tra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7B636479" w14:textId="18131EF9" w:rsidR="00532615" w:rsidRPr="002928D2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Innsbruck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Is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16" w:type="dxa"/>
            <w:tcBorders>
              <w:bottom w:val="single" w:sz="8" w:space="0" w:color="auto"/>
            </w:tcBorders>
            <w:vAlign w:val="center"/>
          </w:tcPr>
          <w:p w14:paraId="2F127543" w14:textId="573C2486" w:rsidR="00532615" w:rsidRPr="002928D2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Millstatt</w:t>
            </w:r>
            <w:r>
              <w:rPr>
                <w:b/>
                <w:bCs/>
              </w:rPr>
              <w:br/>
              <w:t>(M)</w:t>
            </w:r>
          </w:p>
        </w:tc>
        <w:tc>
          <w:tcPr>
            <w:tcW w:w="1119" w:type="dxa"/>
            <w:tcBorders>
              <w:bottom w:val="single" w:sz="8" w:space="0" w:color="auto"/>
            </w:tcBorders>
            <w:vAlign w:val="center"/>
          </w:tcPr>
          <w:p w14:paraId="72295631" w14:textId="6EE30278" w:rsidR="00532615" w:rsidRPr="002928D2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Trient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Tri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22" w:type="dxa"/>
            <w:tcBorders>
              <w:bottom w:val="single" w:sz="8" w:space="0" w:color="auto"/>
            </w:tcBorders>
            <w:vAlign w:val="center"/>
          </w:tcPr>
          <w:p w14:paraId="36DC8140" w14:textId="104980E8" w:rsidR="00532615" w:rsidRPr="002928D2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Innichen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Ic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45" w:type="dxa"/>
            <w:tcBorders>
              <w:bottom w:val="single" w:sz="8" w:space="0" w:color="auto"/>
            </w:tcBorders>
            <w:vAlign w:val="center"/>
          </w:tcPr>
          <w:p w14:paraId="44573A02" w14:textId="42E4DFC2" w:rsidR="00532615" w:rsidRPr="002928D2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Treviso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Tre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09" w:type="dxa"/>
            <w:tcBorders>
              <w:bottom w:val="single" w:sz="8" w:space="0" w:color="auto"/>
            </w:tcBorders>
            <w:vAlign w:val="center"/>
          </w:tcPr>
          <w:p w14:paraId="61593CAF" w14:textId="041D1E97" w:rsidR="00532615" w:rsidRPr="002928D2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Venedig</w:t>
            </w:r>
            <w:r>
              <w:rPr>
                <w:b/>
                <w:bCs/>
              </w:rPr>
              <w:br/>
              <w:t>(V)</w:t>
            </w:r>
          </w:p>
        </w:tc>
        <w:tc>
          <w:tcPr>
            <w:tcW w:w="1109" w:type="dxa"/>
            <w:tcBorders>
              <w:bottom w:val="single" w:sz="8" w:space="0" w:color="auto"/>
            </w:tcBorders>
            <w:vAlign w:val="center"/>
          </w:tcPr>
          <w:p w14:paraId="56C0F52B" w14:textId="01427735" w:rsidR="00532615" w:rsidRDefault="00532615" w:rsidP="0065649C">
            <w:pPr>
              <w:spacing w:after="6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Warteschlange</w:t>
            </w:r>
          </w:p>
        </w:tc>
      </w:tr>
      <w:tr w:rsidR="00532615" w:rsidRPr="002928D2" w14:paraId="4DF79137" w14:textId="438A68EF" w:rsidTr="0065649C">
        <w:trPr>
          <w:trHeight w:val="425"/>
        </w:trPr>
        <w:tc>
          <w:tcPr>
            <w:tcW w:w="746" w:type="dxa"/>
            <w:tcBorders>
              <w:top w:val="single" w:sz="8" w:space="0" w:color="auto"/>
            </w:tcBorders>
            <w:vAlign w:val="center"/>
          </w:tcPr>
          <w:p w14:paraId="1204D996" w14:textId="54EE0923" w:rsidR="00532615" w:rsidRPr="002928D2" w:rsidRDefault="00532615" w:rsidP="0065649C">
            <w:pPr>
              <w:spacing w:after="60" w:line="240" w:lineRule="auto"/>
              <w:jc w:val="center"/>
            </w:pPr>
            <w:r>
              <w:t>-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5F1C195F" w14:textId="1471A320" w:rsidR="00532615" w:rsidRPr="00040644" w:rsidRDefault="00532615" w:rsidP="0065649C">
            <w:pPr>
              <w:spacing w:after="60" w:line="240" w:lineRule="auto"/>
              <w:jc w:val="center"/>
            </w:pPr>
          </w:p>
        </w:tc>
        <w:tc>
          <w:tcPr>
            <w:tcW w:w="1124" w:type="dxa"/>
            <w:tcBorders>
              <w:top w:val="single" w:sz="8" w:space="0" w:color="auto"/>
            </w:tcBorders>
          </w:tcPr>
          <w:p w14:paraId="54062F19" w14:textId="004FE786" w:rsidR="00532615" w:rsidRPr="002928D2" w:rsidRDefault="00532615" w:rsidP="0065649C">
            <w:pPr>
              <w:spacing w:after="6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auto"/>
            </w:tcBorders>
          </w:tcPr>
          <w:p w14:paraId="0C49A6E8" w14:textId="4FB57B81" w:rsidR="00532615" w:rsidRPr="002928D2" w:rsidRDefault="00532615" w:rsidP="0065649C">
            <w:pPr>
              <w:spacing w:after="60" w:line="240" w:lineRule="auto"/>
              <w:jc w:val="center"/>
            </w:pPr>
          </w:p>
        </w:tc>
        <w:tc>
          <w:tcPr>
            <w:tcW w:w="1119" w:type="dxa"/>
            <w:tcBorders>
              <w:top w:val="single" w:sz="8" w:space="0" w:color="auto"/>
            </w:tcBorders>
          </w:tcPr>
          <w:p w14:paraId="0094B713" w14:textId="24AE59BD" w:rsidR="00532615" w:rsidRPr="002928D2" w:rsidRDefault="00532615" w:rsidP="0065649C">
            <w:pPr>
              <w:spacing w:after="60" w:line="240" w:lineRule="auto"/>
              <w:jc w:val="center"/>
            </w:pPr>
          </w:p>
        </w:tc>
        <w:tc>
          <w:tcPr>
            <w:tcW w:w="1122" w:type="dxa"/>
            <w:tcBorders>
              <w:top w:val="single" w:sz="8" w:space="0" w:color="auto"/>
            </w:tcBorders>
          </w:tcPr>
          <w:p w14:paraId="64400E7F" w14:textId="76B54F41" w:rsidR="00532615" w:rsidRPr="002928D2" w:rsidRDefault="00532615" w:rsidP="0065649C">
            <w:pPr>
              <w:spacing w:after="60" w:line="240" w:lineRule="auto"/>
              <w:jc w:val="center"/>
            </w:pPr>
          </w:p>
        </w:tc>
        <w:tc>
          <w:tcPr>
            <w:tcW w:w="1145" w:type="dxa"/>
            <w:tcBorders>
              <w:top w:val="single" w:sz="8" w:space="0" w:color="auto"/>
            </w:tcBorders>
          </w:tcPr>
          <w:p w14:paraId="0878F9A1" w14:textId="340674A3" w:rsidR="00532615" w:rsidRPr="002928D2" w:rsidRDefault="00532615" w:rsidP="0065649C">
            <w:pPr>
              <w:spacing w:after="60" w:line="240" w:lineRule="auto"/>
              <w:jc w:val="center"/>
            </w:pPr>
          </w:p>
        </w:tc>
        <w:tc>
          <w:tcPr>
            <w:tcW w:w="1109" w:type="dxa"/>
            <w:tcBorders>
              <w:top w:val="single" w:sz="8" w:space="0" w:color="auto"/>
            </w:tcBorders>
            <w:vAlign w:val="center"/>
          </w:tcPr>
          <w:p w14:paraId="240D4C1D" w14:textId="15E2ACA8" w:rsidR="00532615" w:rsidRPr="002928D2" w:rsidRDefault="00532615" w:rsidP="0065649C">
            <w:pPr>
              <w:spacing w:after="60" w:line="240" w:lineRule="auto"/>
              <w:jc w:val="center"/>
            </w:pPr>
          </w:p>
        </w:tc>
        <w:tc>
          <w:tcPr>
            <w:tcW w:w="1109" w:type="dxa"/>
            <w:tcBorders>
              <w:top w:val="single" w:sz="8" w:space="0" w:color="auto"/>
            </w:tcBorders>
          </w:tcPr>
          <w:p w14:paraId="2FE86B66" w14:textId="77777777" w:rsidR="00532615" w:rsidRPr="002928D2" w:rsidRDefault="00532615" w:rsidP="0065649C">
            <w:pPr>
              <w:spacing w:after="60" w:line="240" w:lineRule="auto"/>
              <w:jc w:val="center"/>
            </w:pPr>
          </w:p>
        </w:tc>
      </w:tr>
      <w:tr w:rsidR="00532615" w:rsidRPr="002928D2" w14:paraId="587C0D5C" w14:textId="026CE1FA" w:rsidTr="0065649C">
        <w:trPr>
          <w:trHeight w:val="425"/>
        </w:trPr>
        <w:tc>
          <w:tcPr>
            <w:tcW w:w="746" w:type="dxa"/>
            <w:vAlign w:val="center"/>
          </w:tcPr>
          <w:p w14:paraId="2D8AC8F1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216" w:type="dxa"/>
            <w:vAlign w:val="center"/>
          </w:tcPr>
          <w:p w14:paraId="404B96D9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2EE6DFBF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6A225EDA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439DC170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1612C347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68DA293F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146D4768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2625F6F5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</w:tr>
      <w:tr w:rsidR="00532615" w:rsidRPr="002928D2" w14:paraId="532076AD" w14:textId="197FE542" w:rsidTr="0065649C">
        <w:trPr>
          <w:trHeight w:val="425"/>
        </w:trPr>
        <w:tc>
          <w:tcPr>
            <w:tcW w:w="746" w:type="dxa"/>
            <w:vAlign w:val="center"/>
          </w:tcPr>
          <w:p w14:paraId="2A197A4F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216" w:type="dxa"/>
            <w:vAlign w:val="center"/>
          </w:tcPr>
          <w:p w14:paraId="2E75F427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7E2452A2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52830238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06F8F171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17534063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6FD9E29D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14D79A46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5A8ACDB2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</w:tr>
      <w:tr w:rsidR="00532615" w:rsidRPr="002928D2" w14:paraId="2CF74EAA" w14:textId="1A0212C3" w:rsidTr="0065649C">
        <w:trPr>
          <w:trHeight w:val="425"/>
        </w:trPr>
        <w:tc>
          <w:tcPr>
            <w:tcW w:w="746" w:type="dxa"/>
            <w:vAlign w:val="center"/>
          </w:tcPr>
          <w:p w14:paraId="1F75BAB8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216" w:type="dxa"/>
            <w:vAlign w:val="center"/>
          </w:tcPr>
          <w:p w14:paraId="0288DF97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57F666EA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22D70EA8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2F59FFE0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2AB9FABC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3BD4C747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6CEDC57C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5C96884C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</w:tr>
      <w:tr w:rsidR="00532615" w:rsidRPr="002928D2" w14:paraId="10BD3F56" w14:textId="15F7B410" w:rsidTr="0065649C">
        <w:trPr>
          <w:trHeight w:val="425"/>
        </w:trPr>
        <w:tc>
          <w:tcPr>
            <w:tcW w:w="746" w:type="dxa"/>
            <w:vAlign w:val="center"/>
          </w:tcPr>
          <w:p w14:paraId="26918E53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216" w:type="dxa"/>
            <w:vAlign w:val="center"/>
          </w:tcPr>
          <w:p w14:paraId="390DD354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62711ACD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281E09C9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236A194C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385931B5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50D4AFF7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0A6F6DF3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5AC3853B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</w:tr>
      <w:tr w:rsidR="00532615" w:rsidRPr="002928D2" w14:paraId="4568FAFF" w14:textId="19DB03D9" w:rsidTr="0065649C">
        <w:trPr>
          <w:trHeight w:val="425"/>
        </w:trPr>
        <w:tc>
          <w:tcPr>
            <w:tcW w:w="746" w:type="dxa"/>
            <w:vAlign w:val="center"/>
          </w:tcPr>
          <w:p w14:paraId="47338781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216" w:type="dxa"/>
            <w:vAlign w:val="center"/>
          </w:tcPr>
          <w:p w14:paraId="1EE241B9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69001239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42C80181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0DEE81D1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11F6DB23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464187A2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5AFD3B59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022F6664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</w:tr>
      <w:tr w:rsidR="00532615" w:rsidRPr="002928D2" w14:paraId="518429E9" w14:textId="6F77B389" w:rsidTr="0065649C">
        <w:trPr>
          <w:trHeight w:val="425"/>
        </w:trPr>
        <w:tc>
          <w:tcPr>
            <w:tcW w:w="746" w:type="dxa"/>
            <w:vAlign w:val="center"/>
          </w:tcPr>
          <w:p w14:paraId="6771D86F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216" w:type="dxa"/>
            <w:vAlign w:val="center"/>
          </w:tcPr>
          <w:p w14:paraId="15890553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449E0350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7CF1FCCF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6A7C8EDA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47813290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427D9155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663D4D9B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5E2F8B3A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</w:tr>
      <w:tr w:rsidR="00532615" w:rsidRPr="002928D2" w14:paraId="7A8C1EE4" w14:textId="60FD1599" w:rsidTr="0065649C">
        <w:trPr>
          <w:trHeight w:val="425"/>
        </w:trPr>
        <w:tc>
          <w:tcPr>
            <w:tcW w:w="746" w:type="dxa"/>
            <w:vAlign w:val="center"/>
          </w:tcPr>
          <w:p w14:paraId="5648A8F5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216" w:type="dxa"/>
            <w:vAlign w:val="center"/>
          </w:tcPr>
          <w:p w14:paraId="3C86ACA0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4" w:type="dxa"/>
            <w:vAlign w:val="center"/>
          </w:tcPr>
          <w:p w14:paraId="15994600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6" w:type="dxa"/>
            <w:vAlign w:val="center"/>
          </w:tcPr>
          <w:p w14:paraId="341F399B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19" w:type="dxa"/>
            <w:vAlign w:val="center"/>
          </w:tcPr>
          <w:p w14:paraId="2CF1AD5A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22" w:type="dxa"/>
            <w:vAlign w:val="center"/>
          </w:tcPr>
          <w:p w14:paraId="4E941875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45" w:type="dxa"/>
            <w:vAlign w:val="center"/>
          </w:tcPr>
          <w:p w14:paraId="227B1447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  <w:vAlign w:val="center"/>
          </w:tcPr>
          <w:p w14:paraId="66C59E1D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  <w:tc>
          <w:tcPr>
            <w:tcW w:w="1109" w:type="dxa"/>
          </w:tcPr>
          <w:p w14:paraId="68326D24" w14:textId="77777777" w:rsidR="00532615" w:rsidRPr="002928D2" w:rsidRDefault="00532615" w:rsidP="0065649C">
            <w:pPr>
              <w:spacing w:before="0" w:after="0" w:line="240" w:lineRule="auto"/>
              <w:jc w:val="center"/>
            </w:pPr>
          </w:p>
        </w:tc>
      </w:tr>
    </w:tbl>
    <w:p w14:paraId="51CEDCE9" w14:textId="6D5348D9" w:rsidR="006A5C40" w:rsidRPr="006A5C40" w:rsidRDefault="00040644" w:rsidP="006A5C40">
      <w:pPr>
        <w:rPr>
          <w:szCs w:val="22"/>
        </w:rPr>
      </w:pPr>
      <w:r>
        <w:rPr>
          <w:szCs w:val="22"/>
        </w:rPr>
        <w:t>Kürzester Weg nach Venedig: _________________________________________________________________</w:t>
      </w:r>
      <w:r w:rsidR="006A5C40">
        <w:rPr>
          <w:noProof/>
        </w:rPr>
        <w:drawing>
          <wp:anchor distT="0" distB="0" distL="114300" distR="114300" simplePos="0" relativeHeight="251703296" behindDoc="0" locked="0" layoutInCell="1" allowOverlap="1" wp14:anchorId="2CC11BB1" wp14:editId="07501D63">
            <wp:simplePos x="0" y="0"/>
            <wp:positionH relativeFrom="column">
              <wp:posOffset>23495</wp:posOffset>
            </wp:positionH>
            <wp:positionV relativeFrom="paragraph">
              <wp:posOffset>220980</wp:posOffset>
            </wp:positionV>
            <wp:extent cx="186690" cy="198755"/>
            <wp:effectExtent l="0" t="0" r="3810" b="0"/>
            <wp:wrapSquare wrapText="bothSides"/>
            <wp:docPr id="21381290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71492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" cy="19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3EC316" w14:textId="4729D6B7" w:rsidR="006A5C40" w:rsidRPr="0065649C" w:rsidRDefault="006A5C40" w:rsidP="00401C4C">
      <w:r>
        <w:rPr>
          <w:b/>
        </w:rPr>
        <w:t xml:space="preserve">Für Schnelle: </w:t>
      </w:r>
      <w:r>
        <w:t xml:space="preserve">Nimm Stellung dazu, ob der Dijkstra-Algorithmus für ein tatsächliches Navigationssystem geeignet ist. </w:t>
      </w:r>
    </w:p>
    <w:sectPr w:rsidR="006A5C40" w:rsidRPr="0065649C" w:rsidSect="002D4CE9">
      <w:headerReference w:type="default" r:id="rId22"/>
      <w:footerReference w:type="default" r:id="rId23"/>
      <w:pgSz w:w="11906" w:h="16838"/>
      <w:pgMar w:top="851" w:right="851" w:bottom="567" w:left="851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523A5" w14:textId="77777777" w:rsidR="005E7F17" w:rsidRDefault="005E7F17" w:rsidP="00A83216">
      <w:pPr>
        <w:spacing w:before="0" w:after="0" w:line="240" w:lineRule="auto"/>
      </w:pPr>
      <w:r>
        <w:separator/>
      </w:r>
    </w:p>
  </w:endnote>
  <w:endnote w:type="continuationSeparator" w:id="0">
    <w:p w14:paraId="420B418A" w14:textId="77777777" w:rsidR="005E7F17" w:rsidRDefault="005E7F17" w:rsidP="00A8321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777654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3BEB1785" w14:textId="77777777" w:rsidR="00A83216" w:rsidRPr="00A83216" w:rsidRDefault="00763AC6" w:rsidP="00A83216">
            <w:pPr>
              <w:pStyle w:val="Fuzeile"/>
              <w:jc w:val="center"/>
              <w:rPr>
                <w:sz w:val="20"/>
              </w:rPr>
            </w:pP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249971" wp14:editId="381F4FF4">
                      <wp:simplePos x="0" y="0"/>
                      <wp:positionH relativeFrom="page">
                        <wp:posOffset>1511935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3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4A4F6" id="Rechteck 10" o:spid="_x0000_s1026" style="position:absolute;margin-left:119.05pt;margin-top:25.5pt;width:119.0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" fillcolor="#007197 [3204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4B1D8E" wp14:editId="70B9A939">
                      <wp:simplePos x="0" y="0"/>
                      <wp:positionH relativeFrom="page">
                        <wp:posOffset>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5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F90C5" id="Rechteck 8" o:spid="_x0000_s1026" style="position:absolute;margin-left:0;margin-top:25.5pt;width:119.05pt;height:2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" fillcolor="#001835 [3215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9DEB57" wp14:editId="4E5A375B">
                      <wp:simplePos x="0" y="0"/>
                      <wp:positionH relativeFrom="page">
                        <wp:posOffset>4536440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4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8D39D" id="Rechteck 9" o:spid="_x0000_s1026" style="position:absolute;margin-left:357.2pt;margin-top:25.5pt;width:119.0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" fillcolor="#d7ebe8 [662]" stroked="f" strokeweight="1pt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0A7439" wp14:editId="0A19AA91">
                      <wp:simplePos x="0" y="0"/>
                      <wp:positionH relativeFrom="page">
                        <wp:posOffset>6049010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7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F5F45" id="Rechteck 6" o:spid="_x0000_s1026" style="position:absolute;margin-left:476.3pt;margin-top:25.5pt;width:119.0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mVxygEAAAgEAAAOAAAAZHJzL2Uyb0RvYy54bWysU8tu2zAQvBfoPxC817JSJ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" fillcolor="#cca000 [3208]" stroked="f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B139E5" wp14:editId="4B06C907">
                      <wp:simplePos x="0" y="0"/>
                      <wp:positionH relativeFrom="page">
                        <wp:posOffset>3024505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6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02BD3" id="Rechteck 7" o:spid="_x0000_s1026" style="position:absolute;margin-left:238.15pt;margin-top:25.5pt;width:119.05pt;height:2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VfjygEAAAgEAAAOAAAAZHJzL2Uyb0RvYy54bWysU8tu2zAQvBfoPxC817ISN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" fillcolor="#469085 [3206]" stroked="f">
                      <w10:wrap anchorx="page" anchory="margin"/>
                    </v:rect>
                  </w:pict>
                </mc:Fallback>
              </mc:AlternateContent>
            </w:r>
            <w:sdt>
              <w:sdtPr>
                <w:id w:val="-1467272592"/>
                <w:docPartObj>
                  <w:docPartGallery w:val="Page Numbers (Bottom of Page)"/>
                  <w:docPartUnique/>
                </w:docPartObj>
              </w:sdtPr>
              <w:sdtEndPr>
                <w:rPr>
                  <w:sz w:val="20"/>
                </w:rPr>
              </w:sdtEndPr>
              <w:sdtContent>
                <w:sdt>
                  <w:sdtPr>
                    <w:rPr>
                      <w:sz w:val="20"/>
                    </w:rPr>
                    <w:id w:val="1005864223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="009A7A2D" w:rsidRPr="00A83216">
                      <w:rPr>
                        <w:sz w:val="20"/>
                      </w:rPr>
                      <w:t xml:space="preserve">Seite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PAGE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  <w:r w:rsidR="009A7A2D" w:rsidRPr="00A83216">
                      <w:rPr>
                        <w:sz w:val="20"/>
                      </w:rPr>
                      <w:t xml:space="preserve"> von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NUMPAGES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F9F726" w14:textId="77777777" w:rsidR="005E7F17" w:rsidRDefault="005E7F17" w:rsidP="00A83216">
      <w:pPr>
        <w:spacing w:before="0" w:after="0" w:line="240" w:lineRule="auto"/>
      </w:pPr>
      <w:r>
        <w:separator/>
      </w:r>
    </w:p>
  </w:footnote>
  <w:footnote w:type="continuationSeparator" w:id="0">
    <w:p w14:paraId="51D6E5F4" w14:textId="77777777" w:rsidR="005E7F17" w:rsidRDefault="005E7F17" w:rsidP="00A8321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1908" w:type="dxa"/>
      <w:tblInd w:w="-851" w:type="dxa"/>
      <w:tblBorders>
        <w:top w:val="none" w:sz="0" w:space="0" w:color="auto"/>
        <w:left w:val="none" w:sz="0" w:space="0" w:color="auto"/>
        <w:bottom w:val="single" w:sz="8" w:space="0" w:color="00384B" w:themeColor="accent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6"/>
      <w:gridCol w:w="3402"/>
    </w:tblGrid>
    <w:tr w:rsidR="00FD1293" w:rsidRPr="004D1480" w14:paraId="57F68F4E" w14:textId="77777777" w:rsidTr="002D4CE9">
      <w:tc>
        <w:tcPr>
          <w:tcW w:w="8506" w:type="dxa"/>
          <w:vAlign w:val="center"/>
        </w:tcPr>
        <w:p w14:paraId="3D18930A" w14:textId="246C60AB" w:rsidR="00FD1293" w:rsidRPr="004D1480" w:rsidRDefault="005F66AE" w:rsidP="002D4CE9">
          <w:pPr>
            <w:spacing w:after="60"/>
            <w:ind w:left="-959"/>
            <w:jc w:val="right"/>
            <w:rPr>
              <w:rFonts w:asciiTheme="majorHAnsi" w:hAnsiTheme="majorHAnsi" w:cstheme="majorHAnsi"/>
              <w:b/>
              <w:bCs/>
              <w:caps/>
              <w:sz w:val="24"/>
              <w:szCs w:val="24"/>
            </w:rPr>
          </w:pP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[</w:t>
          </w:r>
          <w:r w:rsidR="00A753B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="00A753B9" w:rsidRPr="00A753B9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I. GRAPHEN – </w:t>
          </w:r>
          <w:r w:rsidR="00C50AB6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>Dijkstra</w:t>
          </w:r>
          <w:r w:rsidR="002D4CE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]</w:t>
          </w:r>
          <w:r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 </w:t>
          </w:r>
        </w:p>
      </w:tc>
      <w:tc>
        <w:tcPr>
          <w:tcW w:w="3402" w:type="dxa"/>
          <w:shd w:val="clear" w:color="auto" w:fill="007197" w:themeFill="accent1"/>
          <w:vAlign w:val="center"/>
        </w:tcPr>
        <w:p w14:paraId="72CDB06F" w14:textId="77777777" w:rsidR="00FD1293" w:rsidRPr="005F66AE" w:rsidRDefault="00A753B9" w:rsidP="004D1480">
          <w:pPr>
            <w:spacing w:after="60"/>
            <w:jc w:val="center"/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</w:pPr>
          <w:r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>INFORMATIK</w:t>
          </w:r>
          <w:r w:rsidR="00FD1293" w:rsidRPr="005F66AE"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 xml:space="preserve"> 11</w:t>
          </w:r>
        </w:p>
      </w:tc>
    </w:tr>
  </w:tbl>
  <w:p w14:paraId="28E47C47" w14:textId="77777777" w:rsidR="00FD1293" w:rsidRPr="004D1480" w:rsidRDefault="00FD1293" w:rsidP="004D1480">
    <w:pPr>
      <w:pStyle w:val="Kopfzeile"/>
      <w:tabs>
        <w:tab w:val="clear" w:pos="9072"/>
        <w:tab w:val="right" w:pos="10204"/>
      </w:tabs>
      <w:rPr>
        <w:sz w:val="10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42683"/>
    <w:multiLevelType w:val="hybridMultilevel"/>
    <w:tmpl w:val="5A98F878"/>
    <w:lvl w:ilvl="0" w:tplc="AC6C2FCC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03686D5B"/>
    <w:multiLevelType w:val="hybridMultilevel"/>
    <w:tmpl w:val="3446DF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6555F"/>
    <w:multiLevelType w:val="hybridMultilevel"/>
    <w:tmpl w:val="B0B0EA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346E0"/>
    <w:multiLevelType w:val="hybridMultilevel"/>
    <w:tmpl w:val="245C26EE"/>
    <w:lvl w:ilvl="0" w:tplc="E9C2501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F748B"/>
    <w:multiLevelType w:val="hybridMultilevel"/>
    <w:tmpl w:val="986AAD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EB18C2"/>
    <w:multiLevelType w:val="hybridMultilevel"/>
    <w:tmpl w:val="237EDAF6"/>
    <w:lvl w:ilvl="0" w:tplc="A508D49E">
      <w:start w:val="1"/>
      <w:numFmt w:val="decimal"/>
      <w:lvlText w:val="(%1)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252ED7"/>
    <w:multiLevelType w:val="hybridMultilevel"/>
    <w:tmpl w:val="95267C12"/>
    <w:lvl w:ilvl="0" w:tplc="294A6ED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5E9CE96C">
      <w:start w:val="1"/>
      <w:numFmt w:val="decimal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C106A5"/>
    <w:multiLevelType w:val="hybridMultilevel"/>
    <w:tmpl w:val="D8A48CAC"/>
    <w:lvl w:ilvl="0" w:tplc="2E18C6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35FBD"/>
    <w:multiLevelType w:val="hybridMultilevel"/>
    <w:tmpl w:val="01961654"/>
    <w:lvl w:ilvl="0" w:tplc="E580F08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464AAF"/>
    <w:multiLevelType w:val="hybridMultilevel"/>
    <w:tmpl w:val="BB2E48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E7599"/>
    <w:multiLevelType w:val="hybridMultilevel"/>
    <w:tmpl w:val="727A2B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D5D9F"/>
    <w:multiLevelType w:val="hybridMultilevel"/>
    <w:tmpl w:val="B84846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930096"/>
    <w:multiLevelType w:val="hybridMultilevel"/>
    <w:tmpl w:val="5476ADF4"/>
    <w:lvl w:ilvl="0" w:tplc="01C0A5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493811"/>
    <w:multiLevelType w:val="hybridMultilevel"/>
    <w:tmpl w:val="381292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A66DF9"/>
    <w:multiLevelType w:val="hybridMultilevel"/>
    <w:tmpl w:val="4E86E7CA"/>
    <w:lvl w:ilvl="0" w:tplc="C804F6E2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88802C0A">
      <w:start w:val="1"/>
      <w:numFmt w:val="upperLetter"/>
      <w:lvlText w:val="%2:"/>
      <w:lvlJc w:val="left"/>
      <w:pPr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9C7A0E"/>
    <w:multiLevelType w:val="hybridMultilevel"/>
    <w:tmpl w:val="9F40DA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615877"/>
    <w:multiLevelType w:val="hybridMultilevel"/>
    <w:tmpl w:val="419ED1B8"/>
    <w:lvl w:ilvl="0" w:tplc="0EBE1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2C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C2BF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48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349E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82DD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F6C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047D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28C8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7553A3"/>
    <w:multiLevelType w:val="hybridMultilevel"/>
    <w:tmpl w:val="7B46B80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603B43"/>
    <w:multiLevelType w:val="hybridMultilevel"/>
    <w:tmpl w:val="7C6C9B48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360E7"/>
    <w:multiLevelType w:val="hybridMultilevel"/>
    <w:tmpl w:val="1D5C9414"/>
    <w:lvl w:ilvl="0" w:tplc="330E03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5CCC8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0604F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2D219F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5663B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6402B9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41CA29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5327B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1261EE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38C81D42"/>
    <w:multiLevelType w:val="hybridMultilevel"/>
    <w:tmpl w:val="527A968A"/>
    <w:lvl w:ilvl="0" w:tplc="D8247B60">
      <w:start w:val="1"/>
      <w:numFmt w:val="lowerLetter"/>
      <w:lvlText w:val="%1)"/>
      <w:lvlJc w:val="left"/>
      <w:pPr>
        <w:ind w:left="357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77" w:hanging="360"/>
      </w:pPr>
    </w:lvl>
    <w:lvl w:ilvl="2" w:tplc="0407001B" w:tentative="1">
      <w:start w:val="1"/>
      <w:numFmt w:val="lowerRoman"/>
      <w:lvlText w:val="%3."/>
      <w:lvlJc w:val="right"/>
      <w:pPr>
        <w:ind w:left="1797" w:hanging="180"/>
      </w:pPr>
    </w:lvl>
    <w:lvl w:ilvl="3" w:tplc="0407000F" w:tentative="1">
      <w:start w:val="1"/>
      <w:numFmt w:val="decimal"/>
      <w:lvlText w:val="%4."/>
      <w:lvlJc w:val="left"/>
      <w:pPr>
        <w:ind w:left="2517" w:hanging="360"/>
      </w:pPr>
    </w:lvl>
    <w:lvl w:ilvl="4" w:tplc="04070019" w:tentative="1">
      <w:start w:val="1"/>
      <w:numFmt w:val="lowerLetter"/>
      <w:lvlText w:val="%5."/>
      <w:lvlJc w:val="left"/>
      <w:pPr>
        <w:ind w:left="3237" w:hanging="360"/>
      </w:pPr>
    </w:lvl>
    <w:lvl w:ilvl="5" w:tplc="0407001B" w:tentative="1">
      <w:start w:val="1"/>
      <w:numFmt w:val="lowerRoman"/>
      <w:lvlText w:val="%6."/>
      <w:lvlJc w:val="right"/>
      <w:pPr>
        <w:ind w:left="3957" w:hanging="180"/>
      </w:pPr>
    </w:lvl>
    <w:lvl w:ilvl="6" w:tplc="0407000F" w:tentative="1">
      <w:start w:val="1"/>
      <w:numFmt w:val="decimal"/>
      <w:lvlText w:val="%7."/>
      <w:lvlJc w:val="left"/>
      <w:pPr>
        <w:ind w:left="4677" w:hanging="360"/>
      </w:pPr>
    </w:lvl>
    <w:lvl w:ilvl="7" w:tplc="04070019" w:tentative="1">
      <w:start w:val="1"/>
      <w:numFmt w:val="lowerLetter"/>
      <w:lvlText w:val="%8."/>
      <w:lvlJc w:val="left"/>
      <w:pPr>
        <w:ind w:left="5397" w:hanging="360"/>
      </w:pPr>
    </w:lvl>
    <w:lvl w:ilvl="8" w:tplc="0407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1" w15:restartNumberingAfterBreak="0">
    <w:nsid w:val="3A4E7059"/>
    <w:multiLevelType w:val="hybridMultilevel"/>
    <w:tmpl w:val="6284B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4213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245FBB"/>
    <w:multiLevelType w:val="hybridMultilevel"/>
    <w:tmpl w:val="C76C2F8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C8375F"/>
    <w:multiLevelType w:val="hybridMultilevel"/>
    <w:tmpl w:val="E7D2FAEC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22888"/>
    <w:multiLevelType w:val="hybridMultilevel"/>
    <w:tmpl w:val="7E16B7D2"/>
    <w:lvl w:ilvl="0" w:tplc="72D838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4602E8"/>
    <w:multiLevelType w:val="hybridMultilevel"/>
    <w:tmpl w:val="78EC9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B21B31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2F4EC3"/>
    <w:multiLevelType w:val="hybridMultilevel"/>
    <w:tmpl w:val="98D464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01B57"/>
    <w:multiLevelType w:val="hybridMultilevel"/>
    <w:tmpl w:val="735ACB8C"/>
    <w:lvl w:ilvl="0" w:tplc="778A756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97492B"/>
    <w:multiLevelType w:val="hybridMultilevel"/>
    <w:tmpl w:val="E83838F8"/>
    <w:lvl w:ilvl="0" w:tplc="841C8EE6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ascii="Consolas" w:hAnsi="Consolas" w:hint="default"/>
        <w:b/>
        <w:color w:val="808080" w:themeColor="background1" w:themeShade="80"/>
      </w:rPr>
    </w:lvl>
    <w:lvl w:ilvl="1" w:tplc="5C8E29B2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1936A216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A3E896FA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75FCB0D2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DA50DF02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D19AA348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70C6D586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1A68644C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4F176AE3"/>
    <w:multiLevelType w:val="hybridMultilevel"/>
    <w:tmpl w:val="89FABCE4"/>
    <w:lvl w:ilvl="0" w:tplc="E5E2CF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C4E24"/>
    <w:multiLevelType w:val="hybridMultilevel"/>
    <w:tmpl w:val="ED9AEAA8"/>
    <w:lvl w:ilvl="0" w:tplc="DC74FF2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C17808"/>
    <w:multiLevelType w:val="hybridMultilevel"/>
    <w:tmpl w:val="23C81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37AD4"/>
    <w:multiLevelType w:val="hybridMultilevel"/>
    <w:tmpl w:val="88BADEF6"/>
    <w:lvl w:ilvl="0" w:tplc="3B2A29F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A822C838">
      <w:start w:val="1"/>
      <w:numFmt w:val="upperRoman"/>
      <w:lvlText w:val="(%2)"/>
      <w:lvlJc w:val="left"/>
      <w:pPr>
        <w:ind w:left="540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A55ED8"/>
    <w:multiLevelType w:val="hybridMultilevel"/>
    <w:tmpl w:val="D298B0E8"/>
    <w:lvl w:ilvl="0" w:tplc="F1E2325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0D4154"/>
    <w:multiLevelType w:val="hybridMultilevel"/>
    <w:tmpl w:val="C97883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111A58"/>
    <w:multiLevelType w:val="hybridMultilevel"/>
    <w:tmpl w:val="BC4E9B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1D4736"/>
    <w:multiLevelType w:val="hybridMultilevel"/>
    <w:tmpl w:val="BDAAC490"/>
    <w:lvl w:ilvl="0" w:tplc="595EC74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8A3160"/>
    <w:multiLevelType w:val="hybridMultilevel"/>
    <w:tmpl w:val="EEE442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2F3922"/>
    <w:multiLevelType w:val="hybridMultilevel"/>
    <w:tmpl w:val="1BF0380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7C41F6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7E38F7"/>
    <w:multiLevelType w:val="hybridMultilevel"/>
    <w:tmpl w:val="20BA04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CD1F1A"/>
    <w:multiLevelType w:val="hybridMultilevel"/>
    <w:tmpl w:val="C7580F72"/>
    <w:lvl w:ilvl="0" w:tplc="06E61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4D7963"/>
    <w:multiLevelType w:val="hybridMultilevel"/>
    <w:tmpl w:val="D21062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552B24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8017CA"/>
    <w:multiLevelType w:val="hybridMultilevel"/>
    <w:tmpl w:val="1E4E0840"/>
    <w:lvl w:ilvl="0" w:tplc="DAF8D8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3A1791"/>
    <w:multiLevelType w:val="hybridMultilevel"/>
    <w:tmpl w:val="C986B016"/>
    <w:lvl w:ilvl="0" w:tplc="DA22D02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A822C838">
      <w:start w:val="1"/>
      <w:numFmt w:val="upperRoman"/>
      <w:lvlText w:val="(%2)"/>
      <w:lvlJc w:val="left"/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DD2024"/>
    <w:multiLevelType w:val="hybridMultilevel"/>
    <w:tmpl w:val="8496D4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3332698">
    <w:abstractNumId w:val="16"/>
  </w:num>
  <w:num w:numId="2" w16cid:durableId="1528251872">
    <w:abstractNumId w:val="0"/>
  </w:num>
  <w:num w:numId="3" w16cid:durableId="1786732547">
    <w:abstractNumId w:val="36"/>
  </w:num>
  <w:num w:numId="4" w16cid:durableId="861473985">
    <w:abstractNumId w:val="43"/>
  </w:num>
  <w:num w:numId="5" w16cid:durableId="1283458856">
    <w:abstractNumId w:val="40"/>
  </w:num>
  <w:num w:numId="6" w16cid:durableId="568737041">
    <w:abstractNumId w:val="23"/>
  </w:num>
  <w:num w:numId="7" w16cid:durableId="164175038">
    <w:abstractNumId w:val="26"/>
  </w:num>
  <w:num w:numId="8" w16cid:durableId="696394165">
    <w:abstractNumId w:val="33"/>
  </w:num>
  <w:num w:numId="9" w16cid:durableId="785973302">
    <w:abstractNumId w:val="4"/>
  </w:num>
  <w:num w:numId="10" w16cid:durableId="1063720683">
    <w:abstractNumId w:val="21"/>
  </w:num>
  <w:num w:numId="11" w16cid:durableId="385108570">
    <w:abstractNumId w:val="11"/>
  </w:num>
  <w:num w:numId="12" w16cid:durableId="1849324210">
    <w:abstractNumId w:val="1"/>
  </w:num>
  <w:num w:numId="13" w16cid:durableId="991443132">
    <w:abstractNumId w:val="25"/>
  </w:num>
  <w:num w:numId="14" w16cid:durableId="1055005597">
    <w:abstractNumId w:val="44"/>
  </w:num>
  <w:num w:numId="15" w16cid:durableId="947128410">
    <w:abstractNumId w:val="6"/>
  </w:num>
  <w:num w:numId="16" w16cid:durableId="1820919905">
    <w:abstractNumId w:val="31"/>
  </w:num>
  <w:num w:numId="17" w16cid:durableId="219484647">
    <w:abstractNumId w:val="46"/>
  </w:num>
  <w:num w:numId="18" w16cid:durableId="372076630">
    <w:abstractNumId w:val="37"/>
  </w:num>
  <w:num w:numId="19" w16cid:durableId="47384488">
    <w:abstractNumId w:val="29"/>
  </w:num>
  <w:num w:numId="20" w16cid:durableId="644428510">
    <w:abstractNumId w:val="17"/>
  </w:num>
  <w:num w:numId="21" w16cid:durableId="1667709408">
    <w:abstractNumId w:val="32"/>
  </w:num>
  <w:num w:numId="22" w16cid:durableId="948122705">
    <w:abstractNumId w:val="42"/>
  </w:num>
  <w:num w:numId="23" w16cid:durableId="1194152097">
    <w:abstractNumId w:val="14"/>
  </w:num>
  <w:num w:numId="24" w16cid:durableId="412050615">
    <w:abstractNumId w:val="39"/>
  </w:num>
  <w:num w:numId="25" w16cid:durableId="1162551611">
    <w:abstractNumId w:val="2"/>
  </w:num>
  <w:num w:numId="26" w16cid:durableId="2007128115">
    <w:abstractNumId w:val="38"/>
  </w:num>
  <w:num w:numId="27" w16cid:durableId="1708602440">
    <w:abstractNumId w:val="28"/>
  </w:num>
  <w:num w:numId="28" w16cid:durableId="1296377199">
    <w:abstractNumId w:val="12"/>
  </w:num>
  <w:num w:numId="29" w16cid:durableId="1807552663">
    <w:abstractNumId w:val="27"/>
  </w:num>
  <w:num w:numId="30" w16cid:durableId="1061637409">
    <w:abstractNumId w:val="45"/>
  </w:num>
  <w:num w:numId="31" w16cid:durableId="1208950323">
    <w:abstractNumId w:val="41"/>
  </w:num>
  <w:num w:numId="32" w16cid:durableId="701563802">
    <w:abstractNumId w:val="22"/>
  </w:num>
  <w:num w:numId="33" w16cid:durableId="893927737">
    <w:abstractNumId w:val="13"/>
  </w:num>
  <w:num w:numId="34" w16cid:durableId="1850943761">
    <w:abstractNumId w:val="47"/>
  </w:num>
  <w:num w:numId="35" w16cid:durableId="1665430444">
    <w:abstractNumId w:val="34"/>
  </w:num>
  <w:num w:numId="36" w16cid:durableId="667831625">
    <w:abstractNumId w:val="15"/>
  </w:num>
  <w:num w:numId="37" w16cid:durableId="1537500731">
    <w:abstractNumId w:val="7"/>
  </w:num>
  <w:num w:numId="38" w16cid:durableId="619460682">
    <w:abstractNumId w:val="5"/>
  </w:num>
  <w:num w:numId="39" w16cid:durableId="516311381">
    <w:abstractNumId w:val="24"/>
  </w:num>
  <w:num w:numId="40" w16cid:durableId="2087337369">
    <w:abstractNumId w:val="18"/>
  </w:num>
  <w:num w:numId="41" w16cid:durableId="450638117">
    <w:abstractNumId w:val="35"/>
  </w:num>
  <w:num w:numId="42" w16cid:durableId="59641710">
    <w:abstractNumId w:val="10"/>
  </w:num>
  <w:num w:numId="43" w16cid:durableId="1999915388">
    <w:abstractNumId w:val="20"/>
  </w:num>
  <w:num w:numId="44" w16cid:durableId="2072918974">
    <w:abstractNumId w:val="3"/>
  </w:num>
  <w:num w:numId="45" w16cid:durableId="46340457">
    <w:abstractNumId w:val="48"/>
  </w:num>
  <w:num w:numId="46" w16cid:durableId="544608740">
    <w:abstractNumId w:val="19"/>
  </w:num>
  <w:num w:numId="47" w16cid:durableId="464080771">
    <w:abstractNumId w:val="9"/>
  </w:num>
  <w:num w:numId="48" w16cid:durableId="187648687">
    <w:abstractNumId w:val="30"/>
  </w:num>
  <w:num w:numId="49" w16cid:durableId="139426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3e0f2a98-e246-4251-81ec-1f5755bb21e0}"/>
  </w:docVars>
  <w:rsids>
    <w:rsidRoot w:val="00A753B9"/>
    <w:rsid w:val="00005C42"/>
    <w:rsid w:val="00023D54"/>
    <w:rsid w:val="00030097"/>
    <w:rsid w:val="000350CA"/>
    <w:rsid w:val="00040644"/>
    <w:rsid w:val="00045C67"/>
    <w:rsid w:val="00052732"/>
    <w:rsid w:val="000539D8"/>
    <w:rsid w:val="00054021"/>
    <w:rsid w:val="00061060"/>
    <w:rsid w:val="0007093B"/>
    <w:rsid w:val="00070EA5"/>
    <w:rsid w:val="00072F75"/>
    <w:rsid w:val="000C0985"/>
    <w:rsid w:val="000D2F45"/>
    <w:rsid w:val="000E4580"/>
    <w:rsid w:val="00100983"/>
    <w:rsid w:val="00101685"/>
    <w:rsid w:val="00104830"/>
    <w:rsid w:val="001063E7"/>
    <w:rsid w:val="00111773"/>
    <w:rsid w:val="00115ED7"/>
    <w:rsid w:val="0012257A"/>
    <w:rsid w:val="00122BAB"/>
    <w:rsid w:val="00123302"/>
    <w:rsid w:val="00124A70"/>
    <w:rsid w:val="00125E7E"/>
    <w:rsid w:val="00126C46"/>
    <w:rsid w:val="001307A8"/>
    <w:rsid w:val="00144FCC"/>
    <w:rsid w:val="00151F95"/>
    <w:rsid w:val="00154191"/>
    <w:rsid w:val="00154325"/>
    <w:rsid w:val="00165AC2"/>
    <w:rsid w:val="0016768B"/>
    <w:rsid w:val="00171C3A"/>
    <w:rsid w:val="00173B45"/>
    <w:rsid w:val="00184F54"/>
    <w:rsid w:val="0018746E"/>
    <w:rsid w:val="00187762"/>
    <w:rsid w:val="0019425A"/>
    <w:rsid w:val="001954A7"/>
    <w:rsid w:val="00197F23"/>
    <w:rsid w:val="001A3A01"/>
    <w:rsid w:val="001A4983"/>
    <w:rsid w:val="001B57A7"/>
    <w:rsid w:val="001C15B7"/>
    <w:rsid w:val="001C3B8B"/>
    <w:rsid w:val="001D3408"/>
    <w:rsid w:val="001D3A53"/>
    <w:rsid w:val="001D585B"/>
    <w:rsid w:val="001D6AB1"/>
    <w:rsid w:val="001F0EB1"/>
    <w:rsid w:val="001F63DF"/>
    <w:rsid w:val="00214F9C"/>
    <w:rsid w:val="00225512"/>
    <w:rsid w:val="0023222F"/>
    <w:rsid w:val="00232342"/>
    <w:rsid w:val="00232ADD"/>
    <w:rsid w:val="0025386B"/>
    <w:rsid w:val="002632EF"/>
    <w:rsid w:val="00264F1B"/>
    <w:rsid w:val="00266A1B"/>
    <w:rsid w:val="002670E1"/>
    <w:rsid w:val="00271277"/>
    <w:rsid w:val="002733DB"/>
    <w:rsid w:val="00274F30"/>
    <w:rsid w:val="0028227C"/>
    <w:rsid w:val="00287DB4"/>
    <w:rsid w:val="0029090A"/>
    <w:rsid w:val="002938DA"/>
    <w:rsid w:val="002A1923"/>
    <w:rsid w:val="002A41AC"/>
    <w:rsid w:val="002A637F"/>
    <w:rsid w:val="002B3210"/>
    <w:rsid w:val="002D3A60"/>
    <w:rsid w:val="002D471C"/>
    <w:rsid w:val="002D4CE9"/>
    <w:rsid w:val="002E559A"/>
    <w:rsid w:val="003018AD"/>
    <w:rsid w:val="0030540F"/>
    <w:rsid w:val="003133DE"/>
    <w:rsid w:val="0031590D"/>
    <w:rsid w:val="0032284C"/>
    <w:rsid w:val="00332C1B"/>
    <w:rsid w:val="003403EE"/>
    <w:rsid w:val="00350777"/>
    <w:rsid w:val="003642FD"/>
    <w:rsid w:val="00366571"/>
    <w:rsid w:val="003672D3"/>
    <w:rsid w:val="00376031"/>
    <w:rsid w:val="0037684A"/>
    <w:rsid w:val="00380195"/>
    <w:rsid w:val="00383FDD"/>
    <w:rsid w:val="0039152B"/>
    <w:rsid w:val="00393416"/>
    <w:rsid w:val="00394653"/>
    <w:rsid w:val="00396622"/>
    <w:rsid w:val="003A44D5"/>
    <w:rsid w:val="003B5890"/>
    <w:rsid w:val="003C40CB"/>
    <w:rsid w:val="003D0221"/>
    <w:rsid w:val="003D0ED7"/>
    <w:rsid w:val="003D4AD7"/>
    <w:rsid w:val="003D69BD"/>
    <w:rsid w:val="003E0ECE"/>
    <w:rsid w:val="003E7A3E"/>
    <w:rsid w:val="003F37FB"/>
    <w:rsid w:val="00401C4C"/>
    <w:rsid w:val="004030CF"/>
    <w:rsid w:val="00403B13"/>
    <w:rsid w:val="00414B85"/>
    <w:rsid w:val="0041512F"/>
    <w:rsid w:val="00420186"/>
    <w:rsid w:val="00427338"/>
    <w:rsid w:val="00427A88"/>
    <w:rsid w:val="00430A03"/>
    <w:rsid w:val="00435A8B"/>
    <w:rsid w:val="004400E2"/>
    <w:rsid w:val="00442D93"/>
    <w:rsid w:val="00444FA1"/>
    <w:rsid w:val="00455B09"/>
    <w:rsid w:val="00460F3B"/>
    <w:rsid w:val="00462D36"/>
    <w:rsid w:val="0046452A"/>
    <w:rsid w:val="00481129"/>
    <w:rsid w:val="004812E0"/>
    <w:rsid w:val="00492D71"/>
    <w:rsid w:val="004A27E7"/>
    <w:rsid w:val="004B28E6"/>
    <w:rsid w:val="004C0DFF"/>
    <w:rsid w:val="004C72A7"/>
    <w:rsid w:val="004D1480"/>
    <w:rsid w:val="004D6292"/>
    <w:rsid w:val="004E1421"/>
    <w:rsid w:val="004F340B"/>
    <w:rsid w:val="004F6416"/>
    <w:rsid w:val="004F7870"/>
    <w:rsid w:val="0050135B"/>
    <w:rsid w:val="005215D8"/>
    <w:rsid w:val="00521A3C"/>
    <w:rsid w:val="00526D82"/>
    <w:rsid w:val="005272F3"/>
    <w:rsid w:val="00532615"/>
    <w:rsid w:val="00536FA2"/>
    <w:rsid w:val="00550F2A"/>
    <w:rsid w:val="00553453"/>
    <w:rsid w:val="00554997"/>
    <w:rsid w:val="0056703F"/>
    <w:rsid w:val="00584BC3"/>
    <w:rsid w:val="00586D98"/>
    <w:rsid w:val="005875E2"/>
    <w:rsid w:val="005934B9"/>
    <w:rsid w:val="00593DF9"/>
    <w:rsid w:val="005A261C"/>
    <w:rsid w:val="005A77BB"/>
    <w:rsid w:val="005A7A7D"/>
    <w:rsid w:val="005B02A3"/>
    <w:rsid w:val="005B6FFE"/>
    <w:rsid w:val="005C44DB"/>
    <w:rsid w:val="005D2688"/>
    <w:rsid w:val="005D3704"/>
    <w:rsid w:val="005E2989"/>
    <w:rsid w:val="005E4973"/>
    <w:rsid w:val="005E7F17"/>
    <w:rsid w:val="005F5A94"/>
    <w:rsid w:val="005F66AE"/>
    <w:rsid w:val="005F7F1D"/>
    <w:rsid w:val="00605078"/>
    <w:rsid w:val="0060511A"/>
    <w:rsid w:val="00606674"/>
    <w:rsid w:val="006252C7"/>
    <w:rsid w:val="006331D3"/>
    <w:rsid w:val="006366CE"/>
    <w:rsid w:val="00643547"/>
    <w:rsid w:val="006449D2"/>
    <w:rsid w:val="0065649C"/>
    <w:rsid w:val="006634C0"/>
    <w:rsid w:val="00664023"/>
    <w:rsid w:val="006675A2"/>
    <w:rsid w:val="006704F9"/>
    <w:rsid w:val="0067307D"/>
    <w:rsid w:val="00673795"/>
    <w:rsid w:val="006833FE"/>
    <w:rsid w:val="006870BA"/>
    <w:rsid w:val="00697448"/>
    <w:rsid w:val="006A33E9"/>
    <w:rsid w:val="006A3F66"/>
    <w:rsid w:val="006A5C40"/>
    <w:rsid w:val="006A6B3F"/>
    <w:rsid w:val="006B2476"/>
    <w:rsid w:val="006B24D2"/>
    <w:rsid w:val="006B26F1"/>
    <w:rsid w:val="006C582B"/>
    <w:rsid w:val="006D01F4"/>
    <w:rsid w:val="006D2B67"/>
    <w:rsid w:val="006D42D2"/>
    <w:rsid w:val="006D4A28"/>
    <w:rsid w:val="006D7CC8"/>
    <w:rsid w:val="006E0297"/>
    <w:rsid w:val="006E388D"/>
    <w:rsid w:val="00701FC1"/>
    <w:rsid w:val="00714DE5"/>
    <w:rsid w:val="007167FF"/>
    <w:rsid w:val="00733836"/>
    <w:rsid w:val="00735DA0"/>
    <w:rsid w:val="00735F71"/>
    <w:rsid w:val="00741AF4"/>
    <w:rsid w:val="00752E52"/>
    <w:rsid w:val="007554B1"/>
    <w:rsid w:val="00762874"/>
    <w:rsid w:val="00763AC6"/>
    <w:rsid w:val="0076791E"/>
    <w:rsid w:val="007700E3"/>
    <w:rsid w:val="00771185"/>
    <w:rsid w:val="00772ACA"/>
    <w:rsid w:val="00785617"/>
    <w:rsid w:val="00785AAA"/>
    <w:rsid w:val="007B35D9"/>
    <w:rsid w:val="007B6B7C"/>
    <w:rsid w:val="007C3FC0"/>
    <w:rsid w:val="007C712A"/>
    <w:rsid w:val="007D2392"/>
    <w:rsid w:val="007D3E0F"/>
    <w:rsid w:val="007D64AC"/>
    <w:rsid w:val="007E07BA"/>
    <w:rsid w:val="007F0A16"/>
    <w:rsid w:val="007F1260"/>
    <w:rsid w:val="00805F10"/>
    <w:rsid w:val="00816A93"/>
    <w:rsid w:val="00826141"/>
    <w:rsid w:val="008261EB"/>
    <w:rsid w:val="0082620C"/>
    <w:rsid w:val="00826B15"/>
    <w:rsid w:val="00836C46"/>
    <w:rsid w:val="00841F37"/>
    <w:rsid w:val="0085767A"/>
    <w:rsid w:val="00871B1D"/>
    <w:rsid w:val="008720F5"/>
    <w:rsid w:val="00877769"/>
    <w:rsid w:val="0089031B"/>
    <w:rsid w:val="008916F1"/>
    <w:rsid w:val="00897AB8"/>
    <w:rsid w:val="008A23C0"/>
    <w:rsid w:val="008A4FB4"/>
    <w:rsid w:val="008A6B02"/>
    <w:rsid w:val="008B34F0"/>
    <w:rsid w:val="008B65A5"/>
    <w:rsid w:val="008C2AE2"/>
    <w:rsid w:val="008E0318"/>
    <w:rsid w:val="008E1278"/>
    <w:rsid w:val="008F118D"/>
    <w:rsid w:val="008F616E"/>
    <w:rsid w:val="00902492"/>
    <w:rsid w:val="00924FB2"/>
    <w:rsid w:val="0093438B"/>
    <w:rsid w:val="009373DE"/>
    <w:rsid w:val="00947B65"/>
    <w:rsid w:val="00947E08"/>
    <w:rsid w:val="0095241A"/>
    <w:rsid w:val="00961C11"/>
    <w:rsid w:val="00965C64"/>
    <w:rsid w:val="0097032D"/>
    <w:rsid w:val="00971D99"/>
    <w:rsid w:val="00974299"/>
    <w:rsid w:val="00981B22"/>
    <w:rsid w:val="00982861"/>
    <w:rsid w:val="00982F4F"/>
    <w:rsid w:val="009831ED"/>
    <w:rsid w:val="009837FA"/>
    <w:rsid w:val="00991E50"/>
    <w:rsid w:val="00992DF6"/>
    <w:rsid w:val="009946E8"/>
    <w:rsid w:val="009A5BF3"/>
    <w:rsid w:val="009A7A2D"/>
    <w:rsid w:val="009B266C"/>
    <w:rsid w:val="009B7CAF"/>
    <w:rsid w:val="009C103D"/>
    <w:rsid w:val="009D04B6"/>
    <w:rsid w:val="009E07A2"/>
    <w:rsid w:val="009E44C4"/>
    <w:rsid w:val="009E6EAF"/>
    <w:rsid w:val="009F128B"/>
    <w:rsid w:val="009F34C6"/>
    <w:rsid w:val="009F6663"/>
    <w:rsid w:val="00A0518D"/>
    <w:rsid w:val="00A10993"/>
    <w:rsid w:val="00A2063F"/>
    <w:rsid w:val="00A2064E"/>
    <w:rsid w:val="00A21DAC"/>
    <w:rsid w:val="00A27307"/>
    <w:rsid w:val="00A614C6"/>
    <w:rsid w:val="00A61907"/>
    <w:rsid w:val="00A622D8"/>
    <w:rsid w:val="00A700AF"/>
    <w:rsid w:val="00A753B9"/>
    <w:rsid w:val="00A77981"/>
    <w:rsid w:val="00A819C1"/>
    <w:rsid w:val="00A83216"/>
    <w:rsid w:val="00A83A13"/>
    <w:rsid w:val="00A83E6F"/>
    <w:rsid w:val="00A86939"/>
    <w:rsid w:val="00A912D8"/>
    <w:rsid w:val="00A949E1"/>
    <w:rsid w:val="00A95FD3"/>
    <w:rsid w:val="00A9696A"/>
    <w:rsid w:val="00AA54AA"/>
    <w:rsid w:val="00AA79A3"/>
    <w:rsid w:val="00AA7D1C"/>
    <w:rsid w:val="00AB5992"/>
    <w:rsid w:val="00AB61A2"/>
    <w:rsid w:val="00AC6635"/>
    <w:rsid w:val="00AD6BE8"/>
    <w:rsid w:val="00AE2E86"/>
    <w:rsid w:val="00AF2A69"/>
    <w:rsid w:val="00AF56B1"/>
    <w:rsid w:val="00AF6315"/>
    <w:rsid w:val="00B0208B"/>
    <w:rsid w:val="00B0615A"/>
    <w:rsid w:val="00B17ACE"/>
    <w:rsid w:val="00B22A86"/>
    <w:rsid w:val="00B4262D"/>
    <w:rsid w:val="00B43452"/>
    <w:rsid w:val="00B534E2"/>
    <w:rsid w:val="00B5571B"/>
    <w:rsid w:val="00B57F44"/>
    <w:rsid w:val="00B618DA"/>
    <w:rsid w:val="00B6443B"/>
    <w:rsid w:val="00B70E81"/>
    <w:rsid w:val="00B7240E"/>
    <w:rsid w:val="00B81C17"/>
    <w:rsid w:val="00B86BAF"/>
    <w:rsid w:val="00B93975"/>
    <w:rsid w:val="00BA1998"/>
    <w:rsid w:val="00BA79B7"/>
    <w:rsid w:val="00BA7AC8"/>
    <w:rsid w:val="00BB1ACA"/>
    <w:rsid w:val="00BB2552"/>
    <w:rsid w:val="00BB4066"/>
    <w:rsid w:val="00BB5E26"/>
    <w:rsid w:val="00BC7EEC"/>
    <w:rsid w:val="00BD305C"/>
    <w:rsid w:val="00BD3E6B"/>
    <w:rsid w:val="00BE1E30"/>
    <w:rsid w:val="00BE535D"/>
    <w:rsid w:val="00BF25C5"/>
    <w:rsid w:val="00BF2B2F"/>
    <w:rsid w:val="00BF3AC3"/>
    <w:rsid w:val="00BF72BA"/>
    <w:rsid w:val="00BF746D"/>
    <w:rsid w:val="00C016D4"/>
    <w:rsid w:val="00C06E4E"/>
    <w:rsid w:val="00C116E9"/>
    <w:rsid w:val="00C14E13"/>
    <w:rsid w:val="00C372D5"/>
    <w:rsid w:val="00C50AB6"/>
    <w:rsid w:val="00C520F4"/>
    <w:rsid w:val="00C5214B"/>
    <w:rsid w:val="00C5418C"/>
    <w:rsid w:val="00C57FEE"/>
    <w:rsid w:val="00C61535"/>
    <w:rsid w:val="00C620B1"/>
    <w:rsid w:val="00C65DCF"/>
    <w:rsid w:val="00C67D93"/>
    <w:rsid w:val="00C7477B"/>
    <w:rsid w:val="00C759C0"/>
    <w:rsid w:val="00C76ACA"/>
    <w:rsid w:val="00C76F24"/>
    <w:rsid w:val="00C8352A"/>
    <w:rsid w:val="00C84380"/>
    <w:rsid w:val="00C87BB0"/>
    <w:rsid w:val="00C9664E"/>
    <w:rsid w:val="00CA3E17"/>
    <w:rsid w:val="00CA6E8C"/>
    <w:rsid w:val="00CC3408"/>
    <w:rsid w:val="00CC6A47"/>
    <w:rsid w:val="00CD2B02"/>
    <w:rsid w:val="00CD5D87"/>
    <w:rsid w:val="00CD73AC"/>
    <w:rsid w:val="00CD7E34"/>
    <w:rsid w:val="00CE09EF"/>
    <w:rsid w:val="00CE0F3C"/>
    <w:rsid w:val="00CE74B2"/>
    <w:rsid w:val="00CE7630"/>
    <w:rsid w:val="00D01873"/>
    <w:rsid w:val="00D01B28"/>
    <w:rsid w:val="00D15FA0"/>
    <w:rsid w:val="00D16BE7"/>
    <w:rsid w:val="00D31189"/>
    <w:rsid w:val="00D334A0"/>
    <w:rsid w:val="00D35B1C"/>
    <w:rsid w:val="00D543E2"/>
    <w:rsid w:val="00D57B99"/>
    <w:rsid w:val="00D63BB2"/>
    <w:rsid w:val="00D80FE7"/>
    <w:rsid w:val="00D81D3C"/>
    <w:rsid w:val="00D83EBB"/>
    <w:rsid w:val="00D85679"/>
    <w:rsid w:val="00D902A5"/>
    <w:rsid w:val="00D92E73"/>
    <w:rsid w:val="00DA4A47"/>
    <w:rsid w:val="00DA5AA4"/>
    <w:rsid w:val="00DB6A85"/>
    <w:rsid w:val="00DC0E3C"/>
    <w:rsid w:val="00DD1006"/>
    <w:rsid w:val="00DD3CB8"/>
    <w:rsid w:val="00DD5064"/>
    <w:rsid w:val="00DE1CF7"/>
    <w:rsid w:val="00DE2BA7"/>
    <w:rsid w:val="00DE46FA"/>
    <w:rsid w:val="00E07B09"/>
    <w:rsid w:val="00E11460"/>
    <w:rsid w:val="00E25349"/>
    <w:rsid w:val="00E35C79"/>
    <w:rsid w:val="00E40A23"/>
    <w:rsid w:val="00E460B2"/>
    <w:rsid w:val="00E548FE"/>
    <w:rsid w:val="00E54A11"/>
    <w:rsid w:val="00E611D5"/>
    <w:rsid w:val="00E61F7B"/>
    <w:rsid w:val="00E632A0"/>
    <w:rsid w:val="00E63991"/>
    <w:rsid w:val="00E65CB6"/>
    <w:rsid w:val="00E703CA"/>
    <w:rsid w:val="00E90E02"/>
    <w:rsid w:val="00E9410F"/>
    <w:rsid w:val="00EA122D"/>
    <w:rsid w:val="00EA384E"/>
    <w:rsid w:val="00EA646F"/>
    <w:rsid w:val="00EB37F7"/>
    <w:rsid w:val="00EC0890"/>
    <w:rsid w:val="00EE212A"/>
    <w:rsid w:val="00EE4701"/>
    <w:rsid w:val="00EF2397"/>
    <w:rsid w:val="00EF7CE2"/>
    <w:rsid w:val="00F21B60"/>
    <w:rsid w:val="00F2450E"/>
    <w:rsid w:val="00F27138"/>
    <w:rsid w:val="00F272E5"/>
    <w:rsid w:val="00F27569"/>
    <w:rsid w:val="00F512E1"/>
    <w:rsid w:val="00F539B2"/>
    <w:rsid w:val="00F53E56"/>
    <w:rsid w:val="00F604C1"/>
    <w:rsid w:val="00F62DDB"/>
    <w:rsid w:val="00F66257"/>
    <w:rsid w:val="00F75FE0"/>
    <w:rsid w:val="00F87B8F"/>
    <w:rsid w:val="00F9022F"/>
    <w:rsid w:val="00F91F65"/>
    <w:rsid w:val="00FA53AF"/>
    <w:rsid w:val="00FB2F7A"/>
    <w:rsid w:val="00FC305B"/>
    <w:rsid w:val="00FC381C"/>
    <w:rsid w:val="00FC72E6"/>
    <w:rsid w:val="00FC7349"/>
    <w:rsid w:val="00FC7857"/>
    <w:rsid w:val="00FD1293"/>
    <w:rsid w:val="00FD2036"/>
    <w:rsid w:val="00FE1F2F"/>
    <w:rsid w:val="00FE2B0C"/>
    <w:rsid w:val="00FE4523"/>
    <w:rsid w:val="00FE5E01"/>
    <w:rsid w:val="00FE7CBC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D586"/>
  <w15:chartTrackingRefBased/>
  <w15:docId w15:val="{BF89DCD8-D22B-4F81-885F-DA795F40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063F"/>
    <w:pPr>
      <w:spacing w:before="60" w:after="120" w:line="259" w:lineRule="auto"/>
    </w:pPr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3216"/>
    <w:pPr>
      <w:pBdr>
        <w:top w:val="single" w:sz="24" w:space="0" w:color="007197" w:themeColor="accent1"/>
        <w:left w:val="single" w:sz="24" w:space="0" w:color="007197" w:themeColor="accent1"/>
        <w:bottom w:val="single" w:sz="24" w:space="0" w:color="007197" w:themeColor="accent1"/>
        <w:right w:val="single" w:sz="24" w:space="0" w:color="007197" w:themeColor="accent1"/>
      </w:pBdr>
      <w:shd w:val="clear" w:color="auto" w:fill="007197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3216"/>
    <w:pPr>
      <w:pBdr>
        <w:top w:val="single" w:sz="24" w:space="0" w:color="F4F4F5" w:themeColor="accent4" w:themeTint="33"/>
        <w:left w:val="single" w:sz="24" w:space="0" w:color="F4F4F5" w:themeColor="accent4" w:themeTint="33"/>
        <w:bottom w:val="single" w:sz="24" w:space="0" w:color="F4F4F5" w:themeColor="accent4" w:themeTint="33"/>
        <w:right w:val="single" w:sz="24" w:space="0" w:color="F4F4F5" w:themeColor="accent4" w:themeTint="33"/>
      </w:pBdr>
      <w:shd w:val="clear" w:color="auto" w:fill="F4F4F5" w:themeFill="accent4" w:themeFillTint="33"/>
      <w:spacing w:after="0"/>
      <w:jc w:val="center"/>
      <w:outlineLvl w:val="1"/>
    </w:pPr>
    <w:rPr>
      <w:rFonts w:asciiTheme="majorHAnsi" w:hAnsiTheme="majorHAnsi"/>
      <w:spacing w:val="15"/>
      <w:sz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3216"/>
    <w:pPr>
      <w:pBdr>
        <w:top w:val="single" w:sz="6" w:space="2" w:color="007197" w:themeColor="accent1"/>
      </w:pBdr>
      <w:spacing w:before="300" w:after="0"/>
      <w:outlineLvl w:val="2"/>
    </w:pPr>
    <w:rPr>
      <w:caps/>
      <w:color w:val="00374B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3216"/>
    <w:pPr>
      <w:pBdr>
        <w:top w:val="dotted" w:sz="6" w:space="2" w:color="007197" w:themeColor="accent1"/>
      </w:pBdr>
      <w:spacing w:before="200" w:after="0"/>
      <w:outlineLvl w:val="3"/>
    </w:pPr>
    <w:rPr>
      <w:caps/>
      <w:color w:val="005471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3216"/>
    <w:pPr>
      <w:pBdr>
        <w:bottom w:val="single" w:sz="6" w:space="1" w:color="007197" w:themeColor="accent1"/>
      </w:pBdr>
      <w:spacing w:before="200" w:after="0"/>
      <w:outlineLvl w:val="4"/>
    </w:pPr>
    <w:rPr>
      <w:caps/>
      <w:color w:val="005471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3216"/>
    <w:pPr>
      <w:pBdr>
        <w:bottom w:val="dotted" w:sz="6" w:space="1" w:color="007197" w:themeColor="accent1"/>
      </w:pBdr>
      <w:spacing w:before="200" w:after="0"/>
      <w:outlineLvl w:val="5"/>
    </w:pPr>
    <w:rPr>
      <w:caps/>
      <w:color w:val="005471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3216"/>
    <w:pPr>
      <w:spacing w:before="200" w:after="0"/>
      <w:outlineLvl w:val="6"/>
    </w:pPr>
    <w:rPr>
      <w:caps/>
      <w:color w:val="005471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32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32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3216"/>
    <w:rPr>
      <w:caps/>
      <w:color w:val="FFFFFF" w:themeColor="background1"/>
      <w:spacing w:val="15"/>
      <w:sz w:val="22"/>
      <w:szCs w:val="22"/>
      <w:shd w:val="clear" w:color="auto" w:fill="007197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3216"/>
    <w:rPr>
      <w:rFonts w:asciiTheme="majorHAnsi" w:hAnsiTheme="majorHAnsi"/>
      <w:spacing w:val="15"/>
      <w:sz w:val="26"/>
      <w:shd w:val="clear" w:color="auto" w:fill="F4F4F5" w:themeFill="accent4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3216"/>
    <w:rPr>
      <w:caps/>
      <w:color w:val="00374B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3216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3216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A83216"/>
    <w:rPr>
      <w:b/>
      <w:bCs/>
      <w:color w:val="005471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A83216"/>
    <w:pPr>
      <w:spacing w:before="0" w:after="0"/>
    </w:pPr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83216"/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3216"/>
    <w:pPr>
      <w:spacing w:before="0" w:after="500" w:line="240" w:lineRule="auto"/>
    </w:pPr>
    <w:rPr>
      <w:caps/>
      <w:color w:val="7A7A7A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3216"/>
    <w:rPr>
      <w:caps/>
      <w:color w:val="7A7A7A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A83216"/>
    <w:rPr>
      <w:b/>
      <w:bCs/>
    </w:rPr>
  </w:style>
  <w:style w:type="character" w:styleId="Hervorhebung">
    <w:name w:val="Emphasis"/>
    <w:uiPriority w:val="20"/>
    <w:qFormat/>
    <w:rsid w:val="00A83216"/>
    <w:rPr>
      <w:caps/>
      <w:color w:val="00374B" w:themeColor="accent1" w:themeShade="7F"/>
      <w:spacing w:val="5"/>
    </w:rPr>
  </w:style>
  <w:style w:type="paragraph" w:styleId="KeinLeerraum">
    <w:name w:val="No Spacing"/>
    <w:uiPriority w:val="1"/>
    <w:qFormat/>
    <w:rsid w:val="00A83216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A83216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83216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3216"/>
    <w:pPr>
      <w:spacing w:before="240" w:after="240" w:line="240" w:lineRule="auto"/>
      <w:ind w:left="1080" w:right="1080"/>
      <w:jc w:val="center"/>
    </w:pPr>
    <w:rPr>
      <w:color w:val="007197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216"/>
    <w:rPr>
      <w:color w:val="007197" w:themeColor="accent1"/>
      <w:sz w:val="24"/>
      <w:szCs w:val="24"/>
    </w:rPr>
  </w:style>
  <w:style w:type="character" w:styleId="SchwacheHervorhebung">
    <w:name w:val="Subtle Emphasis"/>
    <w:uiPriority w:val="19"/>
    <w:qFormat/>
    <w:rsid w:val="00A83216"/>
    <w:rPr>
      <w:i/>
      <w:iCs/>
      <w:color w:val="00374B" w:themeColor="accent1" w:themeShade="7F"/>
    </w:rPr>
  </w:style>
  <w:style w:type="character" w:styleId="IntensiveHervorhebung">
    <w:name w:val="Intense Emphasis"/>
    <w:uiPriority w:val="21"/>
    <w:qFormat/>
    <w:rsid w:val="00A83216"/>
    <w:rPr>
      <w:b/>
      <w:bCs/>
      <w:caps/>
      <w:color w:val="00374B" w:themeColor="accent1" w:themeShade="7F"/>
      <w:spacing w:val="10"/>
    </w:rPr>
  </w:style>
  <w:style w:type="character" w:styleId="SchwacherVerweis">
    <w:name w:val="Subtle Reference"/>
    <w:uiPriority w:val="31"/>
    <w:qFormat/>
    <w:rsid w:val="00A83216"/>
    <w:rPr>
      <w:b/>
      <w:bCs/>
      <w:color w:val="007197" w:themeColor="accent1"/>
    </w:rPr>
  </w:style>
  <w:style w:type="character" w:styleId="IntensiverVerweis">
    <w:name w:val="Intense Reference"/>
    <w:uiPriority w:val="32"/>
    <w:qFormat/>
    <w:rsid w:val="00A83216"/>
    <w:rPr>
      <w:b/>
      <w:bCs/>
      <w:i/>
      <w:iCs/>
      <w:caps/>
      <w:color w:val="007197" w:themeColor="accent1"/>
    </w:rPr>
  </w:style>
  <w:style w:type="character" w:styleId="Buchtitel">
    <w:name w:val="Book Title"/>
    <w:uiPriority w:val="33"/>
    <w:qFormat/>
    <w:rsid w:val="00A83216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83216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3216"/>
    <w:rPr>
      <w:sz w:val="22"/>
    </w:rPr>
  </w:style>
  <w:style w:type="paragraph" w:styleId="Fuzeile">
    <w:name w:val="footer"/>
    <w:basedOn w:val="Standard"/>
    <w:link w:val="Fu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3216"/>
    <w:rPr>
      <w:sz w:val="22"/>
    </w:rPr>
  </w:style>
  <w:style w:type="paragraph" w:styleId="Listenabsatz">
    <w:name w:val="List Paragraph"/>
    <w:basedOn w:val="Standard"/>
    <w:uiPriority w:val="34"/>
    <w:qFormat/>
    <w:rsid w:val="0018776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21B60"/>
    <w:rPr>
      <w:color w:val="007197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1B6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90E02"/>
    <w:rPr>
      <w:color w:val="808080"/>
    </w:rPr>
  </w:style>
  <w:style w:type="table" w:styleId="Tabellenraster">
    <w:name w:val="Table Grid"/>
    <w:basedOn w:val="NormaleTabelle"/>
    <w:uiPriority w:val="39"/>
    <w:rsid w:val="00E90E0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E90E02"/>
    <w:pPr>
      <w:spacing w:after="0" w:line="240" w:lineRule="auto"/>
    </w:pPr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6farbig">
    <w:name w:val="Grid Table 6 Colorful"/>
    <w:basedOn w:val="NormaleTabelle"/>
    <w:uiPriority w:val="51"/>
    <w:rsid w:val="00F539B2"/>
    <w:pPr>
      <w:spacing w:after="0" w:line="240" w:lineRule="auto"/>
    </w:pPr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paragraph" w:customStyle="1" w:styleId="Fliesstext">
    <w:name w:val="*Fliesstext"/>
    <w:basedOn w:val="Standard"/>
    <w:link w:val="FliesstextZchn1"/>
    <w:rsid w:val="001C3B8B"/>
    <w:pPr>
      <w:spacing w:before="0" w:after="0" w:line="280" w:lineRule="exact"/>
    </w:pPr>
    <w:rPr>
      <w:rFonts w:ascii="Times New Roman" w:eastAsia="Batang" w:hAnsi="Times New Roman" w:cs="Times New Roman"/>
      <w:sz w:val="24"/>
      <w:szCs w:val="24"/>
      <w:lang w:eastAsia="de-DE"/>
    </w:rPr>
  </w:style>
  <w:style w:type="paragraph" w:customStyle="1" w:styleId="Halbzeile">
    <w:name w:val="*_Halbzeile"/>
    <w:basedOn w:val="Fliesstext"/>
    <w:next w:val="Fliesstext"/>
    <w:rsid w:val="001C3B8B"/>
    <w:pPr>
      <w:tabs>
        <w:tab w:val="left" w:pos="340"/>
      </w:tabs>
      <w:spacing w:line="140" w:lineRule="exact"/>
    </w:pPr>
    <w:rPr>
      <w:rFonts w:eastAsia="Tahoma"/>
    </w:rPr>
  </w:style>
  <w:style w:type="character" w:customStyle="1" w:styleId="FliesstextZchn1">
    <w:name w:val="*Fliesstext Zchn1"/>
    <w:basedOn w:val="Absatz-Standardschriftart"/>
    <w:link w:val="Fliesstext"/>
    <w:rsid w:val="001C3B8B"/>
    <w:rPr>
      <w:rFonts w:ascii="Times New Roman" w:eastAsia="Batang" w:hAnsi="Times New Roman" w:cs="Times New Roman"/>
      <w:sz w:val="24"/>
      <w:szCs w:val="24"/>
      <w:lang w:eastAsia="de-DE"/>
    </w:rPr>
  </w:style>
  <w:style w:type="table" w:styleId="EinfacheTabelle2">
    <w:name w:val="Plain Table 2"/>
    <w:basedOn w:val="NormaleTabelle"/>
    <w:uiPriority w:val="42"/>
    <w:rsid w:val="006E388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58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28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926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748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75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9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414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621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892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89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13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99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udyflix.de/informatik/dijkstra-algorithmus-1291" TargetMode="Externa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sv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udyflix.de/informatik/dijkstra-algorithmus-1291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cks\OneDrive%20-%20Hans-Sachs%20Gymnasium\_AB-Vorlage_Website.dotx" TargetMode="External"/></Relationships>
</file>

<file path=word/theme/theme1.xml><?xml version="1.0" encoding="utf-8"?>
<a:theme xmlns:a="http://schemas.openxmlformats.org/drawingml/2006/main" name="Office">
  <a:themeElements>
    <a:clrScheme name="Website">
      <a:dk1>
        <a:srgbClr val="333333"/>
      </a:dk1>
      <a:lt1>
        <a:sysClr val="window" lastClr="FFFFFF"/>
      </a:lt1>
      <a:dk2>
        <a:srgbClr val="001835"/>
      </a:dk2>
      <a:lt2>
        <a:srgbClr val="F2F3FA"/>
      </a:lt2>
      <a:accent1>
        <a:srgbClr val="007197"/>
      </a:accent1>
      <a:accent2>
        <a:srgbClr val="2F2E41"/>
      </a:accent2>
      <a:accent3>
        <a:srgbClr val="469085"/>
      </a:accent3>
      <a:accent4>
        <a:srgbClr val="CBCBD0"/>
      </a:accent4>
      <a:accent5>
        <a:srgbClr val="CCA000"/>
      </a:accent5>
      <a:accent6>
        <a:srgbClr val="C89281"/>
      </a:accent6>
      <a:hlink>
        <a:srgbClr val="007197"/>
      </a:hlink>
      <a:folHlink>
        <a:srgbClr val="4690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A95DEDB387C64880F334511984218A" ma:contentTypeVersion="12" ma:contentTypeDescription="Ein neues Dokument erstellen." ma:contentTypeScope="" ma:versionID="bc643cfd5dc8403541bdfdd5b1560827">
  <xsd:schema xmlns:xsd="http://www.w3.org/2001/XMLSchema" xmlns:xs="http://www.w3.org/2001/XMLSchema" xmlns:p="http://schemas.microsoft.com/office/2006/metadata/properties" xmlns:ns2="f7974360-0d58-4c59-8d8c-3d29edd9c8b0" xmlns:ns3="c3a3e8c3-a6b6-485f-bdbf-05e392835b89" targetNamespace="http://schemas.microsoft.com/office/2006/metadata/properties" ma:root="true" ma:fieldsID="f115ebfa6b047e09687366659e79840f" ns2:_="" ns3:_="">
    <xsd:import namespace="f7974360-0d58-4c59-8d8c-3d29edd9c8b0"/>
    <xsd:import namespace="c3a3e8c3-a6b6-485f-bdbf-05e392835b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74360-0d58-4c59-8d8c-3d29edd9c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22c7edc0-87e6-4423-9b39-885f37c4c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3e8c3-a6b6-485f-bdbf-05e392835b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7aec5c-f5c9-43fe-8566-b8b04b707770}" ma:internalName="TaxCatchAll" ma:showField="CatchAllData" ma:web="c3a3e8c3-a6b6-485f-bdbf-05e392835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a3e8c3-a6b6-485f-bdbf-05e392835b89" xsi:nil="true"/>
    <lcf76f155ced4ddcb4097134ff3c332f xmlns="f7974360-0d58-4c59-8d8c-3d29edd9c8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D341CF-ED7B-4264-909C-261E08D48E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DE1619-7465-426E-B973-88D015465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8481C5-EC87-46AD-B31A-3B96A747C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74360-0d58-4c59-8d8c-3d29edd9c8b0"/>
    <ds:schemaRef ds:uri="c3a3e8c3-a6b6-485f-bdbf-05e392835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F7A92B-EB7A-46BA-9FE2-8C57936F81C0}">
  <ds:schemaRefs>
    <ds:schemaRef ds:uri="http://schemas.microsoft.com/office/2006/metadata/properties"/>
    <ds:schemaRef ds:uri="http://schemas.microsoft.com/office/infopath/2007/PartnerControls"/>
    <ds:schemaRef ds:uri="c3a3e8c3-a6b6-485f-bdbf-05e392835b89"/>
    <ds:schemaRef ds:uri="f7974360-0d58-4c59-8d8c-3d29edd9c8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_AB-Vorlage_Website.dotx</Template>
  <TotalTime>0</TotalTime>
  <Pages>2</Pages>
  <Words>408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Eckstein</dc:creator>
  <cp:keywords/>
  <dc:description/>
  <cp:lastModifiedBy>Florian Fischer (FIF)</cp:lastModifiedBy>
  <cp:revision>5</cp:revision>
  <cp:lastPrinted>2024-10-16T16:13:00Z</cp:lastPrinted>
  <dcterms:created xsi:type="dcterms:W3CDTF">2024-10-18T15:52:00Z</dcterms:created>
  <dcterms:modified xsi:type="dcterms:W3CDTF">2024-10-19T06:24:00Z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0x010100F3A95DEDB387C64880F334511984218A</vt:lpwstr>
  </property>
</Properties>
</file>