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A6F40" w14:textId="15AA6A3A" w:rsidR="00A753B9" w:rsidRDefault="00C50AB6" w:rsidP="00A753B9">
      <w:pPr>
        <w:pStyle w:val="berschrift2"/>
      </w:pPr>
      <w:r>
        <w:t>Dijkstra-Algorithmus (Kürzeste Wege)</w:t>
      </w:r>
    </w:p>
    <w:p w14:paraId="5A6BEBAD" w14:textId="6D166062" w:rsidR="00BE535D" w:rsidRPr="008F118D" w:rsidRDefault="00FE5E01" w:rsidP="00C7477B">
      <w:pPr>
        <w:pBdr>
          <w:bottom w:val="single" w:sz="4" w:space="1" w:color="auto"/>
        </w:pBdr>
        <w:spacing w:before="240"/>
        <w:ind w:left="-6"/>
        <w:rPr>
          <w:b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42D33F6" wp14:editId="235F736C">
            <wp:simplePos x="0" y="0"/>
            <wp:positionH relativeFrom="column">
              <wp:posOffset>4555383</wp:posOffset>
            </wp:positionH>
            <wp:positionV relativeFrom="paragraph">
              <wp:posOffset>989802</wp:posOffset>
            </wp:positionV>
            <wp:extent cx="1673434" cy="2245926"/>
            <wp:effectExtent l="0" t="0" r="3175" b="2540"/>
            <wp:wrapNone/>
            <wp:docPr id="148234942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349428" name="Grafik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434" cy="2245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3DF">
        <w:rPr>
          <w:noProof/>
        </w:rPr>
        <w:drawing>
          <wp:anchor distT="0" distB="0" distL="114300" distR="114300" simplePos="0" relativeHeight="251688959" behindDoc="0" locked="0" layoutInCell="1" allowOverlap="1" wp14:anchorId="122A251E" wp14:editId="7A379557">
            <wp:simplePos x="0" y="0"/>
            <wp:positionH relativeFrom="page">
              <wp:posOffset>6151428</wp:posOffset>
            </wp:positionH>
            <wp:positionV relativeFrom="paragraph">
              <wp:posOffset>431989</wp:posOffset>
            </wp:positionV>
            <wp:extent cx="1158844" cy="1416364"/>
            <wp:effectExtent l="0" t="0" r="3810" b="0"/>
            <wp:wrapNone/>
            <wp:docPr id="16624093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09328" name="Grafi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44" cy="1416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0E3">
        <w:rPr>
          <w:b/>
        </w:rPr>
        <w:t>Dijkstra-Algorithmus</w:t>
      </w:r>
      <w:r w:rsidR="008F118D">
        <w:rPr>
          <w:b/>
        </w:rPr>
        <w:t xml:space="preserve"> – </w:t>
      </w:r>
      <w:r w:rsidR="00DD5064">
        <w:rPr>
          <w:b/>
        </w:rPr>
        <w:t>Hausaufgabe</w:t>
      </w:r>
      <w:r w:rsidR="00B4262D">
        <w:rPr>
          <w:b/>
        </w:rPr>
        <w:t xml:space="preserve">: </w:t>
      </w:r>
      <w:r w:rsidR="001D3408">
        <w:rPr>
          <w:b/>
        </w:rPr>
        <w:t xml:space="preserve">Manfreds Labyrinth 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746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693"/>
      </w:tblGrid>
      <w:tr w:rsidR="00FE5E01" w14:paraId="4DD8F9F0" w14:textId="62E72BB5" w:rsidTr="00FE5E01">
        <w:tc>
          <w:tcPr>
            <w:tcW w:w="746" w:type="dxa"/>
            <w:shd w:val="clear" w:color="auto" w:fill="auto"/>
          </w:tcPr>
          <w:p w14:paraId="504D6BD1" w14:textId="750BD3A2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Raum</w:t>
            </w:r>
          </w:p>
        </w:tc>
        <w:tc>
          <w:tcPr>
            <w:tcW w:w="693" w:type="dxa"/>
            <w:gridSpan w:val="2"/>
            <w:vAlign w:val="center"/>
          </w:tcPr>
          <w:p w14:paraId="6482CE7B" w14:textId="14FB1B57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3" w:type="dxa"/>
            <w:gridSpan w:val="2"/>
            <w:vAlign w:val="center"/>
          </w:tcPr>
          <w:p w14:paraId="5124F228" w14:textId="622D72AD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3" w:type="dxa"/>
            <w:gridSpan w:val="2"/>
            <w:vAlign w:val="center"/>
          </w:tcPr>
          <w:p w14:paraId="0BA2926B" w14:textId="4075B681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3" w:type="dxa"/>
            <w:gridSpan w:val="2"/>
            <w:vAlign w:val="center"/>
          </w:tcPr>
          <w:p w14:paraId="74E27332" w14:textId="3C64255E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93" w:type="dxa"/>
            <w:gridSpan w:val="2"/>
            <w:vAlign w:val="center"/>
          </w:tcPr>
          <w:p w14:paraId="620F6BA1" w14:textId="0C4BABB6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93" w:type="dxa"/>
            <w:gridSpan w:val="2"/>
            <w:vAlign w:val="center"/>
          </w:tcPr>
          <w:p w14:paraId="4F81DA11" w14:textId="4D1D11D8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93" w:type="dxa"/>
            <w:gridSpan w:val="2"/>
            <w:vAlign w:val="center"/>
          </w:tcPr>
          <w:p w14:paraId="759B7213" w14:textId="7DB34FDA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93" w:type="dxa"/>
            <w:gridSpan w:val="2"/>
            <w:vAlign w:val="center"/>
          </w:tcPr>
          <w:p w14:paraId="0AE09A1D" w14:textId="4B934978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93" w:type="dxa"/>
          </w:tcPr>
          <w:p w14:paraId="5984AE3F" w14:textId="7E3F0788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WS</w:t>
            </w:r>
          </w:p>
        </w:tc>
      </w:tr>
      <w:tr w:rsidR="00FE5E01" w14:paraId="1FB6F575" w14:textId="521D8B84" w:rsidTr="00FE5E01">
        <w:tc>
          <w:tcPr>
            <w:tcW w:w="746" w:type="dxa"/>
            <w:shd w:val="clear" w:color="auto" w:fill="auto"/>
          </w:tcPr>
          <w:p w14:paraId="693BB666" w14:textId="77777777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</w:p>
        </w:tc>
        <w:tc>
          <w:tcPr>
            <w:tcW w:w="352" w:type="dxa"/>
            <w:vAlign w:val="center"/>
          </w:tcPr>
          <w:p w14:paraId="32D15546" w14:textId="780862B9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4C1B383E" w14:textId="74C03CEE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23C13FB0" w14:textId="0DEE5BB1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497E535D" w14:textId="0C405811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47B513EF" w14:textId="3D1F08DA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4F3A31FF" w14:textId="6AA3696F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08CA9F3B" w14:textId="1A10CA27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3C110E9F" w14:textId="1127F331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604B4105" w14:textId="44A95B0B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2DFFAC2D" w14:textId="30169056" w:rsidR="00FE5E01" w:rsidRPr="00E35C79" w:rsidRDefault="00FE5E01" w:rsidP="00C9664E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420A4B90" w14:textId="6CABF6D3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27EF374D" w14:textId="1C28F6B7" w:rsidR="00FE5E01" w:rsidRPr="00E35C79" w:rsidRDefault="00FE5E01" w:rsidP="00C9664E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200198A0" w14:textId="6A8D79E8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7302ABC2" w14:textId="508AB8A9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7848E646" w14:textId="74DAFD23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3BB25803" w14:textId="102E2E70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693" w:type="dxa"/>
          </w:tcPr>
          <w:p w14:paraId="527E1E9E" w14:textId="77777777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</w:p>
        </w:tc>
      </w:tr>
      <w:tr w:rsidR="00FE5E01" w14:paraId="0E663075" w14:textId="4B69812B" w:rsidTr="00FE5E01">
        <w:tc>
          <w:tcPr>
            <w:tcW w:w="746" w:type="dxa"/>
            <w:shd w:val="clear" w:color="auto" w:fill="FFFFFF" w:themeFill="background1"/>
          </w:tcPr>
          <w:p w14:paraId="4650FF59" w14:textId="3A64FF45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13536" behindDoc="0" locked="0" layoutInCell="1" allowOverlap="1" wp14:anchorId="4FA1D6E7" wp14:editId="79D64DDC">
                      <wp:simplePos x="0" y="0"/>
                      <wp:positionH relativeFrom="column">
                        <wp:posOffset>84666</wp:posOffset>
                      </wp:positionH>
                      <wp:positionV relativeFrom="paragraph">
                        <wp:posOffset>161634</wp:posOffset>
                      </wp:positionV>
                      <wp:extent cx="120600" cy="3240"/>
                      <wp:effectExtent l="38100" t="38100" r="51435" b="34925"/>
                      <wp:wrapNone/>
                      <wp:docPr id="233232156" name="Freihand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0600" cy="3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37E065D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3" o:spid="_x0000_s1026" type="#_x0000_t75" style="position:absolute;margin-left:6.15pt;margin-top:12.25pt;width:10.5pt;height:1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">
                      <v:imagedata r:id="rId14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C60D100" w14:textId="44879D42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2992" behindDoc="0" locked="0" layoutInCell="1" allowOverlap="1" wp14:anchorId="2E228529" wp14:editId="3140865F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66675</wp:posOffset>
                      </wp:positionV>
                      <wp:extent cx="3389220" cy="125095"/>
                      <wp:effectExtent l="38100" t="38100" r="1905" b="46355"/>
                      <wp:wrapNone/>
                      <wp:docPr id="1592143143" name="Freihand 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89220" cy="1250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9B543FA" id="Freihand 32" o:spid="_x0000_s1026" type="#_x0000_t75" style="position:absolute;margin-left:-2.6pt;margin-top:4.75pt;width:267.85pt;height:10.8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">
                      <v:imagedata r:id="rId16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5D8549D6" w14:textId="48B9A44E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93EB469" w14:textId="2BCE60C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068B01A" w14:textId="50E0521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59BD798" w14:textId="367E0B8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48F5397F" w14:textId="6BF27E33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6AAA595" w14:textId="5B995338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D1DCE44" w14:textId="0F5C88A3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B9F03EC" w14:textId="0BDE9952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0951D718" w14:textId="497E5A5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1FF6923F" w14:textId="6913A2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0FB1740D" w14:textId="5AE6209F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21A144DC" w14:textId="0D88F9DC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1AC5AF6" w14:textId="7B8C107C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3C6B258A" w14:textId="13D55E3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6EAF710" w14:textId="51D7751F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298D2C6F" w14:textId="590B7CB8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36064" behindDoc="0" locked="0" layoutInCell="1" allowOverlap="1" wp14:anchorId="61C3672F" wp14:editId="30CD69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59690</wp:posOffset>
                      </wp:positionV>
                      <wp:extent cx="246070" cy="132310"/>
                      <wp:effectExtent l="38100" t="38100" r="40005" b="39370"/>
                      <wp:wrapNone/>
                      <wp:docPr id="1512298349" name="Freihand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6070" cy="1323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7DED1B" id="Freihand 35" o:spid="_x0000_s1026" type="#_x0000_t75" style="position:absolute;margin-left:.1pt;margin-top:4.2pt;width:20.4pt;height:11.4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">
                      <v:imagedata r:id="rId18" o:title=""/>
                    </v:shape>
                  </w:pict>
                </mc:Fallback>
              </mc:AlternateContent>
            </w:r>
          </w:p>
        </w:tc>
      </w:tr>
      <w:tr w:rsidR="00FE5E01" w14:paraId="4E4B61BE" w14:textId="27EE61B0" w:rsidTr="00FE5E01">
        <w:tc>
          <w:tcPr>
            <w:tcW w:w="746" w:type="dxa"/>
            <w:shd w:val="clear" w:color="auto" w:fill="FFFFFF" w:themeFill="background1"/>
          </w:tcPr>
          <w:p w14:paraId="01D7E5B6" w14:textId="7AAE290E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9136" behindDoc="0" locked="0" layoutInCell="1" allowOverlap="1" wp14:anchorId="0082FD3D" wp14:editId="353FFE44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62865</wp:posOffset>
                      </wp:positionV>
                      <wp:extent cx="262540" cy="135990"/>
                      <wp:effectExtent l="38100" t="38100" r="42545" b="35560"/>
                      <wp:wrapNone/>
                      <wp:docPr id="1868365479" name="Freihand 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2540" cy="13599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9BE0A4" id="Freihand 38" o:spid="_x0000_s1026" type="#_x0000_t75" style="position:absolute;margin-left:.55pt;margin-top:4.45pt;width:21.65pt;height:11.6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">
                      <v:imagedata r:id="rId20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7F94907" w14:textId="1701AC9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0C5171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173470B" w14:textId="5D6E6FD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7D1BEE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E793EFF" w14:textId="5B38A9A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9F45BB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C7299DA" w14:textId="02AB8AB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81B03F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384F22B" w14:textId="5CB0109F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7568" behindDoc="0" locked="0" layoutInCell="1" allowOverlap="1" wp14:anchorId="1501D718" wp14:editId="3DF63C5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68580</wp:posOffset>
                      </wp:positionV>
                      <wp:extent cx="345215" cy="121285"/>
                      <wp:effectExtent l="38100" t="38100" r="36195" b="50165"/>
                      <wp:wrapNone/>
                      <wp:docPr id="1908200558" name="Freihand 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5215" cy="1212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305AAA" id="Freihand 58" o:spid="_x0000_s1026" type="#_x0000_t75" style="position:absolute;margin-left:-2.6pt;margin-top:4.9pt;width:28.2pt;height:10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">
                      <v:imagedata r:id="rId22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005BE551" w14:textId="476B1576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4FD449EF" w14:textId="23B56121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7CBDDB4D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7A17A1FA" w14:textId="46BB9766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53472" behindDoc="0" locked="0" layoutInCell="1" allowOverlap="1" wp14:anchorId="0149E059" wp14:editId="02BC1180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41275</wp:posOffset>
                      </wp:positionV>
                      <wp:extent cx="688340" cy="158115"/>
                      <wp:effectExtent l="38100" t="38100" r="16510" b="51435"/>
                      <wp:wrapNone/>
                      <wp:docPr id="1165997233" name="Freihand 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8340" cy="1581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F022E0" id="Freihand 54" o:spid="_x0000_s1026" type="#_x0000_t75" style="position:absolute;margin-left:.9pt;margin-top:2.75pt;width:55.15pt;height:13.4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">
                      <v:imagedata r:id="rId24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AF759CB" w14:textId="6A39CEB3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1337B886" w14:textId="5D4BA805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  <w:r>
              <w:rPr>
                <w:rFonts w:ascii="Calibri" w:eastAsia="Times New Roman" w:hAnsi="Calibri" w:cs="Times New Roman"/>
                <w:iCs/>
                <w:noProof/>
              </w:rPr>
              <mc:AlternateContent>
                <mc:Choice Requires="wpi">
                  <w:drawing>
                    <wp:anchor distT="0" distB="0" distL="114300" distR="114300" simplePos="0" relativeHeight="251758592" behindDoc="0" locked="0" layoutInCell="1" allowOverlap="1" wp14:anchorId="3A79B5D0" wp14:editId="0DAE2F1E">
                      <wp:simplePos x="0" y="0"/>
                      <wp:positionH relativeFrom="column">
                        <wp:posOffset>12261</wp:posOffset>
                      </wp:positionH>
                      <wp:positionV relativeFrom="paragraph">
                        <wp:posOffset>117624</wp:posOffset>
                      </wp:positionV>
                      <wp:extent cx="298800" cy="28440"/>
                      <wp:effectExtent l="114300" t="190500" r="120650" b="200660"/>
                      <wp:wrapNone/>
                      <wp:docPr id="324986972" name="Freihand 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00" cy="28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CABD194" id="Freihand 59" o:spid="_x0000_s1026" type="#_x0000_t75" style="position:absolute;margin-left:-3.3pt;margin-top:.75pt;width:32.05pt;height:19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">
                      <v:imagedata r:id="rId26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6EFB3737" w14:textId="1034BE5F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7F265BB9" w14:textId="62B00B3B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  <w:r>
              <w:rPr>
                <w:rFonts w:ascii="Calibri" w:eastAsia="Times New Roman" w:hAnsi="Calibri" w:cs="Times New Roman"/>
                <w:iCs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8352" behindDoc="0" locked="0" layoutInCell="1" allowOverlap="1" wp14:anchorId="76882D1E" wp14:editId="7C05941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52705</wp:posOffset>
                      </wp:positionV>
                      <wp:extent cx="412240" cy="144420"/>
                      <wp:effectExtent l="38100" t="38100" r="45085" b="46355"/>
                      <wp:wrapNone/>
                      <wp:docPr id="2017683826" name="Freihand 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2240" cy="1444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A9D6C2" id="Freihand 49" o:spid="_x0000_s1026" type="#_x0000_t75" style="position:absolute;margin-left:-4pt;margin-top:3.65pt;width:33.4pt;height:12.3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">
                      <v:imagedata r:id="rId28" o:title=""/>
                    </v:shape>
                  </w:pict>
                </mc:Fallback>
              </mc:AlternateContent>
            </w:r>
          </w:p>
        </w:tc>
      </w:tr>
      <w:tr w:rsidR="00FE5E01" w14:paraId="709D41DD" w14:textId="7D99D0A6" w:rsidTr="00FE5E01">
        <w:tc>
          <w:tcPr>
            <w:tcW w:w="746" w:type="dxa"/>
            <w:shd w:val="clear" w:color="auto" w:fill="FFFFFF" w:themeFill="background1"/>
          </w:tcPr>
          <w:p w14:paraId="579B9017" w14:textId="53690603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2688" behindDoc="0" locked="0" layoutInCell="1" allowOverlap="1" wp14:anchorId="2A0AA40F" wp14:editId="6AC87D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75565</wp:posOffset>
                      </wp:positionV>
                      <wp:extent cx="305425" cy="138215"/>
                      <wp:effectExtent l="38100" t="38100" r="38100" b="52705"/>
                      <wp:wrapNone/>
                      <wp:docPr id="1108517209" name="Freihand 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5425" cy="1382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D2DF50C" id="Freihand 63" o:spid="_x0000_s1026" type="#_x0000_t75" style="position:absolute;margin-left:-.5pt;margin-top:5.45pt;width:25.05pt;height:11.9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">
                      <v:imagedata r:id="rId30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CF19542" w14:textId="561845F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71DB48F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AF7D9A6" w14:textId="5413CFF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50930D1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1657286" w14:textId="34950C6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CA53438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BE74185" w14:textId="7E6ED31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D27756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1C93FB2" w14:textId="6F74C14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C67EF28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4A512CB" w14:textId="3E67DF4B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8048" behindDoc="0" locked="0" layoutInCell="1" allowOverlap="1" wp14:anchorId="29BC62CA" wp14:editId="7C15633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39370</wp:posOffset>
                      </wp:positionV>
                      <wp:extent cx="765810" cy="161505"/>
                      <wp:effectExtent l="38100" t="38100" r="34290" b="48260"/>
                      <wp:wrapNone/>
                      <wp:docPr id="1206172736" name="Freihand 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5810" cy="1615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474A61" id="Freihand 78" o:spid="_x0000_s1026" type="#_x0000_t75" style="position:absolute;margin-left:-.55pt;margin-top:2.6pt;width:61.25pt;height:13.7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">
                      <v:imagedata r:id="rId32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5BB81CF" w14:textId="1405D2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3C88658" w14:textId="24BA66BC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9616" behindDoc="0" locked="0" layoutInCell="1" allowOverlap="1" wp14:anchorId="4A45FCA7" wp14:editId="58DA6996">
                      <wp:simplePos x="0" y="0"/>
                      <wp:positionH relativeFrom="column">
                        <wp:posOffset>15996</wp:posOffset>
                      </wp:positionH>
                      <wp:positionV relativeFrom="paragraph">
                        <wp:posOffset>112299</wp:posOffset>
                      </wp:positionV>
                      <wp:extent cx="273960" cy="7920"/>
                      <wp:effectExtent l="114300" t="209550" r="126365" b="220980"/>
                      <wp:wrapNone/>
                      <wp:docPr id="390428202" name="Freihand 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3960" cy="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EB09DA" id="Freihand 60" o:spid="_x0000_s1026" type="#_x0000_t75" style="position:absolute;margin-left:-3pt;margin-top:.35pt;width:30.05pt;height:17.6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">
                      <v:imagedata r:id="rId34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02F614A" w14:textId="01D513B3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569BE0AF" w14:textId="1E3C73B3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89CE2A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10E667AB" w14:textId="6D8F519B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8832" behindDoc="0" locked="0" layoutInCell="1" allowOverlap="1" wp14:anchorId="436FD187" wp14:editId="2D0D1C6C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73025</wp:posOffset>
                      </wp:positionV>
                      <wp:extent cx="370500" cy="128140"/>
                      <wp:effectExtent l="38100" t="38100" r="48895" b="43815"/>
                      <wp:wrapNone/>
                      <wp:docPr id="103553235" name="Freihand 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0500" cy="1281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E05A49" id="Freihand 69" o:spid="_x0000_s1026" type="#_x0000_t75" style="position:absolute;margin-left:-4.85pt;margin-top:5.25pt;width:30.15pt;height:11.1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">
                      <v:imagedata r:id="rId36" o:title=""/>
                    </v:shape>
                  </w:pict>
                </mc:Fallback>
              </mc:AlternateContent>
            </w:r>
          </w:p>
        </w:tc>
      </w:tr>
      <w:tr w:rsidR="00FE5E01" w14:paraId="5DAFEB81" w14:textId="7223CC3B" w:rsidTr="00FE5E01">
        <w:tc>
          <w:tcPr>
            <w:tcW w:w="746" w:type="dxa"/>
            <w:shd w:val="clear" w:color="auto" w:fill="FFFFFF" w:themeFill="background1"/>
          </w:tcPr>
          <w:p w14:paraId="36B9ADAF" w14:textId="13D23371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7264" behindDoc="0" locked="0" layoutInCell="1" allowOverlap="1" wp14:anchorId="38A95D2E" wp14:editId="2FDEA8F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63500</wp:posOffset>
                      </wp:positionV>
                      <wp:extent cx="296775" cy="146530"/>
                      <wp:effectExtent l="38100" t="38100" r="27305" b="44450"/>
                      <wp:wrapNone/>
                      <wp:docPr id="1712976908" name="Freihand 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6775" cy="14653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33FC60" id="Freihand 87" o:spid="_x0000_s1026" type="#_x0000_t75" style="position:absolute;margin-left:.2pt;margin-top:4.5pt;width:24.35pt;height:12.5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">
                      <v:imagedata r:id="rId38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BF4AFF2" w14:textId="06B39D3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BD567C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50ED012" w14:textId="69A4A18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8383D9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45137BA" w14:textId="5CA2AF9F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402970F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AD3B7B5" w14:textId="7BCEE625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2384" behindDoc="0" locked="0" layoutInCell="1" allowOverlap="1" wp14:anchorId="6210D1BF" wp14:editId="117E2B8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34290</wp:posOffset>
                      </wp:positionV>
                      <wp:extent cx="424040" cy="130680"/>
                      <wp:effectExtent l="38100" t="38100" r="33655" b="41275"/>
                      <wp:wrapNone/>
                      <wp:docPr id="769889475" name="Freihand 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4040" cy="13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98887C" id="Freihand 92" o:spid="_x0000_s1026" type="#_x0000_t75" style="position:absolute;margin-left:-5.4pt;margin-top:2.2pt;width:34.4pt;height:11.3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">
                      <v:imagedata r:id="rId40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3946BC3A" w14:textId="14BC835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73B6C21" w14:textId="42E27BF9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84192" behindDoc="0" locked="0" layoutInCell="1" allowOverlap="1" wp14:anchorId="2D4BDA85" wp14:editId="47F342A9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50800</wp:posOffset>
                      </wp:positionV>
                      <wp:extent cx="341750" cy="135870"/>
                      <wp:effectExtent l="38100" t="38100" r="39370" b="36195"/>
                      <wp:wrapNone/>
                      <wp:docPr id="986702826" name="Freihand 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1750" cy="1358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7CDFB3" id="Freihand 84" o:spid="_x0000_s1026" type="#_x0000_t75" style="position:absolute;margin-left:-2.1pt;margin-top:3.5pt;width:27.85pt;height:11.7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">
                      <v:imagedata r:id="rId4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79072" behindDoc="0" locked="0" layoutInCell="1" allowOverlap="1" wp14:anchorId="18D3A5BE" wp14:editId="02CB3218">
                      <wp:simplePos x="0" y="0"/>
                      <wp:positionH relativeFrom="column">
                        <wp:posOffset>-22254</wp:posOffset>
                      </wp:positionH>
                      <wp:positionV relativeFrom="paragraph">
                        <wp:posOffset>112289</wp:posOffset>
                      </wp:positionV>
                      <wp:extent cx="312840" cy="8280"/>
                      <wp:effectExtent l="114300" t="209550" r="125730" b="220345"/>
                      <wp:wrapNone/>
                      <wp:docPr id="552438631" name="Freihand 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2840" cy="8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73D49B" id="Freihand 79" o:spid="_x0000_s1026" type="#_x0000_t75" style="position:absolute;margin-left:-5.95pt;margin-top:.35pt;width:33.15pt;height:17.6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">
                      <v:imagedata r:id="rId44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3DDF20B" w14:textId="66CE078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4162C2B" w14:textId="5A4E960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4E7BE5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0AC36F9" w14:textId="556F965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80CD74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7A7334B6" w14:textId="04B3FD6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A4CC8D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625EEDB7" w14:textId="2D346AF3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7504" behindDoc="0" locked="0" layoutInCell="1" allowOverlap="1" wp14:anchorId="042915AF" wp14:editId="6F23D1E8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38735</wp:posOffset>
                      </wp:positionV>
                      <wp:extent cx="331365" cy="161785"/>
                      <wp:effectExtent l="38100" t="38100" r="50165" b="48260"/>
                      <wp:wrapNone/>
                      <wp:docPr id="856585486" name="Freihand 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1365" cy="1617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A532C0" id="Freihand 97" o:spid="_x0000_s1026" type="#_x0000_t75" style="position:absolute;margin-left:-3.1pt;margin-top:2.55pt;width:27.1pt;height:13.7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">
                      <v:imagedata r:id="rId46" o:title=""/>
                    </v:shape>
                  </w:pict>
                </mc:Fallback>
              </mc:AlternateContent>
            </w:r>
          </w:p>
        </w:tc>
      </w:tr>
      <w:tr w:rsidR="00FE5E01" w14:paraId="2052C9F0" w14:textId="6ED2701A" w:rsidTr="00FE5E01">
        <w:tc>
          <w:tcPr>
            <w:tcW w:w="746" w:type="dxa"/>
            <w:shd w:val="clear" w:color="auto" w:fill="FFFFFF" w:themeFill="background1"/>
          </w:tcPr>
          <w:p w14:paraId="4754086F" w14:textId="71EF4FC5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1600" behindDoc="0" locked="0" layoutInCell="1" allowOverlap="1" wp14:anchorId="6AE8D121" wp14:editId="49810312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56515</wp:posOffset>
                      </wp:positionV>
                      <wp:extent cx="270870" cy="130680"/>
                      <wp:effectExtent l="38100" t="38100" r="34290" b="41275"/>
                      <wp:wrapNone/>
                      <wp:docPr id="681308434" name="Freihand 1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0870" cy="13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300932" id="Freihand 101" o:spid="_x0000_s1026" type="#_x0000_t75" style="position:absolute;margin-left:-1.35pt;margin-top:3.95pt;width:22.35pt;height:11.3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">
                      <v:imagedata r:id="rId48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0EA9293" w14:textId="404B816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8417AC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0205DBA9" w14:textId="3F10A812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6176" behindDoc="0" locked="0" layoutInCell="1" allowOverlap="1" wp14:anchorId="125E6852" wp14:editId="78CE52BF">
                      <wp:simplePos x="0" y="0"/>
                      <wp:positionH relativeFrom="column">
                        <wp:posOffset>380485</wp:posOffset>
                      </wp:positionH>
                      <wp:positionV relativeFrom="paragraph">
                        <wp:posOffset>57880</wp:posOffset>
                      </wp:positionV>
                      <wp:extent cx="156600" cy="129960"/>
                      <wp:effectExtent l="38100" t="38100" r="34290" b="41910"/>
                      <wp:wrapNone/>
                      <wp:docPr id="1770096955" name="Freihand 1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6600" cy="12996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59484" id="Freihand 125" o:spid="_x0000_s1026" type="#_x0000_t75" style="position:absolute;margin-left:29.45pt;margin-top:4.05pt;width:13.35pt;height:11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">
                      <v:imagedata r:id="rId50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2B966C2A" w14:textId="7D0C802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5C89619" w14:textId="0627C72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8F435E8" w14:textId="20E83E2D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1840" behindDoc="0" locked="0" layoutInCell="1" allowOverlap="1" wp14:anchorId="165E8914" wp14:editId="335BB1D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84455</wp:posOffset>
                      </wp:positionV>
                      <wp:extent cx="138055" cy="118710"/>
                      <wp:effectExtent l="38100" t="38100" r="52705" b="53340"/>
                      <wp:wrapNone/>
                      <wp:docPr id="811954105" name="Freihand 1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055" cy="1187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2656A13" id="Freihand 111" o:spid="_x0000_s1026" type="#_x0000_t75" style="position:absolute;margin-left:-4.75pt;margin-top:6.15pt;width:11.85pt;height:10.3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">
                      <v:imagedata r:id="rId52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6B32FD4C" w14:textId="10E0539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8BDA6DD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E2C30A4" w14:textId="69AFCFA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6F082A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84972F8" w14:textId="2E0F5487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05696" behindDoc="0" locked="0" layoutInCell="1" allowOverlap="1" wp14:anchorId="5500E1E4" wp14:editId="416FECD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31115</wp:posOffset>
                      </wp:positionV>
                      <wp:extent cx="332790" cy="135375"/>
                      <wp:effectExtent l="38100" t="38100" r="48260" b="36195"/>
                      <wp:wrapNone/>
                      <wp:docPr id="705226245" name="Freihand 1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2790" cy="1353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F6408C" id="Freihand 105" o:spid="_x0000_s1026" type="#_x0000_t75" style="position:absolute;margin-left:-.3pt;margin-top:1.95pt;width:27.15pt;height:11.6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">
                      <v:imagedata r:id="rId5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98528" behindDoc="0" locked="0" layoutInCell="1" allowOverlap="1" wp14:anchorId="02B1D57A" wp14:editId="393A9E7B">
                      <wp:simplePos x="0" y="0"/>
                      <wp:positionH relativeFrom="column">
                        <wp:posOffset>-9429</wp:posOffset>
                      </wp:positionH>
                      <wp:positionV relativeFrom="paragraph">
                        <wp:posOffset>85724</wp:posOffset>
                      </wp:positionV>
                      <wp:extent cx="306360" cy="13680"/>
                      <wp:effectExtent l="114300" t="190500" r="132080" b="215265"/>
                      <wp:wrapNone/>
                      <wp:docPr id="664330868" name="Freihand 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6360" cy="13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17B8A1" id="Freihand 98" o:spid="_x0000_s1026" type="#_x0000_t75" style="position:absolute;margin-left:-4.95pt;margin-top:-1.75pt;width:32.6pt;height:18.1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">
                      <v:imagedata r:id="rId56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459021CE" w14:textId="0A104AB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196B4D2" w14:textId="397E83B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D9F956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EC2F6E2" w14:textId="6FAC3CA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1877079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1A23817F" w14:textId="2FE5B218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19008" behindDoc="0" locked="0" layoutInCell="1" allowOverlap="1" wp14:anchorId="11D142E1" wp14:editId="20503AB0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48895</wp:posOffset>
                      </wp:positionV>
                      <wp:extent cx="285790" cy="196850"/>
                      <wp:effectExtent l="38100" t="38100" r="38100" b="50800"/>
                      <wp:wrapNone/>
                      <wp:docPr id="782106601" name="Freihand 1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5790" cy="1968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23FB2E" id="Freihand 118" o:spid="_x0000_s1026" type="#_x0000_t75" style="position:absolute;margin-left:-3.3pt;margin-top:3.35pt;width:23.45pt;height:16.4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">
                      <v:imagedata r:id="rId58" o:title=""/>
                    </v:shape>
                  </w:pict>
                </mc:Fallback>
              </mc:AlternateContent>
            </w:r>
          </w:p>
        </w:tc>
      </w:tr>
      <w:tr w:rsidR="00FE5E01" w14:paraId="73556F88" w14:textId="5F2B95EA" w:rsidTr="00FE5E01">
        <w:tc>
          <w:tcPr>
            <w:tcW w:w="746" w:type="dxa"/>
            <w:shd w:val="clear" w:color="auto" w:fill="FFFFFF" w:themeFill="background1"/>
          </w:tcPr>
          <w:p w14:paraId="1FAEBD83" w14:textId="0887A34B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1056" behindDoc="0" locked="0" layoutInCell="1" allowOverlap="1" wp14:anchorId="56901956" wp14:editId="7F0184C1">
                      <wp:simplePos x="0" y="0"/>
                      <wp:positionH relativeFrom="column">
                        <wp:posOffset>88036</wp:posOffset>
                      </wp:positionH>
                      <wp:positionV relativeFrom="paragraph">
                        <wp:posOffset>46114</wp:posOffset>
                      </wp:positionV>
                      <wp:extent cx="113040" cy="161640"/>
                      <wp:effectExtent l="38100" t="38100" r="39370" b="48260"/>
                      <wp:wrapNone/>
                      <wp:docPr id="1932149129" name="Freihand 1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040" cy="16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44B879" id="Freihand 120" o:spid="_x0000_s1026" type="#_x0000_t75" style="position:absolute;margin-left:6.45pt;margin-top:3.15pt;width:9.85pt;height:13.7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">
                      <v:imagedata r:id="rId60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319C52B" w14:textId="31F2068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78C68B3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EADD951" w14:textId="321B42CD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36416" behindDoc="0" locked="0" layoutInCell="1" allowOverlap="1" wp14:anchorId="5FB21201" wp14:editId="118EEFA0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44450</wp:posOffset>
                      </wp:positionV>
                      <wp:extent cx="378030" cy="163800"/>
                      <wp:effectExtent l="38100" t="38100" r="41275" b="46355"/>
                      <wp:wrapNone/>
                      <wp:docPr id="1245529545" name="Freihand 1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8030" cy="163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CDF1384" id="Freihand 135" o:spid="_x0000_s1026" type="#_x0000_t75" style="position:absolute;margin-left:-5.2pt;margin-top:3pt;width:30.75pt;height:13.9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">
                      <v:imagedata r:id="rId62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F5D5BAB" w14:textId="54EF18BD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E76B1F8" w14:textId="44C0467F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55B175D" w14:textId="4AF24644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41536" behindDoc="0" locked="0" layoutInCell="1" allowOverlap="1" wp14:anchorId="4560AA02" wp14:editId="5ACD7D7A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57785</wp:posOffset>
                      </wp:positionV>
                      <wp:extent cx="436305" cy="120910"/>
                      <wp:effectExtent l="38100" t="38100" r="20955" b="50800"/>
                      <wp:wrapNone/>
                      <wp:docPr id="1099672132" name="Freihand 1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6305" cy="1209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B38C61C" id="Freihand 140" o:spid="_x0000_s1026" type="#_x0000_t75" style="position:absolute;margin-left:9.25pt;margin-top:4.05pt;width:35.3pt;height:10.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">
                      <v:imagedata r:id="rId64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0A96641E" w14:textId="3CEDC9E4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20032" behindDoc="0" locked="0" layoutInCell="1" allowOverlap="1" wp14:anchorId="17F07AB7" wp14:editId="35AFDE03">
                      <wp:simplePos x="0" y="0"/>
                      <wp:positionH relativeFrom="column">
                        <wp:posOffset>-3759</wp:posOffset>
                      </wp:positionH>
                      <wp:positionV relativeFrom="paragraph">
                        <wp:posOffset>116314</wp:posOffset>
                      </wp:positionV>
                      <wp:extent cx="313200" cy="10440"/>
                      <wp:effectExtent l="76200" t="190500" r="106045" b="199390"/>
                      <wp:wrapNone/>
                      <wp:docPr id="1996188947" name="Freihand 1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3200" cy="1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5AAF86" id="Freihand 119" o:spid="_x0000_s1026" type="#_x0000_t75" style="position:absolute;margin-left:-4.5pt;margin-top:.65pt;width:33.15pt;height:17.8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">
                      <v:imagedata r:id="rId66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4A3127C" w14:textId="4CF6F05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68B9163" w14:textId="3EB72F6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DC3E39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F35576E" w14:textId="23D1AC1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BC2EC53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9E8802E" w14:textId="456DAE42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CD8727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5C4F2180" w14:textId="2E3470CF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E6DD18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2623155D" w14:textId="56CBADAE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32320" behindDoc="0" locked="0" layoutInCell="1" allowOverlap="1" wp14:anchorId="5E3D34F3" wp14:editId="4A682A24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58420</wp:posOffset>
                      </wp:positionV>
                      <wp:extent cx="289160" cy="170805"/>
                      <wp:effectExtent l="38100" t="38100" r="34925" b="39370"/>
                      <wp:wrapNone/>
                      <wp:docPr id="638807985" name="Freihand 1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9160" cy="1708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339AFE" id="Freihand 131" o:spid="_x0000_s1026" type="#_x0000_t75" style="position:absolute;margin-left:-1.55pt;margin-top:4.1pt;width:23.75pt;height:14.4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">
                      <v:imagedata r:id="rId68" o:title=""/>
                    </v:shape>
                  </w:pict>
                </mc:Fallback>
              </mc:AlternateContent>
            </w:r>
          </w:p>
        </w:tc>
      </w:tr>
      <w:tr w:rsidR="00FE5E01" w14:paraId="63389813" w14:textId="2AF76515" w:rsidTr="00FE5E01">
        <w:tc>
          <w:tcPr>
            <w:tcW w:w="746" w:type="dxa"/>
            <w:shd w:val="clear" w:color="auto" w:fill="FFFFFF" w:themeFill="background1"/>
          </w:tcPr>
          <w:p w14:paraId="171E06E4" w14:textId="0CAAAECE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67136" behindDoc="0" locked="0" layoutInCell="1" allowOverlap="1" wp14:anchorId="0B00C0AC" wp14:editId="7A7A385F">
                      <wp:simplePos x="0" y="0"/>
                      <wp:positionH relativeFrom="column">
                        <wp:posOffset>126196</wp:posOffset>
                      </wp:positionH>
                      <wp:positionV relativeFrom="paragraph">
                        <wp:posOffset>54469</wp:posOffset>
                      </wp:positionV>
                      <wp:extent cx="66240" cy="148680"/>
                      <wp:effectExtent l="38100" t="38100" r="48260" b="41910"/>
                      <wp:wrapNone/>
                      <wp:docPr id="25724700" name="Freihand 1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240" cy="14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FECE38F" id="Freihand 165" o:spid="_x0000_s1026" type="#_x0000_t75" style="position:absolute;margin-left:9.45pt;margin-top:3.8pt;width:6.2pt;height:12.6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">
                      <v:imagedata r:id="rId70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5FB1A3D" w14:textId="24110AB1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66112" behindDoc="0" locked="0" layoutInCell="1" allowOverlap="1" wp14:anchorId="5D9BDCDA" wp14:editId="0C2ACE8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42545</wp:posOffset>
                      </wp:positionV>
                      <wp:extent cx="814070" cy="163135"/>
                      <wp:effectExtent l="38100" t="38100" r="43180" b="46990"/>
                      <wp:wrapNone/>
                      <wp:docPr id="523677949" name="Freihand 1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4070" cy="1631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D1DB0F" id="Freihand 164" o:spid="_x0000_s1026" type="#_x0000_t75" style="position:absolute;margin-left:-5.65pt;margin-top:2.85pt;width:65.05pt;height:13.8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">
                      <v:imagedata r:id="rId72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6C5E60B6" w14:textId="2A718842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D2A85F4" w14:textId="578A2B47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42560" behindDoc="0" locked="0" layoutInCell="1" allowOverlap="1" wp14:anchorId="6C404258" wp14:editId="77CA382F">
                      <wp:simplePos x="0" y="0"/>
                      <wp:positionH relativeFrom="column">
                        <wp:posOffset>-43809</wp:posOffset>
                      </wp:positionH>
                      <wp:positionV relativeFrom="paragraph">
                        <wp:posOffset>116389</wp:posOffset>
                      </wp:positionV>
                      <wp:extent cx="286200" cy="18000"/>
                      <wp:effectExtent l="114300" t="209550" r="133350" b="229870"/>
                      <wp:wrapNone/>
                      <wp:docPr id="1563818316" name="Freihand 1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6200" cy="18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4BB9F12" id="Freihand 141" o:spid="_x0000_s1026" type="#_x0000_t75" style="position:absolute;margin-left:-7.65pt;margin-top:.65pt;width:31.05pt;height:18.4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">
                      <v:imagedata r:id="rId74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1A92711C" w14:textId="28232D33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361BBC8" w14:textId="5B926751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6B49FEE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76DAED6" w14:textId="729C252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397ACC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5D93703" w14:textId="4F08E72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F530A1D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9203DE4" w14:textId="1F00088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A54EBE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24F31877" w14:textId="1FF0F78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921A562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CFE4F65" w14:textId="06AD159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14A3F8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6FED975D" w14:textId="0AE21BF5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52800" behindDoc="0" locked="0" layoutInCell="1" allowOverlap="1" wp14:anchorId="24B8AE99" wp14:editId="34834EF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61595</wp:posOffset>
                      </wp:positionV>
                      <wp:extent cx="282870" cy="160385"/>
                      <wp:effectExtent l="38100" t="38100" r="22225" b="49530"/>
                      <wp:wrapNone/>
                      <wp:docPr id="1257143306" name="Freihand 1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2870" cy="1603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E882C6" id="Freihand 151" o:spid="_x0000_s1026" type="#_x0000_t75" style="position:absolute;margin-left:.8pt;margin-top:4.35pt;width:23.25pt;height:13.6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">
                      <v:imagedata r:id="rId76" o:title=""/>
                    </v:shape>
                  </w:pict>
                </mc:Fallback>
              </mc:AlternateContent>
            </w:r>
          </w:p>
        </w:tc>
      </w:tr>
      <w:tr w:rsidR="00FE5E01" w14:paraId="070226AE" w14:textId="08D4C898" w:rsidTr="00FE5E01">
        <w:tc>
          <w:tcPr>
            <w:tcW w:w="746" w:type="dxa"/>
            <w:shd w:val="clear" w:color="auto" w:fill="FFFFFF" w:themeFill="background1"/>
          </w:tcPr>
          <w:p w14:paraId="34645DB0" w14:textId="6623A0EE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82496" behindDoc="0" locked="0" layoutInCell="1" allowOverlap="1" wp14:anchorId="794C4D8C" wp14:editId="7E04A916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55245</wp:posOffset>
                      </wp:positionV>
                      <wp:extent cx="339480" cy="117590"/>
                      <wp:effectExtent l="38100" t="38100" r="22860" b="34925"/>
                      <wp:wrapNone/>
                      <wp:docPr id="48840116" name="Freihand 1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9480" cy="11759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C241F8" id="Freihand 180" o:spid="_x0000_s1026" type="#_x0000_t75" style="position:absolute;margin-left:31.3pt;margin-top:3.85pt;width:27.75pt;height:10.2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">
                      <v:imagedata r:id="rId7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77376" behindDoc="0" locked="0" layoutInCell="1" allowOverlap="1" wp14:anchorId="0DA6B562" wp14:editId="14936D3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52070</wp:posOffset>
                      </wp:positionV>
                      <wp:extent cx="96200" cy="139065"/>
                      <wp:effectExtent l="38100" t="38100" r="37465" b="51435"/>
                      <wp:wrapNone/>
                      <wp:docPr id="892267963" name="Freihand 17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200" cy="1390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D886AB" id="Freihand 175" o:spid="_x0000_s1026" type="#_x0000_t75" style="position:absolute;margin-left:7.95pt;margin-top:3.6pt;width:8.55pt;height:11.9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">
                      <v:imagedata r:id="rId80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096AFD9C" w14:textId="1DDC2F56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5479FC28" w14:textId="30594CDA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689006E3" w14:textId="7BB11B8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3CF36D5D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8651BA9" w14:textId="6EDA74B1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73280" behindDoc="0" locked="0" layoutInCell="1" allowOverlap="1" wp14:anchorId="633603E1" wp14:editId="31977F4C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41275</wp:posOffset>
                      </wp:positionV>
                      <wp:extent cx="357825" cy="154345"/>
                      <wp:effectExtent l="38100" t="38100" r="42545" b="36195"/>
                      <wp:wrapNone/>
                      <wp:docPr id="621132823" name="Freihand 1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7825" cy="1543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634F4F" id="Freihand 171" o:spid="_x0000_s1026" type="#_x0000_t75" style="position:absolute;margin-left:-2.7pt;margin-top:2.75pt;width:29.2pt;height:13.1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">
                      <v:imagedata r:id="rId82" o:title="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68160" behindDoc="0" locked="0" layoutInCell="1" allowOverlap="1" wp14:anchorId="0E9265D1" wp14:editId="4048D08D">
                      <wp:simplePos x="0" y="0"/>
                      <wp:positionH relativeFrom="column">
                        <wp:posOffset>-25584</wp:posOffset>
                      </wp:positionH>
                      <wp:positionV relativeFrom="paragraph">
                        <wp:posOffset>114939</wp:posOffset>
                      </wp:positionV>
                      <wp:extent cx="249480" cy="20880"/>
                      <wp:effectExtent l="114300" t="228600" r="132080" b="227330"/>
                      <wp:wrapNone/>
                      <wp:docPr id="1160475877" name="Freihand 1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9480" cy="20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8115184" id="Freihand 166" o:spid="_x0000_s1026" type="#_x0000_t75" style="position:absolute;margin-left:-6.25pt;margin-top:.55pt;width:28.15pt;height:18.6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">
                      <v:imagedata r:id="rId84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56D00417" w14:textId="0F7AC9A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9E3237F" w14:textId="10C453D0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D3E2FF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9D597C6" w14:textId="0CCC860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BEAC693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22C8291" w14:textId="0FB7DECB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E62526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50999D10" w14:textId="26EAF26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78D9446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02B44FB" w14:textId="5AD2798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C936F6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662021CB" w14:textId="398746F6" w:rsidR="00FE5E01" w:rsidRPr="00E35C79" w:rsidRDefault="00A21480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76352" behindDoc="0" locked="0" layoutInCell="1" allowOverlap="1" wp14:anchorId="15BA1699" wp14:editId="677CE409">
                      <wp:simplePos x="0" y="0"/>
                      <wp:positionH relativeFrom="column">
                        <wp:posOffset>91326</wp:posOffset>
                      </wp:positionH>
                      <wp:positionV relativeFrom="paragraph">
                        <wp:posOffset>46899</wp:posOffset>
                      </wp:positionV>
                      <wp:extent cx="124920" cy="122400"/>
                      <wp:effectExtent l="38100" t="38100" r="46990" b="49530"/>
                      <wp:wrapNone/>
                      <wp:docPr id="1754702633" name="Freihand 1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920" cy="122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F5DFAE5" id="Freihand 174" o:spid="_x0000_s1026" type="#_x0000_t75" style="position:absolute;margin-left:6.7pt;margin-top:3.2pt;width:10.85pt;height:10.6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">
                      <v:imagedata r:id="rId86" o:title=""/>
                    </v:shape>
                  </w:pict>
                </mc:Fallback>
              </mc:AlternateContent>
            </w:r>
          </w:p>
        </w:tc>
      </w:tr>
      <w:tr w:rsidR="00FE5E01" w14:paraId="459D7F43" w14:textId="79BD59E2" w:rsidTr="00FE5E01">
        <w:tc>
          <w:tcPr>
            <w:tcW w:w="746" w:type="dxa"/>
            <w:shd w:val="clear" w:color="auto" w:fill="FFFFFF" w:themeFill="background1"/>
          </w:tcPr>
          <w:p w14:paraId="7FE250D6" w14:textId="23D55325" w:rsidR="00FE5E01" w:rsidRPr="00E35C79" w:rsidRDefault="00A21480" w:rsidP="009E6EAF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84544" behindDoc="0" locked="0" layoutInCell="1" allowOverlap="1" wp14:anchorId="49E3804B" wp14:editId="49043271">
                      <wp:simplePos x="0" y="0"/>
                      <wp:positionH relativeFrom="column">
                        <wp:posOffset>113956</wp:posOffset>
                      </wp:positionH>
                      <wp:positionV relativeFrom="paragraph">
                        <wp:posOffset>61014</wp:posOffset>
                      </wp:positionV>
                      <wp:extent cx="117000" cy="101160"/>
                      <wp:effectExtent l="38100" t="38100" r="35560" b="51435"/>
                      <wp:wrapNone/>
                      <wp:docPr id="1676120760" name="Freihand 1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7000" cy="101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F9C57B" id="Freihand 182" o:spid="_x0000_s1026" type="#_x0000_t75" style="position:absolute;margin-left:8.45pt;margin-top:4.3pt;width:10.2pt;height:8.9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">
                      <v:imagedata r:id="rId88" o:title=""/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8440BD8" w14:textId="12A05FAB" w:rsidR="00FE5E01" w:rsidRPr="00E35C79" w:rsidRDefault="00A21480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90688" behindDoc="0" locked="0" layoutInCell="1" allowOverlap="1" wp14:anchorId="723EBE98" wp14:editId="7C3643E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33655</wp:posOffset>
                      </wp:positionV>
                      <wp:extent cx="360250" cy="140345"/>
                      <wp:effectExtent l="38100" t="38100" r="40005" b="50165"/>
                      <wp:wrapNone/>
                      <wp:docPr id="1766858881" name="Freihand 1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250" cy="1403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2C66A57" id="Freihand 188" o:spid="_x0000_s1026" type="#_x0000_t75" style="position:absolute;margin-left:-4.9pt;margin-top:2.15pt;width:29.35pt;height:12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">
                      <v:imagedata r:id="rId90" o:title="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83520" behindDoc="0" locked="0" layoutInCell="1" allowOverlap="1" wp14:anchorId="58D6CC78" wp14:editId="61358F4D">
                      <wp:simplePos x="0" y="0"/>
                      <wp:positionH relativeFrom="column">
                        <wp:posOffset>-7674</wp:posOffset>
                      </wp:positionH>
                      <wp:positionV relativeFrom="paragraph">
                        <wp:posOffset>106374</wp:posOffset>
                      </wp:positionV>
                      <wp:extent cx="226080" cy="9360"/>
                      <wp:effectExtent l="114300" t="228600" r="135890" b="238760"/>
                      <wp:wrapNone/>
                      <wp:docPr id="1330713827" name="Freihand 1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6080" cy="9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596982" id="Freihand 181" o:spid="_x0000_s1026" type="#_x0000_t75" style="position:absolute;margin-left:-4.85pt;margin-top:-.1pt;width:26.3pt;height:17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">
                      <v:imagedata r:id="rId92" o:title=""/>
                    </v:shape>
                  </w:pict>
                </mc:Fallback>
              </mc:AlternateContent>
            </w:r>
          </w:p>
        </w:tc>
        <w:tc>
          <w:tcPr>
            <w:tcW w:w="341" w:type="dxa"/>
            <w:shd w:val="clear" w:color="auto" w:fill="FFFFFF" w:themeFill="background1"/>
          </w:tcPr>
          <w:p w14:paraId="278537C4" w14:textId="1E9635BF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58718BC" w14:textId="66CB7CF2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5274EFA0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ACCD823" w14:textId="61B75CEE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3EDEB92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F8C8982" w14:textId="0539C2A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60F225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D84356A" w14:textId="75C3729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83EEDA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440200A5" w14:textId="18D0AB0E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B70983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BDF8B51" w14:textId="3D0106D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B812560" w14:textId="59B3EBF6" w:rsidR="00FE5E01" w:rsidRPr="00E35C79" w:rsidRDefault="00FE5E01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1" locked="0" layoutInCell="1" allowOverlap="1" wp14:anchorId="042C7B08" wp14:editId="24802242">
                      <wp:simplePos x="0" y="0"/>
                      <wp:positionH relativeFrom="column">
                        <wp:posOffset>-71642</wp:posOffset>
                      </wp:positionH>
                      <wp:positionV relativeFrom="paragraph">
                        <wp:posOffset>219364</wp:posOffset>
                      </wp:positionV>
                      <wp:extent cx="1221740" cy="380246"/>
                      <wp:effectExtent l="0" t="0" r="0" b="127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1740" cy="3802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608E34" w14:textId="14EA24AA" w:rsidR="00FE5E01" w:rsidRPr="00FE5E01" w:rsidRDefault="00FE5E0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E5E01">
                                    <w:rPr>
                                      <w:sz w:val="16"/>
                                      <w:szCs w:val="16"/>
                                    </w:rPr>
                                    <w:t>D: Distanz, V: Vorgänger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WS: Warteschlange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2C7B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5.65pt;margin-top:17.25pt;width:96.2pt;height:29.9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" stroked="f">
                      <v:textbox>
                        <w:txbxContent>
                          <w:p w14:paraId="63608E34" w14:textId="14EA24AA" w:rsidR="00FE5E01" w:rsidRPr="00FE5E01" w:rsidRDefault="00FE5E0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E5E01">
                              <w:rPr>
                                <w:sz w:val="16"/>
                                <w:szCs w:val="16"/>
                              </w:rPr>
                              <w:t>D: Distanz, V: Vorgänger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WS: Warteschlange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</w:tcPr>
          <w:p w14:paraId="69F05FF1" w14:textId="320EACDE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B820F47" w14:textId="70B89D1E" w:rsidR="00FE5E01" w:rsidRPr="00E35C79" w:rsidRDefault="00FE5E01" w:rsidP="006C582B">
            <w:pPr>
              <w:spacing w:after="60" w:line="240" w:lineRule="auto"/>
              <w:jc w:val="center"/>
            </w:pPr>
          </w:p>
        </w:tc>
        <w:tc>
          <w:tcPr>
            <w:tcW w:w="693" w:type="dxa"/>
            <w:shd w:val="clear" w:color="auto" w:fill="FFFFFF" w:themeFill="background1"/>
          </w:tcPr>
          <w:p w14:paraId="702E3DF1" w14:textId="19790270" w:rsidR="00FE5E01" w:rsidRPr="00E35C79" w:rsidRDefault="00A21480" w:rsidP="006C582B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85568" behindDoc="0" locked="0" layoutInCell="1" allowOverlap="1" wp14:anchorId="525F3D81" wp14:editId="02ACDF27">
                      <wp:simplePos x="0" y="0"/>
                      <wp:positionH relativeFrom="column">
                        <wp:posOffset>34446</wp:posOffset>
                      </wp:positionH>
                      <wp:positionV relativeFrom="paragraph">
                        <wp:posOffset>54534</wp:posOffset>
                      </wp:positionV>
                      <wp:extent cx="183960" cy="108360"/>
                      <wp:effectExtent l="38100" t="38100" r="45085" b="44450"/>
                      <wp:wrapNone/>
                      <wp:docPr id="2086018593" name="Freihand 1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3960" cy="108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F9DD0A" id="Freihand 183" o:spid="_x0000_s1026" type="#_x0000_t75" style="position:absolute;margin-left:2.2pt;margin-top:3.8pt;width:15.5pt;height:9.5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">
                      <v:imagedata r:id="rId94" o:title=""/>
                    </v:shape>
                  </w:pict>
                </mc:Fallback>
              </mc:AlternateContent>
            </w:r>
          </w:p>
        </w:tc>
      </w:tr>
    </w:tbl>
    <w:p w14:paraId="4B429542" w14:textId="3656FF98" w:rsidR="00E35C79" w:rsidRDefault="000539D8" w:rsidP="00427A8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1" locked="0" layoutInCell="1" allowOverlap="1" wp14:anchorId="140A1749" wp14:editId="70CDF781">
                <wp:simplePos x="0" y="0"/>
                <wp:positionH relativeFrom="column">
                  <wp:posOffset>4963795</wp:posOffset>
                </wp:positionH>
                <wp:positionV relativeFrom="paragraph">
                  <wp:posOffset>274075</wp:posOffset>
                </wp:positionV>
                <wp:extent cx="1851434" cy="552262"/>
                <wp:effectExtent l="0" t="0" r="0" b="635"/>
                <wp:wrapNone/>
                <wp:docPr id="10226262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434" cy="5522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E550D" w14:textId="2EFDD804" w:rsidR="000539D8" w:rsidRPr="00FE5E01" w:rsidRDefault="000539D8" w:rsidP="000539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539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Lernvideo als Hilfe beim Ausfüllen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hyperlink r:id="rId95" w:history="1">
                              <w:r w:rsidRPr="000539D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https://studyflix.de/informatik/dijkstra-algorithmus-1291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1749" id="_x0000_s1027" type="#_x0000_t202" style="position:absolute;margin-left:390.85pt;margin-top:21.6pt;width:145.8pt;height:43.5pt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MyODwIAAP0D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" stroked="f">
                <v:textbox>
                  <w:txbxContent>
                    <w:p w14:paraId="587E550D" w14:textId="2EFDD804" w:rsidR="000539D8" w:rsidRPr="00FE5E01" w:rsidRDefault="000539D8" w:rsidP="000539D8">
                      <w:pPr>
                        <w:rPr>
                          <w:sz w:val="16"/>
                          <w:szCs w:val="16"/>
                        </w:rPr>
                      </w:pPr>
                      <w:r w:rsidRPr="000539D8">
                        <w:rPr>
                          <w:b/>
                          <w:bCs/>
                          <w:sz w:val="18"/>
                          <w:szCs w:val="18"/>
                        </w:rPr>
                        <w:t>Lernvideo als Hilfe beim Ausfüllen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hyperlink r:id="rId96" w:history="1">
                        <w:r w:rsidRPr="000539D8">
                          <w:rPr>
                            <w:rStyle w:val="Hyperlink"/>
                            <w:sz w:val="16"/>
                            <w:szCs w:val="16"/>
                          </w:rPr>
                          <w:t>https://studyflix.de/informatik/dijkstra-algorithmus-1291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0D3F6AD9" wp14:editId="34493EA4">
            <wp:simplePos x="0" y="0"/>
            <wp:positionH relativeFrom="margin">
              <wp:posOffset>4428527</wp:posOffset>
            </wp:positionH>
            <wp:positionV relativeFrom="paragraph">
              <wp:posOffset>249882</wp:posOffset>
            </wp:positionV>
            <wp:extent cx="624689" cy="624689"/>
            <wp:effectExtent l="0" t="0" r="4445" b="4445"/>
            <wp:wrapNone/>
            <wp:docPr id="201476452" name="Grafik 11" descr="Ein Bild, das Muster, Grafiken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6452" name="Grafik 11" descr="Ein Bild, das Muster, Grafiken, Pixel, Design enthält.&#10;&#10;Automatisch generierte Beschreibun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89" cy="624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C79">
        <w:rPr>
          <w:noProof/>
        </w:rPr>
        <w:drawing>
          <wp:anchor distT="0" distB="0" distL="114300" distR="114300" simplePos="0" relativeHeight="251707392" behindDoc="0" locked="0" layoutInCell="1" allowOverlap="1" wp14:anchorId="775CCC55" wp14:editId="38CE2231">
            <wp:simplePos x="0" y="0"/>
            <wp:positionH relativeFrom="margin">
              <wp:align>left</wp:align>
            </wp:positionH>
            <wp:positionV relativeFrom="paragraph">
              <wp:posOffset>37874</wp:posOffset>
            </wp:positionV>
            <wp:extent cx="171450" cy="171450"/>
            <wp:effectExtent l="0" t="0" r="0" b="0"/>
            <wp:wrapSquare wrapText="bothSides"/>
            <wp:docPr id="15927126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12616" name=""/>
                    <pic:cNvPicPr/>
                  </pic:nvPicPr>
                  <pic:blipFill>
                    <a:blip r:embed="rId98">
                      <a:extLst>
                        <a:ext uri="{96DAC541-7B7A-43D3-8B79-37D633B846F1}">
                          <asvg:svgBlip xmlns:asvg="http://schemas.microsoft.com/office/drawing/2016/SVG/main" r:embed="rId9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064">
        <w:t xml:space="preserve">Führe den Dijkstra-Algorithmus </w:t>
      </w:r>
      <w:r w:rsidR="00FE5E01">
        <w:t xml:space="preserve">durch. Starte mit </w:t>
      </w:r>
      <w:r w:rsidR="00FE5E01">
        <w:br/>
        <w:t>Knoten 13</w:t>
      </w:r>
      <w:r w:rsidR="00DD5064">
        <w:t xml:space="preserve"> und f</w:t>
      </w:r>
      <w:r w:rsidR="00E35C79">
        <w:t xml:space="preserve">ülle </w:t>
      </w:r>
      <w:r w:rsidR="00DD5064">
        <w:t xml:space="preserve">dabei die </w:t>
      </w:r>
      <w:r w:rsidR="00E35C79">
        <w:t xml:space="preserve">Tabelle </w:t>
      </w:r>
      <w:r w:rsidR="00DD5064">
        <w:t>schrittweise aus.</w:t>
      </w:r>
    </w:p>
    <w:p w14:paraId="3054E957" w14:textId="32746517" w:rsidR="00FE5E01" w:rsidRDefault="00FE5E01" w:rsidP="00427A88"/>
    <w:p w14:paraId="1DA5CD26" w14:textId="2569EFFE" w:rsidR="004B28E6" w:rsidRDefault="00393416" w:rsidP="00427A88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5411EF1" wp14:editId="7192B737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6419850" cy="965200"/>
                <wp:effectExtent l="19050" t="0" r="38100" b="44450"/>
                <wp:wrapNone/>
                <wp:docPr id="1609836295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965200"/>
                          <a:chOff x="0" y="0"/>
                          <a:chExt cx="6419850" cy="1009650"/>
                        </a:xfrm>
                      </wpg:grpSpPr>
                      <wps:wsp>
                        <wps:cNvPr id="2068116142" name="Rechteck 3"/>
                        <wps:cNvSpPr/>
                        <wps:spPr>
                          <a:xfrm>
                            <a:off x="0" y="133350"/>
                            <a:ext cx="6419850" cy="876300"/>
                          </a:xfrm>
                          <a:custGeom>
                            <a:avLst/>
                            <a:gdLst>
                              <a:gd name="connsiteX0" fmla="*/ 0 w 6419850"/>
                              <a:gd name="connsiteY0" fmla="*/ 0 h 876300"/>
                              <a:gd name="connsiteX1" fmla="*/ 641985 w 6419850"/>
                              <a:gd name="connsiteY1" fmla="*/ 0 h 876300"/>
                              <a:gd name="connsiteX2" fmla="*/ 1283970 w 6419850"/>
                              <a:gd name="connsiteY2" fmla="*/ 0 h 876300"/>
                              <a:gd name="connsiteX3" fmla="*/ 1990154 w 6419850"/>
                              <a:gd name="connsiteY3" fmla="*/ 0 h 876300"/>
                              <a:gd name="connsiteX4" fmla="*/ 2439543 w 6419850"/>
                              <a:gd name="connsiteY4" fmla="*/ 0 h 876300"/>
                              <a:gd name="connsiteX5" fmla="*/ 3145727 w 6419850"/>
                              <a:gd name="connsiteY5" fmla="*/ 0 h 876300"/>
                              <a:gd name="connsiteX6" fmla="*/ 3595116 w 6419850"/>
                              <a:gd name="connsiteY6" fmla="*/ 0 h 876300"/>
                              <a:gd name="connsiteX7" fmla="*/ 4301300 w 6419850"/>
                              <a:gd name="connsiteY7" fmla="*/ 0 h 876300"/>
                              <a:gd name="connsiteX8" fmla="*/ 5071682 w 6419850"/>
                              <a:gd name="connsiteY8" fmla="*/ 0 h 876300"/>
                              <a:gd name="connsiteX9" fmla="*/ 5777865 w 6419850"/>
                              <a:gd name="connsiteY9" fmla="*/ 0 h 876300"/>
                              <a:gd name="connsiteX10" fmla="*/ 6419850 w 6419850"/>
                              <a:gd name="connsiteY10" fmla="*/ 0 h 876300"/>
                              <a:gd name="connsiteX11" fmla="*/ 6419850 w 6419850"/>
                              <a:gd name="connsiteY11" fmla="*/ 446913 h 876300"/>
                              <a:gd name="connsiteX12" fmla="*/ 6419850 w 6419850"/>
                              <a:gd name="connsiteY12" fmla="*/ 876300 h 876300"/>
                              <a:gd name="connsiteX13" fmla="*/ 5649468 w 6419850"/>
                              <a:gd name="connsiteY13" fmla="*/ 876300 h 876300"/>
                              <a:gd name="connsiteX14" fmla="*/ 4943285 w 6419850"/>
                              <a:gd name="connsiteY14" fmla="*/ 876300 h 876300"/>
                              <a:gd name="connsiteX15" fmla="*/ 4493895 w 6419850"/>
                              <a:gd name="connsiteY15" fmla="*/ 876300 h 876300"/>
                              <a:gd name="connsiteX16" fmla="*/ 3851910 w 6419850"/>
                              <a:gd name="connsiteY16" fmla="*/ 876300 h 876300"/>
                              <a:gd name="connsiteX17" fmla="*/ 3081528 w 6419850"/>
                              <a:gd name="connsiteY17" fmla="*/ 876300 h 876300"/>
                              <a:gd name="connsiteX18" fmla="*/ 2311146 w 6419850"/>
                              <a:gd name="connsiteY18" fmla="*/ 876300 h 876300"/>
                              <a:gd name="connsiteX19" fmla="*/ 1861757 w 6419850"/>
                              <a:gd name="connsiteY19" fmla="*/ 876300 h 876300"/>
                              <a:gd name="connsiteX20" fmla="*/ 1348169 w 6419850"/>
                              <a:gd name="connsiteY20" fmla="*/ 876300 h 876300"/>
                              <a:gd name="connsiteX21" fmla="*/ 641985 w 6419850"/>
                              <a:gd name="connsiteY21" fmla="*/ 876300 h 876300"/>
                              <a:gd name="connsiteX22" fmla="*/ 0 w 6419850"/>
                              <a:gd name="connsiteY22" fmla="*/ 876300 h 876300"/>
                              <a:gd name="connsiteX23" fmla="*/ 0 w 6419850"/>
                              <a:gd name="connsiteY23" fmla="*/ 446913 h 876300"/>
                              <a:gd name="connsiteX24" fmla="*/ 0 w 6419850"/>
                              <a:gd name="connsiteY24" fmla="*/ 0 h 8763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6419850" h="876300" extrusionOk="0">
                                <a:moveTo>
                                  <a:pt x="0" y="0"/>
                                </a:moveTo>
                                <a:cubicBezTo>
                                  <a:pt x="141333" y="-9433"/>
                                  <a:pt x="337341" y="-9053"/>
                                  <a:pt x="641985" y="0"/>
                                </a:cubicBezTo>
                                <a:cubicBezTo>
                                  <a:pt x="946629" y="9053"/>
                                  <a:pt x="1102018" y="30385"/>
                                  <a:pt x="1283970" y="0"/>
                                </a:cubicBezTo>
                                <a:cubicBezTo>
                                  <a:pt x="1465922" y="-30385"/>
                                  <a:pt x="1811016" y="-18509"/>
                                  <a:pt x="1990154" y="0"/>
                                </a:cubicBezTo>
                                <a:cubicBezTo>
                                  <a:pt x="2169292" y="18509"/>
                                  <a:pt x="2257216" y="-4899"/>
                                  <a:pt x="2439543" y="0"/>
                                </a:cubicBezTo>
                                <a:cubicBezTo>
                                  <a:pt x="2621870" y="4899"/>
                                  <a:pt x="3001816" y="16595"/>
                                  <a:pt x="3145727" y="0"/>
                                </a:cubicBezTo>
                                <a:cubicBezTo>
                                  <a:pt x="3289638" y="-16595"/>
                                  <a:pt x="3462799" y="-11521"/>
                                  <a:pt x="3595116" y="0"/>
                                </a:cubicBezTo>
                                <a:cubicBezTo>
                                  <a:pt x="3727433" y="11521"/>
                                  <a:pt x="4025525" y="-749"/>
                                  <a:pt x="4301300" y="0"/>
                                </a:cubicBezTo>
                                <a:cubicBezTo>
                                  <a:pt x="4577075" y="749"/>
                                  <a:pt x="4898154" y="31998"/>
                                  <a:pt x="5071682" y="0"/>
                                </a:cubicBezTo>
                                <a:cubicBezTo>
                                  <a:pt x="5245210" y="-31998"/>
                                  <a:pt x="5587489" y="-9059"/>
                                  <a:pt x="5777865" y="0"/>
                                </a:cubicBezTo>
                                <a:cubicBezTo>
                                  <a:pt x="5968241" y="9059"/>
                                  <a:pt x="6265018" y="-19872"/>
                                  <a:pt x="6419850" y="0"/>
                                </a:cubicBezTo>
                                <a:cubicBezTo>
                                  <a:pt x="6412375" y="140455"/>
                                  <a:pt x="6423132" y="243562"/>
                                  <a:pt x="6419850" y="446913"/>
                                </a:cubicBezTo>
                                <a:cubicBezTo>
                                  <a:pt x="6416568" y="650264"/>
                                  <a:pt x="6439406" y="715981"/>
                                  <a:pt x="6419850" y="876300"/>
                                </a:cubicBezTo>
                                <a:cubicBezTo>
                                  <a:pt x="6255094" y="860337"/>
                                  <a:pt x="5917659" y="887380"/>
                                  <a:pt x="5649468" y="876300"/>
                                </a:cubicBezTo>
                                <a:cubicBezTo>
                                  <a:pt x="5381277" y="865220"/>
                                  <a:pt x="5294198" y="842718"/>
                                  <a:pt x="4943285" y="876300"/>
                                </a:cubicBezTo>
                                <a:cubicBezTo>
                                  <a:pt x="4592372" y="909882"/>
                                  <a:pt x="4675797" y="858919"/>
                                  <a:pt x="4493895" y="876300"/>
                                </a:cubicBezTo>
                                <a:cubicBezTo>
                                  <a:pt x="4311993" y="893682"/>
                                  <a:pt x="4010629" y="876476"/>
                                  <a:pt x="3851910" y="876300"/>
                                </a:cubicBezTo>
                                <a:cubicBezTo>
                                  <a:pt x="3693191" y="876124"/>
                                  <a:pt x="3377602" y="886419"/>
                                  <a:pt x="3081528" y="876300"/>
                                </a:cubicBezTo>
                                <a:cubicBezTo>
                                  <a:pt x="2785454" y="866181"/>
                                  <a:pt x="2652181" y="849306"/>
                                  <a:pt x="2311146" y="876300"/>
                                </a:cubicBezTo>
                                <a:cubicBezTo>
                                  <a:pt x="1970111" y="903294"/>
                                  <a:pt x="2012118" y="873681"/>
                                  <a:pt x="1861757" y="876300"/>
                                </a:cubicBezTo>
                                <a:cubicBezTo>
                                  <a:pt x="1711396" y="878919"/>
                                  <a:pt x="1491126" y="860361"/>
                                  <a:pt x="1348169" y="876300"/>
                                </a:cubicBezTo>
                                <a:cubicBezTo>
                                  <a:pt x="1205212" y="892239"/>
                                  <a:pt x="791121" y="902346"/>
                                  <a:pt x="641985" y="876300"/>
                                </a:cubicBezTo>
                                <a:cubicBezTo>
                                  <a:pt x="492849" y="850254"/>
                                  <a:pt x="221293" y="852901"/>
                                  <a:pt x="0" y="876300"/>
                                </a:cubicBezTo>
                                <a:cubicBezTo>
                                  <a:pt x="10608" y="771916"/>
                                  <a:pt x="-21175" y="617626"/>
                                  <a:pt x="0" y="446913"/>
                                </a:cubicBezTo>
                                <a:cubicBezTo>
                                  <a:pt x="21175" y="276200"/>
                                  <a:pt x="16998" y="21561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5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2087463207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66719104" name="Gruppieren 5"/>
                        <wpg:cNvGrpSpPr/>
                        <wpg:grpSpPr>
                          <a:xfrm>
                            <a:off x="5524500" y="0"/>
                            <a:ext cx="673100" cy="307340"/>
                            <a:chOff x="0" y="0"/>
                            <a:chExt cx="673100" cy="307340"/>
                          </a:xfrm>
                        </wpg:grpSpPr>
                        <wps:wsp>
                          <wps:cNvPr id="953999194" name="Rechteck: abgerundete Ecken 4"/>
                          <wps:cNvSpPr/>
                          <wps:spPr>
                            <a:xfrm>
                              <a:off x="0" y="50799"/>
                              <a:ext cx="673100" cy="171450"/>
                            </a:xfrm>
                            <a:prstGeom prst="roundRect">
                              <a:avLst>
                                <a:gd name="adj" fmla="val 37357"/>
                              </a:avLst>
                            </a:pr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55B8FC" w14:textId="77777777" w:rsidR="00E703CA" w:rsidRPr="00FB15F8" w:rsidRDefault="00E703CA" w:rsidP="00E703CA">
                                <w:pPr>
                                  <w:jc w:val="center"/>
                                  <w:rPr>
                                    <w:b/>
                                    <w:bCs/>
                                    <w:smallCaps/>
                                  </w:rPr>
                                </w:pPr>
                              </w:p>
                              <w:p w14:paraId="28FA5462" w14:textId="77777777" w:rsidR="004B28E6" w:rsidRPr="00FB15F8" w:rsidRDefault="004B28E6" w:rsidP="004B28E6">
                                <w:pPr>
                                  <w:jc w:val="center"/>
                                  <w:rPr>
                                    <w:b/>
                                    <w:bCs/>
                                    <w:smallCap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4608221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0"/>
                              <a:ext cx="369570" cy="3073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9ACC8D" w14:textId="77777777" w:rsidR="004B28E6" w:rsidRPr="006F29BF" w:rsidRDefault="004B28E6" w:rsidP="004B28E6">
                                <w:pPr>
                                  <w:jc w:val="center"/>
                                  <w:rPr>
                                    <w:b/>
                                    <w:bCs/>
                                    <w:smallCaps/>
                                    <w:color w:val="FFFFFF" w:themeColor="background1"/>
                                  </w:rPr>
                                </w:pPr>
                                <w:r w:rsidRPr="006F29BF">
                                  <w:rPr>
                                    <w:b/>
                                    <w:bCs/>
                                    <w:smallCaps/>
                                    <w:color w:val="FFFFFF" w:themeColor="background1"/>
                                  </w:rPr>
                                  <w:t>Merke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11EF1" id="Gruppieren 1" o:spid="_x0000_s1028" style="position:absolute;margin-left:0;margin-top:5.25pt;width:505.5pt;height:76pt;z-index:251689984;mso-position-horizontal:left;mso-position-horizontal-relative:margin;mso-height-relative:margin" coordsize="64198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">
                <v:rect id="_x0000_s1029" style="position:absolute;top:1333;width:64198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" filled="f" strokecolor="#cca000 [3208]" strokeweight="1pt"/>
                <v:group id="Gruppieren 5" o:spid="_x0000_s1030" style="position:absolute;left:55245;width:6731;height:3073" coordsize="6731,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">
                  <v:roundrect id="_x0000_s1031" style="position:absolute;top:507;width:6731;height:1715;visibility:visible;mso-wrap-style:square;v-text-anchor:middle" arcsize="2448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" fillcolor="#cca000 [3208]" stroked="f" strokeweight="1pt">
                    <v:stroke joinstyle="miter"/>
                    <v:textbox inset="0,0,0,0">
                      <w:txbxContent>
                        <w:p w14:paraId="2955B8FC" w14:textId="77777777" w:rsidR="00E703CA" w:rsidRPr="00FB15F8" w:rsidRDefault="00E703CA" w:rsidP="00E703CA">
                          <w:pPr>
                            <w:jc w:val="center"/>
                            <w:rPr>
                              <w:b/>
                              <w:bCs/>
                              <w:smallCaps/>
                            </w:rPr>
                          </w:pPr>
                        </w:p>
                        <w:p w14:paraId="28FA5462" w14:textId="77777777" w:rsidR="004B28E6" w:rsidRPr="00FB15F8" w:rsidRDefault="004B28E6" w:rsidP="004B28E6">
                          <w:pPr>
                            <w:jc w:val="center"/>
                            <w:rPr>
                              <w:b/>
                              <w:bCs/>
                              <w:smallCaps/>
                            </w:rPr>
                          </w:pPr>
                        </w:p>
                      </w:txbxContent>
                    </v:textbox>
                  </v:roundrect>
                  <v:shape id="_x0000_s1032" type="#_x0000_t202" style="position:absolute;left:1524;width:3695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" filled="f" stroked="f">
                    <v:textbox inset="0,0,0,0">
                      <w:txbxContent>
                        <w:p w14:paraId="2E9ACC8D" w14:textId="77777777" w:rsidR="004B28E6" w:rsidRPr="006F29BF" w:rsidRDefault="004B28E6" w:rsidP="004B28E6">
                          <w:pPr>
                            <w:jc w:val="center"/>
                            <w:rPr>
                              <w:b/>
                              <w:bCs/>
                              <w:smallCaps/>
                              <w:color w:val="FFFFFF" w:themeColor="background1"/>
                            </w:rPr>
                          </w:pPr>
                          <w:r w:rsidRPr="006F29BF">
                            <w:rPr>
                              <w:b/>
                              <w:bCs/>
                              <w:smallCaps/>
                              <w:color w:val="FFFFFF" w:themeColor="background1"/>
                            </w:rPr>
                            <w:t>Merke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7AC27753" w14:textId="00CC9EBE" w:rsidR="00100983" w:rsidRDefault="00A21480" w:rsidP="00393416">
      <w:pPr>
        <w:ind w:left="284" w:right="281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 wp14:anchorId="217541F7" wp14:editId="3C2D9DA4">
                <wp:simplePos x="0" y="0"/>
                <wp:positionH relativeFrom="column">
                  <wp:posOffset>4213225</wp:posOffset>
                </wp:positionH>
                <wp:positionV relativeFrom="paragraph">
                  <wp:posOffset>-22225</wp:posOffset>
                </wp:positionV>
                <wp:extent cx="1367065" cy="204940"/>
                <wp:effectExtent l="38100" t="38100" r="43180" b="43180"/>
                <wp:wrapNone/>
                <wp:docPr id="862685405" name="Freihand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1367065" cy="2049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A5934" id="Freihand 204" o:spid="_x0000_s1026" type="#_x0000_t75" style="position:absolute;margin-left:331.25pt;margin-top:-2.25pt;width:108.65pt;height:17.1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">
                <v:imagedata r:id="rId101" o:title=""/>
              </v:shape>
            </w:pict>
          </mc:Fallback>
        </mc:AlternateContent>
      </w:r>
      <w:r w:rsidR="008A4FB4">
        <w:t xml:space="preserve">Mithilfe des Dijkstra-Algorithmus </w:t>
      </w:r>
      <w:r w:rsidR="008F118D">
        <w:t xml:space="preserve">kann in einem gewichteten Graphen ______________________________ </w:t>
      </w:r>
      <w:r w:rsidR="00100983">
        <w:t>zwischen zwei Knoten bzw. von einem Startknoten ausgehen</w:t>
      </w:r>
      <w:r w:rsidR="009831ED">
        <w:t>d</w:t>
      </w:r>
      <w:r w:rsidR="00100983">
        <w:t xml:space="preserve"> zu allen anderen Knoten ermittelt werden.</w:t>
      </w:r>
    </w:p>
    <w:p w14:paraId="30100C00" w14:textId="6951D714" w:rsidR="00EE4701" w:rsidRDefault="00A21480" w:rsidP="00EE4701">
      <w:pPr>
        <w:ind w:left="284" w:right="281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 wp14:anchorId="13572EBD" wp14:editId="13AD6635">
                <wp:simplePos x="0" y="0"/>
                <wp:positionH relativeFrom="column">
                  <wp:posOffset>3267710</wp:posOffset>
                </wp:positionH>
                <wp:positionV relativeFrom="paragraph">
                  <wp:posOffset>-26035</wp:posOffset>
                </wp:positionV>
                <wp:extent cx="761575" cy="180360"/>
                <wp:effectExtent l="38100" t="38100" r="38735" b="48260"/>
                <wp:wrapNone/>
                <wp:docPr id="671913680" name="Freihand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761575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04B204" id="Freihand 223" o:spid="_x0000_s1026" type="#_x0000_t75" style="position:absolute;margin-left:256.8pt;margin-top:-2.55pt;width:60.95pt;height:15.1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">
                <v:imagedata r:id="rId103" o:title=""/>
              </v:shape>
            </w:pict>
          </mc:Fallback>
        </mc:AlternateContent>
      </w:r>
      <w:r w:rsidR="00100983">
        <w:t>Es wird immer die Kante verfolgt, welc</w:t>
      </w:r>
      <w:r w:rsidR="00EE4701">
        <w:t>he die aktuell _________________________ Pfadlänge hat.</w:t>
      </w:r>
    </w:p>
    <w:p w14:paraId="64EB1B5E" w14:textId="470EB895" w:rsidR="00981B22" w:rsidRDefault="00981B22" w:rsidP="00EE4701">
      <w:pPr>
        <w:ind w:left="284" w:right="281"/>
      </w:pPr>
    </w:p>
    <w:p w14:paraId="53E53626" w14:textId="6E076FF3" w:rsidR="00B4262D" w:rsidRDefault="00A21480" w:rsidP="00EE4701">
      <w:pPr>
        <w:ind w:left="284" w:right="281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 wp14:anchorId="257D8B90" wp14:editId="4151D087">
                <wp:simplePos x="0" y="0"/>
                <wp:positionH relativeFrom="column">
                  <wp:posOffset>4015740</wp:posOffset>
                </wp:positionH>
                <wp:positionV relativeFrom="paragraph">
                  <wp:posOffset>-25400</wp:posOffset>
                </wp:positionV>
                <wp:extent cx="847865" cy="249110"/>
                <wp:effectExtent l="38100" t="38100" r="28575" b="36830"/>
                <wp:wrapNone/>
                <wp:docPr id="2143926210" name="Freihand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847865" cy="2491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C3D663" id="Freihand 236" o:spid="_x0000_s1026" type="#_x0000_t75" style="position:absolute;margin-left:315.7pt;margin-top:-2.5pt;width:67.7pt;height:20.6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">
                <v:imagedata r:id="rId105" o:title=""/>
              </v:shape>
            </w:pict>
          </mc:Fallback>
        </mc:AlternateContent>
      </w:r>
      <w:r w:rsidR="00B4262D">
        <w:t>Dazu wird eine Warteschlange verwendet, in der die Knoten nach ____________________ sortiert sind.</w:t>
      </w:r>
    </w:p>
    <w:p w14:paraId="4437F6FA" w14:textId="2288F308" w:rsidR="00FE5E01" w:rsidRDefault="00A21480" w:rsidP="00AC6635">
      <w:pPr>
        <w:spacing w:line="360" w:lineRule="auto"/>
        <w:ind w:left="284" w:right="281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 wp14:anchorId="2A7D6883" wp14:editId="1497BC0E">
                <wp:simplePos x="0" y="0"/>
                <wp:positionH relativeFrom="column">
                  <wp:posOffset>3465830</wp:posOffset>
                </wp:positionH>
                <wp:positionV relativeFrom="paragraph">
                  <wp:posOffset>242570</wp:posOffset>
                </wp:positionV>
                <wp:extent cx="926290" cy="229040"/>
                <wp:effectExtent l="38100" t="38100" r="26670" b="38100"/>
                <wp:wrapNone/>
                <wp:docPr id="1023767185" name="Freihand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926290" cy="22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884D9" id="Freihand 247" o:spid="_x0000_s1026" type="#_x0000_t75" style="position:absolute;margin-left:272.4pt;margin-top:18.6pt;width:73.95pt;height:19.0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">
                <v:imagedata r:id="rId107" o:title=""/>
              </v:shape>
            </w:pict>
          </mc:Fallback>
        </mc:AlternateContent>
      </w:r>
      <w:r w:rsidR="00B4262D">
        <w:t xml:space="preserve">Um den </w:t>
      </w:r>
      <w:r w:rsidR="00981B22">
        <w:t xml:space="preserve">günstigsten Weg zwischen </w:t>
      </w:r>
      <w:r w:rsidR="00AC6635">
        <w:t xml:space="preserve">dem Start und einem </w:t>
      </w:r>
      <w:r w:rsidR="00981B22">
        <w:t>zwei</w:t>
      </w:r>
      <w:r w:rsidR="00AC6635">
        <w:t>ten</w:t>
      </w:r>
      <w:r w:rsidR="00981B22">
        <w:t xml:space="preserve"> Knoten konstruieren</w:t>
      </w:r>
      <w:r w:rsidR="00AC6635">
        <w:t xml:space="preserve"> zu können</w:t>
      </w:r>
      <w:r w:rsidR="00981B22">
        <w:t>, wird bei jeder Aktualisierung der</w:t>
      </w:r>
      <w:r w:rsidR="00AC6635">
        <w:t xml:space="preserve"> gespeicherten Distanz auch der </w:t>
      </w:r>
      <w:r w:rsidR="00981B22">
        <w:t>____________________</w:t>
      </w:r>
      <w:r w:rsidR="00AC6635">
        <w:t>_</w:t>
      </w:r>
      <w:r w:rsidR="00981B22">
        <w:t xml:space="preserve"> gespeichert.</w:t>
      </w:r>
    </w:p>
    <w:p w14:paraId="49175A0C" w14:textId="150692FA" w:rsidR="00393416" w:rsidRDefault="00AB61A2" w:rsidP="00F271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4ACFC9EE" wp14:editId="2B2EE2E9">
            <wp:simplePos x="0" y="0"/>
            <wp:positionH relativeFrom="margin">
              <wp:posOffset>4291965</wp:posOffset>
            </wp:positionH>
            <wp:positionV relativeFrom="paragraph">
              <wp:posOffset>267970</wp:posOffset>
            </wp:positionV>
            <wp:extent cx="2005330" cy="1980565"/>
            <wp:effectExtent l="0" t="0" r="0" b="635"/>
            <wp:wrapSquare wrapText="bothSides"/>
            <wp:docPr id="360386396" name="Grafik 11" descr="Ein Bild, das Kreis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86396" name="Grafik 11" descr="Ein Bild, das Kreis, Screenshot enthält.&#10;&#10;Automatisch generierte Beschreibun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2D5">
        <w:rPr>
          <w:b/>
        </w:rPr>
        <w:t>Arbeitsauftrag</w:t>
      </w:r>
      <w:r w:rsidR="00FE7CBC">
        <w:rPr>
          <w:b/>
        </w:rPr>
        <w:t xml:space="preserve">: </w:t>
      </w:r>
      <w:r w:rsidR="00E61F7B">
        <w:rPr>
          <w:b/>
        </w:rPr>
        <w:t>Manfreds ganze</w:t>
      </w:r>
      <w:r w:rsidR="00C65DCF">
        <w:rPr>
          <w:b/>
        </w:rPr>
        <w:t>s</w:t>
      </w:r>
      <w:r w:rsidR="00E61F7B">
        <w:rPr>
          <w:b/>
        </w:rPr>
        <w:t xml:space="preserve"> Labyrinth</w:t>
      </w:r>
    </w:p>
    <w:p w14:paraId="00562304" w14:textId="1B5B5EF4" w:rsidR="00AB61A2" w:rsidRDefault="001F1D98" w:rsidP="00427A88">
      <w:r>
        <w:rPr>
          <w:noProof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0F2A8DA1" wp14:editId="02A8F8C7">
                <wp:simplePos x="0" y="0"/>
                <wp:positionH relativeFrom="column">
                  <wp:posOffset>5098389</wp:posOffset>
                </wp:positionH>
                <wp:positionV relativeFrom="paragraph">
                  <wp:posOffset>156150</wp:posOffset>
                </wp:positionV>
                <wp:extent cx="88200" cy="531360"/>
                <wp:effectExtent l="57150" t="57150" r="45720" b="40640"/>
                <wp:wrapNone/>
                <wp:docPr id="498013098" name="Freihand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88200" cy="53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5B30F6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20" o:spid="_x0000_s1026" type="#_x0000_t75" style="position:absolute;margin-left:400.75pt;margin-top:11.6pt;width:8.4pt;height:43.3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">
                <v:imagedata r:id="rId110" o:title=""/>
              </v:shape>
            </w:pict>
          </mc:Fallback>
        </mc:AlternateContent>
      </w:r>
      <w:r w:rsidR="00C65DCF">
        <w:t>Manfred muss dringend Tee loswerden</w:t>
      </w:r>
      <w:r w:rsidR="00C7477B">
        <w:t>. Ermittle mithilfe des Dijkstra-Algorithmus d</w:t>
      </w:r>
      <w:r w:rsidR="00AC6635">
        <w:t>en</w:t>
      </w:r>
      <w:r w:rsidR="00C7477B">
        <w:t xml:space="preserve"> kürzeste</w:t>
      </w:r>
      <w:r w:rsidR="00AC6635">
        <w:t>n</w:t>
      </w:r>
      <w:r w:rsidR="00C7477B">
        <w:t xml:space="preserve"> </w:t>
      </w:r>
      <w:r w:rsidR="00AC6635">
        <w:t>Weg</w:t>
      </w:r>
      <w:r w:rsidR="00C7477B">
        <w:t xml:space="preserve"> zwischen </w:t>
      </w:r>
      <w:r w:rsidR="00C65DCF">
        <w:t>dem</w:t>
      </w:r>
      <w:r w:rsidR="00DD5064">
        <w:t xml:space="preserve"> </w:t>
      </w:r>
      <w:r w:rsidR="00C65DCF">
        <w:t>Heimkino (13)</w:t>
      </w:r>
      <w:r w:rsidR="00C7477B">
        <w:t xml:space="preserve"> und </w:t>
      </w:r>
      <w:r w:rsidR="00C65DCF">
        <w:t>einer Toilette (2 oder 14)</w:t>
      </w:r>
      <w:r w:rsidR="00C7477B">
        <w:t>.</w:t>
      </w:r>
    </w:p>
    <w:p w14:paraId="75B4126B" w14:textId="225F7133" w:rsidR="00E40A23" w:rsidRDefault="001F1D98" w:rsidP="00427A88">
      <w:r>
        <w:rPr>
          <w:noProof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 wp14:anchorId="2F4FAE0D" wp14:editId="12A0C3D4">
                <wp:simplePos x="0" y="0"/>
                <wp:positionH relativeFrom="column">
                  <wp:posOffset>5211429</wp:posOffset>
                </wp:positionH>
                <wp:positionV relativeFrom="paragraph">
                  <wp:posOffset>252540</wp:posOffset>
                </wp:positionV>
                <wp:extent cx="15480" cy="342360"/>
                <wp:effectExtent l="57150" t="57150" r="41910" b="57785"/>
                <wp:wrapNone/>
                <wp:docPr id="923687080" name="Freihand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15480" cy="34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025FC" id="Freihand 18" o:spid="_x0000_s1026" type="#_x0000_t75" style="position:absolute;margin-left:409.65pt;margin-top:19.2pt;width:2.6pt;height:28.3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">
                <v:imagedata r:id="rId1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 wp14:anchorId="4C64135F" wp14:editId="0EA372BD">
                <wp:simplePos x="0" y="0"/>
                <wp:positionH relativeFrom="column">
                  <wp:posOffset>1224915</wp:posOffset>
                </wp:positionH>
                <wp:positionV relativeFrom="paragraph">
                  <wp:posOffset>387405</wp:posOffset>
                </wp:positionV>
                <wp:extent cx="2880360" cy="547200"/>
                <wp:effectExtent l="38100" t="38100" r="15240" b="43815"/>
                <wp:wrapNone/>
                <wp:docPr id="771640937" name="Freihand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2880360" cy="5472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96191" id="Freihand 249" o:spid="_x0000_s1026" type="#_x0000_t75" style="position:absolute;margin-left:96pt;margin-top:30.05pt;width:227.7pt;height:44.0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">
                <v:imagedata r:id="rId114" o:title=""/>
              </v:shape>
            </w:pict>
          </mc:Fallback>
        </mc:AlternateContent>
      </w:r>
      <w:r w:rsidR="00C7477B">
        <w:t>Gib auch die Besuchsreihenfolge</w:t>
      </w:r>
      <w:r w:rsidR="009831ED">
        <w:t xml:space="preserve"> </w:t>
      </w:r>
      <w:r w:rsidR="006D42D2">
        <w:t>der Knoten bei der Ausführung des Algorithmus an</w:t>
      </w:r>
      <w:r w:rsidR="00C7477B">
        <w:t>.</w:t>
      </w:r>
    </w:p>
    <w:p w14:paraId="293A3A23" w14:textId="7F456C51" w:rsidR="006D42D2" w:rsidRDefault="00A21480" w:rsidP="00052732">
      <w:pPr>
        <w:spacing w:line="36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 wp14:anchorId="62C50FDA" wp14:editId="78EA9D8B">
                <wp:simplePos x="0" y="0"/>
                <wp:positionH relativeFrom="column">
                  <wp:posOffset>1881016</wp:posOffset>
                </wp:positionH>
                <wp:positionV relativeFrom="paragraph">
                  <wp:posOffset>11616</wp:posOffset>
                </wp:positionV>
                <wp:extent cx="91080" cy="118800"/>
                <wp:effectExtent l="38100" t="38100" r="42545" b="52705"/>
                <wp:wrapNone/>
                <wp:docPr id="1684236602" name="Freihand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9108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D691CF" id="Freihand 248" o:spid="_x0000_s1026" type="#_x0000_t75" style="position:absolute;margin-left:147.6pt;margin-top:.4pt;width:8.15pt;height:10.3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">
                <v:imagedata r:id="rId116" o:title=""/>
              </v:shape>
            </w:pict>
          </mc:Fallback>
        </mc:AlternateContent>
      </w:r>
      <w:r w:rsidR="006D42D2">
        <w:t>Kürzester Weg zu einer Toilette: ______________________________</w:t>
      </w:r>
    </w:p>
    <w:p w14:paraId="3D1572E1" w14:textId="6F67C776" w:rsidR="00A10993" w:rsidRDefault="001F1D98" w:rsidP="00701FC1">
      <w:r>
        <w:rPr>
          <w:noProof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38352A84" wp14:editId="4F0B486E">
                <wp:simplePos x="0" y="0"/>
                <wp:positionH relativeFrom="column">
                  <wp:posOffset>5357589</wp:posOffset>
                </wp:positionH>
                <wp:positionV relativeFrom="paragraph">
                  <wp:posOffset>-22310</wp:posOffset>
                </wp:positionV>
                <wp:extent cx="266400" cy="95040"/>
                <wp:effectExtent l="57150" t="57150" r="57785" b="57785"/>
                <wp:wrapNone/>
                <wp:docPr id="1665598922" name="Freihand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26640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9F32F" id="Freihand 16" o:spid="_x0000_s1026" type="#_x0000_t75" style="position:absolute;margin-left:421.15pt;margin-top:-2.45pt;width:22.4pt;height:8.9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">
                <v:imagedata r:id="rId1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 wp14:anchorId="32D8D28E" wp14:editId="7F30E710">
                <wp:simplePos x="0" y="0"/>
                <wp:positionH relativeFrom="column">
                  <wp:posOffset>5815509</wp:posOffset>
                </wp:positionH>
                <wp:positionV relativeFrom="paragraph">
                  <wp:posOffset>126010</wp:posOffset>
                </wp:positionV>
                <wp:extent cx="270000" cy="61560"/>
                <wp:effectExtent l="57150" t="57150" r="53975" b="53340"/>
                <wp:wrapNone/>
                <wp:docPr id="465698530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2700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90F881" id="Freihand 14" o:spid="_x0000_s1026" type="#_x0000_t75" style="position:absolute;margin-left:457.2pt;margin-top:9.2pt;width:22.65pt;height:6.3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">
                <v:imagedata r:id="rId120" o:title=""/>
              </v:shape>
            </w:pict>
          </mc:Fallback>
        </mc:AlternateContent>
      </w:r>
      <w:r w:rsidR="00A10993">
        <w:rPr>
          <w:noProof/>
        </w:rPr>
        <w:drawing>
          <wp:anchor distT="0" distB="0" distL="114300" distR="114300" simplePos="0" relativeHeight="251701248" behindDoc="0" locked="0" layoutInCell="1" allowOverlap="1" wp14:anchorId="7065B762" wp14:editId="6B961CBC">
            <wp:simplePos x="0" y="0"/>
            <wp:positionH relativeFrom="column">
              <wp:posOffset>23495</wp:posOffset>
            </wp:positionH>
            <wp:positionV relativeFrom="paragraph">
              <wp:posOffset>220980</wp:posOffset>
            </wp:positionV>
            <wp:extent cx="186690" cy="198755"/>
            <wp:effectExtent l="0" t="0" r="3810" b="0"/>
            <wp:wrapSquare wrapText="bothSides"/>
            <wp:docPr id="19229714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71492" name=""/>
                    <pic:cNvPicPr/>
                  </pic:nvPicPr>
                  <pic:blipFill>
                    <a:blip r:embed="rId121">
                      <a:extLst>
                        <a:ext uri="{96DAC541-7B7A-43D3-8B79-37D633B846F1}">
                          <asvg:svgBlip xmlns:asvg="http://schemas.microsoft.com/office/drawing/2016/SVG/main" r:embed="rId1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" cy="19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2D2">
        <w:t>Besuchsreihenfolge: ________________________________________</w:t>
      </w:r>
    </w:p>
    <w:p w14:paraId="3EF5D116" w14:textId="56561D9C" w:rsidR="00701FC1" w:rsidRDefault="00A10993" w:rsidP="00701FC1">
      <w:r>
        <w:rPr>
          <w:b/>
        </w:rPr>
        <w:t>Für Schnelle:</w:t>
      </w:r>
      <w:r w:rsidR="006A5C40">
        <w:rPr>
          <w:b/>
        </w:rPr>
        <w:t xml:space="preserve"> </w:t>
      </w:r>
      <w:r w:rsidR="006A5C40">
        <w:t xml:space="preserve">Begründe, wie die Besuchsreihenfolge mit den Algorithmus </w:t>
      </w:r>
      <w:r w:rsidR="00965C64">
        <w:t>zusammenhängt</w:t>
      </w:r>
      <w:r w:rsidR="006A5C40">
        <w:t>.</w:t>
      </w:r>
    </w:p>
    <w:p w14:paraId="5CA4DB81" w14:textId="1B59ECC8" w:rsidR="006A5C40" w:rsidRDefault="008A7F1D" w:rsidP="00701FC1">
      <w:r>
        <w:rPr>
          <w:noProof/>
        </w:rPr>
        <mc:AlternateContent>
          <mc:Choice Requires="wpi">
            <w:drawing>
              <wp:anchor distT="0" distB="0" distL="114300" distR="114300" simplePos="0" relativeHeight="252379136" behindDoc="0" locked="0" layoutInCell="1" allowOverlap="1" wp14:anchorId="2F617F55" wp14:editId="43A21654">
                <wp:simplePos x="0" y="0"/>
                <wp:positionH relativeFrom="column">
                  <wp:posOffset>138430</wp:posOffset>
                </wp:positionH>
                <wp:positionV relativeFrom="paragraph">
                  <wp:posOffset>-53975</wp:posOffset>
                </wp:positionV>
                <wp:extent cx="5026680" cy="590400"/>
                <wp:effectExtent l="38100" t="38100" r="21590" b="38735"/>
                <wp:wrapNone/>
                <wp:docPr id="1672762024" name="Freihand 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5026680" cy="59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05ACD" id="Freihand 443" o:spid="_x0000_s1026" type="#_x0000_t75" style="position:absolute;margin-left:10.4pt;margin-top:-4.75pt;width:396.75pt;height:47.5pt;z-index:2523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">
                <v:imagedata r:id="rId1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23840" behindDoc="0" locked="0" layoutInCell="1" allowOverlap="1" wp14:anchorId="7CCC7EE5" wp14:editId="1BF7095E">
                <wp:simplePos x="0" y="0"/>
                <wp:positionH relativeFrom="column">
                  <wp:posOffset>571500</wp:posOffset>
                </wp:positionH>
                <wp:positionV relativeFrom="paragraph">
                  <wp:posOffset>-15240</wp:posOffset>
                </wp:positionV>
                <wp:extent cx="2115900" cy="311800"/>
                <wp:effectExtent l="38100" t="38100" r="0" b="50165"/>
                <wp:wrapNone/>
                <wp:docPr id="1580062552" name="Freihand 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2115900" cy="31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A0D94A" id="Freihand 384" o:spid="_x0000_s1026" type="#_x0000_t75" style="position:absolute;margin-left:44.5pt;margin-top:-1.7pt;width:167.55pt;height:25.5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">
                <v:imagedata r:id="rId1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17696" behindDoc="0" locked="0" layoutInCell="1" allowOverlap="1" wp14:anchorId="7F31415A" wp14:editId="4D3F673F">
                <wp:simplePos x="0" y="0"/>
                <wp:positionH relativeFrom="column">
                  <wp:posOffset>0</wp:posOffset>
                </wp:positionH>
                <wp:positionV relativeFrom="paragraph">
                  <wp:posOffset>-4445</wp:posOffset>
                </wp:positionV>
                <wp:extent cx="407480" cy="214790"/>
                <wp:effectExtent l="38100" t="38100" r="50165" b="52070"/>
                <wp:wrapNone/>
                <wp:docPr id="733257747" name="Freihand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407480" cy="2147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BA9FB3" id="Freihand 378" o:spid="_x0000_s1026" type="#_x0000_t75" style="position:absolute;margin-left:-.5pt;margin-top:-.85pt;width:33.1pt;height:17.9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">
                <v:imagedata r:id="rId128" o:title=""/>
              </v:shape>
            </w:pict>
          </mc:Fallback>
        </mc:AlternateContent>
      </w:r>
    </w:p>
    <w:p w14:paraId="5ABCAAEB" w14:textId="52D02602" w:rsidR="00AC6635" w:rsidRPr="006A5C40" w:rsidRDefault="00AC6635" w:rsidP="00701FC1"/>
    <w:p w14:paraId="29AFD280" w14:textId="77777777" w:rsidR="00A10993" w:rsidRDefault="00A10993" w:rsidP="00701FC1"/>
    <w:p w14:paraId="5C37D975" w14:textId="77777777" w:rsidR="00FE5E01" w:rsidRDefault="00FE5E01" w:rsidP="009837FA"/>
    <w:p w14:paraId="06D7159C" w14:textId="320A9D0D" w:rsidR="009837FA" w:rsidRDefault="009837FA" w:rsidP="009837F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A730E1" wp14:editId="350B12BD">
                <wp:simplePos x="0" y="0"/>
                <wp:positionH relativeFrom="column">
                  <wp:posOffset>5572208</wp:posOffset>
                </wp:positionH>
                <wp:positionV relativeFrom="paragraph">
                  <wp:posOffset>94339</wp:posOffset>
                </wp:positionV>
                <wp:extent cx="777461" cy="203117"/>
                <wp:effectExtent l="0" t="0" r="3810" b="6985"/>
                <wp:wrapNone/>
                <wp:docPr id="997803955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461" cy="203117"/>
                        </a:xfrm>
                        <a:prstGeom prst="roundRect">
                          <a:avLst>
                            <a:gd name="adj" fmla="val 37357"/>
                          </a:avLst>
                        </a:prstGeom>
                        <a:solidFill>
                          <a:schemeClr val="tx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E610D" w14:textId="77777777" w:rsidR="009837FA" w:rsidRPr="00FB15F8" w:rsidRDefault="009837FA" w:rsidP="009837F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</w:rPr>
                              <w:t>Pseudocode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A730E1" id="Rechteck: abgerundete Ecken 4" o:spid="_x0000_s1033" style="position:absolute;margin-left:438.75pt;margin-top:7.45pt;width:61.2pt;height:1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4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" fillcolor="#262626 [2413]" stroked="f" strokeweight="1pt">
                <v:stroke joinstyle="miter"/>
                <v:textbox inset="0,0,0,0">
                  <w:txbxContent>
                    <w:p w14:paraId="16AE610D" w14:textId="77777777" w:rsidR="009837FA" w:rsidRPr="00FB15F8" w:rsidRDefault="009837FA" w:rsidP="009837FA">
                      <w:pPr>
                        <w:spacing w:before="0"/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>
                        <w:rPr>
                          <w:b/>
                          <w:bCs/>
                          <w:smallCaps/>
                        </w:rPr>
                        <w:t>Pseudocode</w:t>
                      </w:r>
                    </w:p>
                  </w:txbxContent>
                </v:textbox>
              </v:roundrect>
            </w:pict>
          </mc:Fallback>
        </mc:AlternateContent>
      </w:r>
      <w:r w:rsidRPr="0056372D">
        <w:rPr>
          <w:rFonts w:ascii="Calibri Light" w:eastAsia="Times New Roman" w:hAnsi="Calibri Light" w:cs="Calibri Light"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04DA9ED3" wp14:editId="198AE4F0">
                <wp:simplePos x="0" y="0"/>
                <wp:positionH relativeFrom="margin">
                  <wp:posOffset>-61926</wp:posOffset>
                </wp:positionH>
                <wp:positionV relativeFrom="paragraph">
                  <wp:posOffset>202150</wp:posOffset>
                </wp:positionV>
                <wp:extent cx="6585585" cy="2472359"/>
                <wp:effectExtent l="19050" t="19050" r="43815" b="61595"/>
                <wp:wrapNone/>
                <wp:docPr id="699924008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585" cy="2472359"/>
                        </a:xfrm>
                        <a:custGeom>
                          <a:avLst/>
                          <a:gdLst>
                            <a:gd name="connsiteX0" fmla="*/ 0 w 6585585"/>
                            <a:gd name="connsiteY0" fmla="*/ 0 h 2472359"/>
                            <a:gd name="connsiteX1" fmla="*/ 658559 w 6585585"/>
                            <a:gd name="connsiteY1" fmla="*/ 0 h 2472359"/>
                            <a:gd name="connsiteX2" fmla="*/ 1185405 w 6585585"/>
                            <a:gd name="connsiteY2" fmla="*/ 0 h 2472359"/>
                            <a:gd name="connsiteX3" fmla="*/ 1646396 w 6585585"/>
                            <a:gd name="connsiteY3" fmla="*/ 0 h 2472359"/>
                            <a:gd name="connsiteX4" fmla="*/ 2436666 w 6585585"/>
                            <a:gd name="connsiteY4" fmla="*/ 0 h 2472359"/>
                            <a:gd name="connsiteX5" fmla="*/ 2963513 w 6585585"/>
                            <a:gd name="connsiteY5" fmla="*/ 0 h 2472359"/>
                            <a:gd name="connsiteX6" fmla="*/ 3753783 w 6585585"/>
                            <a:gd name="connsiteY6" fmla="*/ 0 h 2472359"/>
                            <a:gd name="connsiteX7" fmla="*/ 4412342 w 6585585"/>
                            <a:gd name="connsiteY7" fmla="*/ 0 h 2472359"/>
                            <a:gd name="connsiteX8" fmla="*/ 5005045 w 6585585"/>
                            <a:gd name="connsiteY8" fmla="*/ 0 h 2472359"/>
                            <a:gd name="connsiteX9" fmla="*/ 5531891 w 6585585"/>
                            <a:gd name="connsiteY9" fmla="*/ 0 h 2472359"/>
                            <a:gd name="connsiteX10" fmla="*/ 5992882 w 6585585"/>
                            <a:gd name="connsiteY10" fmla="*/ 0 h 2472359"/>
                            <a:gd name="connsiteX11" fmla="*/ 6585585 w 6585585"/>
                            <a:gd name="connsiteY11" fmla="*/ 0 h 2472359"/>
                            <a:gd name="connsiteX12" fmla="*/ 6585585 w 6585585"/>
                            <a:gd name="connsiteY12" fmla="*/ 642813 h 2472359"/>
                            <a:gd name="connsiteX13" fmla="*/ 6585585 w 6585585"/>
                            <a:gd name="connsiteY13" fmla="*/ 1310350 h 2472359"/>
                            <a:gd name="connsiteX14" fmla="*/ 6585585 w 6585585"/>
                            <a:gd name="connsiteY14" fmla="*/ 1878993 h 2472359"/>
                            <a:gd name="connsiteX15" fmla="*/ 6585585 w 6585585"/>
                            <a:gd name="connsiteY15" fmla="*/ 2472359 h 2472359"/>
                            <a:gd name="connsiteX16" fmla="*/ 5927027 w 6585585"/>
                            <a:gd name="connsiteY16" fmla="*/ 2472359 h 2472359"/>
                            <a:gd name="connsiteX17" fmla="*/ 5136756 w 6585585"/>
                            <a:gd name="connsiteY17" fmla="*/ 2472359 h 2472359"/>
                            <a:gd name="connsiteX18" fmla="*/ 4609910 w 6585585"/>
                            <a:gd name="connsiteY18" fmla="*/ 2472359 h 2472359"/>
                            <a:gd name="connsiteX19" fmla="*/ 3885495 w 6585585"/>
                            <a:gd name="connsiteY19" fmla="*/ 2472359 h 2472359"/>
                            <a:gd name="connsiteX20" fmla="*/ 3226937 w 6585585"/>
                            <a:gd name="connsiteY20" fmla="*/ 2472359 h 2472359"/>
                            <a:gd name="connsiteX21" fmla="*/ 2765946 w 6585585"/>
                            <a:gd name="connsiteY21" fmla="*/ 2472359 h 2472359"/>
                            <a:gd name="connsiteX22" fmla="*/ 1975675 w 6585585"/>
                            <a:gd name="connsiteY22" fmla="*/ 2472359 h 2472359"/>
                            <a:gd name="connsiteX23" fmla="*/ 1382973 w 6585585"/>
                            <a:gd name="connsiteY23" fmla="*/ 2472359 h 2472359"/>
                            <a:gd name="connsiteX24" fmla="*/ 592703 w 6585585"/>
                            <a:gd name="connsiteY24" fmla="*/ 2472359 h 2472359"/>
                            <a:gd name="connsiteX25" fmla="*/ 0 w 6585585"/>
                            <a:gd name="connsiteY25" fmla="*/ 2472359 h 2472359"/>
                            <a:gd name="connsiteX26" fmla="*/ 0 w 6585585"/>
                            <a:gd name="connsiteY26" fmla="*/ 1878993 h 2472359"/>
                            <a:gd name="connsiteX27" fmla="*/ 0 w 6585585"/>
                            <a:gd name="connsiteY27" fmla="*/ 1236180 h 2472359"/>
                            <a:gd name="connsiteX28" fmla="*/ 0 w 6585585"/>
                            <a:gd name="connsiteY28" fmla="*/ 568643 h 2472359"/>
                            <a:gd name="connsiteX29" fmla="*/ 0 w 6585585"/>
                            <a:gd name="connsiteY29" fmla="*/ 0 h 2472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585585" h="2472359" fill="none" extrusionOk="0">
                              <a:moveTo>
                                <a:pt x="0" y="0"/>
                              </a:moveTo>
                              <a:cubicBezTo>
                                <a:pt x="167315" y="21662"/>
                                <a:pt x="342426" y="-26967"/>
                                <a:pt x="658559" y="0"/>
                              </a:cubicBezTo>
                              <a:cubicBezTo>
                                <a:pt x="974692" y="26967"/>
                                <a:pt x="1006316" y="-17159"/>
                                <a:pt x="1185405" y="0"/>
                              </a:cubicBezTo>
                              <a:cubicBezTo>
                                <a:pt x="1364494" y="17159"/>
                                <a:pt x="1551909" y="-13559"/>
                                <a:pt x="1646396" y="0"/>
                              </a:cubicBezTo>
                              <a:cubicBezTo>
                                <a:pt x="1740883" y="13559"/>
                                <a:pt x="2067001" y="229"/>
                                <a:pt x="2436666" y="0"/>
                              </a:cubicBezTo>
                              <a:cubicBezTo>
                                <a:pt x="2806331" y="-229"/>
                                <a:pt x="2804721" y="-9817"/>
                                <a:pt x="2963513" y="0"/>
                              </a:cubicBezTo>
                              <a:cubicBezTo>
                                <a:pt x="3122305" y="9817"/>
                                <a:pt x="3455636" y="-13310"/>
                                <a:pt x="3753783" y="0"/>
                              </a:cubicBezTo>
                              <a:cubicBezTo>
                                <a:pt x="4051930" y="13310"/>
                                <a:pt x="4148543" y="-26187"/>
                                <a:pt x="4412342" y="0"/>
                              </a:cubicBezTo>
                              <a:cubicBezTo>
                                <a:pt x="4676141" y="26187"/>
                                <a:pt x="4817688" y="-17496"/>
                                <a:pt x="5005045" y="0"/>
                              </a:cubicBezTo>
                              <a:cubicBezTo>
                                <a:pt x="5192402" y="17496"/>
                                <a:pt x="5424787" y="14708"/>
                                <a:pt x="5531891" y="0"/>
                              </a:cubicBezTo>
                              <a:cubicBezTo>
                                <a:pt x="5638995" y="-14708"/>
                                <a:pt x="5853031" y="-11503"/>
                                <a:pt x="5992882" y="0"/>
                              </a:cubicBezTo>
                              <a:cubicBezTo>
                                <a:pt x="6132733" y="11503"/>
                                <a:pt x="6364582" y="-25390"/>
                                <a:pt x="6585585" y="0"/>
                              </a:cubicBezTo>
                              <a:cubicBezTo>
                                <a:pt x="6563978" y="288219"/>
                                <a:pt x="6556559" y="403565"/>
                                <a:pt x="6585585" y="642813"/>
                              </a:cubicBezTo>
                              <a:cubicBezTo>
                                <a:pt x="6614611" y="882061"/>
                                <a:pt x="6565027" y="1056615"/>
                                <a:pt x="6585585" y="1310350"/>
                              </a:cubicBezTo>
                              <a:cubicBezTo>
                                <a:pt x="6606143" y="1564085"/>
                                <a:pt x="6566677" y="1655454"/>
                                <a:pt x="6585585" y="1878993"/>
                              </a:cubicBezTo>
                              <a:cubicBezTo>
                                <a:pt x="6604493" y="2102532"/>
                                <a:pt x="6563131" y="2298145"/>
                                <a:pt x="6585585" y="2472359"/>
                              </a:cubicBezTo>
                              <a:cubicBezTo>
                                <a:pt x="6266147" y="2455765"/>
                                <a:pt x="6108548" y="2485585"/>
                                <a:pt x="5927027" y="2472359"/>
                              </a:cubicBezTo>
                              <a:cubicBezTo>
                                <a:pt x="5745506" y="2459133"/>
                                <a:pt x="5302327" y="2507319"/>
                                <a:pt x="5136756" y="2472359"/>
                              </a:cubicBezTo>
                              <a:cubicBezTo>
                                <a:pt x="4971185" y="2437399"/>
                                <a:pt x="4717694" y="2458070"/>
                                <a:pt x="4609910" y="2472359"/>
                              </a:cubicBezTo>
                              <a:cubicBezTo>
                                <a:pt x="4502126" y="2486648"/>
                                <a:pt x="4076464" y="2488187"/>
                                <a:pt x="3885495" y="2472359"/>
                              </a:cubicBezTo>
                              <a:cubicBezTo>
                                <a:pt x="3694526" y="2456531"/>
                                <a:pt x="3391821" y="2484513"/>
                                <a:pt x="3226937" y="2472359"/>
                              </a:cubicBezTo>
                              <a:cubicBezTo>
                                <a:pt x="3062053" y="2460205"/>
                                <a:pt x="2919260" y="2451905"/>
                                <a:pt x="2765946" y="2472359"/>
                              </a:cubicBezTo>
                              <a:cubicBezTo>
                                <a:pt x="2612632" y="2492813"/>
                                <a:pt x="2220952" y="2499487"/>
                                <a:pt x="1975675" y="2472359"/>
                              </a:cubicBezTo>
                              <a:cubicBezTo>
                                <a:pt x="1730398" y="2445231"/>
                                <a:pt x="1672727" y="2443671"/>
                                <a:pt x="1382973" y="2472359"/>
                              </a:cubicBezTo>
                              <a:cubicBezTo>
                                <a:pt x="1093219" y="2501047"/>
                                <a:pt x="828405" y="2509104"/>
                                <a:pt x="592703" y="2472359"/>
                              </a:cubicBezTo>
                              <a:cubicBezTo>
                                <a:pt x="357001" y="2435615"/>
                                <a:pt x="132785" y="2498197"/>
                                <a:pt x="0" y="2472359"/>
                              </a:cubicBezTo>
                              <a:cubicBezTo>
                                <a:pt x="-26226" y="2185590"/>
                                <a:pt x="-24544" y="2087114"/>
                                <a:pt x="0" y="1878993"/>
                              </a:cubicBezTo>
                              <a:cubicBezTo>
                                <a:pt x="24544" y="1670872"/>
                                <a:pt x="-11862" y="1555147"/>
                                <a:pt x="0" y="1236180"/>
                              </a:cubicBezTo>
                              <a:cubicBezTo>
                                <a:pt x="11862" y="917213"/>
                                <a:pt x="-4949" y="893733"/>
                                <a:pt x="0" y="568643"/>
                              </a:cubicBezTo>
                              <a:cubicBezTo>
                                <a:pt x="4949" y="243553"/>
                                <a:pt x="-24498" y="147130"/>
                                <a:pt x="0" y="0"/>
                              </a:cubicBezTo>
                              <a:close/>
                            </a:path>
                            <a:path w="6585585" h="2472359" stroke="0" extrusionOk="0">
                              <a:moveTo>
                                <a:pt x="0" y="0"/>
                              </a:moveTo>
                              <a:cubicBezTo>
                                <a:pt x="189775" y="17785"/>
                                <a:pt x="410608" y="-8578"/>
                                <a:pt x="592703" y="0"/>
                              </a:cubicBezTo>
                              <a:cubicBezTo>
                                <a:pt x="774798" y="8578"/>
                                <a:pt x="1043246" y="31917"/>
                                <a:pt x="1251261" y="0"/>
                              </a:cubicBezTo>
                              <a:cubicBezTo>
                                <a:pt x="1459276" y="-31917"/>
                                <a:pt x="1747976" y="-12581"/>
                                <a:pt x="1909820" y="0"/>
                              </a:cubicBezTo>
                              <a:cubicBezTo>
                                <a:pt x="2071664" y="12581"/>
                                <a:pt x="2316126" y="-21097"/>
                                <a:pt x="2502522" y="0"/>
                              </a:cubicBezTo>
                              <a:cubicBezTo>
                                <a:pt x="2688918" y="21097"/>
                                <a:pt x="2903431" y="-22370"/>
                                <a:pt x="3095225" y="0"/>
                              </a:cubicBezTo>
                              <a:cubicBezTo>
                                <a:pt x="3287019" y="22370"/>
                                <a:pt x="3540117" y="-35947"/>
                                <a:pt x="3885495" y="0"/>
                              </a:cubicBezTo>
                              <a:cubicBezTo>
                                <a:pt x="4230873" y="35947"/>
                                <a:pt x="4194839" y="-3873"/>
                                <a:pt x="4412342" y="0"/>
                              </a:cubicBezTo>
                              <a:cubicBezTo>
                                <a:pt x="4629845" y="3873"/>
                                <a:pt x="4809632" y="810"/>
                                <a:pt x="5070900" y="0"/>
                              </a:cubicBezTo>
                              <a:cubicBezTo>
                                <a:pt x="5332168" y="-810"/>
                                <a:pt x="5519487" y="2083"/>
                                <a:pt x="5861171" y="0"/>
                              </a:cubicBezTo>
                              <a:cubicBezTo>
                                <a:pt x="6202855" y="-2083"/>
                                <a:pt x="6256213" y="-24693"/>
                                <a:pt x="6585585" y="0"/>
                              </a:cubicBezTo>
                              <a:cubicBezTo>
                                <a:pt x="6582246" y="247569"/>
                                <a:pt x="6602263" y="440641"/>
                                <a:pt x="6585585" y="568643"/>
                              </a:cubicBezTo>
                              <a:cubicBezTo>
                                <a:pt x="6568907" y="696645"/>
                                <a:pt x="6610124" y="982320"/>
                                <a:pt x="6585585" y="1236180"/>
                              </a:cubicBezTo>
                              <a:cubicBezTo>
                                <a:pt x="6561046" y="1490040"/>
                                <a:pt x="6561289" y="1628426"/>
                                <a:pt x="6585585" y="1829546"/>
                              </a:cubicBezTo>
                              <a:cubicBezTo>
                                <a:pt x="6609881" y="2030666"/>
                                <a:pt x="6608783" y="2331175"/>
                                <a:pt x="6585585" y="2472359"/>
                              </a:cubicBezTo>
                              <a:cubicBezTo>
                                <a:pt x="6397723" y="2483457"/>
                                <a:pt x="6300610" y="2462601"/>
                                <a:pt x="6058738" y="2472359"/>
                              </a:cubicBezTo>
                              <a:cubicBezTo>
                                <a:pt x="5816866" y="2482117"/>
                                <a:pt x="5717533" y="2487457"/>
                                <a:pt x="5400180" y="2472359"/>
                              </a:cubicBezTo>
                              <a:cubicBezTo>
                                <a:pt x="5082827" y="2457261"/>
                                <a:pt x="4992250" y="2458478"/>
                                <a:pt x="4807477" y="2472359"/>
                              </a:cubicBezTo>
                              <a:cubicBezTo>
                                <a:pt x="4622704" y="2486240"/>
                                <a:pt x="4335142" y="2463160"/>
                                <a:pt x="4017207" y="2472359"/>
                              </a:cubicBezTo>
                              <a:cubicBezTo>
                                <a:pt x="3699272" y="2481559"/>
                                <a:pt x="3528936" y="2496772"/>
                                <a:pt x="3292793" y="2472359"/>
                              </a:cubicBezTo>
                              <a:cubicBezTo>
                                <a:pt x="3056650" y="2447946"/>
                                <a:pt x="2736243" y="2444163"/>
                                <a:pt x="2568378" y="2472359"/>
                              </a:cubicBezTo>
                              <a:cubicBezTo>
                                <a:pt x="2400513" y="2500555"/>
                                <a:pt x="2299591" y="2446021"/>
                                <a:pt x="2041531" y="2472359"/>
                              </a:cubicBezTo>
                              <a:cubicBezTo>
                                <a:pt x="1783471" y="2498697"/>
                                <a:pt x="1619189" y="2498854"/>
                                <a:pt x="1448829" y="2472359"/>
                              </a:cubicBezTo>
                              <a:cubicBezTo>
                                <a:pt x="1278469" y="2445864"/>
                                <a:pt x="979725" y="2444927"/>
                                <a:pt x="724414" y="2472359"/>
                              </a:cubicBezTo>
                              <a:cubicBezTo>
                                <a:pt x="469104" y="2499791"/>
                                <a:pt x="178776" y="2446373"/>
                                <a:pt x="0" y="2472359"/>
                              </a:cubicBezTo>
                              <a:cubicBezTo>
                                <a:pt x="129" y="2274151"/>
                                <a:pt x="-27593" y="2085042"/>
                                <a:pt x="0" y="1878993"/>
                              </a:cubicBezTo>
                              <a:cubicBezTo>
                                <a:pt x="27593" y="1672944"/>
                                <a:pt x="3077" y="1469011"/>
                                <a:pt x="0" y="1310350"/>
                              </a:cubicBezTo>
                              <a:cubicBezTo>
                                <a:pt x="-3077" y="1151689"/>
                                <a:pt x="5220" y="822045"/>
                                <a:pt x="0" y="667537"/>
                              </a:cubicBezTo>
                              <a:cubicBezTo>
                                <a:pt x="-5220" y="513029"/>
                                <a:pt x="-17247" y="1591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  <a:alpha val="31000"/>
                          </a:schemeClr>
                        </a:solidFill>
                        <a:ln w="12700" cap="flat" cmpd="sng" algn="ctr">
                          <a:solidFill>
                            <a:schemeClr val="tx1">
                              <a:lumMod val="75000"/>
                            </a:scheme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49113440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ACDDE54" w14:textId="77777777" w:rsidR="009837FA" w:rsidRPr="0056372D" w:rsidRDefault="009837FA" w:rsidP="009837FA">
                            <w:pPr>
                              <w:jc w:val="center"/>
                              <w:rPr>
                                <w:color w:val="CCA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A9ED3" id="Rechteck 3" o:spid="_x0000_s1034" style="position:absolute;margin-left:-4.9pt;margin-top:15.9pt;width:518.55pt;height:194.65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" fillcolor="#d8d8d8 [2732]" strokecolor="#262626 [2413]" strokeweight="1pt">
                <v:fill opacity="20303f"/>
                <v:textbox>
                  <w:txbxContent>
                    <w:p w14:paraId="3ACDDE54" w14:textId="77777777" w:rsidR="009837FA" w:rsidRPr="0056372D" w:rsidRDefault="009837FA" w:rsidP="009837FA">
                      <w:pPr>
                        <w:jc w:val="center"/>
                        <w:rPr>
                          <w:color w:val="CCA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64B407" w14:textId="77777777" w:rsidR="009837FA" w:rsidRDefault="009837FA" w:rsidP="009837FA">
      <w:pPr>
        <w:spacing w:before="0"/>
        <w:rPr>
          <w:rFonts w:ascii="Consolas" w:hAnsi="Consolas"/>
        </w:rPr>
      </w:pPr>
      <w:r>
        <w:rPr>
          <w:rFonts w:ascii="Consolas" w:hAnsi="Consolas"/>
        </w:rPr>
        <w:t>Weise allen Knoten die beiden Eigenschaften „Distanz“ und „Vorgänger“ zu.</w:t>
      </w:r>
    </w:p>
    <w:p w14:paraId="265B266B" w14:textId="74CD8659" w:rsidR="009837FA" w:rsidRDefault="001F1D98" w:rsidP="009837FA">
      <w:pPr>
        <w:spacing w:before="0"/>
        <w:rPr>
          <w:rFonts w:ascii="Consolas" w:hAnsi="Consolas"/>
          <w:iCs/>
        </w:rPr>
      </w:pPr>
      <w:r>
        <w:rPr>
          <w:rFonts w:ascii="Consolas" w:hAnsi="Consolas"/>
          <w:noProof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 wp14:anchorId="0BA80583" wp14:editId="421E1158">
                <wp:simplePos x="0" y="0"/>
                <wp:positionH relativeFrom="column">
                  <wp:posOffset>6223749</wp:posOffset>
                </wp:positionH>
                <wp:positionV relativeFrom="paragraph">
                  <wp:posOffset>50545</wp:posOffset>
                </wp:positionV>
                <wp:extent cx="136080" cy="68400"/>
                <wp:effectExtent l="38100" t="38100" r="35560" b="46355"/>
                <wp:wrapNone/>
                <wp:docPr id="878048310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1360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A65FB" id="Freihand 23" o:spid="_x0000_s1026" type="#_x0000_t75" style="position:absolute;margin-left:489.55pt;margin-top:3.5pt;width:11.7pt;height:6.4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">
                <v:imagedata r:id="rId130" o:title=""/>
              </v:shape>
            </w:pict>
          </mc:Fallback>
        </mc:AlternateContent>
      </w:r>
      <w:r>
        <w:rPr>
          <w:rFonts w:ascii="Consolas" w:hAnsi="Consolas"/>
          <w:noProof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 wp14:anchorId="2CA49D3C" wp14:editId="6B1824E2">
                <wp:simplePos x="0" y="0"/>
                <wp:positionH relativeFrom="column">
                  <wp:posOffset>3638229</wp:posOffset>
                </wp:positionH>
                <wp:positionV relativeFrom="paragraph">
                  <wp:posOffset>-26135</wp:posOffset>
                </wp:positionV>
                <wp:extent cx="101880" cy="160200"/>
                <wp:effectExtent l="38100" t="38100" r="31750" b="49530"/>
                <wp:wrapNone/>
                <wp:docPr id="3903708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10188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448A07" id="Freihand 21" o:spid="_x0000_s1026" type="#_x0000_t75" style="position:absolute;margin-left:285.95pt;margin-top:-2.55pt;width:9pt;height:13.6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">
                <v:imagedata r:id="rId132" o:title=""/>
              </v:shape>
            </w:pict>
          </mc:Fallback>
        </mc:AlternateContent>
      </w:r>
      <w:r w:rsidR="009837FA">
        <w:rPr>
          <w:rFonts w:ascii="Consolas" w:hAnsi="Consolas"/>
        </w:rPr>
        <w:t>Initialisiere die Distanz des Startknotens mit __ und die der anderen Knoten mit __</w:t>
      </w:r>
      <w:r w:rsidR="009837FA">
        <w:rPr>
          <w:rFonts w:ascii="Consolas" w:hAnsi="Consolas"/>
          <w:iCs/>
        </w:rPr>
        <w:t>.</w:t>
      </w:r>
    </w:p>
    <w:p w14:paraId="11DDA15A" w14:textId="77777777" w:rsidR="009837FA" w:rsidRPr="00111773" w:rsidRDefault="009837FA" w:rsidP="009837FA">
      <w:pPr>
        <w:spacing w:before="0"/>
        <w:rPr>
          <w:rFonts w:ascii="Consolas" w:hAnsi="Consolas"/>
          <w:iCs/>
        </w:rPr>
      </w:pPr>
      <w:r>
        <w:rPr>
          <w:rFonts w:ascii="Consolas" w:hAnsi="Consolas"/>
        </w:rPr>
        <w:t>Füge</w:t>
      </w:r>
      <w:r w:rsidRPr="00CE648B">
        <w:rPr>
          <w:rFonts w:ascii="Consolas" w:hAnsi="Consolas"/>
        </w:rPr>
        <w:t xml:space="preserve"> </w:t>
      </w:r>
      <w:r>
        <w:rPr>
          <w:rFonts w:ascii="Consolas" w:hAnsi="Consolas"/>
        </w:rPr>
        <w:t>den Startknoten</w:t>
      </w:r>
      <w:r w:rsidRPr="00CE648B">
        <w:rPr>
          <w:rFonts w:ascii="Consolas" w:hAnsi="Consolas"/>
        </w:rPr>
        <w:t xml:space="preserve"> der Warteschlange hinzu</w:t>
      </w:r>
      <w:r>
        <w:rPr>
          <w:rFonts w:ascii="Consolas" w:hAnsi="Consolas"/>
        </w:rPr>
        <w:t>.</w:t>
      </w:r>
    </w:p>
    <w:p w14:paraId="7E83C24C" w14:textId="77777777" w:rsidR="009837FA" w:rsidRPr="00CE648B" w:rsidRDefault="009837FA" w:rsidP="009837FA">
      <w:pPr>
        <w:spacing w:before="0"/>
        <w:rPr>
          <w:rFonts w:ascii="Consolas" w:hAnsi="Consolas"/>
        </w:rPr>
      </w:pPr>
      <w:r w:rsidRPr="00CE648B">
        <w:rPr>
          <w:rFonts w:ascii="Consolas" w:hAnsi="Consolas"/>
        </w:rPr>
        <w:t>Solange die Warteschlange nicht leer ist</w:t>
      </w:r>
      <w:r>
        <w:rPr>
          <w:rFonts w:ascii="Consolas" w:hAnsi="Consolas"/>
        </w:rPr>
        <w:t xml:space="preserve"> …</w:t>
      </w:r>
    </w:p>
    <w:p w14:paraId="1FC1DE30" w14:textId="36C43B9C" w:rsidR="009837FA" w:rsidRDefault="001F1D98" w:rsidP="009837FA">
      <w:pPr>
        <w:spacing w:before="0"/>
        <w:ind w:left="284"/>
        <w:rPr>
          <w:rFonts w:ascii="Consolas" w:hAnsi="Consolas"/>
        </w:rPr>
      </w:pPr>
      <w:r>
        <w:rPr>
          <w:rFonts w:ascii="Consolas" w:hAnsi="Consolas"/>
          <w:noProof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 wp14:anchorId="100EA6D6" wp14:editId="30212D39">
                <wp:simplePos x="0" y="0"/>
                <wp:positionH relativeFrom="column">
                  <wp:posOffset>1767205</wp:posOffset>
                </wp:positionH>
                <wp:positionV relativeFrom="paragraph">
                  <wp:posOffset>-43180</wp:posOffset>
                </wp:positionV>
                <wp:extent cx="848260" cy="185420"/>
                <wp:effectExtent l="38100" t="38100" r="9525" b="43180"/>
                <wp:wrapNone/>
                <wp:docPr id="88193513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848260" cy="185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0EA5A2" id="Freihand 32" o:spid="_x0000_s1026" type="#_x0000_t75" style="position:absolute;margin-left:138.65pt;margin-top:-3.9pt;width:67.8pt;height:15.5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">
                <v:imagedata r:id="rId134" o:title=""/>
              </v:shape>
            </w:pict>
          </mc:Fallback>
        </mc:AlternateContent>
      </w:r>
      <w:r w:rsidR="009837FA" w:rsidRPr="00CE648B">
        <w:rPr>
          <w:rFonts w:ascii="Consolas" w:hAnsi="Consolas"/>
        </w:rPr>
        <w:t xml:space="preserve">Nimm </w:t>
      </w:r>
      <w:r w:rsidR="009837FA">
        <w:rPr>
          <w:rFonts w:ascii="Consolas" w:hAnsi="Consolas"/>
        </w:rPr>
        <w:t xml:space="preserve">den </w:t>
      </w:r>
      <w:r w:rsidR="009837FA" w:rsidRPr="00CE648B">
        <w:rPr>
          <w:rFonts w:ascii="Consolas" w:hAnsi="Consolas"/>
        </w:rPr>
        <w:t xml:space="preserve">Knoten </w:t>
      </w:r>
      <w:r w:rsidR="009837FA">
        <w:rPr>
          <w:rFonts w:ascii="Consolas" w:hAnsi="Consolas"/>
        </w:rPr>
        <w:t>mit _______________</w:t>
      </w:r>
      <w:r w:rsidR="00826141">
        <w:rPr>
          <w:rFonts w:ascii="Consolas" w:hAnsi="Consolas"/>
        </w:rPr>
        <w:t xml:space="preserve"> (</w:t>
      </w:r>
      <w:r w:rsidR="009837FA">
        <w:rPr>
          <w:rFonts w:ascii="Consolas" w:hAnsi="Consolas"/>
        </w:rPr>
        <w:t>aufsummierter</w:t>
      </w:r>
      <w:r w:rsidR="00826141">
        <w:rPr>
          <w:rFonts w:ascii="Consolas" w:hAnsi="Consolas"/>
        </w:rPr>
        <w:t>)</w:t>
      </w:r>
      <w:r w:rsidR="009837FA">
        <w:rPr>
          <w:rFonts w:ascii="Consolas" w:hAnsi="Consolas"/>
        </w:rPr>
        <w:t xml:space="preserve"> Distanz </w:t>
      </w:r>
      <w:r w:rsidR="009837FA" w:rsidRPr="00CE648B">
        <w:rPr>
          <w:rFonts w:ascii="Consolas" w:hAnsi="Consolas"/>
        </w:rPr>
        <w:t>aus der Warteschlange</w:t>
      </w:r>
      <w:r w:rsidR="009837FA">
        <w:rPr>
          <w:rFonts w:ascii="Consolas" w:hAnsi="Consolas"/>
        </w:rPr>
        <w:t>.</w:t>
      </w:r>
    </w:p>
    <w:p w14:paraId="6B75A596" w14:textId="2E1B189F" w:rsidR="009837FA" w:rsidRPr="00CE648B" w:rsidRDefault="009837FA" w:rsidP="009837FA">
      <w:pPr>
        <w:spacing w:before="0"/>
        <w:ind w:left="284"/>
        <w:rPr>
          <w:rFonts w:ascii="Consolas" w:hAnsi="Consolas"/>
        </w:rPr>
      </w:pPr>
      <w:r>
        <w:rPr>
          <w:rFonts w:ascii="Consolas" w:hAnsi="Consolas"/>
        </w:rPr>
        <w:t>Markiere diesen Knoten.</w:t>
      </w:r>
    </w:p>
    <w:p w14:paraId="1B5E56A4" w14:textId="5B8D6F50" w:rsidR="009837FA" w:rsidRDefault="001F1D98" w:rsidP="00052732">
      <w:pPr>
        <w:ind w:left="284"/>
        <w:rPr>
          <w:rFonts w:ascii="Consolas" w:hAnsi="Consolas"/>
        </w:rPr>
      </w:pPr>
      <w:r>
        <w:rPr>
          <w:rFonts w:ascii="Consolas" w:hAnsi="Consolas"/>
          <w:noProof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 wp14:anchorId="117FFAB0" wp14:editId="4EB96DEF">
                <wp:simplePos x="0" y="0"/>
                <wp:positionH relativeFrom="column">
                  <wp:posOffset>1613535</wp:posOffset>
                </wp:positionH>
                <wp:positionV relativeFrom="paragraph">
                  <wp:posOffset>-31750</wp:posOffset>
                </wp:positionV>
                <wp:extent cx="1157735" cy="188595"/>
                <wp:effectExtent l="38100" t="38100" r="23495" b="40005"/>
                <wp:wrapNone/>
                <wp:docPr id="78178199" name="Freihand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157735" cy="188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16446" id="Freihand 76" o:spid="_x0000_s1026" type="#_x0000_t75" style="position:absolute;margin-left:126.55pt;margin-top:-3pt;width:92.1pt;height:15.8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">
                <v:imagedata r:id="rId136" o:title=""/>
              </v:shape>
            </w:pict>
          </mc:Fallback>
        </mc:AlternateContent>
      </w:r>
      <w:r w:rsidR="009837FA">
        <w:rPr>
          <w:rFonts w:ascii="Consolas" w:hAnsi="Consolas"/>
        </w:rPr>
        <w:t>Berechne für alle</w:t>
      </w:r>
      <w:r w:rsidR="009837FA" w:rsidRPr="00CE648B">
        <w:rPr>
          <w:rFonts w:ascii="Consolas" w:hAnsi="Consolas"/>
        </w:rPr>
        <w:t xml:space="preserve"> </w:t>
      </w:r>
      <w:r w:rsidR="009837FA">
        <w:rPr>
          <w:rFonts w:ascii="Consolas" w:hAnsi="Consolas"/>
        </w:rPr>
        <w:t>_______________</w:t>
      </w:r>
      <w:r w:rsidR="00826141">
        <w:rPr>
          <w:rFonts w:ascii="Consolas" w:hAnsi="Consolas"/>
        </w:rPr>
        <w:t>____</w:t>
      </w:r>
      <w:r w:rsidR="009837FA" w:rsidRPr="00CE648B">
        <w:rPr>
          <w:rFonts w:ascii="Consolas" w:hAnsi="Consolas"/>
        </w:rPr>
        <w:t xml:space="preserve"> Nachbarn </w:t>
      </w:r>
      <w:r w:rsidR="009837FA">
        <w:rPr>
          <w:rFonts w:ascii="Consolas" w:hAnsi="Consolas"/>
        </w:rPr>
        <w:t xml:space="preserve">die Gesamtdistanz des Pfades </w:t>
      </w:r>
      <w:r w:rsidR="00826141">
        <w:rPr>
          <w:rFonts w:ascii="Consolas" w:hAnsi="Consolas"/>
        </w:rPr>
        <w:t>zum Startknoten (Kantengewicht + Distanz des aktuellen Knotens)</w:t>
      </w:r>
      <w:r w:rsidR="009837FA">
        <w:rPr>
          <w:rFonts w:ascii="Consolas" w:hAnsi="Consolas"/>
        </w:rPr>
        <w:t>.</w:t>
      </w:r>
    </w:p>
    <w:p w14:paraId="53198FCC" w14:textId="7C2BB124" w:rsidR="009837FA" w:rsidRPr="00052732" w:rsidRDefault="001F1D98" w:rsidP="00052732">
      <w:pPr>
        <w:spacing w:before="0" w:line="360" w:lineRule="auto"/>
        <w:ind w:left="284"/>
        <w:rPr>
          <w:rFonts w:ascii="Consolas" w:hAnsi="Consolas"/>
        </w:rPr>
      </w:pPr>
      <w:r>
        <w:rPr>
          <w:rFonts w:ascii="Consolas" w:hAnsi="Consolas"/>
          <w:noProof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 wp14:anchorId="51A6AA9E" wp14:editId="68A7CF8C">
                <wp:simplePos x="0" y="0"/>
                <wp:positionH relativeFrom="column">
                  <wp:posOffset>3749040</wp:posOffset>
                </wp:positionH>
                <wp:positionV relativeFrom="paragraph">
                  <wp:posOffset>191135</wp:posOffset>
                </wp:positionV>
                <wp:extent cx="565255" cy="192935"/>
                <wp:effectExtent l="38100" t="38100" r="44450" b="36195"/>
                <wp:wrapNone/>
                <wp:docPr id="1469119268" name="Freihand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565255" cy="192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A12EDC" id="Freihand 60" o:spid="_x0000_s1026" type="#_x0000_t75" style="position:absolute;margin-left:294.7pt;margin-top:14.55pt;width:45.45pt;height:16.2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">
                <v:imagedata r:id="rId138" o:title=""/>
              </v:shape>
            </w:pict>
          </mc:Fallback>
        </mc:AlternateContent>
      </w:r>
      <w:r>
        <w:rPr>
          <w:rFonts w:ascii="Consolas" w:hAnsi="Consolas"/>
          <w:noProof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 wp14:anchorId="122E0B88" wp14:editId="08D22752">
                <wp:simplePos x="0" y="0"/>
                <wp:positionH relativeFrom="column">
                  <wp:posOffset>2884170</wp:posOffset>
                </wp:positionH>
                <wp:positionV relativeFrom="paragraph">
                  <wp:posOffset>189865</wp:posOffset>
                </wp:positionV>
                <wp:extent cx="716340" cy="187960"/>
                <wp:effectExtent l="38100" t="38100" r="45720" b="40640"/>
                <wp:wrapNone/>
                <wp:docPr id="2059624658" name="Freihand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716340" cy="18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BAC38" id="Freihand 61" o:spid="_x0000_s1026" type="#_x0000_t75" style="position:absolute;margin-left:226.6pt;margin-top:14.45pt;width:57.35pt;height:15.7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">
                <v:imagedata r:id="rId140" o:title=""/>
              </v:shape>
            </w:pict>
          </mc:Fallback>
        </mc:AlternateContent>
      </w:r>
      <w:r w:rsidR="009837FA">
        <w:rPr>
          <w:rFonts w:ascii="Consolas" w:hAnsi="Consolas"/>
        </w:rPr>
        <w:t>Ist dieser Wert kleiner als d</w:t>
      </w:r>
      <w:r w:rsidR="00826141">
        <w:rPr>
          <w:rFonts w:ascii="Consolas" w:hAnsi="Consolas"/>
        </w:rPr>
        <w:t>ie</w:t>
      </w:r>
      <w:r w:rsidR="009837FA">
        <w:rPr>
          <w:rFonts w:ascii="Consolas" w:hAnsi="Consolas"/>
        </w:rPr>
        <w:t xml:space="preserve"> für diesen Nachbarn gespeicherte </w:t>
      </w:r>
      <w:r w:rsidR="00826141">
        <w:rPr>
          <w:rFonts w:ascii="Consolas" w:hAnsi="Consolas"/>
        </w:rPr>
        <w:t>Distanz</w:t>
      </w:r>
      <w:r w:rsidR="009837FA">
        <w:rPr>
          <w:rFonts w:ascii="Consolas" w:hAnsi="Consolas"/>
        </w:rPr>
        <w:t xml:space="preserve">, aktualisiere </w:t>
      </w:r>
      <w:r w:rsidR="00052732">
        <w:rPr>
          <w:rFonts w:ascii="Consolas" w:hAnsi="Consolas"/>
        </w:rPr>
        <w:t>s</w:t>
      </w:r>
      <w:r w:rsidR="009837FA">
        <w:rPr>
          <w:rFonts w:ascii="Consolas" w:hAnsi="Consolas"/>
        </w:rPr>
        <w:t>ie</w:t>
      </w:r>
      <w:r w:rsidR="00052732">
        <w:rPr>
          <w:rFonts w:ascii="Consolas" w:hAnsi="Consolas"/>
        </w:rPr>
        <w:t xml:space="preserve"> </w:t>
      </w:r>
      <w:r w:rsidR="009837FA">
        <w:rPr>
          <w:rFonts w:ascii="Consolas" w:hAnsi="Consolas"/>
        </w:rPr>
        <w:t>und speichere den ________________________ als Vorgänger.</w:t>
      </w:r>
    </w:p>
    <w:p w14:paraId="77630B1C" w14:textId="31D8172A" w:rsidR="00701FC1" w:rsidRDefault="00040644" w:rsidP="00701F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2DAEC761" wp14:editId="63734ADA">
            <wp:simplePos x="0" y="0"/>
            <wp:positionH relativeFrom="margin">
              <wp:posOffset>4103506</wp:posOffset>
            </wp:positionH>
            <wp:positionV relativeFrom="paragraph">
              <wp:posOffset>256823</wp:posOffset>
            </wp:positionV>
            <wp:extent cx="2078656" cy="2032427"/>
            <wp:effectExtent l="0" t="0" r="0" b="6350"/>
            <wp:wrapSquare wrapText="bothSides"/>
            <wp:docPr id="1394124536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124536" name="Grafik 12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656" cy="2032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FC1">
        <w:rPr>
          <w:b/>
        </w:rPr>
        <w:t>Arbeitsauftrag: Plane eine Radreise</w:t>
      </w:r>
    </w:p>
    <w:p w14:paraId="4CDABA00" w14:textId="77777777" w:rsidR="006A5C40" w:rsidRDefault="00701FC1" w:rsidP="00E61F7B">
      <w:r>
        <w:t>Du planst eine Alpenüberquerung mit dem Rad.</w:t>
      </w:r>
      <w:r w:rsidR="00040644">
        <w:br/>
      </w:r>
      <w:r>
        <w:t xml:space="preserve">Der Dijkstra-Algorithmus kann zur Bestimmung des kürzesten </w:t>
      </w:r>
      <w:r w:rsidR="00A10993">
        <w:t>Radw</w:t>
      </w:r>
      <w:r>
        <w:t xml:space="preserve">eges </w:t>
      </w:r>
      <w:r w:rsidR="00A10993">
        <w:t>bei der Routenplanung</w:t>
      </w:r>
      <w:r>
        <w:t xml:space="preserve"> eingesetzt werden</w:t>
      </w:r>
      <w:r w:rsidR="00E61F7B">
        <w:t>.</w:t>
      </w:r>
    </w:p>
    <w:p w14:paraId="3ED91F9A" w14:textId="7E1E7E7E" w:rsidR="00E61F7B" w:rsidRDefault="00E61F7B" w:rsidP="00E61F7B">
      <w:r>
        <w:t xml:space="preserve">Ermittle mithilfe des Dijkstra-Algorithmus die kürzeste Verbindungsstrecke zwischen </w:t>
      </w:r>
      <w:r w:rsidR="00040644">
        <w:t>Traunstein</w:t>
      </w:r>
      <w:r>
        <w:t xml:space="preserve"> und </w:t>
      </w:r>
      <w:r w:rsidR="00701FC1">
        <w:t>Venedig</w:t>
      </w:r>
      <w:r>
        <w:t>.</w:t>
      </w:r>
      <w:r w:rsidR="00040644">
        <w:t xml:space="preserve"> </w:t>
      </w:r>
    </w:p>
    <w:p w14:paraId="239E3484" w14:textId="6486F733" w:rsidR="00040644" w:rsidRDefault="00040644" w:rsidP="00E61F7B">
      <w:r>
        <w:t>Notiere in der Tabelle zu jedem Knoten die aktuelle Distanz zu Traunstein sowie den Herkunftsort.</w:t>
      </w:r>
    </w:p>
    <w:p w14:paraId="11AC46EC" w14:textId="72E7A893" w:rsidR="00040644" w:rsidRDefault="00040644" w:rsidP="00E61F7B"/>
    <w:p w14:paraId="3C77313C" w14:textId="692FBC3D" w:rsidR="006A5C40" w:rsidRDefault="006A5C40" w:rsidP="00E61F7B"/>
    <w:tbl>
      <w:tblPr>
        <w:tblStyle w:val="Tabellenraster"/>
        <w:tblpPr w:leftFromText="142" w:rightFromText="142" w:tblpXSpec="center" w:tblpYSpec="center"/>
        <w:tblOverlap w:val="never"/>
        <w:tblW w:w="0" w:type="auto"/>
        <w:tblLook w:val="04A0" w:firstRow="1" w:lastRow="0" w:firstColumn="1" w:lastColumn="0" w:noHBand="0" w:noVBand="1"/>
      </w:tblPr>
      <w:tblGrid>
        <w:gridCol w:w="805"/>
        <w:gridCol w:w="1213"/>
        <w:gridCol w:w="1122"/>
        <w:gridCol w:w="1099"/>
        <w:gridCol w:w="1069"/>
        <w:gridCol w:w="1106"/>
        <w:gridCol w:w="1108"/>
        <w:gridCol w:w="1089"/>
        <w:gridCol w:w="1583"/>
      </w:tblGrid>
      <w:tr w:rsidR="001F1D98" w:rsidRPr="002928D2" w14:paraId="5DF4C3B5" w14:textId="231105B0" w:rsidTr="001F1D98">
        <w:trPr>
          <w:trHeight w:val="397"/>
        </w:trPr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2A85E4D6" w14:textId="21111C28" w:rsidR="001F1D98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Ort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vAlign w:val="center"/>
          </w:tcPr>
          <w:p w14:paraId="6DA8AF8B" w14:textId="6814869C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Traunstein</w:t>
            </w:r>
            <w:r>
              <w:rPr>
                <w:b/>
                <w:bCs/>
              </w:rPr>
              <w:br/>
              <w:t>(Tra)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7B636479" w14:textId="18131EF9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Innsbruck</w:t>
            </w:r>
            <w:r>
              <w:rPr>
                <w:b/>
                <w:bCs/>
              </w:rPr>
              <w:br/>
              <w:t>(Is)</w:t>
            </w:r>
          </w:p>
        </w:tc>
        <w:tc>
          <w:tcPr>
            <w:tcW w:w="1116" w:type="dxa"/>
            <w:tcBorders>
              <w:bottom w:val="single" w:sz="8" w:space="0" w:color="auto"/>
            </w:tcBorders>
            <w:vAlign w:val="center"/>
          </w:tcPr>
          <w:p w14:paraId="2F127543" w14:textId="573C2486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Millstatt</w:t>
            </w:r>
            <w:r>
              <w:rPr>
                <w:b/>
                <w:bCs/>
              </w:rPr>
              <w:br/>
              <w:t>(M)</w:t>
            </w:r>
          </w:p>
        </w:tc>
        <w:tc>
          <w:tcPr>
            <w:tcW w:w="1119" w:type="dxa"/>
            <w:tcBorders>
              <w:bottom w:val="single" w:sz="8" w:space="0" w:color="auto"/>
            </w:tcBorders>
            <w:vAlign w:val="center"/>
          </w:tcPr>
          <w:p w14:paraId="72295631" w14:textId="6EE30278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Trient</w:t>
            </w:r>
            <w:r>
              <w:rPr>
                <w:b/>
                <w:bCs/>
              </w:rPr>
              <w:br/>
              <w:t>(Tri)</w:t>
            </w:r>
          </w:p>
        </w:tc>
        <w:tc>
          <w:tcPr>
            <w:tcW w:w="1122" w:type="dxa"/>
            <w:tcBorders>
              <w:bottom w:val="single" w:sz="8" w:space="0" w:color="auto"/>
            </w:tcBorders>
            <w:vAlign w:val="center"/>
          </w:tcPr>
          <w:p w14:paraId="36DC8140" w14:textId="104980E8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Innichen</w:t>
            </w:r>
            <w:r>
              <w:rPr>
                <w:b/>
                <w:bCs/>
              </w:rPr>
              <w:br/>
              <w:t>(Ic)</w:t>
            </w:r>
          </w:p>
        </w:tc>
        <w:tc>
          <w:tcPr>
            <w:tcW w:w="1145" w:type="dxa"/>
            <w:tcBorders>
              <w:bottom w:val="single" w:sz="8" w:space="0" w:color="auto"/>
            </w:tcBorders>
            <w:vAlign w:val="center"/>
          </w:tcPr>
          <w:p w14:paraId="44573A02" w14:textId="42E4DFC2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Treviso</w:t>
            </w:r>
            <w:r>
              <w:rPr>
                <w:b/>
                <w:bCs/>
              </w:rPr>
              <w:br/>
              <w:t>(Tre)</w:t>
            </w:r>
          </w:p>
        </w:tc>
        <w:tc>
          <w:tcPr>
            <w:tcW w:w="1109" w:type="dxa"/>
            <w:tcBorders>
              <w:bottom w:val="single" w:sz="8" w:space="0" w:color="auto"/>
            </w:tcBorders>
            <w:vAlign w:val="center"/>
          </w:tcPr>
          <w:p w14:paraId="61593CAF" w14:textId="041D1E97" w:rsidR="001F1D98" w:rsidRPr="002928D2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Venedig</w:t>
            </w:r>
            <w:r>
              <w:rPr>
                <w:b/>
                <w:bCs/>
              </w:rPr>
              <w:br/>
              <w:t>(V)</w:t>
            </w:r>
          </w:p>
        </w:tc>
        <w:tc>
          <w:tcPr>
            <w:tcW w:w="1109" w:type="dxa"/>
            <w:tcBorders>
              <w:bottom w:val="single" w:sz="8" w:space="0" w:color="auto"/>
            </w:tcBorders>
            <w:vAlign w:val="center"/>
          </w:tcPr>
          <w:p w14:paraId="5F14017C" w14:textId="11E32E2D" w:rsidR="001F1D98" w:rsidRDefault="001F1D98" w:rsidP="006A5C40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Warteschlange</w:t>
            </w:r>
          </w:p>
        </w:tc>
      </w:tr>
      <w:tr w:rsidR="001F1D98" w:rsidRPr="002928D2" w14:paraId="4DF79137" w14:textId="1D89D601" w:rsidTr="009477F1">
        <w:trPr>
          <w:trHeight w:val="425"/>
        </w:trPr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1204D996" w14:textId="54EE0923" w:rsidR="001F1D98" w:rsidRPr="002928D2" w:rsidRDefault="001F1D98" w:rsidP="006A5C40">
            <w:pPr>
              <w:spacing w:after="60" w:line="240" w:lineRule="auto"/>
              <w:jc w:val="center"/>
            </w:pPr>
            <w:r>
              <w:t>-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5F1C195F" w14:textId="2ACB5EF7" w:rsidR="001F1D98" w:rsidRPr="00040644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1152" behindDoc="0" locked="0" layoutInCell="1" allowOverlap="1" wp14:anchorId="570705D2" wp14:editId="24BF6192">
                      <wp:simplePos x="0" y="0"/>
                      <wp:positionH relativeFrom="column">
                        <wp:posOffset>63719</wp:posOffset>
                      </wp:positionH>
                      <wp:positionV relativeFrom="paragraph">
                        <wp:posOffset>70254</wp:posOffset>
                      </wp:positionV>
                      <wp:extent cx="156960" cy="162000"/>
                      <wp:effectExtent l="38100" t="38100" r="33655" b="47625"/>
                      <wp:wrapNone/>
                      <wp:docPr id="1584269673" name="Freihand 1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6960" cy="162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41AF15" id="Freihand 107" o:spid="_x0000_s1026" type="#_x0000_t75" style="position:absolute;margin-left:4.5pt;margin-top:5.05pt;width:13.3pt;height:13.7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">
                      <v:imagedata r:id="rId14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78080" behindDoc="0" locked="0" layoutInCell="1" allowOverlap="1" wp14:anchorId="7A461CB0" wp14:editId="5D0EE8AB">
                      <wp:simplePos x="0" y="0"/>
                      <wp:positionH relativeFrom="column">
                        <wp:posOffset>261590</wp:posOffset>
                      </wp:positionH>
                      <wp:positionV relativeFrom="paragraph">
                        <wp:posOffset>34290</wp:posOffset>
                      </wp:positionV>
                      <wp:extent cx="207360" cy="208440"/>
                      <wp:effectExtent l="38100" t="38100" r="2540" b="39370"/>
                      <wp:wrapNone/>
                      <wp:docPr id="1084249381" name="Freihand 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7360" cy="20844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32D3A2A" id="Freihand 96" o:spid="_x0000_s1026" type="#_x0000_t75" style="position:absolute;margin-left:20.1pt;margin-top:2.2pt;width:17.35pt;height:17.4pt;z-index:25207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">
                      <v:imagedata r:id="rId145" o:title=""/>
                    </v:shape>
                  </w:pict>
                </mc:Fallback>
              </mc:AlternateContent>
            </w:r>
          </w:p>
        </w:tc>
        <w:tc>
          <w:tcPr>
            <w:tcW w:w="1124" w:type="dxa"/>
            <w:tcBorders>
              <w:top w:val="single" w:sz="8" w:space="0" w:color="auto"/>
            </w:tcBorders>
          </w:tcPr>
          <w:p w14:paraId="54062F19" w14:textId="13C013BC" w:rsidR="001F1D98" w:rsidRPr="002928D2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77056" behindDoc="0" locked="0" layoutInCell="1" allowOverlap="1" wp14:anchorId="1E64757A" wp14:editId="2000BEAA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24130</wp:posOffset>
                      </wp:positionV>
                      <wp:extent cx="445915" cy="235440"/>
                      <wp:effectExtent l="38100" t="38100" r="11430" b="50800"/>
                      <wp:wrapNone/>
                      <wp:docPr id="666890683" name="Freihand 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45915" cy="235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448F0F" id="Freihand 95" o:spid="_x0000_s1026" type="#_x0000_t75" style="position:absolute;margin-left:4.6pt;margin-top:1.4pt;width:36.05pt;height:19.5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">
                      <v:imagedata r:id="rId147" o:title=""/>
                    </v:shape>
                  </w:pict>
                </mc:Fallback>
              </mc:AlternateContent>
            </w:r>
          </w:p>
        </w:tc>
        <w:tc>
          <w:tcPr>
            <w:tcW w:w="1116" w:type="dxa"/>
            <w:tcBorders>
              <w:top w:val="single" w:sz="8" w:space="0" w:color="auto"/>
            </w:tcBorders>
          </w:tcPr>
          <w:p w14:paraId="0C49A6E8" w14:textId="2C942F87" w:rsidR="001F1D98" w:rsidRPr="002928D2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76032" behindDoc="0" locked="0" layoutInCell="1" allowOverlap="1" wp14:anchorId="7F7BCC99" wp14:editId="579F51BA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27305</wp:posOffset>
                      </wp:positionV>
                      <wp:extent cx="435965" cy="218880"/>
                      <wp:effectExtent l="38100" t="38100" r="2540" b="48260"/>
                      <wp:wrapNone/>
                      <wp:docPr id="2000102496" name="Freihand 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5965" cy="218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CD7BF6" id="Freihand 94" o:spid="_x0000_s1026" type="#_x0000_t75" style="position:absolute;margin-left:2.8pt;margin-top:1.65pt;width:35.35pt;height:18.2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">
                      <v:imagedata r:id="rId149" o:title=""/>
                    </v:shape>
                  </w:pict>
                </mc:Fallback>
              </mc:AlternateContent>
            </w:r>
          </w:p>
        </w:tc>
        <w:tc>
          <w:tcPr>
            <w:tcW w:w="1119" w:type="dxa"/>
            <w:tcBorders>
              <w:top w:val="single" w:sz="8" w:space="0" w:color="auto"/>
            </w:tcBorders>
          </w:tcPr>
          <w:p w14:paraId="0094B713" w14:textId="37CC91CB" w:rsidR="001F1D98" w:rsidRPr="002928D2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75008" behindDoc="0" locked="0" layoutInCell="1" allowOverlap="1" wp14:anchorId="1CEB9460" wp14:editId="160F41D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30480</wp:posOffset>
                      </wp:positionV>
                      <wp:extent cx="455510" cy="214920"/>
                      <wp:effectExtent l="38100" t="38100" r="1905" b="52070"/>
                      <wp:wrapNone/>
                      <wp:docPr id="2060543419" name="Freihand 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5510" cy="214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948CC5" id="Freihand 93" o:spid="_x0000_s1026" type="#_x0000_t75" style="position:absolute;margin-left:2.6pt;margin-top:1.9pt;width:36.85pt;height:17.9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">
                      <v:imagedata r:id="rId151" o:title=""/>
                    </v:shape>
                  </w:pict>
                </mc:Fallback>
              </mc:AlternateContent>
            </w:r>
          </w:p>
        </w:tc>
        <w:tc>
          <w:tcPr>
            <w:tcW w:w="1122" w:type="dxa"/>
            <w:tcBorders>
              <w:top w:val="single" w:sz="8" w:space="0" w:color="auto"/>
            </w:tcBorders>
          </w:tcPr>
          <w:p w14:paraId="64400E7F" w14:textId="10599CF1" w:rsidR="001F1D98" w:rsidRPr="002928D2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73984" behindDoc="0" locked="0" layoutInCell="1" allowOverlap="1" wp14:anchorId="233806D8" wp14:editId="625D6C7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21590</wp:posOffset>
                      </wp:positionV>
                      <wp:extent cx="479470" cy="204840"/>
                      <wp:effectExtent l="38100" t="38100" r="0" b="43180"/>
                      <wp:wrapNone/>
                      <wp:docPr id="1319223464" name="Freihand 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9470" cy="20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E9FFBD" id="Freihand 92" o:spid="_x0000_s1026" type="#_x0000_t75" style="position:absolute;margin-left:2.05pt;margin-top:1.2pt;width:38.7pt;height:17.1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">
                      <v:imagedata r:id="rId153" o:title=""/>
                    </v:shape>
                  </w:pict>
                </mc:Fallback>
              </mc:AlternateContent>
            </w:r>
          </w:p>
        </w:tc>
        <w:tc>
          <w:tcPr>
            <w:tcW w:w="1145" w:type="dxa"/>
            <w:tcBorders>
              <w:top w:val="single" w:sz="8" w:space="0" w:color="auto"/>
            </w:tcBorders>
          </w:tcPr>
          <w:p w14:paraId="0878F9A1" w14:textId="739C3A0E" w:rsidR="001F1D98" w:rsidRPr="002928D2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79104" behindDoc="0" locked="0" layoutInCell="1" allowOverlap="1" wp14:anchorId="2C878C00" wp14:editId="35179E4D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32385</wp:posOffset>
                      </wp:positionV>
                      <wp:extent cx="450215" cy="195580"/>
                      <wp:effectExtent l="38100" t="38100" r="6985" b="52070"/>
                      <wp:wrapNone/>
                      <wp:docPr id="191326272" name="Freihand 1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0215" cy="1955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09A5EA" id="Freihand 101" o:spid="_x0000_s1026" type="#_x0000_t75" style="position:absolute;margin-left:3.65pt;margin-top:2.05pt;width:36.4pt;height:16.3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">
                      <v:imagedata r:id="rId155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8" w:space="0" w:color="auto"/>
            </w:tcBorders>
            <w:vAlign w:val="center"/>
          </w:tcPr>
          <w:p w14:paraId="240D4C1D" w14:textId="3165331C" w:rsidR="001F1D98" w:rsidRPr="002928D2" w:rsidRDefault="001F1D98" w:rsidP="006A5C40">
            <w:pPr>
              <w:spacing w:after="6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0128" behindDoc="0" locked="0" layoutInCell="1" allowOverlap="1" wp14:anchorId="6442E2BD" wp14:editId="6620ADDD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45720</wp:posOffset>
                      </wp:positionV>
                      <wp:extent cx="411010" cy="229870"/>
                      <wp:effectExtent l="38100" t="38100" r="8255" b="36830"/>
                      <wp:wrapNone/>
                      <wp:docPr id="2019373782" name="Freihand 1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1010" cy="2298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A58BDBB" id="Freihand 106" o:spid="_x0000_s1026" type="#_x0000_t75" style="position:absolute;margin-left:5.7pt;margin-top:3.1pt;width:33.35pt;height:19.0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">
                      <v:imagedata r:id="rId157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8" w:space="0" w:color="auto"/>
            </w:tcBorders>
          </w:tcPr>
          <w:p w14:paraId="4BE3A3AD" w14:textId="429BB23F" w:rsidR="001F1D98" w:rsidRDefault="001F1D98" w:rsidP="006A5C40">
            <w:pPr>
              <w:spacing w:after="60" w:line="240" w:lineRule="auto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98560" behindDoc="0" locked="0" layoutInCell="1" allowOverlap="1" wp14:anchorId="1EF19EDC" wp14:editId="0EBAD27A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160655</wp:posOffset>
                      </wp:positionV>
                      <wp:extent cx="234700" cy="82925"/>
                      <wp:effectExtent l="38100" t="38100" r="51435" b="50800"/>
                      <wp:wrapNone/>
                      <wp:docPr id="1701651754" name="Freihand 1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4700" cy="829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050A7B" id="Freihand 151" o:spid="_x0000_s1026" type="#_x0000_t75" style="position:absolute;margin-left:28.4pt;margin-top:12.15pt;width:19.5pt;height:7.55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">
                      <v:imagedata r:id="rId15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90368" behindDoc="0" locked="0" layoutInCell="1" allowOverlap="1" wp14:anchorId="312457DE" wp14:editId="302947F8">
                      <wp:simplePos x="0" y="0"/>
                      <wp:positionH relativeFrom="column">
                        <wp:posOffset>192875</wp:posOffset>
                      </wp:positionH>
                      <wp:positionV relativeFrom="paragraph">
                        <wp:posOffset>72028</wp:posOffset>
                      </wp:positionV>
                      <wp:extent cx="249840" cy="18360"/>
                      <wp:effectExtent l="38100" t="38100" r="36195" b="39370"/>
                      <wp:wrapNone/>
                      <wp:docPr id="898371921" name="Freihand 1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9840" cy="18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EF8A54" id="Freihand 143" o:spid="_x0000_s1026" type="#_x0000_t75" style="position:absolute;margin-left:14.7pt;margin-top:5.15pt;width:20.65pt;height:2.45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">
                      <v:imagedata r:id="rId16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9344" behindDoc="0" locked="0" layoutInCell="1" allowOverlap="1" wp14:anchorId="17F3D67A" wp14:editId="3ABAD108">
                      <wp:simplePos x="0" y="0"/>
                      <wp:positionH relativeFrom="column">
                        <wp:posOffset>301235</wp:posOffset>
                      </wp:positionH>
                      <wp:positionV relativeFrom="paragraph">
                        <wp:posOffset>68515</wp:posOffset>
                      </wp:positionV>
                      <wp:extent cx="16200" cy="140040"/>
                      <wp:effectExtent l="38100" t="38100" r="41275" b="50800"/>
                      <wp:wrapNone/>
                      <wp:docPr id="1765867568" name="Freihand 1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" cy="140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95F6BDA" id="Freihand 141" o:spid="_x0000_s1026" type="#_x0000_t75" style="position:absolute;margin-left:23.2pt;margin-top:4.9pt;width:2.3pt;height:12.0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">
                      <v:imagedata r:id="rId163" o:title=""/>
                    </v:shape>
                  </w:pict>
                </mc:Fallback>
              </mc:AlternateContent>
            </w:r>
          </w:p>
        </w:tc>
      </w:tr>
      <w:tr w:rsidR="001F1D98" w:rsidRPr="002928D2" w14:paraId="587C0D5C" w14:textId="770B1057" w:rsidTr="009477F1">
        <w:trPr>
          <w:trHeight w:val="425"/>
        </w:trPr>
        <w:tc>
          <w:tcPr>
            <w:tcW w:w="851" w:type="dxa"/>
            <w:vAlign w:val="center"/>
          </w:tcPr>
          <w:p w14:paraId="2D8AC8F1" w14:textId="44B51D61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97216" behindDoc="0" locked="0" layoutInCell="1" allowOverlap="1" wp14:anchorId="09A54C78" wp14:editId="3664D1FA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180340</wp:posOffset>
                      </wp:positionV>
                      <wp:extent cx="143210" cy="72720"/>
                      <wp:effectExtent l="38100" t="38100" r="47625" b="41910"/>
                      <wp:wrapNone/>
                      <wp:docPr id="19686240" name="Freihand 3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3210" cy="72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744EEB" id="Freihand 358" o:spid="_x0000_s1026" type="#_x0000_t75" style="position:absolute;margin-left:25pt;margin-top:13.7pt;width:12.3pt;height:6.7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">
                      <v:imagedata r:id="rId165" o:title=""/>
                    </v:shape>
                  </w:pict>
                </mc:Fallback>
              </mc:AlternateContent>
            </w:r>
            <w:r w:rsidR="001F1D98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2176" behindDoc="0" locked="0" layoutInCell="1" allowOverlap="1" wp14:anchorId="41D4EC5B" wp14:editId="2BF1F4E0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59055</wp:posOffset>
                      </wp:positionV>
                      <wp:extent cx="259920" cy="158115"/>
                      <wp:effectExtent l="38100" t="38100" r="45085" b="51435"/>
                      <wp:wrapNone/>
                      <wp:docPr id="1638176750" name="Freihand 1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9920" cy="1581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D1FD91E" id="Freihand 110" o:spid="_x0000_s1026" type="#_x0000_t75" style="position:absolute;margin-left:11.55pt;margin-top:4.15pt;width:21.45pt;height:13.4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">
                      <v:imagedata r:id="rId167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404B96D9" w14:textId="72975340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4224" behindDoc="0" locked="0" layoutInCell="1" allowOverlap="1" wp14:anchorId="60C51250" wp14:editId="7C4C0E76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31115</wp:posOffset>
                      </wp:positionV>
                      <wp:extent cx="435555" cy="232920"/>
                      <wp:effectExtent l="38100" t="38100" r="3175" b="53340"/>
                      <wp:wrapNone/>
                      <wp:docPr id="1381535889" name="Freihand 1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5555" cy="23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6772DCF" id="Freihand 115" o:spid="_x0000_s1026" type="#_x0000_t75" style="position:absolute;margin-left:1.2pt;margin-top:1.95pt;width:35.3pt;height:19.3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">
                      <v:imagedata r:id="rId16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3200" behindDoc="0" locked="0" layoutInCell="1" allowOverlap="1" wp14:anchorId="3B7E6A5D" wp14:editId="0CD3C3F3">
                      <wp:simplePos x="0" y="0"/>
                      <wp:positionH relativeFrom="column">
                        <wp:posOffset>10799</wp:posOffset>
                      </wp:positionH>
                      <wp:positionV relativeFrom="paragraph">
                        <wp:posOffset>125949</wp:posOffset>
                      </wp:positionV>
                      <wp:extent cx="522360" cy="14760"/>
                      <wp:effectExtent l="95250" t="190500" r="125730" b="213995"/>
                      <wp:wrapNone/>
                      <wp:docPr id="1269622579" name="Freihand 1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2360" cy="14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30461E" id="Freihand 111" o:spid="_x0000_s1026" type="#_x0000_t75" style="position:absolute;margin-left:-3.35pt;margin-top:1.4pt;width:49.65pt;height:18.1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">
                      <v:imagedata r:id="rId171" o:title=""/>
                    </v:shape>
                  </w:pict>
                </mc:Fallback>
              </mc:AlternateContent>
            </w:r>
          </w:p>
        </w:tc>
        <w:tc>
          <w:tcPr>
            <w:tcW w:w="1124" w:type="dxa"/>
            <w:vAlign w:val="center"/>
          </w:tcPr>
          <w:p w14:paraId="2EE6DFBF" w14:textId="38A2451A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06752" behindDoc="0" locked="0" layoutInCell="1" allowOverlap="1" wp14:anchorId="0C87586F" wp14:editId="3310F727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172720</wp:posOffset>
                      </wp:positionV>
                      <wp:extent cx="132320" cy="56160"/>
                      <wp:effectExtent l="38100" t="38100" r="39370" b="39370"/>
                      <wp:wrapNone/>
                      <wp:docPr id="73244783" name="Freihand 1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2320" cy="5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D2BA8A" id="Freihand 159" o:spid="_x0000_s1026" type="#_x0000_t75" style="position:absolute;margin-left:35.45pt;margin-top:13.1pt;width:11.4pt;height:5.4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">
                      <v:imagedata r:id="rId17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5248" behindDoc="0" locked="0" layoutInCell="1" allowOverlap="1" wp14:anchorId="4A859207" wp14:editId="2CE65DA6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46355</wp:posOffset>
                      </wp:positionV>
                      <wp:extent cx="1293785" cy="227215"/>
                      <wp:effectExtent l="38100" t="38100" r="20955" b="40005"/>
                      <wp:wrapNone/>
                      <wp:docPr id="1684555583" name="Freihand 1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93785" cy="2272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427157" id="Freihand 128" o:spid="_x0000_s1026" type="#_x0000_t75" style="position:absolute;margin-left:-3pt;margin-top:3.15pt;width:102.85pt;height:18.9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">
                      <v:imagedata r:id="rId175" o:title=""/>
                    </v:shape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6A225EDA" w14:textId="640F2B75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07776" behindDoc="0" locked="0" layoutInCell="1" allowOverlap="1" wp14:anchorId="2CFA0585" wp14:editId="1CA371EA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183515</wp:posOffset>
                      </wp:positionV>
                      <wp:extent cx="143605" cy="42545"/>
                      <wp:effectExtent l="38100" t="38100" r="46990" b="52705"/>
                      <wp:wrapNone/>
                      <wp:docPr id="1617657572" name="Freihand 1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3605" cy="425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E0EE00" id="Freihand 160" o:spid="_x0000_s1026" type="#_x0000_t75" style="position:absolute;margin-left:36.3pt;margin-top:14pt;width:12.25pt;height:4.3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">
                      <v:imagedata r:id="rId177" o:title=""/>
                    </v:shape>
                  </w:pict>
                </mc:Fallback>
              </mc:AlternateContent>
            </w:r>
          </w:p>
        </w:tc>
        <w:tc>
          <w:tcPr>
            <w:tcW w:w="1119" w:type="dxa"/>
            <w:vAlign w:val="center"/>
          </w:tcPr>
          <w:p w14:paraId="439DC170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1612C347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68DA293F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146D4768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7E7EDA67" w14:textId="35B4CFE2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95488" behindDoc="0" locked="0" layoutInCell="1" allowOverlap="1" wp14:anchorId="0800BF7D" wp14:editId="4555D1DC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61595</wp:posOffset>
                      </wp:positionV>
                      <wp:extent cx="507895" cy="213135"/>
                      <wp:effectExtent l="38100" t="38100" r="6985" b="34925"/>
                      <wp:wrapNone/>
                      <wp:docPr id="582241319" name="Freihand 1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7895" cy="2131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16A0C5" id="Freihand 148" o:spid="_x0000_s1026" type="#_x0000_t75" style="position:absolute;margin-left:7.85pt;margin-top:4.35pt;width:41pt;height:17.8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">
                      <v:imagedata r:id="rId179" o:title=""/>
                    </v:shape>
                  </w:pict>
                </mc:Fallback>
              </mc:AlternateContent>
            </w:r>
          </w:p>
        </w:tc>
      </w:tr>
      <w:tr w:rsidR="001F1D98" w:rsidRPr="002928D2" w14:paraId="532076AD" w14:textId="638DAAE9" w:rsidTr="009477F1">
        <w:trPr>
          <w:trHeight w:val="425"/>
        </w:trPr>
        <w:tc>
          <w:tcPr>
            <w:tcW w:w="851" w:type="dxa"/>
            <w:vAlign w:val="center"/>
          </w:tcPr>
          <w:p w14:paraId="2A197A4F" w14:textId="2FB11333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7296" behindDoc="0" locked="0" layoutInCell="1" allowOverlap="1" wp14:anchorId="62F5FA8A" wp14:editId="0860B313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38100</wp:posOffset>
                      </wp:positionV>
                      <wp:extent cx="112550" cy="225350"/>
                      <wp:effectExtent l="38100" t="38100" r="40005" b="41910"/>
                      <wp:wrapNone/>
                      <wp:docPr id="2020383681" name="Freihand 1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2550" cy="2253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9C664B" id="Freihand 133" o:spid="_x0000_s1026" type="#_x0000_t75" style="position:absolute;margin-left:16.4pt;margin-top:2.5pt;width:9.8pt;height:18.7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">
                      <v:imagedata r:id="rId181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2E75F427" w14:textId="6EE9DEFC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69568" behindDoc="0" locked="0" layoutInCell="1" allowOverlap="1" wp14:anchorId="2FCDDE9F" wp14:editId="72E7482A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76835</wp:posOffset>
                      </wp:positionV>
                      <wp:extent cx="252095" cy="121285"/>
                      <wp:effectExtent l="57150" t="57150" r="52705" b="50165"/>
                      <wp:wrapNone/>
                      <wp:docPr id="827155569" name="Freihand 3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95" cy="1212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BC36AE" id="Freihand 331" o:spid="_x0000_s1026" type="#_x0000_t75" style="position:absolute;margin-left:33.05pt;margin-top:5.35pt;width:21.25pt;height:10.9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">
                      <v:imagedata r:id="rId183" o:title=""/>
                    </v:shape>
                  </w:pict>
                </mc:Fallback>
              </mc:AlternateContent>
            </w:r>
          </w:p>
        </w:tc>
        <w:tc>
          <w:tcPr>
            <w:tcW w:w="1124" w:type="dxa"/>
            <w:vAlign w:val="center"/>
          </w:tcPr>
          <w:p w14:paraId="7E2452A2" w14:textId="60D8BC1B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05728" behindDoc="0" locked="0" layoutInCell="1" allowOverlap="1" wp14:anchorId="5D74BAA6" wp14:editId="00C2A4B1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160020</wp:posOffset>
                      </wp:positionV>
                      <wp:extent cx="151470" cy="67320"/>
                      <wp:effectExtent l="38100" t="38100" r="39370" b="46990"/>
                      <wp:wrapNone/>
                      <wp:docPr id="1786965534" name="Freihand 1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1470" cy="67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263654" id="Freihand 158" o:spid="_x0000_s1026" type="#_x0000_t75" style="position:absolute;margin-left:38.55pt;margin-top:12.1pt;width:12.95pt;height:6.25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">
                      <v:imagedata r:id="rId18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8320" behindDoc="0" locked="0" layoutInCell="1" allowOverlap="1" wp14:anchorId="54021584" wp14:editId="4634C40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50165</wp:posOffset>
                      </wp:positionV>
                      <wp:extent cx="548300" cy="181945"/>
                      <wp:effectExtent l="38100" t="38100" r="4445" b="46990"/>
                      <wp:wrapNone/>
                      <wp:docPr id="1815707464" name="Freihand 1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8300" cy="1819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F00C88" id="Freihand 140" o:spid="_x0000_s1026" type="#_x0000_t75" style="position:absolute;margin-left:.25pt;margin-top:3.45pt;width:44.15pt;height:15.3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">
                      <v:imagedata r:id="rId18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6272" behindDoc="0" locked="0" layoutInCell="1" allowOverlap="1" wp14:anchorId="7750D1C8" wp14:editId="71516DC7">
                      <wp:simplePos x="0" y="0"/>
                      <wp:positionH relativeFrom="column">
                        <wp:posOffset>46839</wp:posOffset>
                      </wp:positionH>
                      <wp:positionV relativeFrom="paragraph">
                        <wp:posOffset>112289</wp:posOffset>
                      </wp:positionV>
                      <wp:extent cx="446040" cy="21240"/>
                      <wp:effectExtent l="0" t="152400" r="106680" b="150495"/>
                      <wp:wrapNone/>
                      <wp:docPr id="464632409" name="Freihand 1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46040" cy="21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97F2904" id="Freihand 130" o:spid="_x0000_s1026" type="#_x0000_t75" style="position:absolute;margin-left:-.55pt;margin-top:.35pt;width:43.6pt;height:18.6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">
                      <v:imagedata r:id="rId189" o:title=""/>
                    </v:shape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52830238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06F8F171" w14:textId="69D4FF33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14944" behindDoc="0" locked="0" layoutInCell="1" allowOverlap="1" wp14:anchorId="32675D29" wp14:editId="5BED4ECC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38735</wp:posOffset>
                      </wp:positionV>
                      <wp:extent cx="494120" cy="212760"/>
                      <wp:effectExtent l="38100" t="38100" r="1270" b="34925"/>
                      <wp:wrapNone/>
                      <wp:docPr id="1536593669" name="Freihand 1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4120" cy="212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4D66A8" id="Freihand 167" o:spid="_x0000_s1026" type="#_x0000_t75" style="position:absolute;margin-left:-2.15pt;margin-top:2.55pt;width:39.85pt;height:17.7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">
                      <v:imagedata r:id="rId191" o:title=""/>
                    </v:shape>
                  </w:pict>
                </mc:Fallback>
              </mc:AlternateContent>
            </w:r>
          </w:p>
        </w:tc>
        <w:tc>
          <w:tcPr>
            <w:tcW w:w="1122" w:type="dxa"/>
            <w:vAlign w:val="center"/>
          </w:tcPr>
          <w:p w14:paraId="17534063" w14:textId="2594FDF6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22112" behindDoc="0" locked="0" layoutInCell="1" allowOverlap="1" wp14:anchorId="26937DD4" wp14:editId="39F4CA57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41910</wp:posOffset>
                      </wp:positionV>
                      <wp:extent cx="489725" cy="176525"/>
                      <wp:effectExtent l="38100" t="38100" r="43815" b="52705"/>
                      <wp:wrapNone/>
                      <wp:docPr id="1011875886" name="Freihand 1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9725" cy="1765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D9941B" id="Freihand 174" o:spid="_x0000_s1026" type="#_x0000_t75" style="position:absolute;margin-left:-3.75pt;margin-top:2.8pt;width:39.55pt;height:14.9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">
                      <v:imagedata r:id="rId193" o:title=""/>
                    </v:shape>
                  </w:pict>
                </mc:Fallback>
              </mc:AlternateContent>
            </w:r>
          </w:p>
        </w:tc>
        <w:tc>
          <w:tcPr>
            <w:tcW w:w="1145" w:type="dxa"/>
            <w:vAlign w:val="center"/>
          </w:tcPr>
          <w:p w14:paraId="6FD9E29D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14D79A46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4CE29279" w14:textId="699FF4B1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2352" behindDoc="0" locked="0" layoutInCell="1" allowOverlap="1" wp14:anchorId="6E206FA2" wp14:editId="7F034A76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68580</wp:posOffset>
                      </wp:positionV>
                      <wp:extent cx="705170" cy="229105"/>
                      <wp:effectExtent l="38100" t="38100" r="38100" b="38100"/>
                      <wp:wrapNone/>
                      <wp:docPr id="811421340" name="Freihand 1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5170" cy="2291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E87363" id="Freihand 184" o:spid="_x0000_s1026" type="#_x0000_t75" style="position:absolute;margin-left:-.1pt;margin-top:4.9pt;width:56.55pt;height:19.0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">
                      <v:imagedata r:id="rId195" o:title=""/>
                    </v:shape>
                  </w:pict>
                </mc:Fallback>
              </mc:AlternateContent>
            </w:r>
          </w:p>
        </w:tc>
      </w:tr>
      <w:tr w:rsidR="001F1D98" w:rsidRPr="002928D2" w14:paraId="2CF74EAA" w14:textId="2B1A0007" w:rsidTr="009477F1">
        <w:trPr>
          <w:trHeight w:val="425"/>
        </w:trPr>
        <w:tc>
          <w:tcPr>
            <w:tcW w:w="851" w:type="dxa"/>
            <w:vAlign w:val="center"/>
          </w:tcPr>
          <w:p w14:paraId="1F75BAB8" w14:textId="3D71E482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4400" behindDoc="0" locked="0" layoutInCell="1" allowOverlap="1" wp14:anchorId="555811B0" wp14:editId="3C4C8F6C">
                      <wp:simplePos x="0" y="0"/>
                      <wp:positionH relativeFrom="column">
                        <wp:posOffset>52060</wp:posOffset>
                      </wp:positionH>
                      <wp:positionV relativeFrom="paragraph">
                        <wp:posOffset>70867</wp:posOffset>
                      </wp:positionV>
                      <wp:extent cx="214200" cy="165600"/>
                      <wp:effectExtent l="38100" t="38100" r="33655" b="44450"/>
                      <wp:wrapNone/>
                      <wp:docPr id="787305707" name="Freihand 1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4200" cy="16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97B216" id="Freihand 186" o:spid="_x0000_s1026" type="#_x0000_t75" style="position:absolute;margin-left:3.6pt;margin-top:5.1pt;width:17.85pt;height:14.0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">
                      <v:imagedata r:id="rId197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0288DF97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57F666EA" w14:textId="290B8C27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70592" behindDoc="0" locked="0" layoutInCell="1" allowOverlap="1" wp14:anchorId="497DE433" wp14:editId="2DC86886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15875</wp:posOffset>
                      </wp:positionV>
                      <wp:extent cx="1678305" cy="433070"/>
                      <wp:effectExtent l="57150" t="57150" r="17145" b="43180"/>
                      <wp:wrapNone/>
                      <wp:docPr id="224594315" name="Freihand 3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78305" cy="4330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8C8327" id="Freihand 332" o:spid="_x0000_s1026" type="#_x0000_t75" style="position:absolute;margin-left:22.1pt;margin-top:.55pt;width:133.55pt;height:35.5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">
                      <v:imagedata r:id="rId199" o:title=""/>
                    </v:shape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22D70EA8" w14:textId="18456FE3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43616" behindDoc="0" locked="0" layoutInCell="1" allowOverlap="1" wp14:anchorId="147FBF49" wp14:editId="6026F42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12700</wp:posOffset>
                      </wp:positionV>
                      <wp:extent cx="604885" cy="205920"/>
                      <wp:effectExtent l="38100" t="38100" r="0" b="41910"/>
                      <wp:wrapNone/>
                      <wp:docPr id="594922632" name="Freihand 1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4885" cy="205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751E6F" id="Freihand 195" o:spid="_x0000_s1026" type="#_x0000_t75" style="position:absolute;margin-left:-.7pt;margin-top:.5pt;width:48.65pt;height:17.2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">
                      <v:imagedata r:id="rId20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3376" behindDoc="0" locked="0" layoutInCell="1" allowOverlap="1" wp14:anchorId="376B16C2" wp14:editId="51708448">
                      <wp:simplePos x="0" y="0"/>
                      <wp:positionH relativeFrom="column">
                        <wp:posOffset>18720</wp:posOffset>
                      </wp:positionH>
                      <wp:positionV relativeFrom="paragraph">
                        <wp:posOffset>123787</wp:posOffset>
                      </wp:positionV>
                      <wp:extent cx="527400" cy="39960"/>
                      <wp:effectExtent l="95250" t="190500" r="139700" b="227330"/>
                      <wp:wrapNone/>
                      <wp:docPr id="1402254090" name="Freihand 1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7400" cy="39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33C5CA" id="Freihand 185" o:spid="_x0000_s1026" type="#_x0000_t75" style="position:absolute;margin-left:-2.8pt;margin-top:1.25pt;width:50.05pt;height:20.2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">
                      <v:imagedata r:id="rId203" o:title=""/>
                    </v:shape>
                  </w:pict>
                </mc:Fallback>
              </mc:AlternateContent>
            </w:r>
          </w:p>
        </w:tc>
        <w:tc>
          <w:tcPr>
            <w:tcW w:w="1119" w:type="dxa"/>
            <w:vAlign w:val="center"/>
          </w:tcPr>
          <w:p w14:paraId="2F59FFE0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2AB9FABC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3BD4C747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6CEDC57C" w14:textId="23352CF0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51808" behindDoc="0" locked="0" layoutInCell="1" allowOverlap="1" wp14:anchorId="5519C2E4" wp14:editId="6D58A6D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45085</wp:posOffset>
                      </wp:positionV>
                      <wp:extent cx="562525" cy="206545"/>
                      <wp:effectExtent l="38100" t="38100" r="28575" b="41275"/>
                      <wp:wrapNone/>
                      <wp:docPr id="2078138599" name="Freihand 2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2525" cy="2065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680EE0" id="Freihand 203" o:spid="_x0000_s1026" type="#_x0000_t75" style="position:absolute;margin-left:-.75pt;margin-top:3.05pt;width:45.3pt;height:17.2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">
                      <v:imagedata r:id="rId205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</w:tcPr>
          <w:p w14:paraId="1F7FDEBE" w14:textId="10FBC4A2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</w:tr>
      <w:tr w:rsidR="001F1D98" w:rsidRPr="002928D2" w14:paraId="10BD3F56" w14:textId="0790DC78" w:rsidTr="009477F1">
        <w:trPr>
          <w:trHeight w:val="425"/>
        </w:trPr>
        <w:tc>
          <w:tcPr>
            <w:tcW w:w="851" w:type="dxa"/>
            <w:vAlign w:val="center"/>
          </w:tcPr>
          <w:p w14:paraId="26918E53" w14:textId="3A4D13AB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72288" behindDoc="0" locked="0" layoutInCell="1" allowOverlap="1" wp14:anchorId="676EBF3E" wp14:editId="0471796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69850</wp:posOffset>
                      </wp:positionV>
                      <wp:extent cx="148015" cy="182220"/>
                      <wp:effectExtent l="38100" t="38100" r="42545" b="46990"/>
                      <wp:wrapNone/>
                      <wp:docPr id="2023316637" name="Freihand 2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8015" cy="1822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947E87" id="Freihand 223" o:spid="_x0000_s1026" type="#_x0000_t75" style="position:absolute;margin-left:2.7pt;margin-top:5pt;width:12.6pt;height:15.3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">
                      <v:imagedata r:id="rId207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390DD354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62711ACD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281E09C9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236A194C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385931B5" w14:textId="08D90FF6" w:rsidR="001F1D98" w:rsidRPr="002928D2" w:rsidRDefault="001F1D98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69216" behindDoc="0" locked="0" layoutInCell="1" allowOverlap="1" wp14:anchorId="43A789C9" wp14:editId="060EA0B3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53340</wp:posOffset>
                      </wp:positionV>
                      <wp:extent cx="526710" cy="221040"/>
                      <wp:effectExtent l="38100" t="38100" r="6985" b="45720"/>
                      <wp:wrapNone/>
                      <wp:docPr id="299534044" name="Freihand 2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6710" cy="22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35D9A1" id="Freihand 220" o:spid="_x0000_s1026" type="#_x0000_t75" style="position:absolute;margin-left:.3pt;margin-top:3.7pt;width:42.45pt;height:18.3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">
                      <v:imagedata r:id="rId20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62048" behindDoc="0" locked="0" layoutInCell="1" allowOverlap="1" wp14:anchorId="16C0CDEC" wp14:editId="2E0E5A1F">
                      <wp:simplePos x="0" y="0"/>
                      <wp:positionH relativeFrom="column">
                        <wp:posOffset>3200</wp:posOffset>
                      </wp:positionH>
                      <wp:positionV relativeFrom="paragraph">
                        <wp:posOffset>126202</wp:posOffset>
                      </wp:positionV>
                      <wp:extent cx="438120" cy="26640"/>
                      <wp:effectExtent l="114300" t="228600" r="133985" b="240665"/>
                      <wp:wrapNone/>
                      <wp:docPr id="321431768" name="Freihand 2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8120" cy="26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43EDDC" id="Freihand 213" o:spid="_x0000_s1026" type="#_x0000_t75" style="position:absolute;margin-left:-4pt;margin-top:1.45pt;width:43pt;height:19.1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">
                      <v:imagedata r:id="rId211" o:title=""/>
                    </v:shape>
                  </w:pict>
                </mc:Fallback>
              </mc:AlternateContent>
            </w:r>
          </w:p>
        </w:tc>
        <w:tc>
          <w:tcPr>
            <w:tcW w:w="1145" w:type="dxa"/>
            <w:vAlign w:val="center"/>
          </w:tcPr>
          <w:p w14:paraId="50D4AFF7" w14:textId="4207B26F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82528" behindDoc="0" locked="0" layoutInCell="1" allowOverlap="1" wp14:anchorId="3B32CC4F" wp14:editId="6EADE1BE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59055</wp:posOffset>
                      </wp:positionV>
                      <wp:extent cx="605280" cy="181015"/>
                      <wp:effectExtent l="38100" t="38100" r="4445" b="47625"/>
                      <wp:wrapNone/>
                      <wp:docPr id="7891632" name="Freihand 2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5280" cy="1810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6A67D0" id="Freihand 233" o:spid="_x0000_s1026" type="#_x0000_t75" style="position:absolute;margin-left:-1.05pt;margin-top:4.15pt;width:48.6pt;height:15.2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">
                      <v:imagedata r:id="rId213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0A6F6DF3" w14:textId="25B32C9B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90720" behindDoc="0" locked="0" layoutInCell="1" allowOverlap="1" wp14:anchorId="60DE3730" wp14:editId="69AD21E6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-212725</wp:posOffset>
                      </wp:positionV>
                      <wp:extent cx="794160" cy="505800"/>
                      <wp:effectExtent l="38100" t="38100" r="44450" b="46355"/>
                      <wp:wrapNone/>
                      <wp:docPr id="1395699609" name="Freihand 2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4160" cy="50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389171" id="Freihand 253" o:spid="_x0000_s1026" type="#_x0000_t75" style="position:absolute;margin-left:48.65pt;margin-top:-17.25pt;width:63.55pt;height:40.8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">
                      <v:imagedata r:id="rId215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</w:tcPr>
          <w:p w14:paraId="5B6698F8" w14:textId="7FFABE75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97888" behindDoc="0" locked="0" layoutInCell="1" allowOverlap="1" wp14:anchorId="4662350B" wp14:editId="0EEA27DB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68580</wp:posOffset>
                      </wp:positionV>
                      <wp:extent cx="497700" cy="201875"/>
                      <wp:effectExtent l="38100" t="38100" r="36195" b="46355"/>
                      <wp:wrapNone/>
                      <wp:docPr id="1673572235" name="Freihand 2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7700" cy="2018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E2C9E6" id="Freihand 260" o:spid="_x0000_s1026" type="#_x0000_t75" style="position:absolute;margin-left:20.85pt;margin-top:4.9pt;width:40.2pt;height:16.9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">
                      <v:imagedata r:id="rId217" o:title=""/>
                    </v:shape>
                  </w:pict>
                </mc:Fallback>
              </mc:AlternateContent>
            </w:r>
          </w:p>
        </w:tc>
      </w:tr>
      <w:tr w:rsidR="001F1D98" w:rsidRPr="002928D2" w14:paraId="4568FAFF" w14:textId="0A0756D6" w:rsidTr="009477F1">
        <w:trPr>
          <w:trHeight w:val="425"/>
        </w:trPr>
        <w:tc>
          <w:tcPr>
            <w:tcW w:w="851" w:type="dxa"/>
            <w:vAlign w:val="center"/>
          </w:tcPr>
          <w:p w14:paraId="47338781" w14:textId="1FEF4232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09152" behindDoc="0" locked="0" layoutInCell="1" allowOverlap="1" wp14:anchorId="2EA62B82" wp14:editId="3ABD908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84455</wp:posOffset>
                      </wp:positionV>
                      <wp:extent cx="301950" cy="142285"/>
                      <wp:effectExtent l="38100" t="38100" r="41275" b="48260"/>
                      <wp:wrapNone/>
                      <wp:docPr id="2056778624" name="Freihand 2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1950" cy="1422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8859BD" id="Freihand 271" o:spid="_x0000_s1026" type="#_x0000_t75" style="position:absolute;margin-left:-1.3pt;margin-top:6.15pt;width:24.8pt;height:12.1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">
                      <v:imagedata r:id="rId219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1EE241B9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69001239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42C80181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0DEE81D1" w14:textId="44EEE9DB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30656" behindDoc="0" locked="0" layoutInCell="1" allowOverlap="1" wp14:anchorId="03BCAAAA" wp14:editId="49776D0C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40005</wp:posOffset>
                      </wp:positionV>
                      <wp:extent cx="542250" cy="207645"/>
                      <wp:effectExtent l="38100" t="38100" r="10795" b="40005"/>
                      <wp:wrapNone/>
                      <wp:docPr id="1413965335" name="Freihand 2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2250" cy="2076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3DA3F6" id="Freihand 292" o:spid="_x0000_s1026" type="#_x0000_t75" style="position:absolute;margin-left:-.4pt;margin-top:2.65pt;width:43.7pt;height:17.3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">
                      <v:imagedata r:id="rId22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98912" behindDoc="0" locked="0" layoutInCell="1" allowOverlap="1" wp14:anchorId="086761EB" wp14:editId="3FAE7FAB">
                      <wp:simplePos x="0" y="0"/>
                      <wp:positionH relativeFrom="column">
                        <wp:posOffset>7375</wp:posOffset>
                      </wp:positionH>
                      <wp:positionV relativeFrom="paragraph">
                        <wp:posOffset>106657</wp:posOffset>
                      </wp:positionV>
                      <wp:extent cx="449640" cy="31680"/>
                      <wp:effectExtent l="114300" t="209550" r="140970" b="216535"/>
                      <wp:wrapNone/>
                      <wp:docPr id="1117023441" name="Freihand 2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49640" cy="31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69C5EB" id="Freihand 261" o:spid="_x0000_s1026" type="#_x0000_t75" style="position:absolute;margin-left:-3.65pt;margin-top:-.1pt;width:43.9pt;height:19.5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">
                      <v:imagedata r:id="rId223" o:title=""/>
                    </v:shape>
                  </w:pict>
                </mc:Fallback>
              </mc:AlternateContent>
            </w:r>
          </w:p>
        </w:tc>
        <w:tc>
          <w:tcPr>
            <w:tcW w:w="1122" w:type="dxa"/>
            <w:vAlign w:val="center"/>
          </w:tcPr>
          <w:p w14:paraId="11F6DB23" w14:textId="73E2045D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64448" behindDoc="0" locked="0" layoutInCell="1" allowOverlap="1" wp14:anchorId="6AE55FD9" wp14:editId="61A18297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78740</wp:posOffset>
                      </wp:positionV>
                      <wp:extent cx="262255" cy="313055"/>
                      <wp:effectExtent l="57150" t="57150" r="42545" b="48895"/>
                      <wp:wrapNone/>
                      <wp:docPr id="561216208" name="Freihand 3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2255" cy="3130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6CD154" id="Freihand 326" o:spid="_x0000_s1026" type="#_x0000_t75" style="position:absolute;margin-left:26.15pt;margin-top:5.5pt;width:22.05pt;height:26.05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">
                      <v:imagedata r:id="rId225" o:title=""/>
                    </v:shape>
                  </w:pict>
                </mc:Fallback>
              </mc:AlternateContent>
            </w:r>
          </w:p>
        </w:tc>
        <w:tc>
          <w:tcPr>
            <w:tcW w:w="1145" w:type="dxa"/>
            <w:vAlign w:val="center"/>
          </w:tcPr>
          <w:p w14:paraId="464187A2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5AFD3B59" w14:textId="40E294E5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569B0311" w14:textId="247196B9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</w:tr>
      <w:tr w:rsidR="001F1D98" w:rsidRPr="002928D2" w14:paraId="518429E9" w14:textId="13D18D47" w:rsidTr="009477F1">
        <w:trPr>
          <w:trHeight w:val="425"/>
        </w:trPr>
        <w:tc>
          <w:tcPr>
            <w:tcW w:w="851" w:type="dxa"/>
            <w:vAlign w:val="center"/>
          </w:tcPr>
          <w:p w14:paraId="6771D86F" w14:textId="09C3C85F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08128" behindDoc="0" locked="0" layoutInCell="1" allowOverlap="1" wp14:anchorId="4E50DF2D" wp14:editId="4323429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60960</wp:posOffset>
                      </wp:positionV>
                      <wp:extent cx="318295" cy="176820"/>
                      <wp:effectExtent l="38100" t="38100" r="43815" b="52070"/>
                      <wp:wrapNone/>
                      <wp:docPr id="1674010199" name="Freihand 2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8295" cy="1768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1C4EA8" id="Freihand 270" o:spid="_x0000_s1026" type="#_x0000_t75" style="position:absolute;margin-left:-1.4pt;margin-top:4.3pt;width:26.05pt;height:14.9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">
                      <v:imagedata r:id="rId227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15890553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449E0350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7CF1FCCF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6A7C8EDA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47813290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427D9155" w14:textId="1A71A853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39872" behindDoc="0" locked="0" layoutInCell="1" allowOverlap="1" wp14:anchorId="6666641C" wp14:editId="19B71402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17145</wp:posOffset>
                      </wp:positionV>
                      <wp:extent cx="592545" cy="207645"/>
                      <wp:effectExtent l="38100" t="38100" r="36195" b="40005"/>
                      <wp:wrapNone/>
                      <wp:docPr id="316173736" name="Freihand 3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2545" cy="2076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317EEF" id="Freihand 301" o:spid="_x0000_s1026" type="#_x0000_t75" style="position:absolute;margin-left:1.4pt;margin-top:.85pt;width:47.6pt;height:17.3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">
                      <v:imagedata r:id="rId22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19392" behindDoc="0" locked="0" layoutInCell="1" allowOverlap="1" wp14:anchorId="20B92AA6" wp14:editId="6238F05B">
                      <wp:simplePos x="0" y="0"/>
                      <wp:positionH relativeFrom="column">
                        <wp:posOffset>-9350</wp:posOffset>
                      </wp:positionH>
                      <wp:positionV relativeFrom="paragraph">
                        <wp:posOffset>79912</wp:posOffset>
                      </wp:positionV>
                      <wp:extent cx="371520" cy="56160"/>
                      <wp:effectExtent l="114300" t="209550" r="123825" b="191770"/>
                      <wp:wrapNone/>
                      <wp:docPr id="2116594794" name="Freihand 2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1520" cy="5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8046C5" id="Freihand 281" o:spid="_x0000_s1026" type="#_x0000_t75" style="position:absolute;margin-left:-5pt;margin-top:-2.2pt;width:37.75pt;height:21.4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">
                      <v:imagedata r:id="rId231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663D4D9B" w14:textId="5B5F0E52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58304" behindDoc="0" locked="0" layoutInCell="1" allowOverlap="1" wp14:anchorId="7DEB98FE" wp14:editId="08FAC8A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24130</wp:posOffset>
                      </wp:positionV>
                      <wp:extent cx="563295" cy="191345"/>
                      <wp:effectExtent l="38100" t="38100" r="8255" b="37465"/>
                      <wp:wrapNone/>
                      <wp:docPr id="1973260993" name="Freihand 3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3295" cy="1913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85A603" id="Freihand 319" o:spid="_x0000_s1026" type="#_x0000_t75" style="position:absolute;margin-left:1.1pt;margin-top:1.4pt;width:45.3pt;height:16.0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">
                      <v:imagedata r:id="rId233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</w:tcPr>
          <w:p w14:paraId="6925980F" w14:textId="71AA3D46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18368" behindDoc="0" locked="0" layoutInCell="1" allowOverlap="1" wp14:anchorId="6775A981" wp14:editId="22F3217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-195580</wp:posOffset>
                      </wp:positionV>
                      <wp:extent cx="552010" cy="392545"/>
                      <wp:effectExtent l="38100" t="38100" r="635" b="45720"/>
                      <wp:wrapNone/>
                      <wp:docPr id="2011232832" name="Freihand 2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2010" cy="3925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B9E544" id="Freihand 280" o:spid="_x0000_s1026" type="#_x0000_t75" style="position:absolute;margin-left:.8pt;margin-top:-15.9pt;width:44.45pt;height:31.85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">
                      <v:imagedata r:id="rId235" o:title=""/>
                    </v:shape>
                  </w:pict>
                </mc:Fallback>
              </mc:AlternateContent>
            </w:r>
          </w:p>
        </w:tc>
      </w:tr>
      <w:tr w:rsidR="001F1D98" w:rsidRPr="002928D2" w14:paraId="7A8C1EE4" w14:textId="62476B49" w:rsidTr="009477F1">
        <w:trPr>
          <w:trHeight w:val="425"/>
        </w:trPr>
        <w:tc>
          <w:tcPr>
            <w:tcW w:w="851" w:type="dxa"/>
            <w:vAlign w:val="center"/>
          </w:tcPr>
          <w:p w14:paraId="5648A8F5" w14:textId="398D6621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07104" behindDoc="0" locked="0" layoutInCell="1" allowOverlap="1" wp14:anchorId="0093DF14" wp14:editId="6BE020D1">
                      <wp:simplePos x="0" y="0"/>
                      <wp:positionH relativeFrom="column">
                        <wp:posOffset>85180</wp:posOffset>
                      </wp:positionH>
                      <wp:positionV relativeFrom="paragraph">
                        <wp:posOffset>66127</wp:posOffset>
                      </wp:positionV>
                      <wp:extent cx="150120" cy="153000"/>
                      <wp:effectExtent l="38100" t="38100" r="40640" b="38100"/>
                      <wp:wrapNone/>
                      <wp:docPr id="710197721" name="Freihand 2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0120" cy="153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8C34C8" id="Freihand 269" o:spid="_x0000_s1026" type="#_x0000_t75" style="position:absolute;margin-left:6.2pt;margin-top:4.7pt;width:12.8pt;height:13.0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">
                      <v:imagedata r:id="rId237" o:title=""/>
                    </v:shape>
                  </w:pict>
                </mc:Fallback>
              </mc:AlternateContent>
            </w:r>
          </w:p>
        </w:tc>
        <w:tc>
          <w:tcPr>
            <w:tcW w:w="1216" w:type="dxa"/>
            <w:vAlign w:val="center"/>
          </w:tcPr>
          <w:p w14:paraId="3C86ACA0" w14:textId="638F2630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15994600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341F399B" w14:textId="7D89745B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2CF1AD5A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4E941875" w14:textId="77777777" w:rsidR="001F1D98" w:rsidRPr="002928D2" w:rsidRDefault="001F1D98" w:rsidP="006A5C40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227B1447" w14:textId="0AF7DFE9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61376" behindDoc="0" locked="0" layoutInCell="1" allowOverlap="1" wp14:anchorId="1EC9976F" wp14:editId="70546DAC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41910</wp:posOffset>
                      </wp:positionV>
                      <wp:extent cx="342900" cy="131445"/>
                      <wp:effectExtent l="57150" t="57150" r="38100" b="40005"/>
                      <wp:wrapNone/>
                      <wp:docPr id="1876437421" name="Freihand 3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2900" cy="1314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25C81C" id="Freihand 323" o:spid="_x0000_s1026" type="#_x0000_t75" style="position:absolute;margin-left:18.65pt;margin-top:2.6pt;width:28.4pt;height:11.75pt;z-index:2522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">
                      <v:imagedata r:id="rId239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66C59E1D" w14:textId="3857A784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49088" behindDoc="0" locked="0" layoutInCell="1" allowOverlap="1" wp14:anchorId="462D1837" wp14:editId="3205132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36830</wp:posOffset>
                      </wp:positionV>
                      <wp:extent cx="633200" cy="196920"/>
                      <wp:effectExtent l="38100" t="38100" r="0" b="50800"/>
                      <wp:wrapNone/>
                      <wp:docPr id="35883903" name="Freihand 3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3200" cy="196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76741A" id="Freihand 310" o:spid="_x0000_s1026" type="#_x0000_t75" style="position:absolute;margin-left:1.15pt;margin-top:2.4pt;width:50.8pt;height:16.45pt;z-index:25224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">
                      <v:imagedata r:id="rId24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20416" behindDoc="0" locked="0" layoutInCell="1" allowOverlap="1" wp14:anchorId="1D1F1DB2" wp14:editId="4C1485B5">
                      <wp:simplePos x="0" y="0"/>
                      <wp:positionH relativeFrom="column">
                        <wp:posOffset>-2290</wp:posOffset>
                      </wp:positionH>
                      <wp:positionV relativeFrom="paragraph">
                        <wp:posOffset>84127</wp:posOffset>
                      </wp:positionV>
                      <wp:extent cx="493560" cy="76320"/>
                      <wp:effectExtent l="95250" t="190500" r="116205" b="171450"/>
                      <wp:wrapNone/>
                      <wp:docPr id="503087798" name="Freihand 2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3560" cy="76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84B856" id="Freihand 282" o:spid="_x0000_s1026" type="#_x0000_t75" style="position:absolute;margin-left:-4.45pt;margin-top:-1.9pt;width:47.35pt;height:23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">
                      <v:imagedata r:id="rId243" o:title=""/>
                    </v:shape>
                  </w:pict>
                </mc:Fallback>
              </mc:AlternateContent>
            </w:r>
          </w:p>
        </w:tc>
        <w:tc>
          <w:tcPr>
            <w:tcW w:w="1109" w:type="dxa"/>
          </w:tcPr>
          <w:p w14:paraId="68EBC8AD" w14:textId="16AB623A" w:rsidR="001F1D98" w:rsidRPr="002928D2" w:rsidRDefault="00DE10C1" w:rsidP="006A5C40">
            <w:pPr>
              <w:spacing w:before="0" w:after="0" w:line="240" w:lineRule="auto"/>
              <w:jc w:val="center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15296" behindDoc="0" locked="0" layoutInCell="1" allowOverlap="1" wp14:anchorId="47E3F9C0" wp14:editId="1C2B9B62">
                      <wp:simplePos x="0" y="0"/>
                      <wp:positionH relativeFrom="column">
                        <wp:posOffset>123035</wp:posOffset>
                      </wp:positionH>
                      <wp:positionV relativeFrom="paragraph">
                        <wp:posOffset>12127</wp:posOffset>
                      </wp:positionV>
                      <wp:extent cx="261360" cy="228600"/>
                      <wp:effectExtent l="38100" t="38100" r="43815" b="38100"/>
                      <wp:wrapNone/>
                      <wp:docPr id="1538109097" name="Freihand 2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1360" cy="228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AF4D80" id="Freihand 277" o:spid="_x0000_s1026" type="#_x0000_t75" style="position:absolute;margin-left:9.2pt;margin-top:.45pt;width:21.6pt;height:18.95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">
                      <v:imagedata r:id="rId245" o:title=""/>
                    </v:shape>
                  </w:pict>
                </mc:Fallback>
              </mc:AlternateContent>
            </w:r>
          </w:p>
        </w:tc>
      </w:tr>
    </w:tbl>
    <w:p w14:paraId="51CEDCE9" w14:textId="3B9E49FB" w:rsidR="006A5C40" w:rsidRPr="006A5C40" w:rsidRDefault="00DE10C1" w:rsidP="006A5C40">
      <w:pPr>
        <w:rPr>
          <w:szCs w:val="22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94144" behindDoc="0" locked="0" layoutInCell="1" allowOverlap="1" wp14:anchorId="6382AD26" wp14:editId="20EC4FF6">
                <wp:simplePos x="0" y="0"/>
                <wp:positionH relativeFrom="column">
                  <wp:posOffset>1755140</wp:posOffset>
                </wp:positionH>
                <wp:positionV relativeFrom="paragraph">
                  <wp:posOffset>2725420</wp:posOffset>
                </wp:positionV>
                <wp:extent cx="2147865" cy="319405"/>
                <wp:effectExtent l="38100" t="38100" r="5080" b="42545"/>
                <wp:wrapNone/>
                <wp:docPr id="127075232" name="Freihand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2147865" cy="319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37848B" id="Freihand 355" o:spid="_x0000_s1026" type="#_x0000_t75" style="position:absolute;margin-left:137.7pt;margin-top:214.1pt;width:170.1pt;height:26.1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">
                <v:imagedata r:id="rId247" o:title=""/>
              </v:shape>
            </w:pict>
          </mc:Fallback>
        </mc:AlternateContent>
      </w:r>
      <w:r w:rsidR="001F1D98">
        <w:rPr>
          <w:noProof/>
        </w:rPr>
        <w:drawing>
          <wp:anchor distT="0" distB="0" distL="114300" distR="114300" simplePos="0" relativeHeight="251703296" behindDoc="0" locked="0" layoutInCell="1" allowOverlap="1" wp14:anchorId="2CC11BB1" wp14:editId="79240E09">
            <wp:simplePos x="0" y="0"/>
            <wp:positionH relativeFrom="margin">
              <wp:posOffset>-635</wp:posOffset>
            </wp:positionH>
            <wp:positionV relativeFrom="paragraph">
              <wp:posOffset>3061335</wp:posOffset>
            </wp:positionV>
            <wp:extent cx="186690" cy="198755"/>
            <wp:effectExtent l="0" t="0" r="3810" b="0"/>
            <wp:wrapSquare wrapText="bothSides"/>
            <wp:docPr id="2138129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71492" name=""/>
                    <pic:cNvPicPr/>
                  </pic:nvPicPr>
                  <pic:blipFill>
                    <a:blip r:embed="rId121">
                      <a:extLst>
                        <a:ext uri="{96DAC541-7B7A-43D3-8B79-37D633B846F1}">
                          <asvg:svgBlip xmlns:asvg="http://schemas.microsoft.com/office/drawing/2016/SVG/main" r:embed="rId1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" cy="19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1D98">
        <w:rPr>
          <w:szCs w:val="22"/>
        </w:rPr>
        <w:br/>
      </w:r>
      <w:r w:rsidR="00040644">
        <w:rPr>
          <w:szCs w:val="22"/>
        </w:rPr>
        <w:t>Kürzester Weg nach Venedig: _________________________________________________________________</w:t>
      </w:r>
    </w:p>
    <w:p w14:paraId="07FDC026" w14:textId="43A24977" w:rsidR="006A5C40" w:rsidRDefault="006A5C40" w:rsidP="006A5C40">
      <w:r>
        <w:rPr>
          <w:b/>
        </w:rPr>
        <w:t xml:space="preserve">Für Schnelle: </w:t>
      </w:r>
      <w:r>
        <w:t xml:space="preserve">Nimm Stellung dazu, ob der Dijkstra-Algorithmus für ein tatsächliches Navigationssystem geeignet ist. </w:t>
      </w:r>
    </w:p>
    <w:p w14:paraId="1B3EC316" w14:textId="7449EFE1" w:rsidR="006A5C40" w:rsidRPr="00040644" w:rsidRDefault="008A7F1D" w:rsidP="00401C4C">
      <w:pPr>
        <w:rPr>
          <w:szCs w:val="22"/>
        </w:rPr>
      </w:pP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519424" behindDoc="0" locked="0" layoutInCell="1" allowOverlap="1" wp14:anchorId="625CAB16" wp14:editId="0F248B5B">
                <wp:simplePos x="0" y="0"/>
                <wp:positionH relativeFrom="column">
                  <wp:posOffset>151765</wp:posOffset>
                </wp:positionH>
                <wp:positionV relativeFrom="paragraph">
                  <wp:posOffset>836295</wp:posOffset>
                </wp:positionV>
                <wp:extent cx="1613455" cy="269245"/>
                <wp:effectExtent l="38100" t="38100" r="25400" b="35560"/>
                <wp:wrapNone/>
                <wp:docPr id="263888167" name="Freihand 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1613455" cy="2692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D8073" id="Freihand 580" o:spid="_x0000_s1026" type="#_x0000_t75" style="position:absolute;margin-left:11.45pt;margin-top:65.35pt;width:128.05pt;height:22.15pt;z-index:2525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">
                <v:imagedata r:id="rId249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505088" behindDoc="0" locked="0" layoutInCell="1" allowOverlap="1" wp14:anchorId="0F464F9E" wp14:editId="6B80713E">
                <wp:simplePos x="0" y="0"/>
                <wp:positionH relativeFrom="column">
                  <wp:posOffset>5452110</wp:posOffset>
                </wp:positionH>
                <wp:positionV relativeFrom="paragraph">
                  <wp:posOffset>534670</wp:posOffset>
                </wp:positionV>
                <wp:extent cx="264630" cy="199590"/>
                <wp:effectExtent l="38100" t="38100" r="40640" b="48260"/>
                <wp:wrapNone/>
                <wp:docPr id="1260064838" name="Freihand 5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264630" cy="1995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43656F" id="Freihand 566" o:spid="_x0000_s1026" type="#_x0000_t75" style="position:absolute;margin-left:428.8pt;margin-top:41.6pt;width:21.85pt;height:16.7pt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">
                <v:imagedata r:id="rId251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98944" behindDoc="0" locked="0" layoutInCell="1" allowOverlap="1" wp14:anchorId="76428C69" wp14:editId="6D4BF1FE">
                <wp:simplePos x="0" y="0"/>
                <wp:positionH relativeFrom="column">
                  <wp:posOffset>3594100</wp:posOffset>
                </wp:positionH>
                <wp:positionV relativeFrom="paragraph">
                  <wp:posOffset>492760</wp:posOffset>
                </wp:positionV>
                <wp:extent cx="1710595" cy="312435"/>
                <wp:effectExtent l="38100" t="38100" r="23495" b="49530"/>
                <wp:wrapNone/>
                <wp:docPr id="577037474" name="Freihand 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1710595" cy="312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4489A1" id="Freihand 560" o:spid="_x0000_s1026" type="#_x0000_t75" style="position:absolute;margin-left:282.5pt;margin-top:38.3pt;width:135.7pt;height:25.55pt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">
                <v:imagedata r:id="rId253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99968" behindDoc="0" locked="0" layoutInCell="1" allowOverlap="1" wp14:anchorId="744FB252" wp14:editId="158F7C5C">
                <wp:simplePos x="0" y="0"/>
                <wp:positionH relativeFrom="column">
                  <wp:posOffset>2160905</wp:posOffset>
                </wp:positionH>
                <wp:positionV relativeFrom="paragraph">
                  <wp:posOffset>609600</wp:posOffset>
                </wp:positionV>
                <wp:extent cx="1228655" cy="117895"/>
                <wp:effectExtent l="38100" t="38100" r="0" b="34925"/>
                <wp:wrapNone/>
                <wp:docPr id="364827470" name="Freihand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1228655" cy="1178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2F5938" id="Freihand 561" o:spid="_x0000_s1026" type="#_x0000_t75" style="position:absolute;margin-left:169.65pt;margin-top:47.5pt;width:97.75pt;height:10.3pt;z-index:25249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">
                <v:imagedata r:id="rId255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500992" behindDoc="0" locked="0" layoutInCell="1" allowOverlap="1" wp14:anchorId="29C78556" wp14:editId="3CA29C3B">
                <wp:simplePos x="0" y="0"/>
                <wp:positionH relativeFrom="column">
                  <wp:posOffset>1138555</wp:posOffset>
                </wp:positionH>
                <wp:positionV relativeFrom="paragraph">
                  <wp:posOffset>504825</wp:posOffset>
                </wp:positionV>
                <wp:extent cx="874840" cy="242000"/>
                <wp:effectExtent l="38100" t="38100" r="20955" b="43815"/>
                <wp:wrapNone/>
                <wp:docPr id="1925002358" name="Freihand 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874840" cy="24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860F79" id="Freihand 562" o:spid="_x0000_s1026" type="#_x0000_t75" style="position:absolute;margin-left:89.15pt;margin-top:39.25pt;width:69.9pt;height:20pt;z-index:25250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">
                <v:imagedata r:id="rId257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64128" behindDoc="0" locked="0" layoutInCell="1" allowOverlap="1" wp14:anchorId="50CEC1A3" wp14:editId="3FA42576">
                <wp:simplePos x="0" y="0"/>
                <wp:positionH relativeFrom="column">
                  <wp:posOffset>24130</wp:posOffset>
                </wp:positionH>
                <wp:positionV relativeFrom="paragraph">
                  <wp:posOffset>568325</wp:posOffset>
                </wp:positionV>
                <wp:extent cx="956625" cy="259070"/>
                <wp:effectExtent l="38100" t="38100" r="15240" b="46355"/>
                <wp:wrapNone/>
                <wp:docPr id="1762455224" name="Freihand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956625" cy="2590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164BB0" id="Freihand 526" o:spid="_x0000_s1026" type="#_x0000_t75" style="position:absolute;margin-left:1.4pt;margin-top:44.25pt;width:76.3pt;height:21.4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">
                <v:imagedata r:id="rId259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54912" behindDoc="0" locked="0" layoutInCell="1" allowOverlap="1" wp14:anchorId="6F4D65F6" wp14:editId="3A0ACDA4">
                <wp:simplePos x="0" y="0"/>
                <wp:positionH relativeFrom="column">
                  <wp:posOffset>1437455</wp:posOffset>
                </wp:positionH>
                <wp:positionV relativeFrom="paragraph">
                  <wp:posOffset>424930</wp:posOffset>
                </wp:positionV>
                <wp:extent cx="360" cy="360"/>
                <wp:effectExtent l="38100" t="38100" r="38100" b="38100"/>
                <wp:wrapNone/>
                <wp:docPr id="1789533094" name="Freihand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657FD" id="Freihand 517" o:spid="_x0000_s1026" type="#_x0000_t75" style="position:absolute;margin-left:112.7pt;margin-top:32.95pt;width:1.05pt;height:1.05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">
                <v:imagedata r:id="rId261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 wp14:anchorId="696392BC" wp14:editId="30EA16BD">
                <wp:simplePos x="0" y="0"/>
                <wp:positionH relativeFrom="column">
                  <wp:posOffset>991235</wp:posOffset>
                </wp:positionH>
                <wp:positionV relativeFrom="paragraph">
                  <wp:posOffset>279400</wp:posOffset>
                </wp:positionV>
                <wp:extent cx="378420" cy="173355"/>
                <wp:effectExtent l="38100" t="38100" r="41275" b="36195"/>
                <wp:wrapNone/>
                <wp:docPr id="403745906" name="Freihand 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378420" cy="1733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06E9AD" id="Freihand 515" o:spid="_x0000_s1026" type="#_x0000_t75" style="position:absolute;margin-left:77.55pt;margin-top:21.5pt;width:30.8pt;height:14.6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">
                <v:imagedata r:id="rId263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53888" behindDoc="0" locked="0" layoutInCell="1" allowOverlap="1" wp14:anchorId="7BD2D658" wp14:editId="1F7726C1">
                <wp:simplePos x="0" y="0"/>
                <wp:positionH relativeFrom="column">
                  <wp:posOffset>47625</wp:posOffset>
                </wp:positionH>
                <wp:positionV relativeFrom="paragraph">
                  <wp:posOffset>276225</wp:posOffset>
                </wp:positionV>
                <wp:extent cx="800165" cy="158510"/>
                <wp:effectExtent l="38100" t="38100" r="38100" b="51435"/>
                <wp:wrapNone/>
                <wp:docPr id="1242711750" name="Freihand 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800165" cy="1585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30566C" id="Freihand 516" o:spid="_x0000_s1026" type="#_x0000_t75" style="position:absolute;margin-left:3.25pt;margin-top:21.25pt;width:63.95pt;height:13.5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">
                <v:imagedata r:id="rId265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37504" behindDoc="0" locked="0" layoutInCell="1" allowOverlap="1" wp14:anchorId="75C29CD4" wp14:editId="4FA7CF89">
                <wp:simplePos x="0" y="0"/>
                <wp:positionH relativeFrom="column">
                  <wp:posOffset>5279390</wp:posOffset>
                </wp:positionH>
                <wp:positionV relativeFrom="paragraph">
                  <wp:posOffset>-38100</wp:posOffset>
                </wp:positionV>
                <wp:extent cx="566730" cy="220805"/>
                <wp:effectExtent l="38100" t="38100" r="43180" b="46355"/>
                <wp:wrapNone/>
                <wp:docPr id="1625765997" name="Freihand 5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566730" cy="2208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723BA" id="Freihand 500" o:spid="_x0000_s1026" type="#_x0000_t75" style="position:absolute;margin-left:415.2pt;margin-top:-3.5pt;width:45.6pt;height:18.4pt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">
                <v:imagedata r:id="rId267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38528" behindDoc="0" locked="0" layoutInCell="1" allowOverlap="1" wp14:anchorId="2010993F" wp14:editId="73D18F10">
                <wp:simplePos x="0" y="0"/>
                <wp:positionH relativeFrom="column">
                  <wp:posOffset>4728210</wp:posOffset>
                </wp:positionH>
                <wp:positionV relativeFrom="paragraph">
                  <wp:posOffset>-76200</wp:posOffset>
                </wp:positionV>
                <wp:extent cx="413015" cy="234615"/>
                <wp:effectExtent l="38100" t="38100" r="44450" b="51435"/>
                <wp:wrapNone/>
                <wp:docPr id="1454046344" name="Freihand 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413015" cy="234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E518F1" id="Freihand 501" o:spid="_x0000_s1026" type="#_x0000_t75" style="position:absolute;margin-left:371.8pt;margin-top:-6.5pt;width:33.5pt;height:19.45pt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">
                <v:imagedata r:id="rId269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39552" behindDoc="0" locked="0" layoutInCell="1" allowOverlap="1" wp14:anchorId="19C295C7" wp14:editId="496A3FEA">
                <wp:simplePos x="0" y="0"/>
                <wp:positionH relativeFrom="column">
                  <wp:posOffset>3763645</wp:posOffset>
                </wp:positionH>
                <wp:positionV relativeFrom="paragraph">
                  <wp:posOffset>-71755</wp:posOffset>
                </wp:positionV>
                <wp:extent cx="783780" cy="224690"/>
                <wp:effectExtent l="38100" t="38100" r="35560" b="42545"/>
                <wp:wrapNone/>
                <wp:docPr id="1178500955" name="Freihand 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783780" cy="224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BB33D7" id="Freihand 502" o:spid="_x0000_s1026" type="#_x0000_t75" style="position:absolute;margin-left:295.85pt;margin-top:-6.15pt;width:62.7pt;height:18.7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">
                <v:imagedata r:id="rId271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19072" behindDoc="0" locked="0" layoutInCell="1" allowOverlap="1" wp14:anchorId="1CCE38A4" wp14:editId="5FF24A37">
                <wp:simplePos x="0" y="0"/>
                <wp:positionH relativeFrom="column">
                  <wp:posOffset>2774315</wp:posOffset>
                </wp:positionH>
                <wp:positionV relativeFrom="paragraph">
                  <wp:posOffset>-38100</wp:posOffset>
                </wp:positionV>
                <wp:extent cx="875520" cy="186120"/>
                <wp:effectExtent l="38100" t="38100" r="20320" b="42545"/>
                <wp:wrapNone/>
                <wp:docPr id="1922595583" name="Freihand 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875520" cy="1861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11F76" id="Freihand 482" o:spid="_x0000_s1026" type="#_x0000_t75" style="position:absolute;margin-left:217.95pt;margin-top:-3.5pt;width:69.95pt;height:15.6pt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">
                <v:imagedata r:id="rId273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20096" behindDoc="0" locked="0" layoutInCell="1" allowOverlap="1" wp14:anchorId="301C1995" wp14:editId="6D161A43">
                <wp:simplePos x="0" y="0"/>
                <wp:positionH relativeFrom="column">
                  <wp:posOffset>2274570</wp:posOffset>
                </wp:positionH>
                <wp:positionV relativeFrom="paragraph">
                  <wp:posOffset>-42545</wp:posOffset>
                </wp:positionV>
                <wp:extent cx="352885" cy="206865"/>
                <wp:effectExtent l="38100" t="38100" r="47625" b="41275"/>
                <wp:wrapNone/>
                <wp:docPr id="779166177" name="Freihand 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352885" cy="206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01153F" id="Freihand 483" o:spid="_x0000_s1026" type="#_x0000_t75" style="position:absolute;margin-left:178.6pt;margin-top:-3.85pt;width:28.8pt;height:17.3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">
                <v:imagedata r:id="rId275" o:title="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i">
            <w:drawing>
              <wp:anchor distT="0" distB="0" distL="114300" distR="114300" simplePos="0" relativeHeight="252421120" behindDoc="0" locked="0" layoutInCell="1" allowOverlap="1" wp14:anchorId="0E137401" wp14:editId="03FA66F8">
                <wp:simplePos x="0" y="0"/>
                <wp:positionH relativeFrom="column">
                  <wp:posOffset>-2540</wp:posOffset>
                </wp:positionH>
                <wp:positionV relativeFrom="paragraph">
                  <wp:posOffset>-46990</wp:posOffset>
                </wp:positionV>
                <wp:extent cx="2111580" cy="248920"/>
                <wp:effectExtent l="38100" t="38100" r="22225" b="36830"/>
                <wp:wrapNone/>
                <wp:docPr id="1372125080" name="Freihand 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2111580" cy="24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E6B032" id="Freihand 484" o:spid="_x0000_s1026" type="#_x0000_t75" style="position:absolute;margin-left:-.7pt;margin-top:-4.2pt;width:167.25pt;height:20.55pt;z-index:2524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">
                <v:imagedata r:id="rId277" o:title=""/>
              </v:shape>
            </w:pict>
          </mc:Fallback>
        </mc:AlternateContent>
      </w:r>
    </w:p>
    <w:sectPr w:rsidR="006A5C40" w:rsidRPr="00040644" w:rsidSect="002D4CE9">
      <w:headerReference w:type="default" r:id="rId278"/>
      <w:footerReference w:type="default" r:id="rId279"/>
      <w:pgSz w:w="11906" w:h="16838"/>
      <w:pgMar w:top="851" w:right="851" w:bottom="567" w:left="851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D97158" w14:textId="77777777" w:rsidR="00BA5BF8" w:rsidRDefault="00BA5BF8" w:rsidP="00A83216">
      <w:pPr>
        <w:spacing w:before="0" w:after="0" w:line="240" w:lineRule="auto"/>
      </w:pPr>
      <w:r>
        <w:separator/>
      </w:r>
    </w:p>
  </w:endnote>
  <w:endnote w:type="continuationSeparator" w:id="0">
    <w:p w14:paraId="134CD7DD" w14:textId="77777777" w:rsidR="00BA5BF8" w:rsidRDefault="00BA5BF8" w:rsidP="00A8321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777654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3BEB1785" w14:textId="77777777" w:rsidR="00A83216" w:rsidRPr="00A83216" w:rsidRDefault="00763AC6" w:rsidP="00A83216">
            <w:pPr>
              <w:pStyle w:val="Fuzeile"/>
              <w:jc w:val="center"/>
              <w:rPr>
                <w:sz w:val="20"/>
              </w:rPr>
            </w:pP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249971" wp14:editId="381F4FF4">
                      <wp:simplePos x="0" y="0"/>
                      <wp:positionH relativeFrom="page">
                        <wp:posOffset>1511935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3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4A4F6" id="Rechteck 10" o:spid="_x0000_s1026" style="position:absolute;margin-left:119.05pt;margin-top:25.5pt;width:119.0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" fillcolor="#007197 [3204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4B1D8E" wp14:editId="70B9A939">
                      <wp:simplePos x="0" y="0"/>
                      <wp:positionH relativeFrom="page">
                        <wp:posOffset>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5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F90C5" id="Rechteck 8" o:spid="_x0000_s1026" style="position:absolute;margin-left:0;margin-top:25.5pt;width:119.05pt;height:2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" fillcolor="#001835 [3215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9DEB57" wp14:editId="4E5A375B">
                      <wp:simplePos x="0" y="0"/>
                      <wp:positionH relativeFrom="page">
                        <wp:posOffset>4536440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4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8D39D" id="Rechteck 9" o:spid="_x0000_s1026" style="position:absolute;margin-left:357.2pt;margin-top:25.5pt;width:119.0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" fillcolor="#d7ebe8 [662]" stroked="f" strokeweight="1pt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0A7439" wp14:editId="0A19AA91">
                      <wp:simplePos x="0" y="0"/>
                      <wp:positionH relativeFrom="page">
                        <wp:posOffset>6049010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7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F5F45" id="Rechteck 6" o:spid="_x0000_s1026" style="position:absolute;margin-left:476.3pt;margin-top:25.5pt;width:119.0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mVxygEAAAgEAAAOAAAAZHJzL2Uyb0RvYy54bWysU8tu2zAQvBfoPxC817JSJ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" fillcolor="#cca000 [3208]" stroked="f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B139E5" wp14:editId="4B06C907">
                      <wp:simplePos x="0" y="0"/>
                      <wp:positionH relativeFrom="page">
                        <wp:posOffset>3024505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6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02BD3" id="Rechteck 7" o:spid="_x0000_s1026" style="position:absolute;margin-left:238.15pt;margin-top:25.5pt;width:119.05pt;height:2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fjygEAAAgEAAAOAAAAZHJzL2Uyb0RvYy54bWysU8tu2zAQvBfoPxC817ISN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" fillcolor="#469085 [3206]" stroked="f">
                      <w10:wrap anchorx="page" anchory="margin"/>
                    </v:rect>
                  </w:pict>
                </mc:Fallback>
              </mc:AlternateContent>
            </w:r>
            <w:sdt>
              <w:sdtPr>
                <w:id w:val="-1467272592"/>
                <w:docPartObj>
                  <w:docPartGallery w:val="Page Numbers (Bottom of Page)"/>
                  <w:docPartUnique/>
                </w:docPartObj>
              </w:sdtPr>
              <w:sdtEndPr>
                <w:rPr>
                  <w:sz w:val="20"/>
                </w:rPr>
              </w:sdtEndPr>
              <w:sdtContent>
                <w:sdt>
                  <w:sdtPr>
                    <w:rPr>
                      <w:sz w:val="20"/>
                    </w:rPr>
                    <w:id w:val="1005864223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9A7A2D" w:rsidRPr="00A83216">
                      <w:rPr>
                        <w:sz w:val="20"/>
                      </w:rPr>
                      <w:t xml:space="preserve">Seite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PAGE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  <w:r w:rsidR="009A7A2D" w:rsidRPr="00A83216">
                      <w:rPr>
                        <w:sz w:val="20"/>
                      </w:rPr>
                      <w:t xml:space="preserve"> von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NUMPAGES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1135B" w14:textId="77777777" w:rsidR="00BA5BF8" w:rsidRDefault="00BA5BF8" w:rsidP="00A83216">
      <w:pPr>
        <w:spacing w:before="0" w:after="0" w:line="240" w:lineRule="auto"/>
      </w:pPr>
      <w:r>
        <w:separator/>
      </w:r>
    </w:p>
  </w:footnote>
  <w:footnote w:type="continuationSeparator" w:id="0">
    <w:p w14:paraId="24F50611" w14:textId="77777777" w:rsidR="00BA5BF8" w:rsidRDefault="00BA5BF8" w:rsidP="00A8321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1908" w:type="dxa"/>
      <w:tblInd w:w="-851" w:type="dxa"/>
      <w:tblBorders>
        <w:top w:val="none" w:sz="0" w:space="0" w:color="auto"/>
        <w:left w:val="none" w:sz="0" w:space="0" w:color="auto"/>
        <w:bottom w:val="single" w:sz="8" w:space="0" w:color="00384B" w:themeColor="accent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6"/>
      <w:gridCol w:w="3402"/>
    </w:tblGrid>
    <w:tr w:rsidR="00FD1293" w:rsidRPr="004D1480" w14:paraId="57F68F4E" w14:textId="77777777" w:rsidTr="002D4CE9">
      <w:tc>
        <w:tcPr>
          <w:tcW w:w="8506" w:type="dxa"/>
          <w:vAlign w:val="center"/>
        </w:tcPr>
        <w:p w14:paraId="3D18930A" w14:textId="246C60AB" w:rsidR="00FD1293" w:rsidRPr="004D1480" w:rsidRDefault="005F66AE" w:rsidP="002D4CE9">
          <w:pPr>
            <w:spacing w:after="60"/>
            <w:ind w:left="-959"/>
            <w:jc w:val="right"/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</w:pP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[</w:t>
          </w:r>
          <w:r w:rsidR="00A753B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="00A753B9" w:rsidRPr="00A753B9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I. GRAPHEN – </w:t>
          </w:r>
          <w:r w:rsidR="00C50AB6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>Dijkstra</w:t>
          </w:r>
          <w:r w:rsidR="002D4CE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]</w:t>
          </w:r>
          <w:r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 </w:t>
          </w:r>
        </w:p>
      </w:tc>
      <w:tc>
        <w:tcPr>
          <w:tcW w:w="3402" w:type="dxa"/>
          <w:shd w:val="clear" w:color="auto" w:fill="007197" w:themeFill="accent1"/>
          <w:vAlign w:val="center"/>
        </w:tcPr>
        <w:p w14:paraId="72CDB06F" w14:textId="77777777" w:rsidR="00FD1293" w:rsidRPr="005F66AE" w:rsidRDefault="00A753B9" w:rsidP="004D1480">
          <w:pPr>
            <w:spacing w:after="60"/>
            <w:jc w:val="center"/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</w:pPr>
          <w:r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>INFORMATIK</w:t>
          </w:r>
          <w:r w:rsidR="00FD1293" w:rsidRPr="005F66AE"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 xml:space="preserve"> 11</w:t>
          </w:r>
        </w:p>
      </w:tc>
    </w:tr>
  </w:tbl>
  <w:p w14:paraId="28E47C47" w14:textId="77777777" w:rsidR="00FD1293" w:rsidRPr="004D1480" w:rsidRDefault="00FD1293" w:rsidP="004D1480">
    <w:pPr>
      <w:pStyle w:val="Kopfzeile"/>
      <w:tabs>
        <w:tab w:val="clear" w:pos="9072"/>
        <w:tab w:val="right" w:pos="10204"/>
      </w:tabs>
      <w:rPr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42683"/>
    <w:multiLevelType w:val="hybridMultilevel"/>
    <w:tmpl w:val="5A98F878"/>
    <w:lvl w:ilvl="0" w:tplc="AC6C2FCC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03686D5B"/>
    <w:multiLevelType w:val="hybridMultilevel"/>
    <w:tmpl w:val="3446DF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6555F"/>
    <w:multiLevelType w:val="hybridMultilevel"/>
    <w:tmpl w:val="B0B0E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346E0"/>
    <w:multiLevelType w:val="hybridMultilevel"/>
    <w:tmpl w:val="245C26EE"/>
    <w:lvl w:ilvl="0" w:tplc="E9C2501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48B"/>
    <w:multiLevelType w:val="hybridMultilevel"/>
    <w:tmpl w:val="986AAD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EB18C2"/>
    <w:multiLevelType w:val="hybridMultilevel"/>
    <w:tmpl w:val="237EDAF6"/>
    <w:lvl w:ilvl="0" w:tplc="A508D49E">
      <w:start w:val="1"/>
      <w:numFmt w:val="decimal"/>
      <w:lvlText w:val="(%1)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252ED7"/>
    <w:multiLevelType w:val="hybridMultilevel"/>
    <w:tmpl w:val="95267C12"/>
    <w:lvl w:ilvl="0" w:tplc="294A6ED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5E9CE96C">
      <w:start w:val="1"/>
      <w:numFmt w:val="decimal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C106A5"/>
    <w:multiLevelType w:val="hybridMultilevel"/>
    <w:tmpl w:val="D8A48CAC"/>
    <w:lvl w:ilvl="0" w:tplc="2E18C6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35FBD"/>
    <w:multiLevelType w:val="hybridMultilevel"/>
    <w:tmpl w:val="01961654"/>
    <w:lvl w:ilvl="0" w:tplc="E580F08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464AAF"/>
    <w:multiLevelType w:val="hybridMultilevel"/>
    <w:tmpl w:val="BB2E48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E7599"/>
    <w:multiLevelType w:val="hybridMultilevel"/>
    <w:tmpl w:val="727A2B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D5D9F"/>
    <w:multiLevelType w:val="hybridMultilevel"/>
    <w:tmpl w:val="B84846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930096"/>
    <w:multiLevelType w:val="hybridMultilevel"/>
    <w:tmpl w:val="5476ADF4"/>
    <w:lvl w:ilvl="0" w:tplc="01C0A5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493811"/>
    <w:multiLevelType w:val="hybridMultilevel"/>
    <w:tmpl w:val="381292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A66DF9"/>
    <w:multiLevelType w:val="hybridMultilevel"/>
    <w:tmpl w:val="4E86E7CA"/>
    <w:lvl w:ilvl="0" w:tplc="C804F6E2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88802C0A">
      <w:start w:val="1"/>
      <w:numFmt w:val="upperLetter"/>
      <w:lvlText w:val="%2: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9C7A0E"/>
    <w:multiLevelType w:val="hybridMultilevel"/>
    <w:tmpl w:val="9F40DA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15877"/>
    <w:multiLevelType w:val="hybridMultilevel"/>
    <w:tmpl w:val="419ED1B8"/>
    <w:lvl w:ilvl="0" w:tplc="0EBE1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2C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C2BF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48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349E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82D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F6C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47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28C8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7553A3"/>
    <w:multiLevelType w:val="hybridMultilevel"/>
    <w:tmpl w:val="7B46B8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603B43"/>
    <w:multiLevelType w:val="hybridMultilevel"/>
    <w:tmpl w:val="7C6C9B48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360E7"/>
    <w:multiLevelType w:val="hybridMultilevel"/>
    <w:tmpl w:val="1D5C9414"/>
    <w:lvl w:ilvl="0" w:tplc="330E03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5CCC8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0604F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2D219F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5663B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6402B9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41CA29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327B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1261E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38C81D42"/>
    <w:multiLevelType w:val="hybridMultilevel"/>
    <w:tmpl w:val="527A968A"/>
    <w:lvl w:ilvl="0" w:tplc="D8247B60">
      <w:start w:val="1"/>
      <w:numFmt w:val="lowerLetter"/>
      <w:lvlText w:val="%1)"/>
      <w:lvlJc w:val="left"/>
      <w:pPr>
        <w:ind w:left="357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77" w:hanging="360"/>
      </w:pPr>
    </w:lvl>
    <w:lvl w:ilvl="2" w:tplc="0407001B" w:tentative="1">
      <w:start w:val="1"/>
      <w:numFmt w:val="lowerRoman"/>
      <w:lvlText w:val="%3."/>
      <w:lvlJc w:val="right"/>
      <w:pPr>
        <w:ind w:left="1797" w:hanging="180"/>
      </w:pPr>
    </w:lvl>
    <w:lvl w:ilvl="3" w:tplc="0407000F" w:tentative="1">
      <w:start w:val="1"/>
      <w:numFmt w:val="decimal"/>
      <w:lvlText w:val="%4."/>
      <w:lvlJc w:val="left"/>
      <w:pPr>
        <w:ind w:left="2517" w:hanging="360"/>
      </w:pPr>
    </w:lvl>
    <w:lvl w:ilvl="4" w:tplc="04070019" w:tentative="1">
      <w:start w:val="1"/>
      <w:numFmt w:val="lowerLetter"/>
      <w:lvlText w:val="%5."/>
      <w:lvlJc w:val="left"/>
      <w:pPr>
        <w:ind w:left="3237" w:hanging="360"/>
      </w:pPr>
    </w:lvl>
    <w:lvl w:ilvl="5" w:tplc="0407001B" w:tentative="1">
      <w:start w:val="1"/>
      <w:numFmt w:val="lowerRoman"/>
      <w:lvlText w:val="%6."/>
      <w:lvlJc w:val="right"/>
      <w:pPr>
        <w:ind w:left="3957" w:hanging="180"/>
      </w:pPr>
    </w:lvl>
    <w:lvl w:ilvl="6" w:tplc="0407000F" w:tentative="1">
      <w:start w:val="1"/>
      <w:numFmt w:val="decimal"/>
      <w:lvlText w:val="%7."/>
      <w:lvlJc w:val="left"/>
      <w:pPr>
        <w:ind w:left="4677" w:hanging="360"/>
      </w:pPr>
    </w:lvl>
    <w:lvl w:ilvl="7" w:tplc="04070019" w:tentative="1">
      <w:start w:val="1"/>
      <w:numFmt w:val="lowerLetter"/>
      <w:lvlText w:val="%8."/>
      <w:lvlJc w:val="left"/>
      <w:pPr>
        <w:ind w:left="5397" w:hanging="360"/>
      </w:pPr>
    </w:lvl>
    <w:lvl w:ilvl="8" w:tplc="0407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1" w15:restartNumberingAfterBreak="0">
    <w:nsid w:val="3A4E7059"/>
    <w:multiLevelType w:val="hybridMultilevel"/>
    <w:tmpl w:val="6284B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4213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45FBB"/>
    <w:multiLevelType w:val="hybridMultilevel"/>
    <w:tmpl w:val="C76C2F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C8375F"/>
    <w:multiLevelType w:val="hybridMultilevel"/>
    <w:tmpl w:val="E7D2FAEC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22888"/>
    <w:multiLevelType w:val="hybridMultilevel"/>
    <w:tmpl w:val="7E16B7D2"/>
    <w:lvl w:ilvl="0" w:tplc="72D838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602E8"/>
    <w:multiLevelType w:val="hybridMultilevel"/>
    <w:tmpl w:val="78EC9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B21B31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2F4EC3"/>
    <w:multiLevelType w:val="hybridMultilevel"/>
    <w:tmpl w:val="98D464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01B57"/>
    <w:multiLevelType w:val="hybridMultilevel"/>
    <w:tmpl w:val="735ACB8C"/>
    <w:lvl w:ilvl="0" w:tplc="778A756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97492B"/>
    <w:multiLevelType w:val="hybridMultilevel"/>
    <w:tmpl w:val="E83838F8"/>
    <w:lvl w:ilvl="0" w:tplc="841C8EE6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ascii="Consolas" w:hAnsi="Consolas" w:hint="default"/>
        <w:b/>
        <w:color w:val="808080" w:themeColor="background1" w:themeShade="80"/>
      </w:rPr>
    </w:lvl>
    <w:lvl w:ilvl="1" w:tplc="5C8E29B2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1936A216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A3E896FA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75FCB0D2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DA50DF0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D19AA348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70C6D586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1A68644C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4F176AE3"/>
    <w:multiLevelType w:val="hybridMultilevel"/>
    <w:tmpl w:val="89FABCE4"/>
    <w:lvl w:ilvl="0" w:tplc="E5E2CF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C4E24"/>
    <w:multiLevelType w:val="hybridMultilevel"/>
    <w:tmpl w:val="ED9AEAA8"/>
    <w:lvl w:ilvl="0" w:tplc="DC74FF2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C17808"/>
    <w:multiLevelType w:val="hybridMultilevel"/>
    <w:tmpl w:val="23C81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37AD4"/>
    <w:multiLevelType w:val="hybridMultilevel"/>
    <w:tmpl w:val="88BADEF6"/>
    <w:lvl w:ilvl="0" w:tplc="3B2A29F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A822C838">
      <w:start w:val="1"/>
      <w:numFmt w:val="upperRoman"/>
      <w:lvlText w:val="(%2)"/>
      <w:lvlJc w:val="left"/>
      <w:pPr>
        <w:ind w:left="540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A55ED8"/>
    <w:multiLevelType w:val="hybridMultilevel"/>
    <w:tmpl w:val="D298B0E8"/>
    <w:lvl w:ilvl="0" w:tplc="F1E2325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0D4154"/>
    <w:multiLevelType w:val="hybridMultilevel"/>
    <w:tmpl w:val="C9788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111A58"/>
    <w:multiLevelType w:val="hybridMultilevel"/>
    <w:tmpl w:val="BC4E9B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1D4736"/>
    <w:multiLevelType w:val="hybridMultilevel"/>
    <w:tmpl w:val="BDAAC490"/>
    <w:lvl w:ilvl="0" w:tplc="595EC74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A3160"/>
    <w:multiLevelType w:val="hybridMultilevel"/>
    <w:tmpl w:val="EEE442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2F3922"/>
    <w:multiLevelType w:val="hybridMultilevel"/>
    <w:tmpl w:val="1BF0380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7C41F6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7E38F7"/>
    <w:multiLevelType w:val="hybridMultilevel"/>
    <w:tmpl w:val="20BA04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CD1F1A"/>
    <w:multiLevelType w:val="hybridMultilevel"/>
    <w:tmpl w:val="C7580F72"/>
    <w:lvl w:ilvl="0" w:tplc="06E61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4D7963"/>
    <w:multiLevelType w:val="hybridMultilevel"/>
    <w:tmpl w:val="D21062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552B24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8017CA"/>
    <w:multiLevelType w:val="hybridMultilevel"/>
    <w:tmpl w:val="1E4E0840"/>
    <w:lvl w:ilvl="0" w:tplc="DAF8D8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3A1791"/>
    <w:multiLevelType w:val="hybridMultilevel"/>
    <w:tmpl w:val="C986B016"/>
    <w:lvl w:ilvl="0" w:tplc="DA22D02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A822C838">
      <w:start w:val="1"/>
      <w:numFmt w:val="upperRoman"/>
      <w:lvlText w:val="(%2)"/>
      <w:lvlJc w:val="left"/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DD2024"/>
    <w:multiLevelType w:val="hybridMultilevel"/>
    <w:tmpl w:val="8496D4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3332698">
    <w:abstractNumId w:val="16"/>
  </w:num>
  <w:num w:numId="2" w16cid:durableId="1528251872">
    <w:abstractNumId w:val="0"/>
  </w:num>
  <w:num w:numId="3" w16cid:durableId="1786732547">
    <w:abstractNumId w:val="36"/>
  </w:num>
  <w:num w:numId="4" w16cid:durableId="861473985">
    <w:abstractNumId w:val="43"/>
  </w:num>
  <w:num w:numId="5" w16cid:durableId="1283458856">
    <w:abstractNumId w:val="40"/>
  </w:num>
  <w:num w:numId="6" w16cid:durableId="568737041">
    <w:abstractNumId w:val="23"/>
  </w:num>
  <w:num w:numId="7" w16cid:durableId="164175038">
    <w:abstractNumId w:val="26"/>
  </w:num>
  <w:num w:numId="8" w16cid:durableId="696394165">
    <w:abstractNumId w:val="33"/>
  </w:num>
  <w:num w:numId="9" w16cid:durableId="785973302">
    <w:abstractNumId w:val="4"/>
  </w:num>
  <w:num w:numId="10" w16cid:durableId="1063720683">
    <w:abstractNumId w:val="21"/>
  </w:num>
  <w:num w:numId="11" w16cid:durableId="385108570">
    <w:abstractNumId w:val="11"/>
  </w:num>
  <w:num w:numId="12" w16cid:durableId="1849324210">
    <w:abstractNumId w:val="1"/>
  </w:num>
  <w:num w:numId="13" w16cid:durableId="991443132">
    <w:abstractNumId w:val="25"/>
  </w:num>
  <w:num w:numId="14" w16cid:durableId="1055005597">
    <w:abstractNumId w:val="44"/>
  </w:num>
  <w:num w:numId="15" w16cid:durableId="947128410">
    <w:abstractNumId w:val="6"/>
  </w:num>
  <w:num w:numId="16" w16cid:durableId="1820919905">
    <w:abstractNumId w:val="31"/>
  </w:num>
  <w:num w:numId="17" w16cid:durableId="219484647">
    <w:abstractNumId w:val="46"/>
  </w:num>
  <w:num w:numId="18" w16cid:durableId="372076630">
    <w:abstractNumId w:val="37"/>
  </w:num>
  <w:num w:numId="19" w16cid:durableId="47384488">
    <w:abstractNumId w:val="29"/>
  </w:num>
  <w:num w:numId="20" w16cid:durableId="644428510">
    <w:abstractNumId w:val="17"/>
  </w:num>
  <w:num w:numId="21" w16cid:durableId="1667709408">
    <w:abstractNumId w:val="32"/>
  </w:num>
  <w:num w:numId="22" w16cid:durableId="948122705">
    <w:abstractNumId w:val="42"/>
  </w:num>
  <w:num w:numId="23" w16cid:durableId="1194152097">
    <w:abstractNumId w:val="14"/>
  </w:num>
  <w:num w:numId="24" w16cid:durableId="412050615">
    <w:abstractNumId w:val="39"/>
  </w:num>
  <w:num w:numId="25" w16cid:durableId="1162551611">
    <w:abstractNumId w:val="2"/>
  </w:num>
  <w:num w:numId="26" w16cid:durableId="2007128115">
    <w:abstractNumId w:val="38"/>
  </w:num>
  <w:num w:numId="27" w16cid:durableId="1708602440">
    <w:abstractNumId w:val="28"/>
  </w:num>
  <w:num w:numId="28" w16cid:durableId="1296377199">
    <w:abstractNumId w:val="12"/>
  </w:num>
  <w:num w:numId="29" w16cid:durableId="1807552663">
    <w:abstractNumId w:val="27"/>
  </w:num>
  <w:num w:numId="30" w16cid:durableId="1061637409">
    <w:abstractNumId w:val="45"/>
  </w:num>
  <w:num w:numId="31" w16cid:durableId="1208950323">
    <w:abstractNumId w:val="41"/>
  </w:num>
  <w:num w:numId="32" w16cid:durableId="701563802">
    <w:abstractNumId w:val="22"/>
  </w:num>
  <w:num w:numId="33" w16cid:durableId="893927737">
    <w:abstractNumId w:val="13"/>
  </w:num>
  <w:num w:numId="34" w16cid:durableId="1850943761">
    <w:abstractNumId w:val="47"/>
  </w:num>
  <w:num w:numId="35" w16cid:durableId="1665430444">
    <w:abstractNumId w:val="34"/>
  </w:num>
  <w:num w:numId="36" w16cid:durableId="667831625">
    <w:abstractNumId w:val="15"/>
  </w:num>
  <w:num w:numId="37" w16cid:durableId="1537500731">
    <w:abstractNumId w:val="7"/>
  </w:num>
  <w:num w:numId="38" w16cid:durableId="619460682">
    <w:abstractNumId w:val="5"/>
  </w:num>
  <w:num w:numId="39" w16cid:durableId="516311381">
    <w:abstractNumId w:val="24"/>
  </w:num>
  <w:num w:numId="40" w16cid:durableId="2087337369">
    <w:abstractNumId w:val="18"/>
  </w:num>
  <w:num w:numId="41" w16cid:durableId="450638117">
    <w:abstractNumId w:val="35"/>
  </w:num>
  <w:num w:numId="42" w16cid:durableId="59641710">
    <w:abstractNumId w:val="10"/>
  </w:num>
  <w:num w:numId="43" w16cid:durableId="1999915388">
    <w:abstractNumId w:val="20"/>
  </w:num>
  <w:num w:numId="44" w16cid:durableId="2072918974">
    <w:abstractNumId w:val="3"/>
  </w:num>
  <w:num w:numId="45" w16cid:durableId="46340457">
    <w:abstractNumId w:val="48"/>
  </w:num>
  <w:num w:numId="46" w16cid:durableId="544608740">
    <w:abstractNumId w:val="19"/>
  </w:num>
  <w:num w:numId="47" w16cid:durableId="464080771">
    <w:abstractNumId w:val="9"/>
  </w:num>
  <w:num w:numId="48" w16cid:durableId="187648687">
    <w:abstractNumId w:val="30"/>
  </w:num>
  <w:num w:numId="49" w16cid:durableId="139426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3e0f2a98-e246-4251-81ec-1f5755bb21e0}"/>
  </w:docVars>
  <w:rsids>
    <w:rsidRoot w:val="00A753B9"/>
    <w:rsid w:val="00005C42"/>
    <w:rsid w:val="00022B03"/>
    <w:rsid w:val="00023D54"/>
    <w:rsid w:val="00030097"/>
    <w:rsid w:val="000350CA"/>
    <w:rsid w:val="00040644"/>
    <w:rsid w:val="00045C67"/>
    <w:rsid w:val="00052732"/>
    <w:rsid w:val="000539D8"/>
    <w:rsid w:val="00054021"/>
    <w:rsid w:val="00061060"/>
    <w:rsid w:val="0007093B"/>
    <w:rsid w:val="00070EA5"/>
    <w:rsid w:val="00072F75"/>
    <w:rsid w:val="000C0985"/>
    <w:rsid w:val="000D2F45"/>
    <w:rsid w:val="000E4580"/>
    <w:rsid w:val="00100983"/>
    <w:rsid w:val="00101685"/>
    <w:rsid w:val="00104830"/>
    <w:rsid w:val="001063E7"/>
    <w:rsid w:val="00111773"/>
    <w:rsid w:val="00115ED7"/>
    <w:rsid w:val="0012257A"/>
    <w:rsid w:val="00122BAB"/>
    <w:rsid w:val="00123302"/>
    <w:rsid w:val="00124A70"/>
    <w:rsid w:val="00125E7E"/>
    <w:rsid w:val="00126C46"/>
    <w:rsid w:val="001307A8"/>
    <w:rsid w:val="00144FCC"/>
    <w:rsid w:val="00151F95"/>
    <w:rsid w:val="00154191"/>
    <w:rsid w:val="00154325"/>
    <w:rsid w:val="00165AC2"/>
    <w:rsid w:val="0016768B"/>
    <w:rsid w:val="00171C3A"/>
    <w:rsid w:val="00173B45"/>
    <w:rsid w:val="00184F54"/>
    <w:rsid w:val="0018746E"/>
    <w:rsid w:val="00187762"/>
    <w:rsid w:val="0019425A"/>
    <w:rsid w:val="001954A7"/>
    <w:rsid w:val="00197F23"/>
    <w:rsid w:val="001A3A01"/>
    <w:rsid w:val="001A4983"/>
    <w:rsid w:val="001B57A7"/>
    <w:rsid w:val="001C15B7"/>
    <w:rsid w:val="001C3B8B"/>
    <w:rsid w:val="001C5490"/>
    <w:rsid w:val="001D3408"/>
    <w:rsid w:val="001D3A53"/>
    <w:rsid w:val="001D585B"/>
    <w:rsid w:val="001D6AB1"/>
    <w:rsid w:val="001F0EB1"/>
    <w:rsid w:val="001F1D98"/>
    <w:rsid w:val="001F63DF"/>
    <w:rsid w:val="00214F9C"/>
    <w:rsid w:val="00225512"/>
    <w:rsid w:val="0023222F"/>
    <w:rsid w:val="00232342"/>
    <w:rsid w:val="00232ADD"/>
    <w:rsid w:val="0025386B"/>
    <w:rsid w:val="002632EF"/>
    <w:rsid w:val="00264F1B"/>
    <w:rsid w:val="002670E1"/>
    <w:rsid w:val="00271277"/>
    <w:rsid w:val="002733DB"/>
    <w:rsid w:val="00274F30"/>
    <w:rsid w:val="0028227C"/>
    <w:rsid w:val="00287DB4"/>
    <w:rsid w:val="0029090A"/>
    <w:rsid w:val="002938DA"/>
    <w:rsid w:val="002A1923"/>
    <w:rsid w:val="002A41AC"/>
    <w:rsid w:val="002A637F"/>
    <w:rsid w:val="002B3210"/>
    <w:rsid w:val="002D3A60"/>
    <w:rsid w:val="002D471C"/>
    <w:rsid w:val="002D4CE9"/>
    <w:rsid w:val="002E559A"/>
    <w:rsid w:val="003018AD"/>
    <w:rsid w:val="0030540F"/>
    <w:rsid w:val="003133DE"/>
    <w:rsid w:val="0031590D"/>
    <w:rsid w:val="0032284C"/>
    <w:rsid w:val="00332C1B"/>
    <w:rsid w:val="003403EE"/>
    <w:rsid w:val="00350777"/>
    <w:rsid w:val="003642FD"/>
    <w:rsid w:val="00366571"/>
    <w:rsid w:val="003672D3"/>
    <w:rsid w:val="00376031"/>
    <w:rsid w:val="0037684A"/>
    <w:rsid w:val="00380195"/>
    <w:rsid w:val="00383FDD"/>
    <w:rsid w:val="0039152B"/>
    <w:rsid w:val="00393416"/>
    <w:rsid w:val="00394653"/>
    <w:rsid w:val="00396622"/>
    <w:rsid w:val="003A44D5"/>
    <w:rsid w:val="003B5890"/>
    <w:rsid w:val="003C40CB"/>
    <w:rsid w:val="003D0221"/>
    <w:rsid w:val="003D0ED7"/>
    <w:rsid w:val="003D4AD7"/>
    <w:rsid w:val="003D69BD"/>
    <w:rsid w:val="003E0ECE"/>
    <w:rsid w:val="003E7A3E"/>
    <w:rsid w:val="003F37FB"/>
    <w:rsid w:val="00401C4C"/>
    <w:rsid w:val="004030CF"/>
    <w:rsid w:val="00403B13"/>
    <w:rsid w:val="00414B85"/>
    <w:rsid w:val="0041512F"/>
    <w:rsid w:val="00420186"/>
    <w:rsid w:val="00427338"/>
    <w:rsid w:val="00427A88"/>
    <w:rsid w:val="00430A03"/>
    <w:rsid w:val="00435A8B"/>
    <w:rsid w:val="004400E2"/>
    <w:rsid w:val="00442D93"/>
    <w:rsid w:val="00444FA1"/>
    <w:rsid w:val="00455B09"/>
    <w:rsid w:val="00460F3B"/>
    <w:rsid w:val="00462D36"/>
    <w:rsid w:val="0046452A"/>
    <w:rsid w:val="00481129"/>
    <w:rsid w:val="004812E0"/>
    <w:rsid w:val="00492D71"/>
    <w:rsid w:val="004A27E7"/>
    <w:rsid w:val="004B28E6"/>
    <w:rsid w:val="004C0DFF"/>
    <w:rsid w:val="004C72A7"/>
    <w:rsid w:val="004D1480"/>
    <w:rsid w:val="004D6292"/>
    <w:rsid w:val="004E1421"/>
    <w:rsid w:val="004F340B"/>
    <w:rsid w:val="004F6416"/>
    <w:rsid w:val="004F7870"/>
    <w:rsid w:val="0050135B"/>
    <w:rsid w:val="005215D8"/>
    <w:rsid w:val="00521A3C"/>
    <w:rsid w:val="00526D82"/>
    <w:rsid w:val="005272F3"/>
    <w:rsid w:val="00536FA2"/>
    <w:rsid w:val="00553453"/>
    <w:rsid w:val="00554997"/>
    <w:rsid w:val="0056703F"/>
    <w:rsid w:val="00584BC3"/>
    <w:rsid w:val="00586D98"/>
    <w:rsid w:val="005875E2"/>
    <w:rsid w:val="005934B9"/>
    <w:rsid w:val="00593DF9"/>
    <w:rsid w:val="005A1D71"/>
    <w:rsid w:val="005A261C"/>
    <w:rsid w:val="005A77BB"/>
    <w:rsid w:val="005A7A7D"/>
    <w:rsid w:val="005B02A3"/>
    <w:rsid w:val="005B6FFE"/>
    <w:rsid w:val="005C44DB"/>
    <w:rsid w:val="005D2688"/>
    <w:rsid w:val="005D3704"/>
    <w:rsid w:val="005E2989"/>
    <w:rsid w:val="005E4973"/>
    <w:rsid w:val="005F5A94"/>
    <w:rsid w:val="005F66AE"/>
    <w:rsid w:val="005F7F1D"/>
    <w:rsid w:val="00605078"/>
    <w:rsid w:val="0060511A"/>
    <w:rsid w:val="00606674"/>
    <w:rsid w:val="006252C7"/>
    <w:rsid w:val="006331D3"/>
    <w:rsid w:val="006366CE"/>
    <w:rsid w:val="00643547"/>
    <w:rsid w:val="006449D2"/>
    <w:rsid w:val="006634C0"/>
    <w:rsid w:val="00664023"/>
    <w:rsid w:val="006675A2"/>
    <w:rsid w:val="006704F9"/>
    <w:rsid w:val="0067307D"/>
    <w:rsid w:val="00673795"/>
    <w:rsid w:val="006833FE"/>
    <w:rsid w:val="006870BA"/>
    <w:rsid w:val="00697448"/>
    <w:rsid w:val="006A33E9"/>
    <w:rsid w:val="006A3F66"/>
    <w:rsid w:val="006A5C40"/>
    <w:rsid w:val="006A6B3F"/>
    <w:rsid w:val="006B2476"/>
    <w:rsid w:val="006B24D2"/>
    <w:rsid w:val="006B26F1"/>
    <w:rsid w:val="006C582B"/>
    <w:rsid w:val="006D01F4"/>
    <w:rsid w:val="006D2B67"/>
    <w:rsid w:val="006D42D2"/>
    <w:rsid w:val="006D4A28"/>
    <w:rsid w:val="006D7CC8"/>
    <w:rsid w:val="006E0297"/>
    <w:rsid w:val="006E388D"/>
    <w:rsid w:val="00701FC1"/>
    <w:rsid w:val="00714DE5"/>
    <w:rsid w:val="007167FF"/>
    <w:rsid w:val="00733836"/>
    <w:rsid w:val="00735DA0"/>
    <w:rsid w:val="00735F71"/>
    <w:rsid w:val="00741AF4"/>
    <w:rsid w:val="00752E52"/>
    <w:rsid w:val="007554B1"/>
    <w:rsid w:val="00762874"/>
    <w:rsid w:val="00763AC6"/>
    <w:rsid w:val="0076791E"/>
    <w:rsid w:val="007700E3"/>
    <w:rsid w:val="00771185"/>
    <w:rsid w:val="00772ACA"/>
    <w:rsid w:val="00785617"/>
    <w:rsid w:val="00785AAA"/>
    <w:rsid w:val="007B35D9"/>
    <w:rsid w:val="007B6B7C"/>
    <w:rsid w:val="007C3FC0"/>
    <w:rsid w:val="007C712A"/>
    <w:rsid w:val="007D2392"/>
    <w:rsid w:val="007D3E0F"/>
    <w:rsid w:val="007D64AC"/>
    <w:rsid w:val="007E07BA"/>
    <w:rsid w:val="007F0A16"/>
    <w:rsid w:val="007F1260"/>
    <w:rsid w:val="00805F10"/>
    <w:rsid w:val="00816A93"/>
    <w:rsid w:val="00826141"/>
    <w:rsid w:val="008261EB"/>
    <w:rsid w:val="0082620C"/>
    <w:rsid w:val="00826B15"/>
    <w:rsid w:val="00836C46"/>
    <w:rsid w:val="00841F37"/>
    <w:rsid w:val="0085767A"/>
    <w:rsid w:val="00871B1D"/>
    <w:rsid w:val="008720F5"/>
    <w:rsid w:val="00877769"/>
    <w:rsid w:val="0089031B"/>
    <w:rsid w:val="008916F1"/>
    <w:rsid w:val="00897AB8"/>
    <w:rsid w:val="008A23C0"/>
    <w:rsid w:val="008A4FB4"/>
    <w:rsid w:val="008A6B02"/>
    <w:rsid w:val="008A7F1D"/>
    <w:rsid w:val="008B34F0"/>
    <w:rsid w:val="008B65A5"/>
    <w:rsid w:val="008C2AE2"/>
    <w:rsid w:val="008E0318"/>
    <w:rsid w:val="008E1278"/>
    <w:rsid w:val="008F118D"/>
    <w:rsid w:val="008F616E"/>
    <w:rsid w:val="00902492"/>
    <w:rsid w:val="00924FB2"/>
    <w:rsid w:val="0093438B"/>
    <w:rsid w:val="009373DE"/>
    <w:rsid w:val="00947B65"/>
    <w:rsid w:val="00947E08"/>
    <w:rsid w:val="0095241A"/>
    <w:rsid w:val="00961C11"/>
    <w:rsid w:val="00965C64"/>
    <w:rsid w:val="0097032D"/>
    <w:rsid w:val="00971D99"/>
    <w:rsid w:val="00974299"/>
    <w:rsid w:val="00981B22"/>
    <w:rsid w:val="00982861"/>
    <w:rsid w:val="00982F4F"/>
    <w:rsid w:val="009831ED"/>
    <w:rsid w:val="009837FA"/>
    <w:rsid w:val="00991E50"/>
    <w:rsid w:val="00992DF6"/>
    <w:rsid w:val="009946E8"/>
    <w:rsid w:val="009A5BF3"/>
    <w:rsid w:val="009A7A2D"/>
    <w:rsid w:val="009B266C"/>
    <w:rsid w:val="009B7CAF"/>
    <w:rsid w:val="009C103D"/>
    <w:rsid w:val="009D04B6"/>
    <w:rsid w:val="009D568E"/>
    <w:rsid w:val="009E07A2"/>
    <w:rsid w:val="009E44C4"/>
    <w:rsid w:val="009E6EAF"/>
    <w:rsid w:val="009F128B"/>
    <w:rsid w:val="009F34C6"/>
    <w:rsid w:val="009F6663"/>
    <w:rsid w:val="00A0518D"/>
    <w:rsid w:val="00A10993"/>
    <w:rsid w:val="00A2063F"/>
    <w:rsid w:val="00A2064E"/>
    <w:rsid w:val="00A21480"/>
    <w:rsid w:val="00A21DAC"/>
    <w:rsid w:val="00A27307"/>
    <w:rsid w:val="00A61907"/>
    <w:rsid w:val="00A622D8"/>
    <w:rsid w:val="00A700AF"/>
    <w:rsid w:val="00A753B9"/>
    <w:rsid w:val="00A77981"/>
    <w:rsid w:val="00A819C1"/>
    <w:rsid w:val="00A83216"/>
    <w:rsid w:val="00A83A13"/>
    <w:rsid w:val="00A83E6F"/>
    <w:rsid w:val="00A86939"/>
    <w:rsid w:val="00A912D8"/>
    <w:rsid w:val="00A949E1"/>
    <w:rsid w:val="00A95FD3"/>
    <w:rsid w:val="00A9696A"/>
    <w:rsid w:val="00AA54AA"/>
    <w:rsid w:val="00AA79A3"/>
    <w:rsid w:val="00AA7D1C"/>
    <w:rsid w:val="00AB5992"/>
    <w:rsid w:val="00AB61A2"/>
    <w:rsid w:val="00AC6635"/>
    <w:rsid w:val="00AD6BE8"/>
    <w:rsid w:val="00AE2E86"/>
    <w:rsid w:val="00AF2A69"/>
    <w:rsid w:val="00AF56B1"/>
    <w:rsid w:val="00AF6315"/>
    <w:rsid w:val="00B0208B"/>
    <w:rsid w:val="00B0615A"/>
    <w:rsid w:val="00B17ACE"/>
    <w:rsid w:val="00B22A86"/>
    <w:rsid w:val="00B4262D"/>
    <w:rsid w:val="00B43452"/>
    <w:rsid w:val="00B534E2"/>
    <w:rsid w:val="00B5571B"/>
    <w:rsid w:val="00B57F44"/>
    <w:rsid w:val="00B618DA"/>
    <w:rsid w:val="00B6443B"/>
    <w:rsid w:val="00B70E81"/>
    <w:rsid w:val="00B7240E"/>
    <w:rsid w:val="00B81C17"/>
    <w:rsid w:val="00B86BAF"/>
    <w:rsid w:val="00B93975"/>
    <w:rsid w:val="00BA1998"/>
    <w:rsid w:val="00BA5BF8"/>
    <w:rsid w:val="00BA79B7"/>
    <w:rsid w:val="00BA7AC8"/>
    <w:rsid w:val="00BB1ACA"/>
    <w:rsid w:val="00BB2552"/>
    <w:rsid w:val="00BB4066"/>
    <w:rsid w:val="00BB5E26"/>
    <w:rsid w:val="00BC7EEC"/>
    <w:rsid w:val="00BD305C"/>
    <w:rsid w:val="00BD3E6B"/>
    <w:rsid w:val="00BE1E30"/>
    <w:rsid w:val="00BE535D"/>
    <w:rsid w:val="00BF25C5"/>
    <w:rsid w:val="00BF2B2F"/>
    <w:rsid w:val="00BF3AC3"/>
    <w:rsid w:val="00BF72BA"/>
    <w:rsid w:val="00BF746D"/>
    <w:rsid w:val="00C016D4"/>
    <w:rsid w:val="00C06E4E"/>
    <w:rsid w:val="00C116E9"/>
    <w:rsid w:val="00C14E13"/>
    <w:rsid w:val="00C372D5"/>
    <w:rsid w:val="00C50AB6"/>
    <w:rsid w:val="00C520F4"/>
    <w:rsid w:val="00C5214B"/>
    <w:rsid w:val="00C5418C"/>
    <w:rsid w:val="00C57FEE"/>
    <w:rsid w:val="00C61535"/>
    <w:rsid w:val="00C620B1"/>
    <w:rsid w:val="00C65DCF"/>
    <w:rsid w:val="00C67D93"/>
    <w:rsid w:val="00C7477B"/>
    <w:rsid w:val="00C759C0"/>
    <w:rsid w:val="00C76ACA"/>
    <w:rsid w:val="00C76F24"/>
    <w:rsid w:val="00C8352A"/>
    <w:rsid w:val="00C84380"/>
    <w:rsid w:val="00C87BB0"/>
    <w:rsid w:val="00C9664E"/>
    <w:rsid w:val="00CA3E17"/>
    <w:rsid w:val="00CA6E8C"/>
    <w:rsid w:val="00CA7426"/>
    <w:rsid w:val="00CC3408"/>
    <w:rsid w:val="00CC6A47"/>
    <w:rsid w:val="00CD2B02"/>
    <w:rsid w:val="00CD5D87"/>
    <w:rsid w:val="00CD73AC"/>
    <w:rsid w:val="00CD7E34"/>
    <w:rsid w:val="00CE09EF"/>
    <w:rsid w:val="00CE0F3C"/>
    <w:rsid w:val="00CE74B2"/>
    <w:rsid w:val="00CE7630"/>
    <w:rsid w:val="00D01873"/>
    <w:rsid w:val="00D01B28"/>
    <w:rsid w:val="00D15FA0"/>
    <w:rsid w:val="00D16BE7"/>
    <w:rsid w:val="00D31189"/>
    <w:rsid w:val="00D334A0"/>
    <w:rsid w:val="00D35B1C"/>
    <w:rsid w:val="00D543E2"/>
    <w:rsid w:val="00D57B99"/>
    <w:rsid w:val="00D63BB2"/>
    <w:rsid w:val="00D80FE7"/>
    <w:rsid w:val="00D81D3C"/>
    <w:rsid w:val="00D83EBB"/>
    <w:rsid w:val="00D85679"/>
    <w:rsid w:val="00D902A5"/>
    <w:rsid w:val="00D92E73"/>
    <w:rsid w:val="00DA4A47"/>
    <w:rsid w:val="00DA5AA4"/>
    <w:rsid w:val="00DB6A85"/>
    <w:rsid w:val="00DC0E3C"/>
    <w:rsid w:val="00DD1006"/>
    <w:rsid w:val="00DD3CB8"/>
    <w:rsid w:val="00DD5064"/>
    <w:rsid w:val="00DE10C1"/>
    <w:rsid w:val="00DE1CF7"/>
    <w:rsid w:val="00DE2BA7"/>
    <w:rsid w:val="00DE46FA"/>
    <w:rsid w:val="00E07B09"/>
    <w:rsid w:val="00E11460"/>
    <w:rsid w:val="00E25349"/>
    <w:rsid w:val="00E35C79"/>
    <w:rsid w:val="00E40A23"/>
    <w:rsid w:val="00E460B2"/>
    <w:rsid w:val="00E548FE"/>
    <w:rsid w:val="00E54A11"/>
    <w:rsid w:val="00E611D5"/>
    <w:rsid w:val="00E61F7B"/>
    <w:rsid w:val="00E632A0"/>
    <w:rsid w:val="00E63991"/>
    <w:rsid w:val="00E65CB6"/>
    <w:rsid w:val="00E703CA"/>
    <w:rsid w:val="00E90E02"/>
    <w:rsid w:val="00E9410F"/>
    <w:rsid w:val="00EA122D"/>
    <w:rsid w:val="00EA384E"/>
    <w:rsid w:val="00EA646F"/>
    <w:rsid w:val="00EB37F7"/>
    <w:rsid w:val="00EC0890"/>
    <w:rsid w:val="00EE212A"/>
    <w:rsid w:val="00EE4701"/>
    <w:rsid w:val="00EF2397"/>
    <w:rsid w:val="00EF7CE2"/>
    <w:rsid w:val="00F21B60"/>
    <w:rsid w:val="00F2450E"/>
    <w:rsid w:val="00F27138"/>
    <w:rsid w:val="00F272E5"/>
    <w:rsid w:val="00F27569"/>
    <w:rsid w:val="00F512E1"/>
    <w:rsid w:val="00F539B2"/>
    <w:rsid w:val="00F53E56"/>
    <w:rsid w:val="00F604C1"/>
    <w:rsid w:val="00F62DDB"/>
    <w:rsid w:val="00F66257"/>
    <w:rsid w:val="00F75FE0"/>
    <w:rsid w:val="00F87B8F"/>
    <w:rsid w:val="00F9022F"/>
    <w:rsid w:val="00F91F65"/>
    <w:rsid w:val="00FA53AF"/>
    <w:rsid w:val="00FB2F7A"/>
    <w:rsid w:val="00FC305B"/>
    <w:rsid w:val="00FC381C"/>
    <w:rsid w:val="00FC72E6"/>
    <w:rsid w:val="00FC7349"/>
    <w:rsid w:val="00FC7857"/>
    <w:rsid w:val="00FD1293"/>
    <w:rsid w:val="00FD2036"/>
    <w:rsid w:val="00FE1F2F"/>
    <w:rsid w:val="00FE2B0C"/>
    <w:rsid w:val="00FE4523"/>
    <w:rsid w:val="00FE5E01"/>
    <w:rsid w:val="00FE7CBC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D586"/>
  <w15:chartTrackingRefBased/>
  <w15:docId w15:val="{BF89DCD8-D22B-4F81-885F-DA795F40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063F"/>
    <w:pPr>
      <w:spacing w:before="60" w:after="120" w:line="259" w:lineRule="auto"/>
    </w:pPr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3216"/>
    <w:pPr>
      <w:pBdr>
        <w:top w:val="single" w:sz="24" w:space="0" w:color="007197" w:themeColor="accent1"/>
        <w:left w:val="single" w:sz="24" w:space="0" w:color="007197" w:themeColor="accent1"/>
        <w:bottom w:val="single" w:sz="24" w:space="0" w:color="007197" w:themeColor="accent1"/>
        <w:right w:val="single" w:sz="24" w:space="0" w:color="007197" w:themeColor="accent1"/>
      </w:pBdr>
      <w:shd w:val="clear" w:color="auto" w:fill="007197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3216"/>
    <w:pPr>
      <w:pBdr>
        <w:top w:val="single" w:sz="24" w:space="0" w:color="F4F4F5" w:themeColor="accent4" w:themeTint="33"/>
        <w:left w:val="single" w:sz="24" w:space="0" w:color="F4F4F5" w:themeColor="accent4" w:themeTint="33"/>
        <w:bottom w:val="single" w:sz="24" w:space="0" w:color="F4F4F5" w:themeColor="accent4" w:themeTint="33"/>
        <w:right w:val="single" w:sz="24" w:space="0" w:color="F4F4F5" w:themeColor="accent4" w:themeTint="33"/>
      </w:pBdr>
      <w:shd w:val="clear" w:color="auto" w:fill="F4F4F5" w:themeFill="accent4" w:themeFillTint="33"/>
      <w:spacing w:after="0"/>
      <w:jc w:val="center"/>
      <w:outlineLvl w:val="1"/>
    </w:pPr>
    <w:rPr>
      <w:rFonts w:asciiTheme="majorHAnsi" w:hAnsiTheme="majorHAnsi"/>
      <w:spacing w:val="15"/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3216"/>
    <w:pPr>
      <w:pBdr>
        <w:top w:val="single" w:sz="6" w:space="2" w:color="007197" w:themeColor="accent1"/>
      </w:pBdr>
      <w:spacing w:before="300" w:after="0"/>
      <w:outlineLvl w:val="2"/>
    </w:pPr>
    <w:rPr>
      <w:caps/>
      <w:color w:val="00374B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3216"/>
    <w:pPr>
      <w:pBdr>
        <w:top w:val="dotted" w:sz="6" w:space="2" w:color="007197" w:themeColor="accent1"/>
      </w:pBdr>
      <w:spacing w:before="200" w:after="0"/>
      <w:outlineLvl w:val="3"/>
    </w:pPr>
    <w:rPr>
      <w:caps/>
      <w:color w:val="005471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3216"/>
    <w:pPr>
      <w:pBdr>
        <w:bottom w:val="single" w:sz="6" w:space="1" w:color="007197" w:themeColor="accent1"/>
      </w:pBdr>
      <w:spacing w:before="200" w:after="0"/>
      <w:outlineLvl w:val="4"/>
    </w:pPr>
    <w:rPr>
      <w:caps/>
      <w:color w:val="005471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3216"/>
    <w:pPr>
      <w:pBdr>
        <w:bottom w:val="dotted" w:sz="6" w:space="1" w:color="007197" w:themeColor="accent1"/>
      </w:pBdr>
      <w:spacing w:before="200" w:after="0"/>
      <w:outlineLvl w:val="5"/>
    </w:pPr>
    <w:rPr>
      <w:caps/>
      <w:color w:val="005471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3216"/>
    <w:pPr>
      <w:spacing w:before="200" w:after="0"/>
      <w:outlineLvl w:val="6"/>
    </w:pPr>
    <w:rPr>
      <w:caps/>
      <w:color w:val="005471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32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32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3216"/>
    <w:rPr>
      <w:caps/>
      <w:color w:val="FFFFFF" w:themeColor="background1"/>
      <w:spacing w:val="15"/>
      <w:sz w:val="22"/>
      <w:szCs w:val="22"/>
      <w:shd w:val="clear" w:color="auto" w:fill="007197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3216"/>
    <w:rPr>
      <w:rFonts w:asciiTheme="majorHAnsi" w:hAnsiTheme="majorHAnsi"/>
      <w:spacing w:val="15"/>
      <w:sz w:val="26"/>
      <w:shd w:val="clear" w:color="auto" w:fill="F4F4F5" w:themeFill="accent4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3216"/>
    <w:rPr>
      <w:caps/>
      <w:color w:val="00374B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3216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3216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A83216"/>
    <w:rPr>
      <w:b/>
      <w:bCs/>
      <w:color w:val="005471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A83216"/>
    <w:pPr>
      <w:spacing w:before="0" w:after="0"/>
    </w:pPr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83216"/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3216"/>
    <w:pPr>
      <w:spacing w:before="0" w:after="500" w:line="240" w:lineRule="auto"/>
    </w:pPr>
    <w:rPr>
      <w:caps/>
      <w:color w:val="7A7A7A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3216"/>
    <w:rPr>
      <w:caps/>
      <w:color w:val="7A7A7A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A83216"/>
    <w:rPr>
      <w:b/>
      <w:bCs/>
    </w:rPr>
  </w:style>
  <w:style w:type="character" w:styleId="Hervorhebung">
    <w:name w:val="Emphasis"/>
    <w:uiPriority w:val="20"/>
    <w:qFormat/>
    <w:rsid w:val="00A83216"/>
    <w:rPr>
      <w:caps/>
      <w:color w:val="00374B" w:themeColor="accent1" w:themeShade="7F"/>
      <w:spacing w:val="5"/>
    </w:rPr>
  </w:style>
  <w:style w:type="paragraph" w:styleId="KeinLeerraum">
    <w:name w:val="No Spacing"/>
    <w:uiPriority w:val="1"/>
    <w:qFormat/>
    <w:rsid w:val="00A83216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A83216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83216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3216"/>
    <w:pPr>
      <w:spacing w:before="240" w:after="240" w:line="240" w:lineRule="auto"/>
      <w:ind w:left="1080" w:right="1080"/>
      <w:jc w:val="center"/>
    </w:pPr>
    <w:rPr>
      <w:color w:val="007197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216"/>
    <w:rPr>
      <w:color w:val="007197" w:themeColor="accent1"/>
      <w:sz w:val="24"/>
      <w:szCs w:val="24"/>
    </w:rPr>
  </w:style>
  <w:style w:type="character" w:styleId="SchwacheHervorhebung">
    <w:name w:val="Subtle Emphasis"/>
    <w:uiPriority w:val="19"/>
    <w:qFormat/>
    <w:rsid w:val="00A83216"/>
    <w:rPr>
      <w:i/>
      <w:iCs/>
      <w:color w:val="00374B" w:themeColor="accent1" w:themeShade="7F"/>
    </w:rPr>
  </w:style>
  <w:style w:type="character" w:styleId="IntensiveHervorhebung">
    <w:name w:val="Intense Emphasis"/>
    <w:uiPriority w:val="21"/>
    <w:qFormat/>
    <w:rsid w:val="00A83216"/>
    <w:rPr>
      <w:b/>
      <w:bCs/>
      <w:caps/>
      <w:color w:val="00374B" w:themeColor="accent1" w:themeShade="7F"/>
      <w:spacing w:val="10"/>
    </w:rPr>
  </w:style>
  <w:style w:type="character" w:styleId="SchwacherVerweis">
    <w:name w:val="Subtle Reference"/>
    <w:uiPriority w:val="31"/>
    <w:qFormat/>
    <w:rsid w:val="00A83216"/>
    <w:rPr>
      <w:b/>
      <w:bCs/>
      <w:color w:val="007197" w:themeColor="accent1"/>
    </w:rPr>
  </w:style>
  <w:style w:type="character" w:styleId="IntensiverVerweis">
    <w:name w:val="Intense Reference"/>
    <w:uiPriority w:val="32"/>
    <w:qFormat/>
    <w:rsid w:val="00A83216"/>
    <w:rPr>
      <w:b/>
      <w:bCs/>
      <w:i/>
      <w:iCs/>
      <w:caps/>
      <w:color w:val="007197" w:themeColor="accent1"/>
    </w:rPr>
  </w:style>
  <w:style w:type="character" w:styleId="Buchtitel">
    <w:name w:val="Book Title"/>
    <w:uiPriority w:val="33"/>
    <w:qFormat/>
    <w:rsid w:val="00A83216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83216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3216"/>
    <w:rPr>
      <w:sz w:val="22"/>
    </w:rPr>
  </w:style>
  <w:style w:type="paragraph" w:styleId="Fuzeile">
    <w:name w:val="footer"/>
    <w:basedOn w:val="Standard"/>
    <w:link w:val="Fu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3216"/>
    <w:rPr>
      <w:sz w:val="22"/>
    </w:rPr>
  </w:style>
  <w:style w:type="paragraph" w:styleId="Listenabsatz">
    <w:name w:val="List Paragraph"/>
    <w:basedOn w:val="Standard"/>
    <w:uiPriority w:val="34"/>
    <w:qFormat/>
    <w:rsid w:val="0018776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21B60"/>
    <w:rPr>
      <w:color w:val="007197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1B6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90E02"/>
    <w:rPr>
      <w:color w:val="808080"/>
    </w:rPr>
  </w:style>
  <w:style w:type="table" w:styleId="Tabellenraster">
    <w:name w:val="Table Grid"/>
    <w:basedOn w:val="NormaleTabelle"/>
    <w:uiPriority w:val="39"/>
    <w:rsid w:val="00E90E0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E90E02"/>
    <w:pPr>
      <w:spacing w:after="0" w:line="240" w:lineRule="auto"/>
    </w:pPr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6farbig">
    <w:name w:val="Grid Table 6 Colorful"/>
    <w:basedOn w:val="NormaleTabelle"/>
    <w:uiPriority w:val="51"/>
    <w:rsid w:val="00F539B2"/>
    <w:pPr>
      <w:spacing w:after="0" w:line="240" w:lineRule="auto"/>
    </w:pPr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paragraph" w:customStyle="1" w:styleId="Fliesstext">
    <w:name w:val="*Fliesstext"/>
    <w:basedOn w:val="Standard"/>
    <w:link w:val="FliesstextZchn1"/>
    <w:rsid w:val="001C3B8B"/>
    <w:pPr>
      <w:spacing w:before="0" w:after="0" w:line="280" w:lineRule="exact"/>
    </w:pPr>
    <w:rPr>
      <w:rFonts w:ascii="Times New Roman" w:eastAsia="Batang" w:hAnsi="Times New Roman" w:cs="Times New Roman"/>
      <w:sz w:val="24"/>
      <w:szCs w:val="24"/>
      <w:lang w:eastAsia="de-DE"/>
    </w:rPr>
  </w:style>
  <w:style w:type="paragraph" w:customStyle="1" w:styleId="Halbzeile">
    <w:name w:val="*_Halbzeile"/>
    <w:basedOn w:val="Fliesstext"/>
    <w:next w:val="Fliesstext"/>
    <w:rsid w:val="001C3B8B"/>
    <w:pPr>
      <w:tabs>
        <w:tab w:val="left" w:pos="340"/>
      </w:tabs>
      <w:spacing w:line="140" w:lineRule="exact"/>
    </w:pPr>
    <w:rPr>
      <w:rFonts w:eastAsia="Tahoma"/>
    </w:rPr>
  </w:style>
  <w:style w:type="character" w:customStyle="1" w:styleId="FliesstextZchn1">
    <w:name w:val="*Fliesstext Zchn1"/>
    <w:basedOn w:val="Absatz-Standardschriftart"/>
    <w:link w:val="Fliesstext"/>
    <w:rsid w:val="001C3B8B"/>
    <w:rPr>
      <w:rFonts w:ascii="Times New Roman" w:eastAsia="Batang" w:hAnsi="Times New Roman" w:cs="Times New Roman"/>
      <w:sz w:val="24"/>
      <w:szCs w:val="24"/>
      <w:lang w:eastAsia="de-DE"/>
    </w:rPr>
  </w:style>
  <w:style w:type="table" w:styleId="EinfacheTabelle2">
    <w:name w:val="Plain Table 2"/>
    <w:basedOn w:val="NormaleTabelle"/>
    <w:uiPriority w:val="42"/>
    <w:rsid w:val="006E388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58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28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26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48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75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9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41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62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892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89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13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9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50.xml"/><Relationship Id="rId21" Type="http://schemas.openxmlformats.org/officeDocument/2006/relationships/customXml" Target="ink/ink5.xml"/><Relationship Id="rId63" Type="http://schemas.openxmlformats.org/officeDocument/2006/relationships/customXml" Target="ink/ink26.xml"/><Relationship Id="rId159" Type="http://schemas.openxmlformats.org/officeDocument/2006/relationships/image" Target="media/image77.png"/><Relationship Id="rId170" Type="http://schemas.openxmlformats.org/officeDocument/2006/relationships/customXml" Target="ink/ink75.xml"/><Relationship Id="rId226" Type="http://schemas.openxmlformats.org/officeDocument/2006/relationships/customXml" Target="ink/ink103.xml"/><Relationship Id="rId268" Type="http://schemas.openxmlformats.org/officeDocument/2006/relationships/customXml" Target="ink/ink124.xml"/><Relationship Id="rId32" Type="http://schemas.openxmlformats.org/officeDocument/2006/relationships/image" Target="media/image12.png"/><Relationship Id="rId74" Type="http://schemas.openxmlformats.org/officeDocument/2006/relationships/image" Target="media/image33.png"/><Relationship Id="rId128" Type="http://schemas.openxmlformats.org/officeDocument/2006/relationships/image" Target="media/image61.png"/><Relationship Id="rId5" Type="http://schemas.openxmlformats.org/officeDocument/2006/relationships/numbering" Target="numbering.xml"/><Relationship Id="rId181" Type="http://schemas.openxmlformats.org/officeDocument/2006/relationships/image" Target="media/image88.png"/><Relationship Id="rId237" Type="http://schemas.openxmlformats.org/officeDocument/2006/relationships/image" Target="media/image116.png"/><Relationship Id="rId279" Type="http://schemas.openxmlformats.org/officeDocument/2006/relationships/footer" Target="footer1.xml"/><Relationship Id="rId22" Type="http://schemas.openxmlformats.org/officeDocument/2006/relationships/image" Target="media/image7.png"/><Relationship Id="rId43" Type="http://schemas.openxmlformats.org/officeDocument/2006/relationships/customXml" Target="ink/ink16.xml"/><Relationship Id="rId64" Type="http://schemas.openxmlformats.org/officeDocument/2006/relationships/image" Target="media/image28.png"/><Relationship Id="rId118" Type="http://schemas.openxmlformats.org/officeDocument/2006/relationships/image" Target="media/image55.png"/><Relationship Id="rId139" Type="http://schemas.openxmlformats.org/officeDocument/2006/relationships/customXml" Target="ink/ink60.xml"/><Relationship Id="rId85" Type="http://schemas.openxmlformats.org/officeDocument/2006/relationships/customXml" Target="ink/ink37.xml"/><Relationship Id="rId150" Type="http://schemas.openxmlformats.org/officeDocument/2006/relationships/customXml" Target="ink/ink65.xml"/><Relationship Id="rId171" Type="http://schemas.openxmlformats.org/officeDocument/2006/relationships/image" Target="media/image83.png"/><Relationship Id="rId192" Type="http://schemas.openxmlformats.org/officeDocument/2006/relationships/customXml" Target="ink/ink86.xml"/><Relationship Id="rId206" Type="http://schemas.openxmlformats.org/officeDocument/2006/relationships/customXml" Target="ink/ink93.xml"/><Relationship Id="rId227" Type="http://schemas.openxmlformats.org/officeDocument/2006/relationships/image" Target="media/image111.png"/><Relationship Id="rId248" Type="http://schemas.openxmlformats.org/officeDocument/2006/relationships/customXml" Target="ink/ink114.xml"/><Relationship Id="rId269" Type="http://schemas.openxmlformats.org/officeDocument/2006/relationships/image" Target="media/image132.png"/><Relationship Id="rId12" Type="http://schemas.openxmlformats.org/officeDocument/2006/relationships/image" Target="media/image2.png"/><Relationship Id="rId33" Type="http://schemas.openxmlformats.org/officeDocument/2006/relationships/customXml" Target="ink/ink11.xml"/><Relationship Id="rId108" Type="http://schemas.openxmlformats.org/officeDocument/2006/relationships/image" Target="media/image51.png"/><Relationship Id="rId129" Type="http://schemas.openxmlformats.org/officeDocument/2006/relationships/customXml" Target="ink/ink55.xml"/><Relationship Id="rId280" Type="http://schemas.openxmlformats.org/officeDocument/2006/relationships/fontTable" Target="fontTable.xml"/><Relationship Id="rId54" Type="http://schemas.openxmlformats.org/officeDocument/2006/relationships/image" Target="media/image23.png"/><Relationship Id="rId75" Type="http://schemas.openxmlformats.org/officeDocument/2006/relationships/customXml" Target="ink/ink32.xml"/><Relationship Id="rId96" Type="http://schemas.openxmlformats.org/officeDocument/2006/relationships/hyperlink" Target="https://studyflix.de/informatik/dijkstra-algorithmus-1291" TargetMode="External"/><Relationship Id="rId140" Type="http://schemas.openxmlformats.org/officeDocument/2006/relationships/image" Target="media/image67.png"/><Relationship Id="rId161" Type="http://schemas.openxmlformats.org/officeDocument/2006/relationships/image" Target="media/image78.png"/><Relationship Id="rId182" Type="http://schemas.openxmlformats.org/officeDocument/2006/relationships/customXml" Target="ink/ink81.xml"/><Relationship Id="rId217" Type="http://schemas.openxmlformats.org/officeDocument/2006/relationships/image" Target="media/image106.png"/><Relationship Id="rId6" Type="http://schemas.openxmlformats.org/officeDocument/2006/relationships/styles" Target="styles.xml"/><Relationship Id="rId238" Type="http://schemas.openxmlformats.org/officeDocument/2006/relationships/customXml" Target="ink/ink109.xml"/><Relationship Id="rId259" Type="http://schemas.openxmlformats.org/officeDocument/2006/relationships/image" Target="media/image127.png"/><Relationship Id="rId23" Type="http://schemas.openxmlformats.org/officeDocument/2006/relationships/customXml" Target="ink/ink6.xml"/><Relationship Id="rId119" Type="http://schemas.openxmlformats.org/officeDocument/2006/relationships/customXml" Target="ink/ink51.xml"/><Relationship Id="rId270" Type="http://schemas.openxmlformats.org/officeDocument/2006/relationships/customXml" Target="ink/ink125.xml"/><Relationship Id="rId44" Type="http://schemas.openxmlformats.org/officeDocument/2006/relationships/image" Target="media/image18.png"/><Relationship Id="rId65" Type="http://schemas.openxmlformats.org/officeDocument/2006/relationships/customXml" Target="ink/ink27.xml"/><Relationship Id="rId86" Type="http://schemas.openxmlformats.org/officeDocument/2006/relationships/image" Target="media/image39.png"/><Relationship Id="rId130" Type="http://schemas.openxmlformats.org/officeDocument/2006/relationships/image" Target="media/image62.png"/><Relationship Id="rId151" Type="http://schemas.openxmlformats.org/officeDocument/2006/relationships/image" Target="media/image73.png"/><Relationship Id="rId172" Type="http://schemas.openxmlformats.org/officeDocument/2006/relationships/customXml" Target="ink/ink76.xml"/><Relationship Id="rId193" Type="http://schemas.openxmlformats.org/officeDocument/2006/relationships/image" Target="media/image94.png"/><Relationship Id="rId207" Type="http://schemas.openxmlformats.org/officeDocument/2006/relationships/image" Target="media/image101.png"/><Relationship Id="rId228" Type="http://schemas.openxmlformats.org/officeDocument/2006/relationships/customXml" Target="ink/ink104.xml"/><Relationship Id="rId249" Type="http://schemas.openxmlformats.org/officeDocument/2006/relationships/image" Target="media/image122.png"/><Relationship Id="rId13" Type="http://schemas.openxmlformats.org/officeDocument/2006/relationships/customXml" Target="ink/ink1.xml"/><Relationship Id="rId109" Type="http://schemas.openxmlformats.org/officeDocument/2006/relationships/customXml" Target="ink/ink46.xml"/><Relationship Id="rId260" Type="http://schemas.openxmlformats.org/officeDocument/2006/relationships/customXml" Target="ink/ink120.xml"/><Relationship Id="rId281" Type="http://schemas.openxmlformats.org/officeDocument/2006/relationships/theme" Target="theme/theme1.xml"/><Relationship Id="rId34" Type="http://schemas.openxmlformats.org/officeDocument/2006/relationships/image" Target="media/image13.png"/><Relationship Id="rId55" Type="http://schemas.openxmlformats.org/officeDocument/2006/relationships/customXml" Target="ink/ink22.xml"/><Relationship Id="rId76" Type="http://schemas.openxmlformats.org/officeDocument/2006/relationships/image" Target="media/image34.png"/><Relationship Id="rId97" Type="http://schemas.openxmlformats.org/officeDocument/2006/relationships/image" Target="media/image44.png"/><Relationship Id="rId120" Type="http://schemas.openxmlformats.org/officeDocument/2006/relationships/image" Target="media/image56.png"/><Relationship Id="rId141" Type="http://schemas.openxmlformats.org/officeDocument/2006/relationships/image" Target="media/image68.png"/><Relationship Id="rId7" Type="http://schemas.openxmlformats.org/officeDocument/2006/relationships/settings" Target="settings.xml"/><Relationship Id="rId162" Type="http://schemas.openxmlformats.org/officeDocument/2006/relationships/customXml" Target="ink/ink71.xml"/><Relationship Id="rId183" Type="http://schemas.openxmlformats.org/officeDocument/2006/relationships/image" Target="media/image89.png"/><Relationship Id="rId218" Type="http://schemas.openxmlformats.org/officeDocument/2006/relationships/customXml" Target="ink/ink99.xml"/><Relationship Id="rId239" Type="http://schemas.openxmlformats.org/officeDocument/2006/relationships/image" Target="media/image117.png"/><Relationship Id="rId250" Type="http://schemas.openxmlformats.org/officeDocument/2006/relationships/customXml" Target="ink/ink115.xml"/><Relationship Id="rId271" Type="http://schemas.openxmlformats.org/officeDocument/2006/relationships/image" Target="media/image133.png"/><Relationship Id="rId24" Type="http://schemas.openxmlformats.org/officeDocument/2006/relationships/image" Target="media/image8.png"/><Relationship Id="rId45" Type="http://schemas.openxmlformats.org/officeDocument/2006/relationships/customXml" Target="ink/ink17.xml"/><Relationship Id="rId66" Type="http://schemas.openxmlformats.org/officeDocument/2006/relationships/image" Target="media/image29.png"/><Relationship Id="rId87" Type="http://schemas.openxmlformats.org/officeDocument/2006/relationships/customXml" Target="ink/ink38.xml"/><Relationship Id="rId110" Type="http://schemas.openxmlformats.org/officeDocument/2006/relationships/image" Target="media/image52.png"/><Relationship Id="rId131" Type="http://schemas.openxmlformats.org/officeDocument/2006/relationships/customXml" Target="ink/ink56.xml"/><Relationship Id="rId152" Type="http://schemas.openxmlformats.org/officeDocument/2006/relationships/customXml" Target="ink/ink66.xml"/><Relationship Id="rId173" Type="http://schemas.openxmlformats.org/officeDocument/2006/relationships/image" Target="media/image84.png"/><Relationship Id="rId194" Type="http://schemas.openxmlformats.org/officeDocument/2006/relationships/customXml" Target="ink/ink87.xml"/><Relationship Id="rId208" Type="http://schemas.openxmlformats.org/officeDocument/2006/relationships/customXml" Target="ink/ink94.xml"/><Relationship Id="rId229" Type="http://schemas.openxmlformats.org/officeDocument/2006/relationships/image" Target="media/image112.png"/><Relationship Id="rId240" Type="http://schemas.openxmlformats.org/officeDocument/2006/relationships/customXml" Target="ink/ink110.xml"/><Relationship Id="rId261" Type="http://schemas.openxmlformats.org/officeDocument/2006/relationships/image" Target="media/image128.png"/><Relationship Id="rId14" Type="http://schemas.openxmlformats.org/officeDocument/2006/relationships/image" Target="media/image3.png"/><Relationship Id="rId35" Type="http://schemas.openxmlformats.org/officeDocument/2006/relationships/customXml" Target="ink/ink12.xml"/><Relationship Id="rId56" Type="http://schemas.openxmlformats.org/officeDocument/2006/relationships/image" Target="media/image24.png"/><Relationship Id="rId77" Type="http://schemas.openxmlformats.org/officeDocument/2006/relationships/customXml" Target="ink/ink33.xml"/><Relationship Id="rId100" Type="http://schemas.openxmlformats.org/officeDocument/2006/relationships/customXml" Target="ink/ink42.xml"/><Relationship Id="rId8" Type="http://schemas.openxmlformats.org/officeDocument/2006/relationships/webSettings" Target="webSettings.xml"/><Relationship Id="rId98" Type="http://schemas.openxmlformats.org/officeDocument/2006/relationships/image" Target="media/image45.png"/><Relationship Id="rId121" Type="http://schemas.openxmlformats.org/officeDocument/2006/relationships/image" Target="media/image57.png"/><Relationship Id="rId142" Type="http://schemas.openxmlformats.org/officeDocument/2006/relationships/customXml" Target="ink/ink61.xml"/><Relationship Id="rId163" Type="http://schemas.openxmlformats.org/officeDocument/2006/relationships/image" Target="media/image79.png"/><Relationship Id="rId184" Type="http://schemas.openxmlformats.org/officeDocument/2006/relationships/customXml" Target="ink/ink82.xml"/><Relationship Id="rId219" Type="http://schemas.openxmlformats.org/officeDocument/2006/relationships/image" Target="media/image107.png"/><Relationship Id="rId230" Type="http://schemas.openxmlformats.org/officeDocument/2006/relationships/customXml" Target="ink/ink105.xml"/><Relationship Id="rId251" Type="http://schemas.openxmlformats.org/officeDocument/2006/relationships/image" Target="media/image123.png"/><Relationship Id="rId25" Type="http://schemas.openxmlformats.org/officeDocument/2006/relationships/customXml" Target="ink/ink7.xml"/><Relationship Id="rId46" Type="http://schemas.openxmlformats.org/officeDocument/2006/relationships/image" Target="media/image19.png"/><Relationship Id="rId67" Type="http://schemas.openxmlformats.org/officeDocument/2006/relationships/customXml" Target="ink/ink28.xml"/><Relationship Id="rId272" Type="http://schemas.openxmlformats.org/officeDocument/2006/relationships/customXml" Target="ink/ink126.xml"/><Relationship Id="rId88" Type="http://schemas.openxmlformats.org/officeDocument/2006/relationships/image" Target="media/image40.png"/><Relationship Id="rId111" Type="http://schemas.openxmlformats.org/officeDocument/2006/relationships/customXml" Target="ink/ink47.xml"/><Relationship Id="rId132" Type="http://schemas.openxmlformats.org/officeDocument/2006/relationships/image" Target="media/image63.png"/><Relationship Id="rId153" Type="http://schemas.openxmlformats.org/officeDocument/2006/relationships/image" Target="media/image74.png"/><Relationship Id="rId174" Type="http://schemas.openxmlformats.org/officeDocument/2006/relationships/customXml" Target="ink/ink77.xml"/><Relationship Id="rId195" Type="http://schemas.openxmlformats.org/officeDocument/2006/relationships/image" Target="media/image95.png"/><Relationship Id="rId209" Type="http://schemas.openxmlformats.org/officeDocument/2006/relationships/image" Target="media/image102.png"/><Relationship Id="rId220" Type="http://schemas.openxmlformats.org/officeDocument/2006/relationships/customXml" Target="ink/ink100.xml"/><Relationship Id="rId241" Type="http://schemas.openxmlformats.org/officeDocument/2006/relationships/image" Target="media/image118.png"/><Relationship Id="rId15" Type="http://schemas.openxmlformats.org/officeDocument/2006/relationships/customXml" Target="ink/ink2.xml"/><Relationship Id="rId36" Type="http://schemas.openxmlformats.org/officeDocument/2006/relationships/image" Target="media/image14.png"/><Relationship Id="rId57" Type="http://schemas.openxmlformats.org/officeDocument/2006/relationships/customXml" Target="ink/ink23.xml"/><Relationship Id="rId262" Type="http://schemas.openxmlformats.org/officeDocument/2006/relationships/customXml" Target="ink/ink121.xml"/><Relationship Id="rId78" Type="http://schemas.openxmlformats.org/officeDocument/2006/relationships/image" Target="media/image35.png"/><Relationship Id="rId99" Type="http://schemas.openxmlformats.org/officeDocument/2006/relationships/image" Target="media/image46.svg"/><Relationship Id="rId101" Type="http://schemas.openxmlformats.org/officeDocument/2006/relationships/image" Target="media/image47.png"/><Relationship Id="rId122" Type="http://schemas.openxmlformats.org/officeDocument/2006/relationships/image" Target="media/image58.svg"/><Relationship Id="rId143" Type="http://schemas.openxmlformats.org/officeDocument/2006/relationships/image" Target="media/image69.png"/><Relationship Id="rId164" Type="http://schemas.openxmlformats.org/officeDocument/2006/relationships/customXml" Target="ink/ink72.xml"/><Relationship Id="rId185" Type="http://schemas.openxmlformats.org/officeDocument/2006/relationships/image" Target="media/image90.png"/><Relationship Id="rId9" Type="http://schemas.openxmlformats.org/officeDocument/2006/relationships/footnotes" Target="footnotes.xml"/><Relationship Id="rId210" Type="http://schemas.openxmlformats.org/officeDocument/2006/relationships/customXml" Target="ink/ink95.xml"/><Relationship Id="rId26" Type="http://schemas.openxmlformats.org/officeDocument/2006/relationships/image" Target="media/image9.png"/><Relationship Id="rId231" Type="http://schemas.openxmlformats.org/officeDocument/2006/relationships/image" Target="media/image113.png"/><Relationship Id="rId252" Type="http://schemas.openxmlformats.org/officeDocument/2006/relationships/customXml" Target="ink/ink116.xml"/><Relationship Id="rId273" Type="http://schemas.openxmlformats.org/officeDocument/2006/relationships/image" Target="media/image134.png"/><Relationship Id="rId47" Type="http://schemas.openxmlformats.org/officeDocument/2006/relationships/customXml" Target="ink/ink18.xml"/><Relationship Id="rId68" Type="http://schemas.openxmlformats.org/officeDocument/2006/relationships/image" Target="media/image30.png"/><Relationship Id="rId89" Type="http://schemas.openxmlformats.org/officeDocument/2006/relationships/customXml" Target="ink/ink39.xml"/><Relationship Id="rId112" Type="http://schemas.openxmlformats.org/officeDocument/2006/relationships/image" Target="media/image53.png"/><Relationship Id="rId133" Type="http://schemas.openxmlformats.org/officeDocument/2006/relationships/customXml" Target="ink/ink57.xml"/><Relationship Id="rId154" Type="http://schemas.openxmlformats.org/officeDocument/2006/relationships/customXml" Target="ink/ink67.xml"/><Relationship Id="rId175" Type="http://schemas.openxmlformats.org/officeDocument/2006/relationships/image" Target="media/image85.png"/><Relationship Id="rId196" Type="http://schemas.openxmlformats.org/officeDocument/2006/relationships/customXml" Target="ink/ink88.xml"/><Relationship Id="rId200" Type="http://schemas.openxmlformats.org/officeDocument/2006/relationships/customXml" Target="ink/ink90.xml"/><Relationship Id="rId16" Type="http://schemas.openxmlformats.org/officeDocument/2006/relationships/image" Target="media/image4.png"/><Relationship Id="rId221" Type="http://schemas.openxmlformats.org/officeDocument/2006/relationships/image" Target="media/image108.png"/><Relationship Id="rId242" Type="http://schemas.openxmlformats.org/officeDocument/2006/relationships/customXml" Target="ink/ink111.xml"/><Relationship Id="rId263" Type="http://schemas.openxmlformats.org/officeDocument/2006/relationships/image" Target="media/image129.png"/><Relationship Id="rId37" Type="http://schemas.openxmlformats.org/officeDocument/2006/relationships/customXml" Target="ink/ink13.xml"/><Relationship Id="rId58" Type="http://schemas.openxmlformats.org/officeDocument/2006/relationships/image" Target="media/image25.png"/><Relationship Id="rId79" Type="http://schemas.openxmlformats.org/officeDocument/2006/relationships/customXml" Target="ink/ink34.xml"/><Relationship Id="rId102" Type="http://schemas.openxmlformats.org/officeDocument/2006/relationships/customXml" Target="ink/ink43.xml"/><Relationship Id="rId123" Type="http://schemas.openxmlformats.org/officeDocument/2006/relationships/customXml" Target="ink/ink52.xml"/><Relationship Id="rId144" Type="http://schemas.openxmlformats.org/officeDocument/2006/relationships/customXml" Target="ink/ink62.xml"/><Relationship Id="rId90" Type="http://schemas.openxmlformats.org/officeDocument/2006/relationships/image" Target="media/image41.png"/><Relationship Id="rId165" Type="http://schemas.openxmlformats.org/officeDocument/2006/relationships/image" Target="media/image80.png"/><Relationship Id="rId186" Type="http://schemas.openxmlformats.org/officeDocument/2006/relationships/customXml" Target="ink/ink83.xml"/><Relationship Id="rId211" Type="http://schemas.openxmlformats.org/officeDocument/2006/relationships/image" Target="media/image103.png"/><Relationship Id="rId232" Type="http://schemas.openxmlformats.org/officeDocument/2006/relationships/customXml" Target="ink/ink106.xml"/><Relationship Id="rId253" Type="http://schemas.openxmlformats.org/officeDocument/2006/relationships/image" Target="media/image124.png"/><Relationship Id="rId274" Type="http://schemas.openxmlformats.org/officeDocument/2006/relationships/customXml" Target="ink/ink127.xml"/><Relationship Id="rId27" Type="http://schemas.openxmlformats.org/officeDocument/2006/relationships/customXml" Target="ink/ink8.xml"/><Relationship Id="rId48" Type="http://schemas.openxmlformats.org/officeDocument/2006/relationships/image" Target="media/image20.png"/><Relationship Id="rId69" Type="http://schemas.openxmlformats.org/officeDocument/2006/relationships/customXml" Target="ink/ink29.xml"/><Relationship Id="rId113" Type="http://schemas.openxmlformats.org/officeDocument/2006/relationships/customXml" Target="ink/ink48.xml"/><Relationship Id="rId134" Type="http://schemas.openxmlformats.org/officeDocument/2006/relationships/image" Target="media/image64.png"/><Relationship Id="rId80" Type="http://schemas.openxmlformats.org/officeDocument/2006/relationships/image" Target="media/image36.png"/><Relationship Id="rId155" Type="http://schemas.openxmlformats.org/officeDocument/2006/relationships/image" Target="media/image75.png"/><Relationship Id="rId176" Type="http://schemas.openxmlformats.org/officeDocument/2006/relationships/customXml" Target="ink/ink78.xml"/><Relationship Id="rId197" Type="http://schemas.openxmlformats.org/officeDocument/2006/relationships/image" Target="media/image96.png"/><Relationship Id="rId201" Type="http://schemas.openxmlformats.org/officeDocument/2006/relationships/image" Target="media/image98.png"/><Relationship Id="rId222" Type="http://schemas.openxmlformats.org/officeDocument/2006/relationships/customXml" Target="ink/ink101.xml"/><Relationship Id="rId243" Type="http://schemas.openxmlformats.org/officeDocument/2006/relationships/image" Target="media/image119.png"/><Relationship Id="rId264" Type="http://schemas.openxmlformats.org/officeDocument/2006/relationships/customXml" Target="ink/ink122.xml"/><Relationship Id="rId17" Type="http://schemas.openxmlformats.org/officeDocument/2006/relationships/customXml" Target="ink/ink3.xml"/><Relationship Id="rId38" Type="http://schemas.openxmlformats.org/officeDocument/2006/relationships/image" Target="media/image15.png"/><Relationship Id="rId59" Type="http://schemas.openxmlformats.org/officeDocument/2006/relationships/customXml" Target="ink/ink24.xml"/><Relationship Id="rId103" Type="http://schemas.openxmlformats.org/officeDocument/2006/relationships/image" Target="media/image48.png"/><Relationship Id="rId124" Type="http://schemas.openxmlformats.org/officeDocument/2006/relationships/image" Target="media/image59.png"/><Relationship Id="rId70" Type="http://schemas.openxmlformats.org/officeDocument/2006/relationships/image" Target="media/image31.png"/><Relationship Id="rId91" Type="http://schemas.openxmlformats.org/officeDocument/2006/relationships/customXml" Target="ink/ink40.xml"/><Relationship Id="rId145" Type="http://schemas.openxmlformats.org/officeDocument/2006/relationships/image" Target="media/image70.png"/><Relationship Id="rId166" Type="http://schemas.openxmlformats.org/officeDocument/2006/relationships/customXml" Target="ink/ink73.xml"/><Relationship Id="rId187" Type="http://schemas.openxmlformats.org/officeDocument/2006/relationships/image" Target="media/image91.png"/><Relationship Id="rId1" Type="http://schemas.openxmlformats.org/officeDocument/2006/relationships/customXml" Target="../customXml/item1.xml"/><Relationship Id="rId212" Type="http://schemas.openxmlformats.org/officeDocument/2006/relationships/customXml" Target="ink/ink96.xml"/><Relationship Id="rId233" Type="http://schemas.openxmlformats.org/officeDocument/2006/relationships/image" Target="media/image114.png"/><Relationship Id="rId254" Type="http://schemas.openxmlformats.org/officeDocument/2006/relationships/customXml" Target="ink/ink117.xml"/><Relationship Id="rId28" Type="http://schemas.openxmlformats.org/officeDocument/2006/relationships/image" Target="media/image10.png"/><Relationship Id="rId49" Type="http://schemas.openxmlformats.org/officeDocument/2006/relationships/customXml" Target="ink/ink19.xml"/><Relationship Id="rId114" Type="http://schemas.openxmlformats.org/officeDocument/2006/relationships/image" Target="media/image54.png"/><Relationship Id="rId275" Type="http://schemas.openxmlformats.org/officeDocument/2006/relationships/image" Target="media/image135.png"/><Relationship Id="rId60" Type="http://schemas.openxmlformats.org/officeDocument/2006/relationships/image" Target="media/image26.png"/><Relationship Id="rId81" Type="http://schemas.openxmlformats.org/officeDocument/2006/relationships/customXml" Target="ink/ink35.xml"/><Relationship Id="rId135" Type="http://schemas.openxmlformats.org/officeDocument/2006/relationships/customXml" Target="ink/ink58.xml"/><Relationship Id="rId156" Type="http://schemas.openxmlformats.org/officeDocument/2006/relationships/customXml" Target="ink/ink68.xml"/><Relationship Id="rId177" Type="http://schemas.openxmlformats.org/officeDocument/2006/relationships/image" Target="media/image86.png"/><Relationship Id="rId198" Type="http://schemas.openxmlformats.org/officeDocument/2006/relationships/customXml" Target="ink/ink89.xml"/><Relationship Id="rId202" Type="http://schemas.openxmlformats.org/officeDocument/2006/relationships/customXml" Target="ink/ink91.xml"/><Relationship Id="rId223" Type="http://schemas.openxmlformats.org/officeDocument/2006/relationships/image" Target="media/image109.png"/><Relationship Id="rId244" Type="http://schemas.openxmlformats.org/officeDocument/2006/relationships/customXml" Target="ink/ink112.xml"/><Relationship Id="rId18" Type="http://schemas.openxmlformats.org/officeDocument/2006/relationships/image" Target="media/image5.png"/><Relationship Id="rId39" Type="http://schemas.openxmlformats.org/officeDocument/2006/relationships/customXml" Target="ink/ink14.xml"/><Relationship Id="rId265" Type="http://schemas.openxmlformats.org/officeDocument/2006/relationships/image" Target="media/image130.png"/><Relationship Id="rId50" Type="http://schemas.openxmlformats.org/officeDocument/2006/relationships/image" Target="media/image21.png"/><Relationship Id="rId104" Type="http://schemas.openxmlformats.org/officeDocument/2006/relationships/customXml" Target="ink/ink44.xml"/><Relationship Id="rId125" Type="http://schemas.openxmlformats.org/officeDocument/2006/relationships/customXml" Target="ink/ink53.xml"/><Relationship Id="rId146" Type="http://schemas.openxmlformats.org/officeDocument/2006/relationships/customXml" Target="ink/ink63.xml"/><Relationship Id="rId167" Type="http://schemas.openxmlformats.org/officeDocument/2006/relationships/image" Target="media/image81.png"/><Relationship Id="rId188" Type="http://schemas.openxmlformats.org/officeDocument/2006/relationships/customXml" Target="ink/ink84.xml"/><Relationship Id="rId71" Type="http://schemas.openxmlformats.org/officeDocument/2006/relationships/customXml" Target="ink/ink30.xml"/><Relationship Id="rId92" Type="http://schemas.openxmlformats.org/officeDocument/2006/relationships/image" Target="media/image42.png"/><Relationship Id="rId213" Type="http://schemas.openxmlformats.org/officeDocument/2006/relationships/image" Target="media/image104.png"/><Relationship Id="rId234" Type="http://schemas.openxmlformats.org/officeDocument/2006/relationships/customXml" Target="ink/ink107.xml"/><Relationship Id="rId2" Type="http://schemas.openxmlformats.org/officeDocument/2006/relationships/customXml" Target="../customXml/item2.xml"/><Relationship Id="rId29" Type="http://schemas.openxmlformats.org/officeDocument/2006/relationships/customXml" Target="ink/ink9.xml"/><Relationship Id="rId255" Type="http://schemas.openxmlformats.org/officeDocument/2006/relationships/image" Target="media/image125.png"/><Relationship Id="rId276" Type="http://schemas.openxmlformats.org/officeDocument/2006/relationships/customXml" Target="ink/ink128.xml"/><Relationship Id="rId40" Type="http://schemas.openxmlformats.org/officeDocument/2006/relationships/image" Target="media/image16.png"/><Relationship Id="rId115" Type="http://schemas.openxmlformats.org/officeDocument/2006/relationships/customXml" Target="ink/ink49.xml"/><Relationship Id="rId136" Type="http://schemas.openxmlformats.org/officeDocument/2006/relationships/image" Target="media/image65.png"/><Relationship Id="rId157" Type="http://schemas.openxmlformats.org/officeDocument/2006/relationships/image" Target="media/image76.png"/><Relationship Id="rId178" Type="http://schemas.openxmlformats.org/officeDocument/2006/relationships/customXml" Target="ink/ink79.xml"/><Relationship Id="rId61" Type="http://schemas.openxmlformats.org/officeDocument/2006/relationships/customXml" Target="ink/ink25.xml"/><Relationship Id="rId82" Type="http://schemas.openxmlformats.org/officeDocument/2006/relationships/image" Target="media/image37.png"/><Relationship Id="rId199" Type="http://schemas.openxmlformats.org/officeDocument/2006/relationships/image" Target="media/image97.png"/><Relationship Id="rId203" Type="http://schemas.openxmlformats.org/officeDocument/2006/relationships/image" Target="media/image99.png"/><Relationship Id="rId19" Type="http://schemas.openxmlformats.org/officeDocument/2006/relationships/customXml" Target="ink/ink4.xml"/><Relationship Id="rId224" Type="http://schemas.openxmlformats.org/officeDocument/2006/relationships/customXml" Target="ink/ink102.xml"/><Relationship Id="rId245" Type="http://schemas.openxmlformats.org/officeDocument/2006/relationships/image" Target="media/image120.png"/><Relationship Id="rId266" Type="http://schemas.openxmlformats.org/officeDocument/2006/relationships/customXml" Target="ink/ink123.xml"/><Relationship Id="rId30" Type="http://schemas.openxmlformats.org/officeDocument/2006/relationships/image" Target="media/image11.png"/><Relationship Id="rId105" Type="http://schemas.openxmlformats.org/officeDocument/2006/relationships/image" Target="media/image49.png"/><Relationship Id="rId126" Type="http://schemas.openxmlformats.org/officeDocument/2006/relationships/image" Target="media/image60.png"/><Relationship Id="rId147" Type="http://schemas.openxmlformats.org/officeDocument/2006/relationships/image" Target="media/image71.png"/><Relationship Id="rId168" Type="http://schemas.openxmlformats.org/officeDocument/2006/relationships/customXml" Target="ink/ink74.xml"/><Relationship Id="rId51" Type="http://schemas.openxmlformats.org/officeDocument/2006/relationships/customXml" Target="ink/ink20.xml"/><Relationship Id="rId72" Type="http://schemas.openxmlformats.org/officeDocument/2006/relationships/image" Target="media/image32.png"/><Relationship Id="rId93" Type="http://schemas.openxmlformats.org/officeDocument/2006/relationships/customXml" Target="ink/ink41.xml"/><Relationship Id="rId189" Type="http://schemas.openxmlformats.org/officeDocument/2006/relationships/image" Target="media/image92.png"/><Relationship Id="rId3" Type="http://schemas.openxmlformats.org/officeDocument/2006/relationships/customXml" Target="../customXml/item3.xml"/><Relationship Id="rId214" Type="http://schemas.openxmlformats.org/officeDocument/2006/relationships/customXml" Target="ink/ink97.xml"/><Relationship Id="rId235" Type="http://schemas.openxmlformats.org/officeDocument/2006/relationships/image" Target="media/image115.png"/><Relationship Id="rId256" Type="http://schemas.openxmlformats.org/officeDocument/2006/relationships/customXml" Target="ink/ink118.xml"/><Relationship Id="rId277" Type="http://schemas.openxmlformats.org/officeDocument/2006/relationships/image" Target="media/image136.png"/><Relationship Id="rId116" Type="http://schemas.openxmlformats.org/officeDocument/2006/relationships/image" Target="media/image530.png"/><Relationship Id="rId137" Type="http://schemas.openxmlformats.org/officeDocument/2006/relationships/customXml" Target="ink/ink59.xml"/><Relationship Id="rId158" Type="http://schemas.openxmlformats.org/officeDocument/2006/relationships/customXml" Target="ink/ink69.xml"/><Relationship Id="rId20" Type="http://schemas.openxmlformats.org/officeDocument/2006/relationships/image" Target="media/image6.png"/><Relationship Id="rId41" Type="http://schemas.openxmlformats.org/officeDocument/2006/relationships/customXml" Target="ink/ink15.xml"/><Relationship Id="rId62" Type="http://schemas.openxmlformats.org/officeDocument/2006/relationships/image" Target="media/image27.png"/><Relationship Id="rId83" Type="http://schemas.openxmlformats.org/officeDocument/2006/relationships/customXml" Target="ink/ink36.xml"/><Relationship Id="rId179" Type="http://schemas.openxmlformats.org/officeDocument/2006/relationships/image" Target="media/image87.png"/><Relationship Id="rId190" Type="http://schemas.openxmlformats.org/officeDocument/2006/relationships/customXml" Target="ink/ink85.xml"/><Relationship Id="rId204" Type="http://schemas.openxmlformats.org/officeDocument/2006/relationships/customXml" Target="ink/ink92.xml"/><Relationship Id="rId225" Type="http://schemas.openxmlformats.org/officeDocument/2006/relationships/image" Target="media/image110.png"/><Relationship Id="rId246" Type="http://schemas.openxmlformats.org/officeDocument/2006/relationships/customXml" Target="ink/ink113.xml"/><Relationship Id="rId267" Type="http://schemas.openxmlformats.org/officeDocument/2006/relationships/image" Target="media/image131.png"/><Relationship Id="rId106" Type="http://schemas.openxmlformats.org/officeDocument/2006/relationships/customXml" Target="ink/ink45.xml"/><Relationship Id="rId127" Type="http://schemas.openxmlformats.org/officeDocument/2006/relationships/customXml" Target="ink/ink54.xml"/><Relationship Id="rId10" Type="http://schemas.openxmlformats.org/officeDocument/2006/relationships/endnotes" Target="endnotes.xml"/><Relationship Id="rId31" Type="http://schemas.openxmlformats.org/officeDocument/2006/relationships/customXml" Target="ink/ink10.xml"/><Relationship Id="rId52" Type="http://schemas.openxmlformats.org/officeDocument/2006/relationships/image" Target="media/image22.png"/><Relationship Id="rId73" Type="http://schemas.openxmlformats.org/officeDocument/2006/relationships/customXml" Target="ink/ink31.xml"/><Relationship Id="rId94" Type="http://schemas.openxmlformats.org/officeDocument/2006/relationships/image" Target="media/image43.png"/><Relationship Id="rId148" Type="http://schemas.openxmlformats.org/officeDocument/2006/relationships/customXml" Target="ink/ink64.xml"/><Relationship Id="rId169" Type="http://schemas.openxmlformats.org/officeDocument/2006/relationships/image" Target="media/image82.png"/><Relationship Id="rId4" Type="http://schemas.openxmlformats.org/officeDocument/2006/relationships/customXml" Target="../customXml/item4.xml"/><Relationship Id="rId180" Type="http://schemas.openxmlformats.org/officeDocument/2006/relationships/customXml" Target="ink/ink80.xml"/><Relationship Id="rId215" Type="http://schemas.openxmlformats.org/officeDocument/2006/relationships/image" Target="media/image105.png"/><Relationship Id="rId236" Type="http://schemas.openxmlformats.org/officeDocument/2006/relationships/customXml" Target="ink/ink108.xml"/><Relationship Id="rId257" Type="http://schemas.openxmlformats.org/officeDocument/2006/relationships/image" Target="media/image126.png"/><Relationship Id="rId278" Type="http://schemas.openxmlformats.org/officeDocument/2006/relationships/header" Target="header1.xml"/><Relationship Id="rId42" Type="http://schemas.openxmlformats.org/officeDocument/2006/relationships/image" Target="media/image17.png"/><Relationship Id="rId84" Type="http://schemas.openxmlformats.org/officeDocument/2006/relationships/image" Target="media/image38.png"/><Relationship Id="rId138" Type="http://schemas.openxmlformats.org/officeDocument/2006/relationships/image" Target="media/image66.png"/><Relationship Id="rId191" Type="http://schemas.openxmlformats.org/officeDocument/2006/relationships/image" Target="media/image93.png"/><Relationship Id="rId205" Type="http://schemas.openxmlformats.org/officeDocument/2006/relationships/image" Target="media/image100.png"/><Relationship Id="rId247" Type="http://schemas.openxmlformats.org/officeDocument/2006/relationships/image" Target="media/image121.png"/><Relationship Id="rId107" Type="http://schemas.openxmlformats.org/officeDocument/2006/relationships/image" Target="media/image50.png"/><Relationship Id="rId11" Type="http://schemas.openxmlformats.org/officeDocument/2006/relationships/image" Target="media/image1.png"/><Relationship Id="rId53" Type="http://schemas.openxmlformats.org/officeDocument/2006/relationships/customXml" Target="ink/ink21.xml"/><Relationship Id="rId149" Type="http://schemas.openxmlformats.org/officeDocument/2006/relationships/image" Target="media/image72.png"/><Relationship Id="rId95" Type="http://schemas.openxmlformats.org/officeDocument/2006/relationships/hyperlink" Target="https://studyflix.de/informatik/dijkstra-algorithmus-1291" TargetMode="External"/><Relationship Id="rId160" Type="http://schemas.openxmlformats.org/officeDocument/2006/relationships/customXml" Target="ink/ink70.xml"/><Relationship Id="rId216" Type="http://schemas.openxmlformats.org/officeDocument/2006/relationships/customXml" Target="ink/ink98.xml"/><Relationship Id="rId258" Type="http://schemas.openxmlformats.org/officeDocument/2006/relationships/customXml" Target="ink/ink119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cks\OneDrive%20-%20Hans-Sachs%20Gymnasium\_AB-Vorlage_Website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7:15.1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4 8432,'0'0'3382,"4"0"-2332,269-4 4629,-265 4-5377,-1 0 0,1 1 0,0 0 0,0 0-1,7 2 1,-12-1-10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7:18.49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317 174 10248,'0'0'4936,"-3"2"-4032,-35 41 1036,32-35-1732,1-1 0,-1 1-1,0-2 1,0 1-1,-1-1 1,0 0-1,0 0 1,-1-1 0,1 0-1,-1 0 1,-13 5-1,11-6-52,-1-1 0,1 0 0,-1-1 0,0 0 1,0-1-1,0 0 0,0-1 0,1 0 0,-1 0 0,-14-4 0,22 3-94,0 0 0,0 0 0,0 0 0,0-1 1,0 0-1,1 0 0,-1 1 0,0-2 0,1 1 1,-1 0-1,1 0 0,0-1 0,0 1 0,-3-6 1,4 7-43,0 0-1,0-1 1,0 1 0,1-1 0,-1 1 0,0-1 0,1 0 0,-1 1 0,1-1 0,0 1 0,-1-1 0,1 0 0,0 1 0,0-1 0,0 0 0,0 1 0,1-1 0,-1 0 0,0 1 0,1-1 0,-1 0 0,1 1 0,-1-1 0,1 1 0,0-1 0,0 1 0,-1-1 0,1 1 0,0 0 0,2-3 0,22 12 187,-7 1-195,0 0 0,0 1 0,-2 1 0,28 22 1,-38-29-6,0 1 1,1-1 0,-1 0-1,1 0 1,0-1 0,0 0-1,0 0 1,1-1 0,-1 0-1,0 0 1,1-1 0,7 1-1,-1-1 55,0 0-1,0-2 0,0 0 0,0 0 0,23-6 1,-33 6-17,0 0 0,0 0 0,-1 0 1,1-1-1,0 1 0,-1-1 0,1 0 1,-1 0-1,1 0 0,4-5 1,-7 6-26,0 0 0,0-1 0,0 1 0,0 0 0,-1-1 0,1 1 0,0-1 0,-1 1 1,1-1-1,-1 1 0,1-1 0,-1 1 0,0-1 0,1 0 0,-1 1 0,0-1 1,0 0-1,0 1 0,-1-1 0,1 1 0,0-1 0,-1 0 0,1 1 0,-1-1 0,1 1 1,-1-1-1,1 1 0,-2-2 0,1 1 20,0 0 1,0 0-1,0 0 1,0 0-1,0 0 0,0 0 1,-1 0-1,1 1 1,-1-1-1,1 0 1,-1 1-1,1 0 0,-1-1 1,0 1-1,0 0 1,0 0-1,0 0 1,0 0-1,-2-1 0,1 2-272,0-1-1,-1 1 1,1 0 0,0 1-1,0-1 1,0 0-1,-1 1 1,1 0-1,0 0 1,0 0-1,0 0 1,-3 2-1</inkml:trace>
  <inkml:trace contextRef="#ctx0" brushRef="#br0" timeOffset="1268.58">1508 156 10656,'0'0'232,"-3"1"105,-14 11 1298,7-6-825,-1 1 0,1 1 0,1 0 0,-1 0 0,-11 15-1,15-16-417,0 1 0,0-1 0,-1-1 0,0 1 0,0-1 0,0 0-1,-9 5 1,13-9-303,0-1 0,0 0 0,0 0 0,0 0 0,0 0 0,0 0 0,0-1 0,-1 1 0,1-1 0,0 0 0,0 0 0,0 0 0,-1 0 0,1-1-1,0 1 1,0-1 0,0 0 0,0 0 0,0 0 0,0 0 0,0 0 0,0-1 0,0 0 0,-3-1 0,0-2 32,0 1 0,1-1 0,-1 0 1,1 0-1,-5-7 0,8 10-79,1 1-1,-1-1 1,1 0-1,0 0 1,-1 0 0,1 0-1,0 1 1,0-1 0,1 0-1,-1-1 1,0 1-1,1 0 1,-1 0 0,1 0-1,0 0 1,-1 0-1,1-1 1,0 1 0,0 0-1,1 0 1,0-4 0,0 5-18,1 0 1,0 0-1,0 0 1,0 0-1,0 0 1,0 1-1,0-1 1,0 1-1,0-1 1,0 1-1,0 0 1,0 0 0,1 0-1,3 0 1,-1 0-1,-1 0-18,-1 0 0,1 0 1,0 1-1,-1-1 1,1 1-1,0 0 1,-1 0-1,1 0 0,-1 0 1,1 1-1,-1-1 1,0 1-1,0 0 1,1 0-1,-1 0 1,-1 0-1,1 1 0,0-1 1,0 1-1,-1 0 1,4 4-1,10 10 6,-10-10-11,0-1 1,0-1-1,1 1 0,0-1 1,0 0-1,0 0 0,0-1 1,1 0-1,0 0 0,-1-1 1,1 0-1,1 0 0,-1-1 1,0 0-1,12 1 0,-5-2-1,8 1 0,-1-1 0,38-4 0,-59 3 5,1 0-1,-1-1 0,1 1 1,-1 0-1,1-1 0,-1 1 1,0-1-1,1 0 0,-1 1 1,0-1-1,0 0 0,1 0 1,-1 0-1,0 0 0,0 0 1,0 0-1,0 0 1,0 0-1,0 0 0,-1 0 1,1-1-1,0 1 0,-1 0 1,1-1-1,0 1 0,-1 0 1,0-1-1,1 1 0,-1-1 1,0 1-1,0-1 0,1 1 1,-1-1-1,0 1 0,-1-1 1,1 1-1,0 0 1,-1-4-1,0-1 18,0 1 0,-1-1 0,0 0 1,0 1-1,0-1 0,-1 1 0,0 0 0,-4-7 1,5 9-8,-1-1 1,0 1 0,1 0 0,-1 0 0,0 0-1,-1 1 1,1-1 0,0 1 0,-1 0 0,0-1 0,1 2-1,-1-1 1,0 0 0,0 1 0,0-1 0,-6 0-1,6 2-1,1 0-1,-1 0 0,1 0 1,-1 0-1,1 1 0,-1 0 1,1-1-1,-1 1 0,1 0 0,0 1 1,-1-1-1,1 1 0,0-1 1,0 1-1,0 0 0,0 0 0,0 0 1,1 1-1,-1-1 0,-2 4 1,-18 25-158,16-19-2942</inkml:trace>
  <inkml:trace contextRef="#ctx0" brushRef="#br0" timeOffset="2448.27">2710 97 12256,'0'0'1704,"-4"3"-1099,2-1-417,-20 18 2035,-38 44-1,53-55-2006,-1 0 0,1 0 1,-2-1-1,1 0 0,-1 0 0,-1-1 0,1 0 1,-1-1-1,0 0 0,-1 0 0,1-1 0,-16 5 1,14-6-138,8-2 0,0-1 0,1 1-1,-1-1 1,0 0 0,0-1-1,0 1 1,-5 0 0,7-2-37,0 1 1,0 0 0,0-1-1,1 0 1,-1 1 0,0-1-1,0 0 1,1 0 0,-1 0 0,1 0-1,-1 0 1,1 0 0,-1 0-1,1 0 1,0-1 0,-1 1-1,1 0 1,0-1 0,-2-3-1,0 1 89,1 0-1,-1 0 1,1 0-1,0 0 1,0-1-1,0 1 1,-1-7-1,3 10-115,0-1-1,-1 1 1,1 0 0,0 0-1,0 0 1,0-1 0,1 1-1,-1 0 1,0 0-1,0 0 1,1-1 0,-1 1-1,1 0 1,-1 0 0,1 0-1,-1 0 1,1 0 0,-1 0-1,1 0 1,0 0-1,0 0 1,0 0 0,0 0-1,-1 0 1,1 1 0,0-1-1,0 0 1,0 1-1,1-1 1,-1 1 0,0-1-1,0 1 1,0-1 0,0 1-1,2-1 1,0 1-5,0-1 0,0 1 0,0 0 0,0-1 0,0 1 0,0 0 1,0 1-1,0-1 0,0 1 0,0-1 0,0 1 0,0 0 0,0 0 0,0 0 0,5 3 0,3 3 10,0 0-1,15 12 1,-8-6-8,-10-7-10,2-1-1,-1 0 1,1-1 0,0 0-1,0-1 1,0 1 0,18 2-1,-7-3 17,0-1 0,40-1 0,-57-2-9,-1 1 0,0-1 0,0 0 0,0 1 0,-1-2 1,1 1-1,0 0 0,0 0 0,0-1 0,-1 0 1,1 1-1,-1-1 0,0 0 0,1 0 0,-1-1 0,0 1 1,0 0-1,0-1 0,0 1 0,-1-1 0,1 0 1,-1 1-1,2-5 0,-1 3 23,-1 0 0,1 1 0,-1-1 0,0 0 1,0 0-1,0 0 0,-1-1 0,1 1 0,-1 0 0,0 0 0,0 0 0,-1 0 1,1 0-1,-1 0 0,0 0 0,0 0 0,-2-5 0,-1 0 57,-1 1-1,0 0 0,-9-12 1,13 18-73,0 1 0,0-1 0,0 1 0,-1 0 0,1-1 0,0 1-1,-1 0 1,1 0 0,-1 0 0,1 0 0,-1 0 0,0 0 0,1 0 0,-1 0 0,0 1 0,0-1 0,0 1 0,1-1 0,-1 1 0,0 0 0,0-1-1,0 1 1,0 0 0,0 1 0,-3-1 0,4 1-61,-1 0 0,1 1 0,-1-1 0,1 0 1,-1 1-1,1-1 0,0 1 0,0-1 0,0 1 0,0-1 0,0 1 0,0 0 0,1 0 0,-1-1 0,0 1 0,1 0 1,-1 3-1,-1 0-2352</inkml:trace>
  <inkml:trace contextRef="#ctx0" brushRef="#br0" timeOffset="3595.13">3975 117 10448,'0'0'3921,"-2"-2"-2914,1 2-921,0-1 1,0 1 0,0-1 0,0 1 0,0 0 0,0-1-1,-1 1 1,1 0 0,0 0 0,0 0 0,0 0 0,0 0 0,-1 0-1,1 0 1,0 0 0,0 0 0,0 1 0,0-1 0,0 0 0,-2 1-1,-1 1 50,0 0 0,0 1 0,0-1 0,0 1 0,-5 4 0,-5 7 219,-22 25 0,34-36-267,-86 102 1337,86-103-1348,-1 0 1,1 0-1,-1 0 0,0-1 1,1 1-1,-1-1 0,0 0 1,0 1-1,0-1 0,0-1 1,0 1-1,0 0 0,-1-1 1,1 1-1,0-1 0,0 0 1,0 0-1,0 0 0,-1-1 1,1 1-1,0-1 0,0 0 0,0 0 1,0 0-1,0 0 0,-5-3 1,4 3-20,1-1 0,0 1 0,-1-1 1,1 0-1,0 0 0,0-1 0,0 1 0,0 0 1,0-1-1,1 0 0,-1 0 0,1 0 0,-1 0 1,1 0-1,0 0 0,1 0 0,-1-1 1,0 1-1,1-1 0,0 1 0,0-1 0,-1-4 1,2 7-40,-1-1 0,1 0 0,0 1 1,0-1-1,0 1 0,0-1 0,0 1 1,1-1-1,-1 1 0,0-1 0,1 1 1,-1-1-1,1 1 0,-1-1 0,1 1 1,0-1-1,0 1 0,0 0 0,0 0 0,0-1 1,0 1-1,0 0 0,0 0 0,0 0 1,0 0-1,0 0 0,1 0 0,-1 0 1,0 1-1,1-1 0,-1 0 0,1 1 1,-1-1-1,1 1 0,-1-1 0,1 1 1,-1 0-1,1 0 0,-1 0 0,4 0 1,-2 0-14,0 0 0,1 1 0,-1 0 1,0-1-1,0 1 0,1 1 0,-1-1 1,0 0-1,0 1 0,0-1 0,-1 1 1,1 0-1,0 0 0,-1 0 1,1 1-1,-1-1 0,1 0 0,2 5 1,1 2-6,0 0 0,1 0 0,0-1 0,1 0 1,13 12-1,-15-16-1,-1 0 0,1-1 1,-1 0-1,1 0 0,0 0 1,0-1-1,0 1 0,1-2 0,-1 1 1,0-1-1,8 1 0,4 0 1,0-1 1,1 0-1,-1-2 0,26-3 0,-38 3 0,0 0-1,-1-1 1,1 1 0,0-1-1,-1 0 1,1-1-1,-1 1 1,0-1 0,0 0-1,0 0 1,0-1 0,-1 1-1,1-1 1,-1 0 0,0 0-1,0-1 1,6-8 0,-9 11 9,0 0 0,0 1 0,0-1 0,0 0 0,-1 0 0,1 0 0,-1 0 0,1 1 1,-1-1-1,0 0 0,1 0 0,-1 0 0,0 0 0,0 0 0,-1 0 0,1 0 0,0 0 1,-2-3-1,1 2 8,0 0 0,-1 0 1,0 0-1,1 0 0,-1 1 1,0-1-1,0 1 0,-1-1 1,1 1-1,-4-3 0,-3-1 45,1 0 0,-1 1 0,0 0 0,-1 0-1,1 1 1,-11-3 0,18 6-34,0 1 0,0-1 0,0 0 1,-1 1-1,1-1 0,0 1 0,0 0 0,0 0 0,0 0 1,0 0-1,-1 0 0,1 0 0,0 0 0,0 1 1,0-1-1,0 1 0,0 0 0,0-1 0,0 1 0,0 0 1,0 0-1,0 0 0,0 1 0,1-1 0,-1 0 0,-1 2 1,0 1-307,1-1 0,0 1 0,0-1 0,0 1 0,0 0 0,1 0 0,0-1 0,0 1 0,0 0 0,0 0 0,0 7 0</inkml:trace>
  <inkml:trace contextRef="#ctx0" brushRef="#br0" timeOffset="4698.81">5207 45 9040,'0'0'1358,"-3"2"-782,-8 7 158,1-1 0,0 2 1,1-1-1,0 2 0,0-1 0,-8 14 0,12-16-336,-1 0 0,0-1-1,0 0 1,-1-1 0,1 1 0,-1-1 0,-1 0 0,1-1 0,-1 0 0,0 0-1,-9 3 1,14-6-320,-1-1 0,1 1 0,-1-1 0,1 0-1,-1 0 1,0 0 0,1-1 0,-1 1 0,0-1-1,0 0 1,1 0 0,-1 0 0,0-1 0,0 1 0,1-1-1,-1 0 1,1 0 0,-1 0 0,1-1 0,-1 1 0,1-1-1,0 0 1,-1 0 0,1 0 0,0 0 0,0 0-1,1-1 1,-1 1 0,-4-6 0,7 8-55,-4-5 92,0 1 0,1-1 0,-1 1-1,1-1 1,0 0 0,0 0 0,1-1 0,-3-5 0,6 11-83,0-1-1,0 1 1,1 0-1,-1 0 1,0-1-1,0 1 1,0 0-1,0 0 1,0 0 0,0 0-1,0 0 1,0 0-1,0 0 1,1 0-1,-1 1 1,0-1-1,0 0 1,1 1-1,2 0 8,18 2 47,36 11 1,-50-11-73,0 0 0,-1 0 0,0 0 0,1 1 0,-1 1 0,-1-1-1,1 1 1,8 8 0,-9-8-11,1 1 0,-1-1 0,1 0 0,1 0 0,-1-1 0,0 0 0,12 4 0,-15-6-1,0-1-1,1 1 1,-1-1-1,0-1 0,1 1 1,-1 0-1,1-1 1,-1 0-1,1 0 0,0-1 1,-1 1-1,1-1 1,-1 0-1,0 0 0,7-2 1,1-2 8,0-1 0,0 0 0,0-1 0,11-8 1,-20 13 0,-1 0 1,1 0-1,-1 0 1,1-1-1,-1 1 1,0-1-1,0 1 1,0-1-1,0 0 1,0 1-1,-1-1 1,0 0 0,1 0-1,-1 0 1,0-1-1,0 1 1,0 0-1,-1 0 1,1 0-1,-1-1 1,0 1-1,0-6 1,-1 6 4,0 0 0,0 0 0,-1 0 0,1 0 0,-1 1 0,1-1 0,-1 0 0,0 1 0,0 0 0,0-1 0,0 1 0,-1 0 0,1 0 1,-1 0-1,1 0 0,-1 1 0,0-1 0,1 1 0,-6-2 0,-7-4 84,1 2 0,-21-6 0,34 11-92,0 0 0,0-1-1,0 1 1,1 0-1,-1 0 1,0 0 0,0 0-1,0 0 1,0 0 0,0 0-1,0 0 1,1 0 0,-1 1-1,0-1 1,0 0 0,0 0-1,0 1 1,1-1 0,-1 1-1,0-1 1,0 1 0,1-1-1,-1 1 1,0-1 0,1 1-1,-1 0 1,0-1 0,0 2-1,-3 5-3211</inkml:trace>
  <inkml:trace contextRef="#ctx0" brushRef="#br0" timeOffset="5777.06">6456 1 18895,'0'0'4459,"-2"2"-3724,-19 12-376,1 0 1,1 2-1,1 0 1,0 2-1,-30 37 1,39-41-246,-1-2 0,-1 0 0,-18 18 1,26-28-92,1 0 1,-1 0-1,1 0 1,-1 0-1,1 0 1,-1 0-1,0-1 1,0 1-1,0-1 0,0 0 1,0 0-1,0 0 1,0 0-1,0-1 1,-1 1-1,1-1 1,0 0-1,0 0 1,0 0-1,-1 0 1,1-1-1,0 1 1,0-1-1,-5-1 1,5 0 5,1 0 1,-1 0-1,1 0 0,0 0 1,-1 0-1,1-1 1,0 1-1,1-1 1,-1 1-1,0-1 0,1 0 1,-1 1-1,1-1 1,0 0-1,0 0 0,0 0 1,0 0-1,0-4 1,0-1 58,0 1 1,0 0 0,0-1 0,1 1-1,0-1 1,2-11 0,-2 17-60,1 1 1,-1 0-1,0-1 1,0 1-1,1-1 1,-1 1-1,1-1 1,-1 1-1,1 0 1,0-1-1,-1 1 1,1 0-1,0 0 1,0 0-1,0-1 1,0 1-1,0 0 1,0 0-1,0 0 1,0 0-1,0 1 1,1-1-1,-1 0 1,0 0-1,0 1 0,1-1 1,-1 1-1,1-1 1,-1 1-1,2-1 1,-1 1 1,1 1 0,-1-1 0,1 1 0,-1-1 1,0 1-1,0 0 0,1 0 0,-1 0 0,0 0 0,0 0 0,0 0 1,0 0-1,0 1 0,0-1 0,0 1 0,-1 0 0,4 3 0,12 15 104,-11-12-92,1 0-1,-1-1 0,1-1 0,0 1 1,1-1-1,11 8 0,-5-5-18,1-1 0,0 0 1,0-1-1,1-1 0,0 0 0,0-1 0,32 5 0,-46-10-23,1 0-1,0 0 0,-1 0 0,1 0 0,-1-1 1,1 1-1,0-1 0,-1 0 0,0 0 0,1 1 1,-1-2-1,1 1 0,-1 0 0,0 0 0,0-1 1,0 1-1,0-1 0,0 0 0,0 0 0,0 0 1,0 0-1,-1 0 0,1 0 0,-1 0 0,1 0 1,-1 0-1,0-1 0,1-2 0,1-2 2,-1 1 0,0-1 0,0 0 0,0 0-1,-1 0 1,0 0 0,-1 0 0,0-1 0,0-8-1,-1 11 7,1 0 0,-1 0-1,0 0 1,-1 0 0,1 0-1,-1 0 1,0 1 0,0-1-1,-5-6 1,6 10-2,0-1-1,0 1 1,0 0 0,0-1-1,0 1 1,0 0 0,-1 0-1,1 0 1,0 0 0,-1 0-1,1 1 1,-1-1 0,1 0-1,-1 1 1,1-1 0,-1 1-1,0-1 1,1 1 0,-1 0-1,1-1 1,-1 1 0,0 0-1,1 0 1,-1 0 0,0 1-1,1-1 1,-1 0 0,1 1-1,-1-1 1,0 1 0,1-1-1,-1 1 1,-2 1 0,-23 19-278,18-13-3239</inkml:trace>
  <inkml:trace contextRef="#ctx0" brushRef="#br0" timeOffset="7101.42">7569 33 20807,'0'0'4136,"-2"2"-3749,-7 7-333,1 0 0,0 0 1,0 1-1,1 0 0,1 1 0,0-1 0,-7 16 1,-23 37-11,32-57-21,0-1-1,-1 1 1,1-1 0,-1 0 0,0-1 0,-1 1 0,1-1 0,-8 5 0,11-8-10,0 0-1,0-1 1,1 1 0,-1 0-1,0-1 1,0 1 0,0-1-1,0 1 1,0-1 0,0 0-1,0 0 1,0 0 0,0 0-1,0 0 1,0 0 0,1-1-1,-1 1 1,0-1 0,-3 0 0,2-1 0,-1 0 1,1 0 0,0 0 0,0 0 0,0 0 0,0-1 0,0 0 0,0 1 0,-3-6 0,1 2 6,1 0 0,0 0 0,0-1 0,1 0 0,0 1 0,0-1 0,1 0 0,-1-1 0,-1-12 0,4 18-9,-1 0 1,1 0-1,0 0 0,0 0 0,0 0 0,0 0 0,0 0 1,1 0-1,-1 0 0,0 0 0,1 0 0,0 0 0,0 0 1,-1 0-1,1 0 0,0 0 0,0 0 0,1 1 0,-1-1 1,0 0-1,3-2 0,-2 3-3,-1 1 1,1-1-1,0 0 0,-1 1 1,1-1-1,0 1 0,0 0 1,-1 0-1,1 0 0,0 0 1,0 0-1,0 0 0,-1 0 1,1 0-1,0 1 0,0-1 1,-1 1-1,1-1 0,0 1 1,-1-1-1,1 1 0,-1 0 1,1 0-1,-1 0 1,3 2-1,12 9 31,-1 1 1,-1 0 0,0 1-1,16 22 1,-14-18 13,2 4-3,-12-15-9,0 1 1,0-1-1,1 0 1,13 11-1,-16-16-33,-1 0 0,0-1-1,1 1 1,-1-1 0,1 1-1,0-1 1,-1 0-1,1 0 1,0-1 0,-1 1-1,1-1 1,0 0 0,0 0-1,0 0 1,0 0 0,3-1-1,2-1 0,-1 1 0,0-1 0,0-1 0,0 0 0,0 0 0,0 0 0,-1-1 0,1 0 0,-1 0 0,13-11-1,-17 12 2,1-1 0,-1 1 0,0-1-1,0 1 1,0-1 0,-1 0-1,1 0 1,-1 0 0,0-1-1,0 1 1,-1 0 0,1-1 0,-1 1-1,0-1 1,0 1 0,0-1-1,-1 0 1,0 1 0,1-1-1,-2 0 1,0-4 0,1 4 8,-1 1 0,0-1 0,-1 1 0,1-1 1,-1 1-1,0-1 0,0 1 0,-1 0 0,1 0 0,-1 0 0,0 1 1,0-1-1,0 0 0,0 1 0,-6-5 0,6 6-2,0 0-1,1 0 1,-1 0-1,0 1 0,0-1 1,0 1-1,0 0 1,-1 0-1,1 0 1,0 0-1,0 1 1,-1-1-1,1 1 1,0 0-1,-1 0 0,1 0 1,0 0-1,-1 0 1,1 1-1,0 0 1,0 0-1,-1 0 1,-3 1-1,5-1 7,0 0 0,1 0-1,-1 1 1,0-1 0,0 0-1,1 1 1,-1-1 0,0 1-1,1 0 1,0-1 0,-1 1 0,1 0-1,0 0 1,0 0 0,0 0-1,0 0 1,-1 3 0,-5 36-1771,6-32-214</inkml:trace>
  <inkml:trace contextRef="#ctx0" brushRef="#br0" timeOffset="8814.53">8830 19 17079,'0'0'2194,"-3"-1"-1641,-3 0-428,1 0-1,0 0 1,-1 1-1,1 0 1,-1 0 0,1 0-1,-1 0 1,1 1-1,-1 0 1,-6 2-1,-5 2 230,-32 14-1,44-16-299,0 0-1,-1 0 1,2 1-1,-1 0 1,0 0-1,1 0 0,0 1 1,0-1-1,0 1 1,0 0-1,1 0 1,0 0-1,0 1 1,1-1-1,-1 1 0,1 0 1,0 0-1,0-1 1,0 10-1,0-9-12,1-1-1,0 1 0,1-1 1,0 1-1,0 0 0,0-1 1,0 1-1,1 0 1,0-1-1,0 1 0,1-1 1,-1 1-1,1-1 1,0 0-1,1 0 0,-1 0 1,1 0-1,0 0 0,0 0 1,1-1-1,4 5 1,-3-4 22,1-1 0,-1 0 0,1-1 0,0 0 0,0 0 0,0 0 0,1 0 0,-1-1 0,1 0 1,0 0-1,-1-1 0,1 0 0,10 0 0,-8 0 83,1-1-1,-1-1 1,0 0 0,0 0 0,0-1 0,0 0-1,-1 0 1,1-1 0,15-7 0,-20 7-51,-1 1 0,1-1 0,-1 0 0,1 0 0,-1 0 0,0-1 0,0 1 0,-1-1 0,1 1 0,-1-1 0,1 0 0,-1 0 0,0 0 0,-1-1 0,1 1 0,-1 0 0,0 0 0,0-1 0,0 1 0,0-1 0,-1-5 0,1-9 88,-1 1 0,-1 0 0,-5-33 0,-8-16 483,14 66-652,0 1 0,0 0 0,0 0 0,-1-1 0,1 1 1,0 0-1,0 0 0,-1-1 0,1 1 0,0 0 0,-1 0 0,1 0 1,0 0-1,0 0 0,-1-1 0,1 1 0,0 0 0,-1 0 0,1 0 0,0 0 1,-1 0-1,1 0 0,0 0 0,-1 0 0,1 0 0,0 0 0,-1 0 1,1 1-1,0-1 0,-1 0 0,0 0 0,-13 5 119,11-4-101,-4 2 29,-1 0 1,1 0-1,-1 1 0,1 1 1,0-1-1,-9 9 0,-2 8-3842</inkml:trace>
  <inkml:trace contextRef="#ctx0" brushRef="#br0" timeOffset="9861.46">9203 197 19087,'0'0'488,"14"0"0,-3 0 1032,6 0 16,3 3-896,3 4 8,4 1-248,-3-1 16,-2-1-112,-2 0 8,-2 7-176,-2-3 8</inkml:trace>
  <inkml:trace contextRef="#ctx0" brushRef="#br0" timeOffset="10529.73">8063 186 16479,'0'0'4912,"27"-1"-4480,-1 1 8,1 0-40,-2-1 16,-6-2-88,-4 0 8,1 1-48,0 0 0</inkml:trace>
  <inkml:trace contextRef="#ctx0" brushRef="#br0" timeOffset="11147.18">6788 195 16879,'0'0'1592,"15"-3"-552,-4-2 8,4-1-104,6-4 8,3 0-464,0 4 8,2 4-256,-3 8 8</inkml:trace>
  <inkml:trace contextRef="#ctx0" brushRef="#br0" timeOffset="11697.79">5521 172 16879,'0'0'744,"23"-5"16,-2 0 264,7 3 8,1 3-624,-2 2 8,-2 0-216,-1 0 0,-1 5-72,1 0 8</inkml:trace>
  <inkml:trace contextRef="#ctx0" brushRef="#br0" timeOffset="12260.84">4340 158 16983,'0'0'5928,"21"6"-4976,-3-4 0,9-2-504,4-2 16,-2-1-136,0 1 8,3 2-88,-3 1 8</inkml:trace>
  <inkml:trace contextRef="#ctx0" brushRef="#br0" timeOffset="12814.69">3051 197 19199,'0'0'4464,"18"-2"-3552,1 0-520,9-2 16,2 0-104,2 3 0,-2 1-56,3 1-8</inkml:trace>
  <inkml:trace contextRef="#ctx0" brushRef="#br0" timeOffset="13420.32">1821 200 18695,'0'0'1656,"16"0"-360,-1 1 8,12 6-784,3 0 8,0-3-304,-3-2 8,-4-5-88,-2 0 16</inkml:trace>
  <inkml:trace contextRef="#ctx0" brushRef="#br0" timeOffset="13973.7">668 226 17887,'0'0'1768,"18"-2"-536,-4 1 8,15-3-384,5 0 8,4 2-456,3 2 0,4 5-104,-1-4 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7:34.73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1 335 16479,'0'0'1266,"2"-1"102,4-1-663,0-2 1,1 1-1,-1-1 0,-1 0 1,1 0-1,-1 0 1,9-9-1,34-40 266,86-98 1122,-129 146-1986,-1 0 0,1-1 0,-1 0 0,1 0 0,-2 0 0,1-1 0,-1 1 0,0-1-1,0 0 1,-1 1 0,3-11 0,-4 10 405,-3 7-187,-5 14-65,-8 26-116,11-19-63,0 1-1,2-1 1,0 1-1,2-1 0,0 1 1,1-1-1,1 0 1,2 1-1,8 33 0,8-25 574,-20-30-589</inkml:trace>
  <inkml:trace contextRef="#ctx0" brushRef="#br0" timeOffset="681.71">385 65 21607,'0'0'5034,"1"-3"-4386,1 0-605,1-1 0,-1 0 1,1 1-1,0-1 0,0 1 1,0 0-1,0 0 0,0 0 1,1 1-1,-1-1 1,1 1-1,0 0 0,0 0 1,0 0-1,0 0 0,0 1 1,0-1-1,0 1 0,6-1 1,0 0-21,1 0-1,-1 1 1,1 0 0,0 0 0,-1 1-1,1 0 1,12 3 0,-22-3-13,1 0 1,-1 0-1,1 0 1,-1 1-1,1-1 0,-1 1 1,1-1-1,-1 1 1,1-1-1,-1 1 1,1 0-1,-1 0 1,0 0-1,0 0 0,1 0 1,-1 0-1,0 0 1,0 0-1,0 0 1,0 0-1,0 1 1,0-1-1,0 0 0,-1 1 1,2 2-1,-2-3 8,0 1-1,0 0 0,0 0 1,0 0-1,-1 0 0,1 0 1,-1-1-1,1 1 1,-1 0-1,0 0 0,1-1 1,-1 1-1,0 0 0,0-1 1,0 1-1,-1-1 0,1 1 1,0-1-1,0 0 0,-1 0 1,-1 2-1,-14 10 132,13-10-76,0 0 0,-1 0-1,2 0 1,-1 1 0,0-1-1,1 1 1,-6 7 0,9-10-61,0-1 1,0 1 0,0-1 0,0 1-1,0-1 1,0 1 0,0-1 0,0 1-1,0-1 1,0 1 0,1-1 0,-1 0-1,0 1 1,0-1 0,0 1 0,1-1-1,-1 0 1,0 1 0,1-1 0,-1 0-1,0 1 1,1-1 0,-1 0 0,0 1-1,1-1 1,-1 0 0,1 0 0,-1 1-1,0-1 1,1 0 0,0 0 0,17 8 52,-16-7-30,15 6 28,-4-3 30,0 2-1,0 0 1,0 0-1,15 12 0,-25-16-57,0 0 0,0 1-1,0 0 1,0-1-1,0 1 1,-1 0-1,0 1 1,1-1-1,-1 0 1,0 1-1,-1-1 1,1 1-1,-1-1 1,1 1-1,-1 0 1,0 0-1,0-1 1,-1 1-1,1 0 1,-1 8-1,0-8-6,-1 0 0,0 1 0,0-1 0,-1 0 0,1 0 0,-1 0 0,0 0 0,0 0 0,0 0 0,0-1-1,-1 1 1,1-1 0,-1 0 0,0 1 0,0-1 0,0 0 0,-1-1 0,1 1 0,-1 0 0,1-1 0,-8 3-1,3 0 26,-1-1 0,0 0-1,1-1 1,-2 0-1,1 0 1,0-1 0,0-1-1,-1 1 1,-9-1-1,13-1-47,0-1-1,0 0 1,0 0-1,0-1 1,0 0-1,0 0 1,1 0-1,-1 0 1,1-1-1,-1 0 1,1 0-1,0-1 0,0 1 1,1-1-1,-1 0 1,1-1-1,0 1 1,0-1-1,0 0 1,0 1-1,1-2 1,0 1-1,0 0 1,1-1-1,-1 1 1,1-1-1,0 0 1,1 0-1,-1 0 1,0-11-1,2 12-4068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7:38.55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0 286 17887,'0'0'6262,"4"-2"-5098,16-13-725,-1-1 0,0-1 0,-1 0 1,-1-2-1,-1 0 0,20-29 0,-1 2-32,-22 32-147,22-21 0,-4 5 161,-22 22-172,-6 10 93,-6 15 206,0-6-563,-13 79 517,-4 106 0,22-180 281,3-15-1571,1-3-2580</inkml:trace>
  <inkml:trace contextRef="#ctx0" brushRef="#br0" timeOffset="1901.1">469 43 17287,'0'0'5542,"3"-1"-4505,8-2-750,0 1 0,0 0 0,0 1 0,0 0 0,1 1-1,-1 0 1,16 3 0,16-1 78,-28-2-237,29 1 176,-41-1-260,0 0-1,0 1 1,0-1 0,0 1 0,0 0-1,0 0 1,0 0 0,0 0 0,0 1-1,4 3 1,-6-5-18,0 1 0,0 0 0,0 0 0,0 1-1,0-1 1,0 0 0,0 0 0,-1 0 0,1 1 0,-1-1-1,1 0 1,-1 0 0,1 1 0,-1-1 0,0 1 0,1-1 0,-1 0-1,0 1 1,0 1 0,0 0 18,-1 1 1,1 0-1,-1 0 0,0-1 1,0 1-1,0-1 0,-2 5 0,-2 2 80,0-1 0,-1 1 0,-13 16 0,13-19-38,0 1 58,0 0 1,-1-1-1,1 0 1,-2-1 0,1 1-1,-1-1 1,-9 6-1,21-10-13,1 1-1,-1-1 0,1 0 0,0-1 0,0 1 0,7 1 0,-5-2-85,-1 0 9,1 0 1,-1 0-1,1 1 0,-1 0 1,7 3-1,-12-4-44,0-1 0,0 0 1,0 1-1,-1-1 0,1 1 0,0 0 0,0-1 0,-1 1 0,1-1 0,-1 1 1,1 0-1,-1 0 0,1-1 0,-1 1 0,1 0 0,-1 0 0,1 0 0,-1 1 0,0-1 1,0 1-1,0-1 0,0 0 0,0 0 0,0 0 0,-1 1 0,1-1 0,0 0 0,-1 0 0,1 0 0,-1 0 0,1 0 0,-1 0 0,0 0 0,0 0 1,1 0-1,-1 0 0,-1 1 0,-6 5 26,1 0 0,-1-1 0,0 0 0,0 0 0,-1-1 0,0 0 0,0-1 0,0 0 0,-11 3 0,3-1 30,-1-1 1,0-1-1,0 0 0,-20 0 1,34-4-51,1 0 1,-1 0-1,1 0 1,0 0-1,-1-1 1,1 0-1,0 1 1,-1-1 0,1-1-1,0 1 1,0 0-1,0-1 1,0 1-1,0-1 1,0 0-1,0 0 1,1 0-1,-1-1 1,1 1-1,0 0 1,-1-1 0,1 0-1,0 1 1,0-1-1,-2-4 1,2 2-709,0 0 0,0 1 0,0-1 0,1 0 0,-2-6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31.10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71 0 16184,'0'0'6505,"5"2"-5557,0 2-793,1-1 1,0-1-1,1 1 1,-1-1-1,0 0 0,1-1 1,-1 1-1,1-1 1,0-1-1,-1 1 1,1-1-1,0 0 1,-1-1-1,1 1 1,-1-1-1,1-1 1,7-1-1,5-6 405,-13 5-6,-9 6 196,-27 15-438,0 2 0,-43 37 1,53-40-162,8-2 29,12-13-169,0-1 1,-1 1 0,1-1 0,0 0-1,0 1 1,0-1 0,0 1-1,0-1 1,0 1 0,0-1 0,0 1-1,0-1 1,0 1 0,0-1 0,1 1-1,-1-1 1,0 0 0,0 1-1,0-1 1,0 1 0,1-1 0,-1 0-1,1 1 1,0 1 12,2-1 0,-1 1 1,0-1-1,0 1 0,0-1 0,1 0 0,-1 0 0,0 0 0,1 0 1,4 0-1,5 2 42,-1 0 1,1 1 0,-1 0 0,0 1-1,14 8 1,-22-11-46,0 0 0,0 0-1,0 1 1,0-1 0,-1 1-1,1 0 1,-1-1 0,0 1 0,0 0-1,0 1 1,0-1 0,0 0 0,-1 0-1,0 1 1,1-1 0,-1 1 0,0-1-1,-1 1 1,1 0 0,-1-1 0,1 1-1,-1 4 1,0-5-1,0 0 1,-1 0-1,1 0 0,0 0 0,-1 0 1,0 0-1,1 0 0,-1-1 0,0 1 1,-1 0-1,1 0 0,0-1 0,-1 1 1,0 0-1,1-1 0,-1 0 0,0 1 1,-3 1-1,2-1 3,-1-1 0,1 1 0,-1-1 0,0 0 0,0 0 0,0 0 1,0-1-1,0 1 0,-1-1 0,1 0 0,-6 0 0,-1 0 35,0 0 1,0-1 0,-1 0-1,1-1 1,0-1 0,0 0-1,0 0 1,-18-7-1,16 4-248,11 2 802,17 3-801,-3 1-3562</inkml:trace>
  <inkml:trace contextRef="#ctx0" brushRef="#br0" timeOffset="688.32">524 242 22311,'0'0'999,"3"-3"25,8-9-482,0 0 1,-1-1-1,-1 0 1,0-1-1,-1 0 1,0 0-1,6-18 1,1 1-326,-14 29-172,1-1 1,0 0-1,0 0 0,1 0 0,-1 1 0,0 0 1,1-1-1,-1 1 0,1 0 0,5-3 0,-7 6-36,0 0 0,-1 0 0,1 0-1,-1 0 1,1 0 0,-1 0 0,1 0-1,-1 1 1,0-1 0,0 0 0,0 0-1,0 0 1,1 1 0,-2-1-1,1 0 1,0 0 0,0 0 0,0 2-1,-1-1 2,-2 39 61,1-28-14,1 0-1,0 1 0,1-1 0,0 0 1,1 1-1,1-1 0,0 0 0,6 20 1,-8-28-293</inkml:trace>
  <inkml:trace contextRef="#ctx0" brushRef="#br0" timeOffset="1402.66">785 82 19495,'0'0'906,"3"-2"44,3-3-331,29-22 1446,-33 25-2029,0 1 0,1-1 1,-1 1-1,0 0 0,1 0 0,-1 0 0,0 0 0,1 0 0,-1 1 0,1-1 0,-1 1 0,1-1 0,0 1 0,3 0 1,-5 1-36,0-1 0,-1 1 0,1 0 0,0 0 0,0-1 0,0 1 0,-1 0 0,1 0 0,0 0 0,-1 0 0,1 0-1,-1 0 1,1 0 0,-1 0 0,1 0 0,-1 0 0,0 0 0,0 0 0,1 0 0,-1 0 0,0 1 0,0-1 0,0 0 0,0 0 0,0 0 0,-1 2 0,-2 30 29,-5 14 522,9-46-492,-1 0 1,1 1 0,-1-1 0,1 0 0,0 0 0,0 0 0,0 0 0,-1 0 0,1 0 0,0 0 0,0 0 0,1 0 0,-1 0 0,2 1-1,25 16 158,-14-8-32,-11-8-160,0-1 0,-1 1-1,0 1 1,1-1 0,-1 0 0,0 0 0,0 1 0,0 0-1,0-1 1,-1 1 0,1 0 0,-1 0 0,0-1 0,0 1-1,0 0 1,1 4 0,-2-5-7,0 1-1,0-1 1,0 0-1,0 1 1,0-1 0,0 1-1,-1-1 1,1 0-1,-1 1 1,0-1-1,0 0 1,0 1 0,0-1-1,0 0 1,0 0-1,-1 0 1,1 0 0,-1 0-1,1 0 1,-1-1-1,-2 3 1,-2 1 46,0-1-1,0 1 1,0-1 0,0-1 0,-1 1-1,1-1 1,-13 4 0,16-6-18,0 0 0,0 0 0,0 0 0,1-1 0,-1 1 0,0-1 0,0 0 0,0 0 0,0 0 0,0 0 0,0 0 0,0-1 0,0 1 0,0-1 0,0 0 1,1 0-1,-1 0 0,0 0 0,0-1 0,1 1 0,-1-1 0,-2-1 0,5 2-23,0 1 0,0-1 0,-1 0 1,1 1-1,0-1 0,0 0 0,0 1 0,0-1 1,0 0-1,0 1 0,0-1 0,0 0 0,0 1 1,0-1-1,1 0 0,-1 1 0,0-1 0,0 0 1,1 1-1,-1-1 0,0 1 0,1-1 0,-1 0 1,0 1-1,1-1 0,-1 1 0,1-1 0,-1 1 1,1 0-1,-1-1 0,2 0 0,18-17-1481,-18 16-687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08.51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1360 81 18591,'0'0'3347,"-3"0"-2774,-4 0-495,0 1 1,0 0-1,0 0 0,0 1 0,0 0 0,0 0 0,0 0 0,1 1 0,-1 0 0,1 0 0,0 1 1,-9 6-1,4-2-6,0 1-1,0 0 1,1 1 0,0 0 0,-13 18 0,15-16 10,0-1 1,1 2-1,1-1 0,0 1 0,-5 17 1,9-24-25,0 1-1,1-1 1,-1 0 0,1 1 0,1-1 0,-1 1 0,1 0 0,0-1 0,1 1-1,-1-1 1,2 1 0,-1-1 0,3 10 0,-2-13-23,1 1-1,-1 0 1,1-1 0,0 0-1,-1 1 1,1-1 0,1 0-1,-1 0 1,0-1 0,1 1-1,0-1 1,-1 0 0,1 0-1,0 0 1,0 0 0,0 0-1,0-1 1,5 1 0,3 1 36,-1 0 0,0-1 1,0-1-1,1 0 0,18-1 1,-22-1 11,0 0 0,0-1 0,0 1 1,0-2-1,-1 1 0,1-1 0,-1 0 1,0-1-1,0 0 0,0 0 0,0 0 1,-1-1-1,0 0 0,0 0 0,0-1 0,0 0 1,-1 0-1,9-13 0,-9 12-7,-1 0-1,0-1 1,0 0 0,0 0-1,-1 0 1,0 0-1,-1-1 1,0 1 0,0-1-1,-1 0 1,0 1-1,-1-1 1,1 0 0,-2 1-1,1-1 1,-1 0 0,-3-10-1,2 12 7,-1 1 0,0 0 0,0 0-1,0 1 1,-1-1 0,0 0 0,0 1 0,0 0 0,-1 0-1,1 0 1,-1 1 0,-8-6 0,11 8-35,1 1 11,0 1 0,0-1 0,0 0 0,-1 1 0,1-1 0,0 1 0,0-1 0,-1 1 0,1-1 0,0 1 0,-1 0 1,1 0-1,-2 0 0,3 0-139,-1-1 0,1 1 0,-1 0 0,1 0 0,-1 1 0,1-1 1,0 0-1,-1 0 0,1 0 0,-1 0 0,1 0 0,0 0 0,-1 0 1,1 1-1,0-1 0,-1 0 0,1 0 0,0 1 0,-1-1 0,1 0 0,0 0 1,-1 1-1,1-1 0,0 0 0,0 1 0,-1-1 0,1 0 0,0 1 1,0-1-1,0 1 0,0-1 0,0 0 0,-1 1 0,1-1 0,0 1 0,0-1 1,0 0-1,0 1 0,0-1 0,0 1 0,0-1 0,0 0 0,0 1 0</inkml:trace>
  <inkml:trace contextRef="#ctx0" brushRef="#br0" timeOffset="474.22">1754 269 22103,'0'0'6200,"17"-2"-5952,-7 4 16,5-1-104,8-1 0,7-3-48,-2 0-8,-7-3-24,-8 2 0</inkml:trace>
  <inkml:trace contextRef="#ctx0" brushRef="#br0" timeOffset="15475.62">424 275 15176,'0'0'5010,"3"-2"-3861,3-4-814,0 0 0,0 0 0,0 0 0,-1 0-1,0-1 1,6-10 0,14-18 27,-8 16-76,32-26 0,-3 4 1311,-46 40-1577,0 1 0,0 0 0,0 0 0,0 0 0,0 0 0,0 0 0,1 0 0,-1 0-1,0 0 1,0 0 0,0 0 0,0 0 0,0 0 0,0 0 0,1 0 0,-1 0 0,0 0 0,0 0 0,0 0 0,0 0 0,0 0 0,0 0 0,1 0 0,-1 0 0,0 0 0,0 0 0,0 1 0,0-1 0,0 0 0,0 0-1,0 0 1,0 0 0,1 0 0,-1 0 0,0 0 0,0 0 0,0 0 0,0 1 0,0-1 0,0 0 0,0 0 0,0 0 0,0 0 0,0 0 0,0 0 0,0 1 0,0-1 0,0 0 0,0 0 0,0 0 0,0 0-1,0 0 1,0 0 0,0 1 0,0-1 0,0 0 0,0 0 0,0 0 0,0 0 0,0 0 0,0 0 0,0 1 0,0-1 0,0 0 0,0 0 0,-1 0 0,1 14 93,-1-11 2,0 173 1216,5-134-846,-4-41-450,0 0 1,0 0-1,0 0 1,0 0-1,1 0 1,-1 0-1,0 0 1,1 0-1,-1 0 1,0 0-1,1 0 1,0 0-1,-1 0 1,1 0-1,-1 0 1,1 0-1,0 0 1,0 0-1,-1-1 1,1 1-1,0 0 1,0-1-1,0 1 1,0 0-1,0-1 1,0 1-1,0-1 1,0 0-1,0 1 1,0-1-1,0 0 1,0 1-1,2-1 1,11-11-508</inkml:trace>
  <inkml:trace contextRef="#ctx0" brushRef="#br0" timeOffset="16253.26">696 106 21311,'0'0'1994,"2"-1"-885,2-2-937,0 1-1,0-1 1,0 1 0,1 0 0,-1 1-1,1-1 1,-1 1 0,1 0-1,-1 0 1,1 0 0,0 0 0,-1 1-1,1 0 1,7 1 0,-12-1-172,1 0 0,-1 0 1,1 0-1,-1 0 0,0 0 0,1 0 1,-1 0-1,1 0 0,-1 1 0,0-1 1,1 0-1,-1 0 0,0 0 0,1 1 1,-1-1-1,0 0 0,1 0 0,-1 1 1,0-1-1,1 0 0,-1 1 0,0-1 1,0 0-1,0 1 0,1-1 0,-1 1 1,0-1-1,0 0 0,0 1 0,0-1 1,1 1-1,-4 16 3,-12 12 5,13-27-2,0 1 0,0-1 1,0 1-1,1 0 0,-1-1 1,1 1-1,-1 0 0,1 0 1,0 0-1,0-1 0,0 7 1,1-8-1,0 1-1,0 0 1,1 0 0,-1-1-1,1 1 1,-1 0 0,1-1 0,0 1-1,0 0 1,0-1 0,0 1 0,0-1-1,0 0 1,0 1 0,0-1-1,0 0 1,1 1 0,-1-1 0,0 0-1,1 0 1,-1 0 0,3 1 0,5 3 15,1 2 26,1 0 1,-1 0 0,-1 1-1,0 0 1,16 17 0,-24-23-34,1 0 0,-1 1 0,1-1 0,-1 0 0,0 1 0,0-1 0,0 1 0,0-1-1,-1 1 1,1-1 0,-1 1 0,1-1 0,-1 1 0,0 0 0,0-1 0,0 1 0,0 0 0,0-1 0,-1 1 0,0-1 0,1 1 0,-1 0 0,0-1 0,0 0 0,0 1 0,0-1 0,-1 0 0,1 1 0,0-1 0,-1 0 0,0 0 0,0 0 0,-3 3 0,0 1 56,0-1 0,0 0 0,-1 0 0,0 0 0,1-1 0,-2 0 0,1 0 0,0-1 0,-1 1 0,-12 3-1,17-7-46,0 0 0,0 0 0,1-1-1,-1 1 1,1-1 0,-1 1-1,0-1 1,1 0 0,-1 0-1,1 0 1,0 1 0,-1-1 0,1-1-1,0 1 1,-1 0 0,1 0-1,0 0 1,0-1 0,0 1 0,0 0-1,0-1 1,0 1 0,0-1-1,1 1 1,-1-1 0,0-1-1,-2-4 42,0 0-1,1-1 0,0 1 0,-2-11 1,3-29-95,3 32-3357</inkml:trace>
  <inkml:trace contextRef="#ctx0" brushRef="#br0" timeOffset="18749.02">31 1 16280,'0'0'8322,"-1"3"-7711,-7 28 21,1 1 1,1 0 0,-2 64-1,7-89-493,1 0-1,0 0 0,1 0 1,-1 0-1,1 0 1,0 0-1,1 0 0,0 0 1,4 9-1,-5-15-105,-1 0-1,1 0 1,0 0 0,0 0-1,-1 0 1,1 0-1,0-1 1,0 1 0,0 0-1,0-1 1,0 1 0,0 0-1,0-1 1,0 1-1,1-1 1,-1 0 0,0 1-1,0-1 1,0 0-1,0 0 1,1 0 0,-1 0-1,0 0 1,0 0 0,0 0-1,1 0 1,-1 0-1,0 0 1,0-1 0,0 1-1,0-1 1,1 1 0,-1-1-1,0 1 1,0-1-1,0 1 1,0-1 0,0 0-1,1-1 1,2-1 60,1 0 0,-1-1 1,0 0-1,0 1 0,0-2 0,-1 1 0,4-5 1,-4 3-26,0 1 1,-1-1-1,0 0 0,0 0 1,1-7-1,-2 8 17,1-1-1,-1 1 1,1-1-1,0 1 1,6-10-1,-9 19-21,0 1 0,0-1 0,1 1 0,-1-1 0,1 8 0,0 2-24,-4 19 25,-3 28 67,7-55-125,0 0 0,0-1-1,1 1 1,0-1 0,0 1 0,0 0-1,0-1 1,3 6 0,-3-8-2,1-1 1,-1 1-1,1-1 1,0 0-1,0 1 0,0-1 1,0 0-1,0 0 1,0 0-1,1 0 0,-1 0 1,5 2-1,8 2-4144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37.96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 15176,'0'0'4639,"4"0"-4344,126 5 1208,-34 8-67,-66-9-1009,48 13-1,-51-9-243,1-2-1,31 2 0,55 6 748,-95-12-829,1-2 0,-1 0 0,0-1 0,26-4 0,-28 2 50,1 1 0,0 0 1,-1 2-1,1 0 0,27 4 0,-45-4-134,0 0-1,1 0 0,-1 0 1,0 0-1,1 0 0,-1 0 0,0 0 1,1 0-1,-1 1 0,0-1 1,0 0-1,1 0 0,-1 0 1,0 0-1,1 1 0,-1-1 1,0 0-1,0 0 0,1 0 1,-1 1-1,0-1 0,0 0 1,0 0-1,1 1 0,-1-1 1,0 0-1,0 1 0,0-1 1,0 0-1,0 1 0,0-1 1,0 0-1,1 0 0,-1 1 1,0-1-1,0 0 0,0 1 1,0-1-1,-1 1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16.54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0 224 8936,'0'0'7129,"4"-2"-5644,4 0-1286,0-1 0,0-1-1,-1 0 1,0 0 0,1 0 0,-1-1-1,-1 0 1,1 0 0,-1-1-1,8-8 1,3-7 563,29-45-1,-26 35-30,16-16 1238,-40 55-1418,1 1 0,1 0-1,0 0 1,-2 12 0,-8 57-137,12-76-391,-5 74 571,5-67-421,0-1-1,1 0 1,0 0-1,0 0 1,1 0-1,0 0 1,3 8-1,-2-13-503</inkml:trace>
  <inkml:trace contextRef="#ctx0" brushRef="#br0" timeOffset="671.33">277 45 21503,'3'-1'874,"4"-5"-42,1 1 1,0 1 0,0-1 0,13-4 0,-11 6-750,-1 0 0,1 0 0,0 1 0,1 1 0,-1 0 0,0 0 0,11 1-1,-20 0-71,1 0-1,-1 0 0,0 0 0,0 1 0,0-1 0,0 0 1,0 1-1,0-1 0,0 1 0,0-1 0,0 1 0,0 0 0,0-1 1,0 1-1,-1 0 0,1 0 0,0-1 0,0 1 0,-1 0 0,1 0 1,0 0-1,-1 0 0,1 0 0,-1 0 0,1 0 0,-1 0 0,0 0 1,1 0-1,-1 0 0,0 0 0,0 1 0,0-1 0,0 0 0,0 0 1,0 2-1,0 2 21,0 0 1,-1 0-1,1 0 1,-1 0-1,0 0 0,-4 9 1,-1-2 21,-1 0 1,0 0 0,-1 0-1,-1-1 1,0 0 0,-1 0-1,-14 13 1,9-10 80,0 2 0,-16 22-1,30-36-110,-1-1 0,1 1 1,0-1-1,0 1 0,0 0 0,0 0 0,0-1 0,1 1 0,-1 0 0,0 0 0,1 0 0,0 0 0,-1 0 0,1 0 0,0 0 0,0 0 0,0 0 0,0 0 0,1 2 0,0-2-5,0 0 0,0-1 1,0 1-1,0-1 0,1 0 0,-1 1 1,1-1-1,-1 0 0,1 0 0,-1 0 1,1 0-1,0 0 0,0 0 0,-1 0 1,1 0-1,0-1 0,0 1 0,0-1 1,3 1-1,13 3 125,0 0 1,0-1 0,19 0-1,1-6-3721</inkml:trace>
  <inkml:trace contextRef="#ctx0" brushRef="#br0" timeOffset="1178.29">538 275 21103,'0'0'1936,"0"14"-616,-1-8 8,-1 3-624,-1 3-8,0 2-480,0-1 0,-2 2-104,3-4-8,2-2-56,0 0 0,-1-4-24,1-1-8,1-2-16,3 0 8</inkml:trace>
  <inkml:trace contextRef="#ctx0" brushRef="#br0" timeOffset="1664.45">643 307 19087,'0'0'703,"2"-1"62,7-1-307,0-1-1,0 0 1,-1 0-1,0-1 0,0 0 1,9-6-1,-8 4-392,-1-1 0,0 0-1,0 0 1,-1-1 0,0 0-1,0 0 1,-1 0 0,0-1-1,-1 0 1,0 0 0,0-1-1,-1 1 1,0-1 0,4-15-1,-2 3 51,-2 10 95,0 0 0,-1 0 1,-1-1-1,2-18 0,-16 62 535,0 34-43,-4 72 0,15-134-596,1 0 0,0 1 1,0-1-1,1 0 0,-1 0 1,0 1-1,3 5 0,-3-8-270,1 0 0,-1 1 0,1-1-1,0 0 1,-1 0 0,1 0-1,0 0 1,0 0 0,0 0-1,0 0 1,0 0 0,0-1-1,0 1 1,0 0 0,0 0-1,0-1 1,0 1 0,0-1 0,0 1-1,3 0 1</inkml:trace>
  <inkml:trace contextRef="#ctx0" brushRef="#br0" timeOffset="2153.38">1007 140 20399,'0'0'810,"-3"0"82,-1 0-694,0 0 1,0 0 0,0 1 0,0 0 0,0 0 0,0 0-1,0 0 1,0 1 0,0-1 0,0 1 0,0 0-1,1 0 1,-1 0 0,1 1 0,0-1 0,0 1-1,0 0 1,0 0 0,0 0 0,0 0 0,-3 6-1,3-5-173,1 0 0,0 0-1,0 0 1,0 0 0,0 0-1,1 1 1,0-1 0,0 1-1,0-1 1,0 1 0,1-1-1,-1 1 1,1-1 0,0 1 0,1-1-1,-1 1 1,1-1 0,0 1-1,0-1 1,3 7 0,-3-8-11,1 0 0,0 0 0,0 0 0,0-1 0,0 1 0,1-1 0,-1 1 0,1-1 1,-1 0-1,1 0 0,0 0 0,0 0 0,0 0 0,0-1 0,0 1 0,0-1 0,0 0 1,0 0-1,1 0 0,-1 0 0,6 0 0,3 0 16,1 0 1,-1 0-1,1-1 1,17-3-1,-25 2-15,0 1-1,-1-1 1,1 0-1,-1 0 1,0-1-1,1 1 1,-1-1-1,0 0 1,0 0-1,0 0 1,0-1 0,0 0-1,-1 1 1,1-1-1,3-4 1,-4 3 9,-1 1 0,0 0 0,0 0 0,-1-1 0,1 0 0,0 1 0,-1-1 0,0 0 0,0 1 0,0-1 0,-1 0 0,1 0 0,-1 0 0,0 0 0,0 0 0,0 1 0,0-1 0,-2-5 0,0 0 40,0 0 1,0 1-1,-1-1 0,0 1 0,-1 0 0,-4-8 0,7 14-41,-1 0 1,1 0 0,0 0 0,0 1 0,-1-1-1,1 0 1,-1 1 0,0-1 0,1 1 0,-1 0-1,0 0 1,0-1 0,-2 0 0,2 2-10,1 0 1,0 0 0,-1-1-1,1 1 1,0 0 0,-1 0-1,1 0 1,0 1 0,-1-1-1,1 0 1,0 0 0,-1 1-1,1-1 1,0 1 0,0-1-1,-1 1 1,1-1 0,0 1-1,0 0 1,0 0 0,0-1-1,0 1 1,-2 2 0,-24 28-584,22-24-2269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45.3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1 252 10344,'0'0'3454,"3"0"-2372,6-3-787,0 0 0,-1 0 1,1 0-1,-1-1 1,0 0-1,0-1 0,0 0 1,-1 0-1,0 0 1,12-13-1,1-3 134,-1-2 0,16-25 0,-16 21 65,29-30 1,-43 51-537,8-6 931,-10 15-381,-4 9-327,-5 24-26,-1 6 97,1 0 1,0 63 0,6-103-209,1 1 1,-1 0-1,1 0 0,0 0 0,-1-1 1,1 1-1,0 0 0,1-1 1,-1 1-1,0-1 0,1 1 1,3 3-1,8 5-2628</inkml:trace>
  <inkml:trace contextRef="#ctx0" brushRef="#br0" timeOffset="1077.24">527 81 13360,'1'-3'360,"1"-2"-69,0 0 0,0 0 0,0 0 1,1 0-1,-1 1 0,1-1 0,4-4 1,-7 8-262,1 1 1,0-1-1,0 0 1,-1 0-1,1 0 1,0 0-1,0 1 1,0-1 0,0 0-1,0 1 1,0-1-1,0 1 1,0-1-1,0 1 1,0 0-1,0-1 1,0 1 0,0 0-1,0 0 1,1 0-1,-1-1 1,0 1-1,0 0 1,0 1-1,0-1 1,0 0 0,1 0-1,-1 0 1,0 1-1,0-1 1,0 1-1,0-1 1,0 0-1,0 1 1,0 0 0,0-1-1,0 1 1,0 0-1,-1-1 1,1 1-1,0 0 1,1 1-1,1 1 0,0 0-1,-1 0 0,1 1 1,-1-1-1,1 0 0,-1 1 0,0 0 1,-1-1-1,1 1 0,-1 0 0,1 0 1,-1 0-1,0 0 0,-1 0 0,1 0 1,-1 0-1,1 0 0,-1 0 0,-1 0 1,1 0-1,-2 8 0,-2 0 81,0 1 0,-1-1-1,-1 1 1,0-1 0,-10 14 0,-15 33 431,29-55-475,1-1 0,0 0 0,0 1 0,0-1 0,0 1 0,1-1 0,-1 1 0,1-1 1,0 1-1,0 0 0,0-1 0,0 1 0,1-1 0,0 1 0,-1-1 0,1 1 0,0-1 0,3 6 0,-2-6-12,0 0 1,0 0-1,1-1 1,-1 1 0,1-1-1,-1 1 1,1-1 0,0 0-1,0 0 1,0 0-1,0 0 1,0-1 0,0 0-1,0 1 1,1-1 0,-1 0-1,1 0 1,-1-1-1,5 1 1,26 2 170,1-3-1,0-1 1,53-8 0,-44 5-2573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54.73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1329 28 17791,'0'0'7707,"-1"3"-7100,-47 157 1416,45-152-1930,1 0-1,1 1 0,0-1 0,0 0 0,0 0 1,1 1-1,1 8 0,0-14-54,-1-1 1,1 1-1,-1-1 0,1 1 1,0-1-1,0 1 1,0-1-1,0 0 0,1 1 1,-1-1-1,1 0 0,-1 0 1,1 0-1,0 0 0,0 0 1,0-1-1,0 1 1,0 0-1,0-1 0,0 0 1,0 1-1,1-1 0,-1 0 1,0 0-1,1 0 0,3 1 1,1 0 54,1-1 1,-1 1 0,1-1-1,-1 0 1,1-1-1,-1 0 1,1 0 0,-1 0-1,10-3 1,-14 2-72,0 1 1,0-1-1,0-1 1,0 1-1,0 0 0,0-1 1,0 0-1,-1 1 1,1-1-1,0 0 1,-1 0-1,0 0 1,0-1-1,1 1 1,-1-1-1,-1 1 0,1-1 1,0 0-1,-1 1 1,1-1-1,-1 0 1,0 0-1,0 0 1,2-6-1,-3 8-31,4-21-37,-5 12-187,1 10 220,0 0 0,0 0 0,0 0 0,0 0 0,0-1 0,0 1 0,-1 0 0,1 0-1,0 0 1,0 0 0,0 0 0,0 0 0,0 0 0,0-1 0,0 1 0,-1 0 0,1 0 0,0 0 0,0 0 0,0 0 0,0 0 0,0 0 0,-1 0 0,1 0 0,0 0-1,0 0 1,0 0 0,0 0 0,-1 0 0,1 0 0,0 0 0,0 0 0,0 0 0,0 0 0,-1 0 0,1 0 0,0 0 0,0 0 0,0 0 0,0 0 0,0 0 0,0 0-1,-1 1 1,0 0-36,-1 0 0,1 0 0,0 1 0,0-1 0,-1 1 0,1-1 0,0 1 0,0-1 0,0 1 0,1 0-1,-1-1 1,0 1 0,0 2 0,-7 27-129,7-29 146,-1 6-25,1 0 0,-1-1 1,1 1-1,1 0 0,-1 0 0,1 0 0,2 14 0,0-20-52,0 0-1,0-1 1,0 1 0,0-1-1,0 1 1,1-1-1,-1 0 1,0 0-1,1 0 1,-1 0-1,1 0 1,-1-1-1,1 1 1,2 0-1,-2 0-2053</inkml:trace>
  <inkml:trace contextRef="#ctx0" brushRef="#br0" timeOffset="699.98">1747 325 19399,'0'0'3979,"3"-3"-3255,16-22-423,-1 0 0,-1-1 0,-2-1 0,0-1 1,-2 0-1,18-56 0,-28 98 835,-1 13-1031,-6 27 454,-16 90-1,20-143-527,0 0-1,-1 0 1,1 0-1,0 0 1,0 0-1,0-1 1,0 1-1,0 0 1,0 0-1,0 0 1,0 0-1,0 0 1,0 0-1,1 0 1,-1 0-1,0 0 1,1 0-1,-1 0 1,1 0-1,-1 0 0,1-1 1,-1 1-1,1 0 1,0 0-1,-1-1 1,2 2-1,0-1-316,-1 0-1,1-1 1,0 1-1,-1-1 1,1 1-1,0-1 1,-1 0 0,1 0-1,0 1 1,-1-1-1,1 0 1,2-1-1</inkml:trace>
  <inkml:trace contextRef="#ctx0" brushRef="#br0" timeOffset="1194.74">1989 118 20807,'0'0'6240,"3"-2"-6134,3 0-83,1 0 1,-1 0-1,0 0 1,1 1-1,-1 0 1,1 0-1,0 0 1,-1 1-1,1 0 1,0 0-1,-1 1 1,1 0-1,-1 0 1,1 1-1,7 2 0,-14-4-19,1 1-1,-1-1 0,1 1 1,-1-1-1,1 0 0,-1 1 0,1-1 1,-1 1-1,0-1 0,1 1 0,-1-1 1,0 1-1,1-1 0,-1 1 0,0 0 1,0-1-1,0 1 0,0-1 1,1 1-1,-1 0 0,0-1 0,0 1 1,0-1-1,0 1 0,0 0 0,0-1 1,-1 1-1,1-1 0,0 1 0,0 0 1,0-1-1,0 1 0,-1-1 0,1 1 1,0-1-1,-1 1 0,1-1 1,-1 1-1,-15 21 60,16-22-62,-22 20 60,-14 14 113,34-32-148,1-1 1,-1 1-1,1 0 1,0 0-1,0 0 0,0 0 1,0 0-1,0 0 1,0 0-1,1 0 0,-1 0 1,0 0-1,1 0 1,0 0-1,-1 0 0,1 0 1,0 1-1,1 2 0,-1-4-7,1 1-1,-1-1 1,1 1-1,-1-1 1,1 0-1,0 1 0,0-1 1,0 0-1,0 1 1,0-1-1,0 0 0,0 0 1,0 0-1,0 0 1,0 0-1,0 0 1,1 0-1,-1 0 0,2 0 1,33 11 189,-31-10-161,0-1 1,0 0-1,0 1 1,0 0-1,8 5 1,-12-6-35,0-1 0,0 1 0,0-1 0,0 1 0,-1 0 0,1-1 0,0 1 0,0 0 0,-1 0 0,1 0 0,-1 0 0,1-1 0,0 1 0,-1 0 0,0 0 0,1 0 0,-1 0 0,0 0 0,1 0 0,-1 0 0,0 0 0,0 0 0,0 0 0,0 1 0,0-1 0,0 0 0,0 0 0,0 0 0,0 0 1,-1 0-1,1 0 0,0 0 0,-1 0 0,1 0 0,0 0 0,-1 0 0,1 0 0,-1-1 0,0 1 0,1 0 0,-1 0 0,0 0 0,1-1 0,-1 1 0,0 0 0,0-1 0,0 1 0,-2 0 0,-3 4 39,0-1 1,-1-1-1,1 1 0,-1-1 0,-10 4 1,9-6 7,1 1 0,0-1 0,-1 0 0,1 0 0,0-1 0,-1 0 0,1 0 0,-1-1 0,-11-2 0,13 2-14,-4 0-830</inkml:trace>
  <inkml:trace contextRef="#ctx0" brushRef="#br0" timeOffset="3167">544 216 17183,'0'0'192,"2"-3"90,7-9 240,0 0-1,-1-1 1,-1 0 0,0 0 0,5-16-1,16-28 263,-22 45-427,2 1 0,-1 0-1,16-16 1,-23 27-346,0-1 1,0 1-1,0 0 1,0 0-1,0 0 0,1 0 1,-1 0-1,0 0 1,0 0-1,0-1 0,0 1 1,0 0-1,0 0 1,1 0-1,-1 0 0,0 0 1,0 0-1,0 0 1,0 0-1,0 0 0,1 0 1,-1 0-1,0 0 1,0 0-1,0 0 0,0 0 1,0 0-1,1 0 1,-1 0-1,0 0 0,0 0 1,0 0-1,0 0 1,0 0-1,1 0 1,-1 0-1,0 0 0,0 0 1,0 0-1,0 1 1,0-1-1,0 0 0,1 0 1,1 9 149,-1 9-61,-8 67 225,3-59-109,2-1 0,0 1 0,2 0 0,1-1 0,5 38 0,-5-63-197,-1 1 0,0-1-1,0 1 1,0-1 0,0 0 0,0 1 0,0-1-1,0 0 1,0 1 0,1-1 0,-1 0 0,0 1 0,0-1-1,1 0 1,-1 1 0,0-1 0,0 0 0,1 0-1,-1 1 1,0-1 0,1 0 0,-1 0 0,0 1 0,1-1-1,-1 0 1,0 0 0,1 0 0,-1 0 0,0 0-1,1 0 1,-1 0 0,1 0 0,-1 1 0,0-1 0,1 0-1,-1-1 1,1 1 0,-1 0 0,0 0 0,1 0-1,0 0 1,5-2-3226</inkml:trace>
  <inkml:trace contextRef="#ctx0" brushRef="#br0" timeOffset="3687.94">757 96 18895,'0'-3'843,"1"1"-653,-1-1 0,1 1 0,-1-1 0,1 0 0,0 1 0,0-1 0,0 1 0,1 0 0,-1-1 0,1 1 0,-1 0 0,1 0 0,0 0-1,-1 0 1,1 0 0,0 0 0,0 0 0,1 1 0,-1-1 0,0 1 0,0 0 0,1-1 0,3 0 0,-2 0-165,-1 1 0,1 0 0,-1 0 0,1 0 0,0 0 0,-1 1 0,1 0 0,0-1-1,-1 1 1,1 1 0,0-1 0,0 0 0,-1 1 0,1 0 0,-1 0 0,1 0 0,5 2 0,-7-2-13,-1 0-1,0 0 1,1 0-1,-1 0 1,0 0 0,1 0-1,-1 1 1,0-1-1,0 0 1,0 1 0,0-1-1,0 1 1,0-1-1,-1 1 1,1-1 0,0 1-1,-1-1 1,1 3 0,0 0 5,-1 0 1,1 0 0,-1 0 0,0-1 0,0 1 0,-1 0 0,0 7 0,-2-1 32,0 1-1,-1 0 1,0-1-1,-9 17 1,5-13 47,-2-1 1,0 0-1,-17 18 0,14-17 134,0 1 0,-10 16-1,22-30-198,0 0-1,1 0 1,-1 0 0,1 0-1,-1 0 1,1 0-1,-1 0 1,1 0 0,0 0-1,-1 0 1,1 0-1,0 0 1,0 1 0,0-1-1,0 0 1,0 0-1,0 0 1,0 0 0,0 0-1,1 0 1,-1 0-1,0 0 1,1 1 0,0 0-1,0 0 0,0-1 0,1 1 0,-1-1 1,0 1-1,1-1 0,0 1 0,-1-1 0,1 0 0,0 0 0,0 0 0,0 0 0,1 1 1,6 1 43,-1 0 0,0-1 1,1 0-1,-1 0 0,11 0 1,31 1 415,-31-4-3978</inkml:trace>
  <inkml:trace contextRef="#ctx0" brushRef="#br0" timeOffset="4800.87">167 70 20207,'0'0'4036,"-3"-3"-3342,-1 1-638,0-1 1,0 1 0,0 0-1,0 0 1,0 1 0,0-1 0,0 1-1,-1 0 1,1 0 0,-1 0-1,1 1 1,-1 0 0,1-1-1,-1 2 1,1-1 0,-1 0 0,1 1-1,-6 1 1,6-1-47,1 0 1,-1 0-1,0 1 1,0-1-1,0 1 0,1 0 1,-1 0-1,1 1 1,0-1-1,-1 0 1,1 1-1,0 0 0,0 0 1,1 0-1,-1 0 1,1 0-1,-1 1 1,1-1-1,0 1 0,0-1 1,-2 7-1,3-7-2,0 1-1,0 0 1,0 0-1,1-1 1,-1 1 0,1 0-1,0 0 1,0 0-1,0 0 1,0-1-1,1 1 1,-1 0 0,1 0-1,0-1 1,0 1-1,1 0 1,-1-1-1,1 1 1,0-1-1,0 0 1,0 1 0,0-1-1,4 5 1,-2-5 0,-1 0 1,1-1 0,0 1 0,-1 0-1,1-1 1,0 0 0,0 0 0,1 0-1,-1-1 1,0 1 0,1-1-1,-1 0 1,1 0 0,-1-1 0,1 1-1,-1-1 1,1 0 0,-1 0-1,9-2 1,-9 2 13,0-1-1,0 0 1,0 0 0,0 0-1,-1-1 1,1 1-1,0-1 1,-1 0 0,1 0-1,-1 0 1,0-1 0,0 1-1,0-1 1,0 0-1,5-5 1,-7 7-8,0-1 0,0 0 0,0 0 0,-1 1 0,1-1 0,0 0 0,-1 0 0,1 0 0,-1 0 0,0 0 0,1 0 0,-1 0 0,0 0 0,0 0 0,0 0 0,-1 0 0,1 0 0,0 0 0,-1 0 0,1 0 0,-1 1 0,0-1 0,0 0 0,1 0 0,-1 0 0,0 1 0,0-1 0,-1 1 0,1-1 0,0 1 0,-1-1 0,1 1-1,-2-2 1,2 3-9,1 0-1,0 0 0,-1 0 1,1 1-1,0-1 0,0 0 1,-1 0-1,1 0 0,0 0 1,0 1-1,-1-1 0,1 0 1,0 0-1,0 0 0,-1 1 1,1-1-1,0 0 0,0 0 1,0 1-1,-1-1 0,1 0 1,0 1-1,0-1 0,0 0 0,0 1 1,0-1-1,0 0 0,0 0 1,0 1-1,0-1 0,0 0 1,0 1-1,0-1 0,0 0 1,0 1-1,0-1 0,-2 15 34,2-6-16,1 0-1,0 0 1,0 0 0,1 0-1,0 0 1,1 0 0,3 8-1,5 6 66,15 26 0,-4-10 35,-20-35-97,0-1-1,0 1 1,-1 0 0,1 0-1,-1 1 1,0-1-1,0 0 1,-1 0 0,1 1-1,-1-1 1,0 7 0,-1-9-10,1 0-1,0-1 1,-1 1 0,1 0 0,-1 0 0,0 0 0,1-1 0,-1 1 0,0 0 0,0-1 0,0 1 0,-1-1-1,1 1 1,0-1 0,0 1 0,-1-1 0,1 0 0,-1 0 0,1 0 0,-1 1 0,1-2 0,-1 1 0,0 0 0,0 0-1,1 0 1,-1-1 0,0 1 0,-2 0 0,-3 0 26,0 0 0,0-1 1,0 1-1,0-1 0,0 0 0,1-1 0,-1 0 0,-7-2 0,-53-18 258,12 3 47,55 17-331,-1 1 0,1 0-1,-1-1 1,1 1 0,-1 0 0,1 0 0,-1 0 0,1-1 0,-1 1 0,1 0-1,-1 0 1,0 0 0,1 0 0,-1 0 0,1 0 0,-1 0 0,0 0 0,1 0-1,-1 0 1,1 0 0,-1 1 0,1-1 0,-1 0 0,1 0 0,-1 1 0,1-1 0,-1 0-1,1 0 1,-1 1 0,1-1 0,-1 1 0,1-1 0,-1 0 0,1 1 0,0-1-1,-1 1 1,1-1 0,0 1 0,-1-1 0,1 1 0,0-1 0,0 1 0,0-1-1,-1 2 1,1-1-373,0 1-1,1 0 0,-1 0 1,0-1-1,1 1 0,-1 0 1,1 0-1,-1-1 0,1 1 1,2 3-1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42.90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10 14672,'0'0'7641,"3"0"-7372,72-4 1207,-55 1-1289,0 1 0,0 2 1,0 0-1,0 1 1,37 6-1,-31-2 17,1-1 1,0-2-1,-1-1 1,54-4-1,-17 0-1,25-3-63,-49 3 295,45 1 0,-29 7 470,-48-5-421,-4 0-855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8:48.62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0 261 13056,'0'0'3809,"3"-1"-2507,18-11 1088,32-24 0,-35 22-2124,0-1 1,-1-1-1,-1 0 0,-1-2 1,0 1-1,-2-2 1,13-20-1,-12 18-29,-10 15-85,0 0 0,-1 0 0,1 0 0,2-7 0,-33 153 1332,23-127-1392,1 0 1,0 0-1,-2 21 1,4-31-35,1-1 0,0 1 1,0 0-1,0-1 1,0 1-1,1-1 0,-1 1 1,1-1-1,-1 1 1,1-1-1,0 1 0,0-1 1,0 1-1,0-1 0,1 0 1,-1 0-1,0 0 1,1 1-1,3 2 0,1-3 189</inkml:trace>
  <inkml:trace contextRef="#ctx0" brushRef="#br0" timeOffset="530.6">448 34 20207,'0'0'1894,"-4"-1"-737,2 0-1045,-1 0 0,1 0 1,-1 1-1,0-1 0,1 1 0,-1-1 1,1 1-1,-1 0 0,0 0 0,1 0 0,-1 1 1,1-1-1,-1 0 0,0 1 0,1 0 0,-1 0 1,1 0-1,-1 0 0,1 0 0,-3 2 1,1 0-39,0 0 0,0 0 0,0 1 1,0-1-1,1 1 0,-1 0 0,1 0 1,0 1-1,0-1 0,-2 6 0,2-4-48,-1 1-1,1-1 1,1 1-1,0 0 0,0 0 1,0 0-1,1 0 1,0 0-1,0 0 0,0 0 1,1 0-1,0 1 1,1-1-1,0 0 0,0 0 1,2 8-1,-1-13-9,-1 1 1,1-1-1,0 1 0,0-1 0,0 1 1,0-1-1,0 0 0,0 0 0,1 0 1,-1 0-1,1-1 0,-1 1 0,1-1 1,0 1-1,-1-1 0,1 0 0,0 0 1,0 0-1,0-1 0,0 1 0,0 0 1,0-1-1,0 0 0,0 0 0,3 0 1,1 0 28,1 0 1,-1-1 0,0 0 0,0 0 0,0-1 0,0 1 0,0-1 0,0-1 0,9-4-1,-12 5-5,0-1 0,0 0 0,0 0 0,-1 0 0,1 0 0,-1 0 0,1-1 0,-1 0 0,0 1-1,-1-1 1,1-1 0,-1 1 0,1 0 0,-1 0 0,-1-1 0,1 1 0,-1-1 0,1 0-1,-1 1 1,0-8 0,0 6 2,-1 0-1,0 1 1,-1-1-1,1 0 1,-1 0-1,0 0 1,-1 0 0,1 1-1,-1-1 1,0 1-1,-1-1 1,1 1-1,-1 0 1,0 0-1,0 0 1,-6-7-1,8 11-30,0 0 0,0 0-1,0 0 1,0 0 0,0 0 0,-1 0-1,1 0 1,0 0 0,0 0-1,-1 1 1,1-1 0,-1 0-1,1 1 1,-1-1 0,1 1-1,-1 0 1,1-1 0,-1 1-1,1 0 1,-1 0 0,1 0-1,-1 0 1,1 0 0,-1 0-1,1 1 1,-1-1 0,1 0-1,-1 1 1,1-1 0,-1 1 0,1 0-1,0-1 1,-1 1 0,1 0-1,0 0 1,0 0 0,-2 1-1,0 1 2,0-1 0,1 1-1,0-1 1,-1 1-1,1 0 1,0 0 0,0 0-1,0 0 1,1 0 0,-1 0-1,1 1 1,0-1 0,0 0-1,0 1 1,-1 4-1,2 8-3720</inkml:trace>
  <inkml:trace contextRef="#ctx0" brushRef="#br0" timeOffset="969.97">561 248 20999,'0'0'4528,"-3"17"-3872,3-11 8,-2 4-456,-1 2 8,0 2-128,2 0 0,0-3-40,1-2 8,4 0-40,2-3 0</inkml:trace>
  <inkml:trace contextRef="#ctx0" brushRef="#br0" timeOffset="1508.31">673 251 19399,'0'0'2835,"3"-2"-1680,7-2-906,-1-1 1,0 0 0,0-1-1,-1 0 1,1 0-1,-1-1 1,0 1 0,-1-2-1,0 1 1,0-1 0,7-12-1,-6 8-64,-1 0 0,-1-1 0,0 0 0,-1-1 0,0 0 0,-1 1 0,4-27 0,-5 20 242,-8 35-54,-1 3-357,0 2 205,1 0-1,1 0 0,-3 27 0,7-41-363,-1 0 0,1-1 0,0 1 1,0-1-1,1 1 0,0 0 0,0-1 0,0 1 0,0-1 1,1 0-1,0 1 0,0-1 0,1 0 0,-1 0 0,1 0 1,0-1-1,4 6 0</inkml:trace>
  <inkml:trace contextRef="#ctx0" brushRef="#br0" timeOffset="1971.31">910 221 22007,'6'-16'4654,"12"-12"-3063,-8 14-1220,6-12-124,0 0 6,24-52 0,-40 78-252,9-19 110,-5 13 23,-5 13 82,-18 97 170,17-88-285,1 1-1,0-1 0,1 0 0,4 26 1,2-20-295,-3-15-3269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08.44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1 301 12256,'0'0'6881,"3"-2"-5392,14-9-895,0-1 0,0-1 0,-1 0 0,-1-1 0,0-1 0,-1-1 0,21-29 0,68-114 1381,-103 159-1964,0 0 0,0 0 0,0 0 0,0 0 0,0 0 0,0 0 0,0 1 0,0-1 0,0 0 0,0 0 0,0 0 0,0 0 0,0 0 0,0 0 0,0 0 0,0 0 0,0 0 0,0 0 0,0 0 0,0 0 0,0 1 0,0-1 0,0 0 0,0 0 0,0 0 0,0 0 0,0 0 0,1 0 1,-1 0-1,0 0 0,0 0 0,0 0 0,0 0 0,0 0 0,0 0 0,0 0 0,0 0 0,0 0 0,0 0 0,0 0 0,1 0 0,-1 0 0,0 0 0,0 0 0,0 0 0,0 0 0,0 0 0,0 0 0,0 0 0,0 0 0,0 0 0,0 0 0,0 0 0,0 0 0,1 0 0,-1-1 0,0 1 1,0 0-1,0 0 0,0 0 0,0 0 0,0 0 0,0 0 0,0 0 0,0 0 0,0 0 0,0 0 0,0 0 0,1 12 274,-2 24-295,1-25 111,-2 44 31,0 103 273,2-153-653,4 33 701,0-23-3970</inkml:trace>
  <inkml:trace contextRef="#ctx0" brushRef="#br0" timeOffset="724.2">610 152 19495,'0'0'1615,"-1"-2"-518,1 2-1070,-14-23 1942,13 22-1941,0 0 0,0 1 0,0-1 0,1 1 0,-1-1 0,0 0 0,0 1 1,0 0-1,0-1 0,0 1 0,0 0 0,0-1 0,0 1 0,-1 0 0,1 0 0,0 0 0,0 0 0,0 0 0,0 0 0,0 0 0,0 0 0,0 0 0,0 1 0,0-1 0,0 0 0,0 1 0,-1 0 1,-6 2-7,1 2 1,0-1-1,1 1 1,-1 0 0,1 0-1,0 1 1,0 0-1,1 0 1,0 0 0,0 1-1,0-1 1,1 1-1,0 0 1,0 1 0,1-1-1,-4 11 1,5-13-16,0 1 0,0-1 0,1 1 1,0-1-1,0 1 0,0 0 0,1-1 0,0 1 1,0 0-1,0-1 0,1 1 0,-1 0 0,1-1 1,1 1-1,-1-1 0,1 1 0,0-1 0,0 1 0,1-1 1,0 0-1,-1 0 0,2-1 0,-1 1 0,5 5 1,-3-7 0,-1 1 1,1-1 0,1 1 0,-1-1 0,0-1 0,1 1 0,0-1 0,-1 0 0,1 0-1,0-1 1,0 0 0,0 0 0,0 0 0,0-1 0,0 1 0,8-2 0,-2 0 21,0 0 0,0-1 0,0 0-1,-1-1 1,1 0 0,-1-1 0,15-7 0,-15 5 44,1 0 0,-1-1 0,0 0-1,-1-1 1,16-15 0,-23 20-20,1 0 1,-1-1-1,0 0 0,0 0 0,0 0 0,-1 0 1,0 0-1,1 0 0,-1-1 0,-1 1 1,1-1-1,-1 1 0,0-1 0,0 0 1,0 1-1,0-1 0,-1 0 0,0-7 1,-1 0 42,-1 1 0,-1 0 0,0 0 0,0 0 0,-1 0 0,0 0 0,-1 1 1,0 0-1,-10-15 0,12 22-75,1-1 1,-1 1 0,1 0-1,-1 0 1,0 0-1,0 1 1,0-1-1,0 1 1,-1-1-1,1 1 1,-1 0 0,0 1-1,1-1 1,-1 0-1,0 1 1,0 0-1,0 0 1,0 0-1,0 1 1,0-1 0,0 1-1,0 0 1,0 0-1,0 0 1,0 1-1,0-1 1,0 1-1,0 0 1,0 0 0,-5 3-1,-1 0-49,1 1 0,-1 0 0,-13 12 0,7-5-3294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14.58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683 264 15880,'0'0'4790,"0"-3"-3846,2-5-678,0 1 1,1 0-1,0-1 0,0 1 1,0 0-1,1 0 1,0 1-1,0-1 0,8-8 1,7-13 336,7-18 296,-13 20 747,23-30 0,-34 64 392,-3 12-2209,0-15 335,-8 231 292,14-205 5,1-17-861,-6-14 305,1 0-1,-1 1 1,0-1-1,0 0 0,0 0 1,1 0-1,-1 1 1,0-1-1,1 0 0,-1 0 1,0 0-1,0 0 0,1 0 1,-1 0-1,0 1 1,1-1-1,-1 0 0,0 0 1,1 0-1,-1 0 0,0 0 1,1 0-1,-1 0 1,0 0-1,0-1 0,1 1 1,-1 0-1,0 0 1,1 0-1,-1 0 0,0 0 1,0 0-1,1-1 0,-1 1 1</inkml:trace>
  <inkml:trace contextRef="#ctx0" brushRef="#br0" timeOffset="491.54">1021 101 22815,'-2'-1'999,"-1"0"-746,0 0 0,0 1 1,-1-1-1,1 1 0,0 0 0,0 0 1,0 0-1,0 0 0,0 0 0,0 0 1,-1 1-1,1 0 0,0 0 0,0 0 1,0 0-1,1 0 0,-5 2 0,2 1-133,0-1-1,0 1 1,0 0-1,0 0 1,1 0-1,-1 1 0,1-1 1,-6 10-1,6-7-119,-1 0 0,1 1 0,0 0 0,0 0 0,1 0 0,0 0 0,1 0-1,0 0 1,0 1 0,0-1 0,1 1 0,1 0 0,0 12 0,0-18 6,1 0 0,-1 0 0,1 0 0,0 0 0,0 0 0,0-1 1,1 1-1,-1 0 0,0 0 0,1-1 0,0 1 0,0-1 0,0 1 0,0-1 0,0 0 1,0 0-1,1 0 0,3 3 0,-2-3 2,1 0 1,-1 1-1,1-2 1,0 1-1,0 0 1,-1-1-1,1 0 1,0 0-1,1-1 1,6 1-1,0-1 12,-1-1-1,1 0 0,-1-1 1,0 0-1,1-1 0,-1 0 1,0-1-1,-1 0 0,14-7 0,-17 7 1,-1-1-1,0 0 0,0-1 0,0 1 0,0-1 0,-1 0 1,0-1-1,0 1 0,-1-1 0,0 0 0,0 0 1,0-1-1,-1 1 0,2-9 0,-3 11-4,0 0 0,-1 0 0,1 0 0,-1 0 0,-1-1 0,1 1 0,-1 0 0,0 0 0,0-1 0,0 1 0,-1 0 0,0 0 0,0-1 0,0 1 0,-1 0 0,1 0 0,-1 0 0,0 0 0,-1 1-1,1-1 1,-1 1 0,-5-7 0,6 9-9,0 1-1,0-1 1,0 1 0,0-1-1,0 1 1,0 0-1,-1-1 1,1 1-1,-1 0 1,1 1-1,-1-1 1,1 0-1,-1 1 1,1 0-1,-1-1 1,1 1 0,-1 0-1,0 0 1,1 0-1,-1 1 1,1-1-1,-1 1 1,1-1-1,-1 1 1,1 0-1,-1 0 1,1 0-1,-5 3 1,1-1 0,-1 1 1,1 0-1,0 0 0,0 1 1,1-1-1,-1 1 0,1 1 0,-9 11 1,0 6-3826</inkml:trace>
  <inkml:trace contextRef="#ctx0" brushRef="#br0" timeOffset="1387.05">1 277 20807,'0'0'979,"5"-3"72,5-3-530,0-1 0,-1 0 1,1 0-1,-2-1 1,1 0-1,13-16 0,39-63 753,-22 28-760,-18 35-195,-16 19-165,-1 0 0,1 0 0,-1 0 0,6-11 0,-16 53 707,-6 6-717,-10 45 130,20-76-214,0-1 1,1 1-1,0-1 1,1 1-1,2 18 0,-2-28-37,1-1-1,-1 1 0,0-1 0,1 0 1,-1 1-1,1-1 0,-1 1 0,1-1 1,0 0-1,0 0 0,0 1 0,-1-1 1,1 0-1,0 0 0,0 0 0,1 0 1,-1 0-1,0 0 0,0 0 0,0-1 1,1 1-1,-1 0 0,0-1 0,1 1 1,1 0-1,2 0-324,1 0-1,-1 0 1,0-1 0,0 1 0,8-2-1,-6 1-1879</inkml:trace>
  <inkml:trace contextRef="#ctx0" brushRef="#br0" timeOffset="1782.23">424 127 21911,'0'0'995,"-3"0"53,-5 2-731,0 0 0,0 1-1,0 0 1,0 0 0,0 1 0,1 0 0,-1 0-1,1 0 1,0 1 0,1 0 0,-1 1 0,-11 11-1,15-13-289,0 0 0,0 0 0,1 0-1,-1 0 1,1 1 0,0-1 0,0 1-1,0-1 1,0 1 0,1 0 0,0 0-1,0 0 1,0-1 0,1 1 0,0 6-1,0-7-15,0-1 0,1 1-1,-1-1 1,1 1 0,0-1-1,0 1 1,1-1 0,-1 0-1,1 0 1,-1 0 0,1 0-1,0 0 1,0 0 0,0 0-1,1 0 1,-1-1 0,1 1-1,-1-1 1,1 0 0,0 0-1,6 4 1,-1-2 10,1 0-1,0 0 1,-1-1-1,1 0 1,1-1-1,-1 0 1,0 0-1,0-1 0,1 0 1,16-1-1,-20 0 0,0-1-1,0 1 1,0-1-1,0-1 0,0 1 1,0-1-1,-1 0 0,1 0 1,-1-1-1,1 0 1,-1 0-1,0 0 0,0 0 1,0-1-1,-1 0 0,1 0 1,-1 0-1,5-6 0,-8 8-4,0 0 0,1 0 0,-1 0 0,0 0-1,0 0 1,0 0 0,-1 0 0,1-1-1,0 1 1,-1 0 0,0-1 0,1 1 0,-1 0-1,0-1 1,0 1 0,-1-5 0,0 3 10,0-1 0,0 0 0,-1 1 0,0 0 0,0-1 0,0 1 0,0 0 0,-3-4 0,-4-3 51,0 0 0,0 1 0,0 0 0,-21-15-1,28 23-63,1 1-1,-1 0 0,1 0 1,-1 0-1,0 0 0,1 0 1,-1 1-1,0-1 0,0 0 1,0 1-1,0-1 0,1 1 1,-1 0-1,0 0 0,0 0 1,0 0-1,0 0 0,0 0 1,0 0-1,0 0 0,1 1 1,-1-1-1,-3 2 0,-11 8-3738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06.0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53 87 12960,'0'0'5815,"2"-3"-4536,12-9-396,1 0-1,0 1 1,1 1 0,0 0-1,19-7 1,-35 17-880,5-2 148,0 0 1,0 1 0,1-1 0,-1 1 0,0 0 0,0 1 0,0-1 0,7 1 0,13-2 711,-38 7-635,1-1-1,-1 2 0,1 0 1,0 0-1,0 1 1,-12 10-1,-32 17 116,52-32-297,-1 0-1,1 0 1,0 1 0,0-1 0,0 1 0,1 0 0,-7 6-1,10-8-33,-1-1-1,1 1 0,0 0 0,-1-1 0,1 1 1,0 0-1,0-1 0,-1 1 0,1 0 0,0 0 1,0-1-1,0 1 0,0 0 0,0 0 0,0-1 1,0 1-1,0 0 0,0 0 0,0-1 0,0 1 1,1 1-1,0 0-1,0-1-1,0 1 1,0 0 0,0-1 0,1 1 0,-1-1-1,0 1 1,1-1 0,-1 0 0,1 1 0,2 0-1,48 26 63,-35-20-62,0 1 0,16 12 1,-29-18-13,0 0 0,0 0 1,-1 0-1,1 1 1,-1-1-1,0 1 0,0-1 1,0 1-1,-1 0 1,1 0-1,-1 1 1,0-1-1,2 6 0,-4-8 0,0 0 0,1 0 0,-1 1 0,0-1-1,0 0 1,-1 1 0,1-1 0,0 0 0,-1 0-1,1 0 1,-1 1 0,0-1 0,0 0 0,0 0-1,0 0 1,0 0 0,0 0 0,0 0 0,-1 0-1,1-1 1,-1 1 0,1 0 0,-1-1-1,0 1 1,0-1 0,1 0 0,-1 0 0,0 1-1,-3 0 1,-2 2-2,-1 0-1,1-1 1,-1 0-1,0 0 1,0 0 0,-15 2-1,6-4 0,-1-1-1,1-1 1,0 0 0,-1-1-1,-23-6 1,39 6 833,9 2-2021</inkml:trace>
  <inkml:trace contextRef="#ctx0" brushRef="#br0" timeOffset="679.83">523 305 20095,'0'0'874,"4"-3"63,14-16-299,-1-1-1,0 0 1,-1-1-1,-1-1 1,-1 0-1,19-44 1,-28 57-242,-3 10-138,-4 22-31,-10 36-53,3-21-24,5-24-29,0 1 0,1 0 1,1 1-1,-2 24 0,4-39-98,0 0 0,1 0 0,-1 0-1,0-1 1,0 1 0,0 0 0,0 0-1,1 0 1,-1 0 0,0 0-1,1 0 1,-1 0 0,1-1 0,-1 1-1,1 0 1,-1 0 0,1-1 0,0 1-1,-1 0 1,1-1 0,0 1 0,1 0-1,5 1-3582</inkml:trace>
  <inkml:trace contextRef="#ctx0" brushRef="#br0" timeOffset="1234.66">807 160 20207,'0'0'4847,"-1"-2"-4355,1 1-474,0-1 1,1 1-1,-1-1 1,1 1-1,-1-1 0,1 1 1,-1-1-1,1 1 1,0 0-1,0-1 0,0 1 1,-1 0-1,1 0 1,0 0-1,1-1 0,-1 1 1,0 0-1,0 1 1,0-1-1,1 0 0,-1 0 1,0 0-1,1 1 1,-1-1-1,2 0 0,0-1-1,0 1-1,0-1 1,0 1-1,1 0 1,-1 0 0,0 0-1,0 0 1,1 0-1,-1 1 1,0 0-1,1-1 1,5 2-1,-8-1-9,0 0 0,-1 1 0,1-1 0,0 1 0,-1-1 0,1 1 1,0-1-1,-1 1 0,1 0 0,-1-1 0,1 1 0,-1 0 0,1-1 0,-1 1 0,0 0 0,1 0 0,-1-1 0,0 1 0,0 0 0,1 0 0,-1 0 0,0-1 0,0 1 0,0 0 0,0 0 0,0 0 0,0 0 1,0-1-1,0 1 0,0 0 0,-1 0 0,1 0 0,0-1 0,-1 1 0,1 1 0,-13 32 132,11-30-98,-3 7-68,-6 16 715,11-26-657,0 0 1,0-1-1,0 1 1,0 0-1,0 0 1,0-1 0,1 1-1,-1 0 1,0 0-1,0-1 1,0 1-1,1 0 1,-1 0-1,0-1 1,1 1 0,-1 0-1,0-1 1,1 1-1,-1-1 1,1 1-1,-1-1 1,1 1 0,0 0-1,-1-1 1,1 0-1,-1 1 1,1-1-1,0 1 1,-1-1-1,1 0 1,0 1 0,0-1-1,9 3 125,-1 1-1,0 0 0,0 1 1,-1 0-1,1 0 1,12 11-1,-21-15-145,1-1 0,-1 1 0,0-1 0,0 1 0,1-1 1,-1 1-1,0-1 0,0 1 0,0-1 0,1 1 0,-1-1 0,0 1 0,0 0 0,0-1 0,0 1 0,0-1 0,0 1 0,0 0 0,0-1 0,0 1 1,-1-1-1,1 1 0,0-1 0,0 1 0,0-1 0,-1 1 0,-12 17 135,-18 9 7,24-22-59,-1-1 0,0 0 0,0 0 0,0-1 0,0 1-1,0-2 1,-1 1 0,-8 0 0,11-2-348,1 0 0,0 0 1,-1-1-1,1 1 0,-1-2 0,1 1 0,-1 0 0,1-1 1,-1 0-1,1 0 0,0-1 0,-1 0 0,-7-3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03.40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22 15976,'0'0'4771,"3"0"-4533,251-5 2555,-58 3-1922,-163 1-604,-2 1-6,-1-2 0,35-6 0,-50 6-121,0 1 1,0 0-1,18 2 0,17 0 209,-43-1-230,1 1 0,0-1 0,-1 2 1,16 4-1,-18-5 5,0 1 0,1 0 1,-1-1-1,1 0 0,0-1 0,-1 1 0,1-1 1,0 0-1,8-1 0,-4-5 391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28.6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1 265 16687,'0'0'2331,"3"-1"-707,2-2-1287,0 1-1,0-1 1,0 0-1,0 0 1,-1-1-1,1 1 1,-1-1 0,0 0-1,6-7 1,32-44 358,43-81 1357,-79 126-1732,-6 8-259,1 0-1,0 1 1,0-1 0,0 1 0,0-1 0,0 1-1,0-1 1,0 1 0,0 0 0,0 0-1,1-1 1,-1 1 0,1 0 0,-1 0-1,3-1 1,-11 27 516,-8 27-209,2 1 0,-6 68-1,16-61 373,3-60-724,0 0 0,0 1-1,0-1 1,0 0 0,0 1 0,0-1-1,0 0 1,0 0 0,0 1 0,0-1 0,0 0-1,0 1 1,0-1 0,0 0 0,1 0-1,-1 1 1,0-1 0,0 0 0,0 0 0,0 1-1,1-1 1,-1 0 0,0 0 0,0 0-1,1 1 1,-1-1 0,0 0 0,0 0-1,1 0 1,-1 0 0,0 0 0,0 0 0,1 0-1,-1 1 1,0-1 0,1 0 0,-1 0-1,0 0 1,0 0 0,1 0 0,-1 0 0,0 0-1,1 0 1,-1-1 0,13-3-1788</inkml:trace>
  <inkml:trace contextRef="#ctx0" brushRef="#br0" timeOffset="513.41">235 258 21807,'0'0'3352,"5"-4"-2113,28-32-667,-2-2 0,-1 0 1,49-85-1,-72 113-72,-8 23-250,-8 21-71,-4 7-15,5-16 33,1 1 0,0 0-1,-4 52 1,11-75-160,0-1-1,0 1 1,0-1-1,0 1 1,1-1-1,-1 0 1,1 1-1,-1-1 1,1 1-1,0-1 1,0 0 0,0 0-1,0 0 1,1 0-1,-1 1 1,1-2-1,-1 1 1,1 0-1,3 3 1,14 7-3817</inkml:trace>
  <inkml:trace contextRef="#ctx0" brushRef="#br0" timeOffset="904.95">478 316 22007,'0'2'0,"0"1"1104,0 0 0,-1 3 304,-1 1 16,1 1-664,-2 2 16,1 2-544,-1 0 0,1-2-104,2-3 0,2-1-64,1-3 0,2 2-16,1-3-8</inkml:trace>
  <inkml:trace contextRef="#ctx0" brushRef="#br0" timeOffset="1439.6">773 33 20095,'0'0'3428,"0"-1"-3283,-1 0 0,1 0 0,-1 0 0,1 0 0,-1 0 0,1 0 0,-1 0 0,0 1 0,1-1 0,-1 0 0,0 0 0,0 0 0,0 0 0,-4 1-66,1 0 1,0 1 0,-1-1 0,1 1 0,0 0 0,-1 0 0,1 1 0,0-1 0,0 1 0,0 0 0,0 0 0,1 0-1,-1 0 1,0 1 0,1 0 0,0-1 0,-1 1 0,-2 4 0,4-5-52,1-1 1,0 1-1,0 0 1,-1 0-1,1-1 1,0 1-1,0 0 1,0 0-1,1 0 0,-1 0 1,0 0-1,1 0 1,0 0-1,-1 1 1,1-1-1,0 0 1,0 0-1,0 0 1,0 0-1,0 0 0,1 0 1,-1 1-1,1-1 1,-1 0-1,1 0 1,0 0-1,0 0 1,0 0-1,0-1 0,0 1 1,0 0-1,0 0 1,1-1-1,-1 1 1,1-1-1,-1 1 1,1-1-1,2 2 0,-1 0-1,-1-1-1,0-1 0,1 1 0,0 0 0,-1-1 0,1 1 0,0-1 0,0 0 0,0 0 0,0 0 0,0 0 0,0 0 1,0-1-1,0 1 0,0-1 0,0 0 0,0 0 0,1 0 0,-1-1 0,0 1 0,4-1 0,-4-1 14,1 1-1,-1-1 0,1 0 1,-1 0-1,0 0 0,0 0 0,0-1 1,0 1-1,0-1 0,-1 0 1,1 1-1,-1-1 0,0 0 1,0-1-1,0 1 0,0 0 0,2-6 1,-2 5 34,0 0-1,0 0 1,-1-1 0,0 1 0,0-1-1,0 1 1,0-1 0,0 0 0,-1 1 0,0-1-1,-1-8 1,-4 39 546,4-16-570,1 1 0,1-1 0,0 0 0,0 0 0,1 0 0,0 0 0,7 19 0,3-2 163,20 37 1,-1-4 47,-29-55-235,0-1-1,0 1 1,-1-1-1,0 1 1,0 0-1,0 0 1,-1-1-1,1 1 1,-1 0 0,0 0-1,-1 0 1,1-1-1,-1 1 1,0 0-1,-1 5 1,0-7-13,1 1 1,0-1-1,-1 0 1,0 0-1,1 0 0,-1 0 1,-1 0-1,1 0 1,0-1-1,0 1 0,-1-1 1,0 1-1,1-1 1,-1 0-1,0 0 1,0 0-1,0-1 0,-1 1 1,1-1-1,0 1 1,-6 0-1,7-1-13,-1-1 0,1 1 0,-1-1 0,0 0 0,1 0 0,-1 0 0,1 0 0,-1-1 0,0 1 0,1-1 0,-1 1 0,1-1 0,-1 0 0,1 0 0,0 0 0,-5-3 0,0-1 0,-1 0 0,1-1 0,-10-10 0,12 10 0,-1 0 0,0 1 0,-12-8 0,17 12 16,-1 0-1,0 0 1,0 1-1,0-1 1,1 1-1,-1-1 1,0 1-1,0 0 1,0-1 0,0 1-1,0 0 1,0 0-1,0 1 1,0-1-1,0 0 1,0 1-1,1-1 1,-1 1 0,0-1-1,0 1 1,-2 1-1,0 0-641,0 1 0,0-1 0,0 1-1,1 0 1,-1 0 0,-3 5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39.38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1 335 17383,'4'-1'1215,"3"-3"-531,78-41 5114,-75 38-5442,1 0-1,-1-1 1,0 0 0,-1-1 0,16-18 0,71-109 1272,-90 128-1478,-2 3 25,0 0-1,0 0 1,0 0 0,0 1 0,7-6 0,-11 11-142,1 0 0,-1 0 0,0 0 0,0 0 1,0 0-1,1 0 0,-1 0 0,0 0 0,0 0 1,0 0-1,0 0 0,-1 0 0,1 0 0,0 0 1,0 0-1,-1-1 0,1 2 0,-7 20 119,1 0 0,1 0 1,2 1-1,0-1 0,1 1 0,2 34 0,1-47-7,1-1-1,0 1 1,0-1-1,1 0 1,6 13-1,-6-18-408</inkml:trace>
  <inkml:trace contextRef="#ctx0" brushRef="#br0" timeOffset="624.55">498 286 22511,'0'0'2363,"2"-2"-958,13-13-782,0 0 1,-2 0-1,0-2 0,-1 0 0,12-20 0,5-6-238,-20 28-208,0 0 1,-1-1-1,6-18 1,6-10 493,-17 99 277,-3-43-941,-1 29 4,6 48 0,-3-76-11,0-1 0,0 0-1,1 0 1,1 0 0,0 0 0,1 0-1,0-1 1,10 16 0,0 1-68,-9-14-3885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10.4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1228 295 16783,'3'-2'907,"5"-7"173,0-1-1,-1 1 1,0-1 0,7-14-1,22-29 354,-17 27-904,11-14 50,-28 38-495,0 1 0,-1-1 0,1 0 0,0 1 0,0-1 0,0 1 0,1 0 0,-1 0 0,0 0 0,0 0 0,1 0 0,-1 0 0,0 0 0,1 1 0,-1-1 0,4 1 0,-9 17 907,0 35-192,2 63 0,2-109-1027,2 27 1566,-3-32-1463,0 0 0,1 0 0,-1 0-1,0 0 1,1 0 0,-1 0-1,0-1 1,1 1 0,-1 0 0,1 0-1,-1 0 1,1 0 0,0 0-1,-1-1 1,1 1 0,0 0 0,0-1-1,-1 1 1,1 0 0,0-1 0,0 1-1,0-1 1,0 1 0,0-1-1,1 1 1</inkml:trace>
  <inkml:trace contextRef="#ctx0" brushRef="#br0" timeOffset="379.37">1513 98 21911,'0'0'1728,"13"-1"-560,-7 1 0,3 0-528,0 0 8,3-2-448,4 0 16,3-4-96,-1-2 8,-6 0-48,-2 3 0,-4 2-40,0 4 16</inkml:trace>
  <inkml:trace contextRef="#ctx0" brushRef="#br0" timeOffset="1042.06">1542 73 18295,'0'0'746,"0"3"60,-7 42 2163,8 32-2739,1-29-78,-2-47-149,0 0 1,-1-1-1,1 1 1,0 0-1,0-1 1,0 1-1,0 0 1,0-1-1,1 1 0,-1-1 1,0 1-1,0 0 1,0-1-1,0 1 1,1 0-1,-1-1 1,0 1-1,1-1 0,-1 1 1,0-1-1,1 1 1,-1-1-1,2 2 1,12-6 103,-4 1-93,-8 2-4,0 0-1,1 0 1,-1 1-1,1-1 1,-1 1 0,1 0-1,-1-1 1,1 1 0,-1 0-1,1 0 1,-1 1 0,1-1-1,-1 1 1,1-1-1,-1 1 1,1 0 0,-1 0-1,0 0 1,1 0 0,-1 0-1,4 3 1,-4-3-7,0 0 11,1 1 1,-1-1 0,0 1-1,1-1 1,-1 1 0,0 0 0,0 0-1,0 0 1,0 0 0,-1 0-1,1 1 1,0-1 0,-1 0-1,0 1 1,0-1 0,1 1 0,-1 0-1,-1-1 1,1 1 0,0 0-1,-1 0 1,1-1 0,-1 1-1,0 0 1,0 0 0,-1 5 0,1-4 33,-1 1 0,0-1 0,0 1 0,0-1 0,-1 0 1,0 0-1,1 1 0,-1-1 0,-1 0 0,1-1 1,-1 1-1,1 0 0,-1-1 0,0 1 0,-7 5 1,6-6 25,0 0 1,0 0-1,-1 0 1,1 0 0,-1-1-1,-4 3 1,7-5-42,1 0 1,-1 1 0,1-1-1,-1 0 1,1 0-1,-1 0 1,1 0 0,-1 0-1,1 0 1,-1 0-1,1 0 1,0-1-1,-1 1 1,1-1 0,-1 1-1,1-1 1,0 1-1,-1-1 1,1 0 0,0 0-1,0 1 1,-1-1-1,1 0 1,0 0 0,0 0-1,-1-2 1,-2 0 86,1-1 0,-1-1-1,1 1 1,0 0 0,-4-9 0,4-4-3056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05.59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1 139 13056,'0'0'745,"2"-2"104,39-26 4443,-32 21-5084,0-1-1,0-1 1,-1 0-1,0 0 0,-1 0 1,0-1-1,0 0 0,7-17 1,-14 27-140,0-1 0,0 1 1,1-1-1,-1 1 0,0-1 1,0 0-1,0 1 0,1-1 0,-1 1 1,0-1-1,1 1 0,-1-1 1,0 1-1,1 0 0,-1-1 1,1 1-1,-1-1 0,1 1 1,-1 0-1,2-1 0,2 8 925,0 22-319,-4-6-278,-5 32 1,3-33 11,0-1 1,2 28 0,0-47-349,1 1 1,-1-1-1,1 0 1,0 1 0,-1-1-1,1 0 1,0 0-1,0 0 1,1 0 0,-1 0-1,0 0 1,1 0-1,-1 0 1,1 0 0,0 0-1,0-1 1,-1 1-1,1-1 1,4 3 0,12 4-3429</inkml:trace>
  <inkml:trace contextRef="#ctx0" brushRef="#br0" timeOffset="425.25">220 223 19399,'0'0'1394,"2"-1"-581,14-10-368,-1-1 0,-1-1 0,0 0 0,-1-1 0,0 0 0,-1-1 1,0 0-1,-2-1 0,0 0 0,15-34 0,-22 50 492,-1 7-612,-1 10-137,-2 16 251,-3 1 0,-11 53-1,14-77-523,0 0 0,1 0 0,1-1 0,-1 1 0,2 0 0,-1 0 0,1-1 0,1 1-1,3 10 1,-2-9-1942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43.19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529 187 17383,'3'-4'1432,"12"-17"645,21-35 3952,-33 52-5802,-1 1 0,1-1 1,0 1-1,1-1 0,-1 1 1,7-5-1,9-9 205,30-42 1347,-52 65-1518,-1 0 1,1 0-1,0 0 1,1 1-1,-1-1 0,1 1 1,-1 8-1,-6 50-316,5-27 55,0-3 0,2 65 0,2-99 5,0 0-1,0 1 1,0-1-1,0 0 1,1 0 0,-1 0-1,0 0 1,1 0-1,-1 0 1,1 0 0,-1 0-1,1 0 1,0 0 0,0 1-1,5 2-4048</inkml:trace>
  <inkml:trace contextRef="#ctx0" brushRef="#br0" timeOffset="524.08">775 53 18791,'0'0'2010,"3"0"-714,3-2-548,7-1-233,0 1-1,-1 0 1,17 0-1,-26 2-455,0-1 0,-1 1 0,1 1 0,0-1 1,-1 0-1,1 1 0,0-1 0,-1 1 0,1 0 0,-1 0 0,1 0 0,-1 0 0,0 0 0,1 1 0,-1-1 0,0 1 0,0-1 1,0 1-1,0 0 0,0 0 0,0 0 0,2 3 0,-4-3 15,1-1 0,-1 0 0,0 0 0,1 1 0,-1-1 0,0 0 0,0 1 1,0-1-1,0 0 0,0 1 0,0-1 0,0 0 0,0 1 0,-1-1 0,1 0 0,-1 0 0,0 2 0,-11 23 384,8-19-267,-10 16 210,-1-1 0,-1 0-1,-1-1 1,-1 0 0,-21 18-1,37-38-335,0 1-1,0 0 0,1 0 1,-1 0-1,1 0 0,-1 0 1,1 0-1,0 0 0,0 0 1,0 0-1,0 1 0,0-1 1,0 1-1,1-1 0,-1 0 1,1 1-1,-1 4 0,2-5-34,-1 0 1,1-1-1,-1 1 0,1 0 0,0 0 0,0-1 0,0 1 0,0 0 1,0-1-1,0 1 0,0-1 0,0 1 0,0-1 0,1 1 0,-1-1 1,1 0-1,-1 0 0,1 0 0,0 0 0,-1 0 0,1 0 0,0 0 1,3 1-1,7 1-94,1 0 0,-1 0 1,1-1-1,0-1 0,0 0 1,0-1-1,13-1 0,0 0-3266</inkml:trace>
  <inkml:trace contextRef="#ctx0" brushRef="#br0" timeOffset="1608.32">136 60 22719,'0'0'4709,"-2"-3"-3978,1 1-689,-1 0 0,0 1-1,0-1 1,-1 0 0,1 1 0,0-1-1,0 1 1,-1 0 0,1 0-1,-1 0 1,1 0 0,-1 0 0,1 1-1,-1-1 1,0 1 0,1-1 0,-1 1-1,0 0 1,1 0 0,-1 0-1,-4 2 1,1-2-34,0 0-1,0 1 1,0 0-1,0 1 1,1-1-1,-1 1 1,0 0-1,1 0 1,-10 6-1,14-7 0,0 1-1,0-1 0,0 0 1,0 1-1,0-1 0,1 1 1,-1-1-1,1 1 0,-1-1 1,1 1-1,-1-1 0,1 1 1,0 0-1,0-1 0,-1 1 0,1-1 1,0 1-1,1 0 0,-1-1 1,0 1-1,0 0 0,1 1 1,11 34 129,-9-33-115,-1 0 1,1 0-1,0-1 0,0 0 1,1 1-1,-1-1 0,1 0 1,-1 0-1,1-1 1,0 1-1,0-1 0,0 0 1,0 0-1,0 0 0,1-1 1,-1 1-1,0-1 1,8 1-1,-6-1 30,1 0 0,-1 0 0,1-1 0,-1 1 0,1-2 0,-1 1 0,1-1 0,-1 0 0,0 0 0,1-1 0,-1 1 0,11-6 0,-16 6-28,0 0 0,1 0 0,-1 0 0,0 0 0,1 0 0,-1 0 0,0 0 0,0-1 0,0 1 0,0 0 0,0-1-1,0 1 1,-1-1 0,1 1 0,0-1 0,-1 1 0,1-1 0,-1 0 0,0 1 0,1-1 0,-1 0 0,0 1 0,0-1 0,0-3 0,0 2 4,-1-1 0,1 0 0,-1 0-1,0 0 1,0 0 0,0 1 0,-1-1 0,1 0 0,-4-4 0,5 8-25,0 0 1,0 0 0,0 0-1,0 0 1,0 0-1,0 0 1,0 0 0,0 0-1,0 0 1,0 0-1,0 0 1,0 0 0,-1 1-1,1-1 1,0 0-1,0 0 1,0 0 0,0 0-1,0 0 1,0 0-1,0 0 1,0 0 0,0 0-1,0 0 1,0 0 0,0 0-1,0 0 1,0 0-1,0 0 1,0 0 0,0 0-1,-1 0 1,1 0-1,0 0 1,0 0 0,0 0-1,0 0 1,0 0-1,0 0 1,0 0 0,0 0-1,0 0 1,0 0-1,0 0 1,0 0 0,0 0-1,0 0 1,0 0-1,0 0 1,-1 0 0,1 0-1,0-1 1,0 1 0,0 0-1,0 0 1,0 0-1,0 0 1,0 0 0,0 0-1,0 0 1,0 0-1,0 0 1,0 0 0,0 0-1,0 0 1,0 0-1,0 0 1,0-1 0,-1 9 88,2 10-4,3 0 52,1 0 0,1-1 0,0 0 0,2 0 0,17 31-1,-24-46-109,1 2-12,1 1 1,-1-1-1,-1 1 0,1-1 1,-1 1-1,0-1 1,0 1-1,0 0 1,0 0-1,-1-1 1,0 6-1,0-7-18,-1-1 1,1 1-1,-1-1 0,1 0 1,-1 1-1,0-1 0,0 0 1,0 0-1,0 0 0,0 0 1,-1 1-1,1-2 0,-1 1 1,1 0-1,-1 0 0,0 0 1,0-1-1,1 1 0,-1-1 1,0 1-1,-1-1 0,1 0 1,-4 2-1,-2 0 1,0-1 0,-1 1 0,1-2 0,-1 1 0,1-1 0,-1 0 0,0-1 0,1 0 0,-1 0 0,0-1 0,1 0 0,-1 0 0,1-1 0,-15-5 0,2 4 70,13 4-4148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19:37.12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10 19 7328,'-2'0'10030,"2"0"-10001,0 0-1,-1 0 1,1 0-1,0 0 1,-1 0 0,1-1-1,0 1 1,-1 0-1,1 0 1,0 0-1,0 0 1,-1 0 0,1 0-1,0 0 1,0-1-1,-1 1 1,1 0 0,0 0-1,0 0 1,-1-1-1,1 1 1,0 0-1,0 0 1,0 0 0,0-1-1,-1 1 1,1 0-1,0-1 1,0 1-1,0 0 1,0 0 0,0-1-1,0 1 1,0 0-1,0-1 1,0 1-1,0-1 1,12-3 688,27-1-102,-36 5-593,44-1 461,1 2 0,-1 2 0,56 11 0,-53-6 119,1-2-1,79-1 1,-38-16 55,-66 7-304,0 1 1,0 1 0,48 2 0,-60 1-37,0 1 0,0 1-1,15 4 1,-24-3 29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00.62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118 40 17287,'-1'-2'907,"1"1"-690,0 0-1,0-1 0,0 1 1,0 0-1,-1 0 0,1 0 1,-1 0-1,1 0 1,-1 0-1,1 0 0,-1 0 1,1 0-1,-1 0 1,0 0-1,0 0 0,1 0 1,-1 0-1,0 0 1,0 1-1,0-1 0,0 0 1,0 0-1,0 1 1,-1-1-1,-1 0-71,0 0 1,0 0-1,1 1 1,-1-1-1,0 1 1,0-1-1,0 1 0,0 0 1,1 0-1,-6 1 1,5 0-98,-1-1 1,1 1 0,0-1-1,-1 1 1,1 0 0,0 1-1,0-1 1,0 0-1,-1 1 1,1 0 0,1 0-1,-1 0 1,0 0 0,0 0-1,1 0 1,-1 1 0,1 0-1,0-1 1,-3 5 0,4-3-3,0 0 1,0 0 0,1 0 0,-1 0 0,1 0 0,0 0-1,0 0 1,1 0 0,-1 0 0,1-1 0,0 1 0,0 0-1,0 0 1,0 0 0,0-1 0,1 1 0,0 0 0,4 5-1,-4-5 6,1 0-1,0 0 1,0 0-1,0 0 1,0-1-1,0 1 1,1-1-1,0 0 1,0 0-1,0 0 1,0-1-1,0 1 0,0-1 1,1 0-1,5 1 1,-9-2-21,1-1 1,0 0-1,0 0 1,0 0-1,0 0 1,0 0-1,0 0 0,-1 0 1,1-1-1,0 1 1,0-1-1,0 1 1,-1-1-1,1 0 1,0 0-1,0 0 1,-1 0-1,1 0 0,-1 0 1,1 0-1,-1 0 1,0 0-1,1-1 1,-1 1-1,0-1 1,0 1-1,0-1 1,0 1-1,0-1 1,0 0-1,0 0 0,-1 1 1,1-1-1,-1 0 1,1-2-1,1 0 43,-1 0-1,-1 0 1,1 0-1,0 1 1,-1-1-1,0 0 0,0 0 1,0 0-1,0 0 1,-1 0-1,0 0 1,0 0-1,0 1 1,0-1-1,0 0 1,-3-5-1,7 42 518,6-2-360,22 52 0,-1-6 99,-29-73-306,0 0 1,0 0-1,0 0 1,-1 1-1,1-1 1,-1 0-1,0 0 1,-1 1-1,1-1 1,-1 0-1,1 0 1,-1 0-1,-3 7 1,3-8-15,0 0 0,-1-1 0,1 1 0,0 0 0,-1-1 0,0 0 0,0 1 0,0-1 0,0 0 0,0 0 1,0 0-1,0 0 0,-1 0 0,1-1 0,-1 1 0,1-1 0,-1 1 0,1-1 0,-1 0 0,-4 1 0,5-2-4,-1 0-1,1 0 0,0 0 1,-1 0-1,1-1 0,0 1 1,0-1-1,0 1 0,-1-1 0,1 0 1,0 0-1,0 0 0,0 0 1,0 0-1,0-1 0,0 1 1,1 0-1,-3-3 0,-32-32 41,30 29-35,-3-5 2,8 10-6,-1 0 1,1 0-1,-1-1 1,0 1 0,0 1-1,0-1 1,0 0 0,0 0-1,-3-1 1,12 8-10,-1-1-4007</inkml:trace>
  <inkml:trace contextRef="#ctx0" brushRef="#br0" timeOffset="587.78">383 339 22511,'0'0'1104,"-11"22"8,-2 6 336,-3 3-8,5 2-784,4 0 0,2-1-512,5-3 0</inkml:trace>
  <inkml:trace contextRef="#ctx0" brushRef="#br0" timeOffset="18239.87">543 38 17487,'0'0'320,"4"-1"275,16-7 440,1 1 0,0 1 0,1 1-1,-1 1 1,1 1 0,35 0 0,-56 3-976,0 0 0,0 0 0,0 0 0,0 0 0,0 0 1,0 0-1,0 0 0,0 1 0,0-1 0,0 0 0,0 1 0,0-1 0,0 1 1,0-1-1,0 1 0,0-1 0,0 1 0,0 0 0,-1-1 0,1 1 0,0 0 0,0 0 1,-1-1-1,1 1 0,-1 0 0,1 0 0,-1 0 0,1 0 0,-1 0 0,1 0 1,-1 1-1,1 2 50,-1 0 0,0 0 0,0 0 0,-1 0 0,1 1 0,-2 6 0,0-5-148,-3 20 282,-1 0-1,-2 0 1,-1-1 0,-1 0 0,0 0 0,-2-1-1,-1-1 1,-27 37 0,36-54-56</inkml:trace>
  <inkml:trace contextRef="#ctx0" brushRef="#br0" timeOffset="18661.82">555 247 21503,'0'0'960,"29"-3"0,2-2 328,4 0 0,3 2-664,2 1 0,-6-3-464,-2 1-8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24.85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144 49 12552,'-1'-3'872,"0"0"-392,-1 0 0,0 0 0,0 0 1,-1 0-1,1 1 0,0-1 0,-1 0 1,0 1-1,1 0 0,-1 0 0,0 0 1,-6-3-1,6 3-360,0 1 1,-1-1 0,1 1-1,-1 0 1,1 1-1,-1-1 1,1 0-1,-1 1 1,0 0-1,1 0 1,-1 0-1,0 0 1,1 1-1,-1-1 1,1 1-1,-1 0 1,1 0-1,-1 0 1,1 1-1,-7 3 1,8-4-88,1 0-1,-1 0 1,0 1-1,0-1 1,1 0 0,-1 1-1,1 0 1,-1-1 0,1 1-1,0 0 1,-1 0-1,1 0 1,0 0 0,0 0-1,1 0 1,-1 0-1,0 0 1,1 0 0,-1 0-1,1 0 1,-1 0-1,1 1 1,0-1 0,0 0-1,0 0 1,0 0 0,1 0-1,-1 1 1,1-1-1,-1 0 1,1 0 0,0 0-1,-1 0 1,1 0-1,2 3 1,0 0 24,-1 0 1,2 1-1,-1-1 1,1-1-1,-1 1 0,1 0 1,1-1-1,-1 0 0,0 0 1,1 0-1,10 5 1,-9-6 4,0 0 0,1-1 1,-1 0-1,0 0 0,1-1 1,0 1-1,9-1 0,-12-1 0,-1 1 0,1-2-1,0 1 1,-1 0 0,1-1-1,-1 1 1,1-1 0,-1 0-1,1 0 1,-1-1 0,0 1-1,1-1 1,-1 1 0,0-1-1,6-4 1,-8 4-22,0 1 0,0 0 0,0 0 0,0-1-1,0 1 1,-1 0 0,1-1 0,0 1 0,-1-1 0,1 0 0,-1 1 0,1-1 0,-1 1 0,0-1 0,1 1-1,-1-1 1,0 0 0,0 1 0,0-1 0,-1 0 0,1 1 0,0-1 0,-1 1 0,0-3 0,-1-2 100,0 1 0,0-1 1,-1 1-1,0-1 0,-4-4 1,16 42 397,45 81-172,-33-74-119,28 76 0,-48-113-235,0 0 0,0 1 0,-1-1 0,1 1 0,-1-1 0,1 1 0,-1-1 0,0 1 0,0-1 0,0 1 0,0-1 0,-1 1 0,1-1 0,-1 1 0,1-1 0,-1 1 0,0-1 0,0 1 0,-2 3 0,0-3 1,1-1 0,-1 1 0,1-1 0,-1 0 0,0 1 0,0-1 0,0-1 1,0 1-1,0 0 0,-1-1 0,1 1 0,0-1 0,-6 1 0,4-1 1,0 0-1,0 0 1,-1 0-1,1-1 1,0 1-1,0-2 1,-1 1-1,1 0 1,0-1-1,0 0 1,-7-2-1,-3-2 42,1-1-1,-20-11 0,20 9 25,-1 1 1,-16-5-1,20 12-170,10 5 635,7 8-4480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46.28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1 250 17791,'0'0'5878,"2"-2"-4660,26-21-366,-1-1 0,-1-1-1,26-34 1,-26 23-505,-21 28-231,0 1 1,0-1-1,1 1 0,0 0 1,0 0-1,8-5 0,-14 11-67,1 1-1,-1 0 1,0-1 0,1 1-1,-1 0 1,0 0-1,1-1 1,-1 1 0,1 0-1,-1 0 1,0 0-1,1 0 1,-1-1 0,1 1-1,-1 0 1,0 0-1,1 0 1,-1 0 0,1 0-1,-1 0 1,1 0-1,-1 0 1,0 0 0,1 0-1,-1 0 1,1 1-1,-1-1 1,0 0 0,1 0-1,0 0 1,4 14 554,-6 22-380,1-32-101,-1-1-99,-21 202 803,20-195-765,0 2-340,1-6-3530</inkml:trace>
  <inkml:trace contextRef="#ctx0" brushRef="#br0" timeOffset="405.12">349 0 18295,'0'0'2138,"-1"4"-858,-6 12-622,2 0 0,0 1 0,1 0 0,-3 19 0,6-30-495,1 1-1,-1 0 0,1 0 1,0-1-1,1 1 0,-1 0 1,2 0-1,-1-1 0,0 1 0,1-1 1,1 1-1,-1-1 0,1 0 1,4 7-1,-6-11-100,0 0 1,1-1-1,-1 1 1,1-1-1,-1 1 0,1-1 1,-1 0-1,1 1 1,0-1-1,0 0 1,0 0-1,0 0 0,0-1 1,0 1-1,0 0 1,0-1-1,0 1 1,0-1-1,0 0 1,0 1-1,0-1 0,0 0 1,0-1-1,0 1 1,1 0-1,-1 0 1,0-1-1,0 1 0,3-2 1,-1 0 72,0 0 0,0 0 0,0 0 0,0 0 0,0 0 0,0-1 0,-1 0 0,0 0 0,1 0 0,-1 0 1,0 0-1,0-1 0,2-3 0,-7 14 61,1 0 1,0 1-1,0-1 1,1 10 0,-2 10-51,-1-4 66,1 42 0,3-55-211,0 0-1,0 0 1,1-1-1,0 1 1,1 0-1,6 15 1,2-3-4049</inkml:trace>
  <inkml:trace contextRef="#ctx0" brushRef="#br0" timeOffset="1325.67">975 63 18791,'-10'-1'994,"0"2"0,1-1-1,-1 1 1,0 1-1,1 0 1,-1 0 0,-8 4-1,14-5-915,1 1 1,0-1-1,0 1 0,0 0 0,0 0 1,0 0-1,1 1 0,-1-1 0,1 0 0,-1 1 1,1 0-1,0 0 0,0-1 0,0 1 0,0 1 1,1-1-1,-1 0 0,1 0 0,0 0 0,0 1 1,0-1-1,-1 7 0,1-7-35,1-1 0,0 0 0,0 1 0,0-1 1,0 0-1,0 1 0,0-1 0,0 0 0,1 1 0,0-1 0,-1 0 0,1 0 0,0 0 0,0 1 0,0-1 0,0 0 0,0 0 1,0 0-1,1 0 0,-1-1 0,1 1 0,-1 0 0,1-1 0,3 3 0,-3-2 8,1-1 0,-1 0-1,1 0 1,0 0 0,-1 0-1,1 0 1,0-1 0,-1 1-1,1-1 1,0 1 0,0-1-1,0 0 1,-1 0 0,1-1-1,0 1 1,0-1 0,-1 1-1,1-1 1,0 0 0,4-2-1,-2 1 37,0 0 0,1-1 0,-1 0-1,-1 0 1,10-8 0,-12 9-30,0 0 1,0 0-1,0 0 1,-1 0-1,1-1 1,0 1-1,-1 0 1,0-1-1,1 1 1,-1-1-1,0 0 1,0 1-1,-1-1 1,2-4-1,-2 6-47,0 1-1,0 0 1,0 0 0,0-1-1,0 1 1,0 0 0,0 0 0,0-1-1,0 1 1,0 0 0,0 0-1,0-1 1,0 1 0,0 0-1,0 0 1,0-1 0,0 1-1,0 0 1,0 0 0,0-1-1,0 1 1,0 0 0,-1 0 0,1 0-1,0-1 1,0 1 0,0 0-1,0 0 1,-1 0 0,1-1-1,0 1 1,0 0 0,0 0-1,-1 0 1,1 0 0,0 0-1,0 0 1,-1 0 0,1-1 0,0 1-1,0 0 1,0 0 0,-1 0-1,1 0 1,0 0 0,-1 0-1,1 0 1,0 0 0,0 0-1,-1 0 1,1 0 0,0 0-1,0 1 1,0-1 0,-1 0 0,1 0-1,0 0 1,-1 0 0,0 1-2,0-1 1,0 1 0,0 0 0,0-1 0,0 1 0,0 0 0,1-1 0,-1 1 0,0 0-1,0 0 1,1 0 0,-1 0 0,0 1 0,-1 3-9,1 0 0,0-1 0,1 1 0,-1 0 0,1 0 0,0 0 0,0 0 0,1-1 0,-1 1 0,1 0 0,0 0 0,0-1 0,1 1 0,0 0 0,2 6 0,3 4 0,1 0 0,0-1 0,13 17 0,-16-23 0,1 1 0,-2-1 0,1 1 0,-1 0 0,5 17 0,-7-22 0,-1 0 0,0 0 0,0 1 0,-1-1 0,1 0 0,-1 1 0,0-1 0,0 1 0,0-1 0,-1 0 0,0 1 0,0-1 0,0 0 0,0 1 0,-3 4 0,4-8 0,-1 0 0,0 0 0,0 0 0,0 0 0,0 0 0,0 0 0,0 0 0,-1 0 0,1-1 0,0 1 0,0 0 0,-1-1 0,1 1 0,0-1 0,0 1 0,-1-1 0,1 0 0,-1 0 0,1 1 0,-2-1 0,-33 0 0,24-1 0,10 1 0,-14 0 0,1-1 0,-19-3 0,31 3 0,0 1 0,0-1 0,0 0 0,0 0 0,0 0 0,0 0 0,0 0 0,0 0 0,0-1 0,1 0 0,-1 1 0,1-1 0,-1 0 0,1 0 0,0 0 0,-1-1 0,1 1 0,-2-4 0,4 6 1,0 0 0,0 0 1,0 0-1,-1-1 0,1 1 0,0 0 0,0 0 1,0 0-1,0-1 0,0 1 0,0 0 0,0 0 1,-1 0-1,1-1 0,0 1 0,0 0 0,0 0 1,0-1-1,0 1 0,0 0 0,0 0 0,0 0 1,0-1-1,0 1 0,0 0 0,0 0 0,1-1 1,-1 1-1,0 0 0,0 0 0,0 0 1,0-1-1,0 1 0,0 0 0,0 0 0,1 0 1,-1-1-1,0 1 0,0 0 0,0 0 0,0 0 1,1 0-1,-1 0 0,0 0 0,0-1 0,0 1 1,1 0-1,-1 0 0,0 0 0,0 0 0,1 0 1,-1 0-1,0 0 0,0 0 0,1 0 0,-1 0 1,6 1-4032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50.1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0 248 15976,'0'0'7641,"3"-2"-6396,36-14 1141,-28 12-2183,0 0 1,1-1-1,-2-1 1,1 0-1,-1 0 1,11-9-1,-5 0 40,-1-1-1,-1-1 0,0 0 0,13-23 0,-10 14 473,24-26 1,-41 52-682,0 0 1,0 0 0,1 0 0,-1 0 0,0 1-1,0-1 1,0 0 0,1 0 0,-1 0-1,0 1 1,0-1 0,0 0 0,0 0-1,1 1 1,-1-1 0,0 0 0,0 0-1,0 1 1,0-1 0,0 0 0,0 0 0,0 1-1,0-1 1,0 0 0,0 0 0,0 1-1,0-1 1,0 0 0,0 1 0,0-1-1,0 0 1,0 0 0,0 1 0,0-1-1,0 0 1,-1 1 0,1 17 8,-4 21 15,-16 64 0,5-30-58,14-72 0,0 19 0,1-20 0,1 0 0,-1 1 0,0-1 0,0 0 0,1 1 0,-1-1 0,0 0 0,1 1 0,-1-1 0,0 0 0,1 0 0,-1 1 0,1-1 0,-1 0 0,0 0 0,1 0 0,-1 1 0,1-1 0,-1 0 0,0 0 0,1 0 0,-1 0 0,1 0 0,-1 0 0,1 0 0,-1 0 0,1 0 0,-1 0 0,0 0 0,1 0 0,-1 0 0,1 0 0,-1-1 0,1 1 0,-1 0 0,0 0 0,1 0 0,-1-1 0,0 1 0,1 0 0,0-1 0,11-4-4029</inkml:trace>
  <inkml:trace contextRef="#ctx0" brushRef="#br0" timeOffset="429.55">443 90 19495,'0'0'946,"-3"0"78,-4 1-712,1-1-1,-1 2 1,1-1 0,-1 1 0,1 0 0,-1 0 0,1 0-1,0 1 1,0 0 0,0 1 0,1-1 0,-1 1 0,-7 6-1,8-6-219,0 0-1,1 0 0,-1 1 0,1 0 0,0-1 0,0 1 1,0 1-1,0-1 0,1 1 0,0-1 0,0 1 0,1 0 1,0 0-1,-3 10 0,5-15-60,0 1 1,0 0-1,0-1 1,0 1-1,0 0 1,0 0-1,0-1 1,1 1-1,-1 0 1,1-1-1,-1 1 0,1 0 1,0-1-1,0 1 1,0-1-1,-1 1 1,1-1-1,1 0 1,0 2-1,1 0 12,-1-1 0,1 0 1,0 0-1,0 0 0,0 0 0,1 0 0,-1-1 0,7 3 1,1-1 54,0-1 0,0 0 0,1 0 0,20-1 0,-21-1 4,0-1 0,0 0 0,0-1 0,-1-1 0,1 0 0,-1 0 0,19-9 0,-25 11-45,0-1-1,-1 0 1,1 1 0,-1-2 0,1 1 0,-1 0 0,0-1 0,0 1-1,0-1 1,0 0 0,-1 0 0,1 0 0,-1 0 0,0 0 0,0-1-1,0 1 1,0-1 0,0 0 0,-1 1 0,0-1 0,0 0-1,0 0 1,0 0 0,0-7 0,-1 8-16,-1 0 0,0 0 1,0 0-1,0 1 0,0-1 0,-1 0 0,1 1 0,-1-1 1,1 1-1,-1-1 0,0 1 0,0 0 0,0 0 0,0 0 1,-1 0-1,1 0 0,0 0 0,-1 1 0,1-1 1,-6-2-1,2 2-2,1-1 0,0 1 0,-1 0 0,1 0 0,-1 0 0,0 1 0,0 0 0,0 0 0,-7 0 0,11 1-22,1 0 0,-1 0 0,1 0 0,0 1 0,-1-1 0,1 1 0,-1-1 0,1 1 0,0-1 0,0 1 0,-1 0 0,1-1-1,0 1 1,-2 1 0,-1 6-4051</inkml:trace>
  <inkml:trace contextRef="#ctx0" brushRef="#br0" timeOffset="912.58">834 251 19495,'0'0'1346,"3"-4"-28,10-15-547,-1 0-1,-1-1 0,0-1 1,-2 1-1,0-2 0,-2 1 0,6-26 1,-11 35 267,-6 28-311,-14 230 1256,17-245-1960,1 0 0,0 0 0,0-1 1,0 1-1,0 0 0,0 0 0,0 0 1,0 0-1,0 0 0,0 0 0,1 0 1,-1 0-1,0 0 0,0 0 1,1-1-1,-1 1 0,1 0 0,-1 0 1,1 0-1,-1 0 0,1-1 0,-1 1 1,1 0-1,0-1 0,-1 1 0,1 0 1,0-1-1,0 1 0,-1-1 0,1 1 1,0-1-1,0 0 0,0 1 0,0-1 1,0 0-1,0 1 0,0-1 0,-1 0 1,3 0-1,1 0-443,0-1 1,-1 0-1,1 0 0,0 0 0,0 0 1,-1 0-1,5-3 0,-6 3-543</inkml:trace>
  <inkml:trace contextRef="#ctx0" brushRef="#br0" timeOffset="1318.08">1076 167 22719,'0'0'1075,"-3"0"60,-2 0-800,0 0 0,0 1 1,0-1-1,0 1 1,0 0-1,0 1 0,1-1 1,-1 1-1,0 0 1,1 0-1,-5 3 0,7-4-306,0 1 0,-1-1-1,1 1 1,0-1-1,0 1 1,1 0-1,-1 0 1,0 0-1,0 0 1,1 0-1,0 0 1,-1 0 0,1 0-1,0 1 1,0-1-1,0 1 1,0-1-1,0 1 1,1-1-1,-1 1 1,1-1-1,0 1 1,-1-1 0,2 4-1,-1-3-13,1-1 1,0 0-1,-1 0 0,1 0 0,1 0 1,-1 0-1,0 0 0,0 0 0,1 0 1,-1-1-1,1 1 0,-1 0 0,1-1 1,0 1-1,-1-1 0,1 0 1,0 1-1,0-1 0,0 0 0,0 0 1,0 0-1,0-1 0,1 1 0,-1 0 1,0-1-1,0 0 0,4 1 0,4 1 31,1-1 0,1 0 0,-1 0-1,12-2 1,-15 0-14,-1 0 0,0 0 0,0-1-1,-1 1 1,1-2 0,0 1 0,0-1 0,-1 0 0,0 0-1,0-1 1,11-7 0,-15 9-23,0 0 0,0 0 0,0 0 0,0 0-1,0 0 1,-1 0 0,1 0 0,-1-1 0,1 1 0,-1-1 0,0 1 0,0-1 0,0 1-1,0-1 1,-1 1 0,1-1 0,-1 0 0,1 1 0,-1-1 0,0 0 0,0 0-1,0 1 1,0-1 0,-1 0 0,1 1 0,-1-1 0,0 0 0,0 1 0,0-1 0,0 1-1,0-1 1,0 1 0,-3-5 0,0 2 48,0 1 0,0-1-1,0 1 1,0-1 0,-1 1 0,0 1 0,-9-7-1,12 8-223,0 1 0,0 0-1,1 0 1,-1 0-1,0 0 1,0 0-1,-1 0 1,1 0 0,0 1-1,0-1 1,0 1-1,0-1 1,-1 1-1,1 0 1,0 0 0,0 0-1,-1 0 1,1 1-1,0-1 1,0 0-1,0 1 1,0 0 0,-3 1-1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22.41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8 8640,'2'0'2224,"150"10"1677,-28 0-2644,-59-11 234,94-13-1,-79 6-602,-78 8-875,84-5 1582,-76 5-1316,0 1 0,0 0-1,0 1 1,0 0 0,0 1-1,13 5 1,-16-6-150,0 1 1,1-2-1,-1 1 1,1-1-1,-1 0 1,1 0-1,-1-1 1,1 0-1,8-1 1,17-4-3068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39.5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46 3 15272,'0'0'3686,"0"0"-3429,1 0-1,0 0 1,0 0 0,0 0 0,0 0-1,0 0 1,0 0 0,0 1-1,0-1 1,-1 0 0,1 1 0,0-1-1,0 0 1,1 2 0,-5 13 423,0 1 1,-1-1-1,0 0 1,-12 24-1,11-27-359,0 0-1,1 0 1,0 0-1,1 0 1,0 1-1,1 0 1,-1 23-1,3-33-253,1 0-1,-1 0 1,1 0-1,0 0 1,0 0-1,0 0 1,0 0-1,0 0 1,1 0-1,-1 0 1,1-1-1,0 1 1,0-1-1,0 1 1,0-1-1,0 0 1,1 0-1,-1 0 1,1 0-1,-1 0 1,1 0-1,3 1 1,-3-1 56,1-1-1,0 1 1,0-1 0,0 0 0,0 0 0,0 0-1,0 0 1,0-1 0,0 1 0,0-1 0,0 0-1,0-1 1,0 1 0,0-1 0,0 1 0,6-4-1,-7 3-167,-1 0-1,0-1 1,1 0-1,-1 1 1,0-1-1,0 0 0,2-3 1,-1 2-3296</inkml:trace>
  <inkml:trace contextRef="#ctx0" brushRef="#br0" timeOffset="445.05">141 219 22911,'0'0'5713,"-1"10"-4579,-6 45-806,-8 82 120,14-128-609,0 7 611,7-9-4149</inkml:trace>
  <inkml:trace contextRef="#ctx0" brushRef="#br0" timeOffset="876.14">386 281 20703,'0'0'3039,"0"3"-1815,2 15-456,0 0 0,-2 1 0,0-1 0,-4 27 0,-1 27-2931</inkml:trace>
  <inkml:trace contextRef="#ctx0" brushRef="#br0" timeOffset="1239.84">523 36 21607,'0'0'1916,"4"0"-648,21-3 36,40-11 0,17-3-435,-78 17-780,0-1 0,0 1 0,0 0 0,0 0 0,0 0 0,0 0 0,0 1 0,0-1 0,0 1 0,5 2 0,-8-2-49,1 0 0,-1 0 0,1 0 0,-1 0 0,1 0 0,-1 1 0,0-1 0,1 0 0,-1 1 0,0-1 0,0 1 0,0 0 0,0-1 0,-1 1 0,1 0 0,0-1 0,-1 1 0,1 0 0,-1 0 0,0-1 0,1 1 0,-1 0 0,0 0 0,0 3 0,0 15 152,-1 0-1,-1 0 0,-1 0 1,-1 0-1,-1-1 1,0 1-1,-1-1 1,-1 0-1,-16 30 1,1-3 405</inkml:trace>
  <inkml:trace contextRef="#ctx0" brushRef="#br0" timeOffset="1678.15">664 229 22815,'1'0'0,"3"0"1040,2 0 16,-2 0 272,2-1 0,2-1-608,4 2-8,5 2-504,5 1 8,7-1-120,1-2 16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16.76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26 20 15880,'0'0'2749,"1"-2"-732,0 0-2115,7-11 4315,-6 10-1725,-5 11-1405,0 0-912,-5 14 247,1 0 0,-6 35 1,11-52-348,2 1 0,-1 0 0,1 0 0,-1 0 0,2-1 0,-1 1 0,1 0 0,-1 0 1,2-1-1,-1 1 0,1-1 0,-1 1 0,2-1 0,-1 1 0,6 9 0,-6-12-23,0 0 0,1-1 0,-1 1 0,1-1 0,-1 1 0,1-1 0,0 0 0,0 0 0,0 0 0,0 0 0,0 0 0,1-1 0,-1 0 0,0 1 0,1-1 0,-1 0 0,1-1 0,-1 1 0,1-1 0,6 1 0,-7-1-25,0-1 0,0 1-1,0-1 1,0 0-1,0 0 1,0 0-1,0 0 1,-1 0-1,1-1 1,0 1-1,-1-1 1,1 1-1,-1-1 1,1 0 0,-1 0-1,0 0 1,0-1-1,0 1 1,0 0-1,0-1 1,-1 0-1,1 1 1,-1-1-1,2-3 1,0-3-25,0 0 0,-1 0 0,0 0 0,0 0 0,-1-1 1,0-15-1,0 11-1,-3 49-1,-2 18 0,6 96 0,-1-141-69,1-1 0,-1 0 0,1 0 0,5 11 0,0-4-3607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55.4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1282 283 17983,'0'0'1287,"2"-2"84,10-6-351,-1-1 0,0 0 0,-1 0 0,0-1 0,16-21 0,36-64-35,-26 38-208,-26 47-485,-6 17-46,-6 24 14,1-26-257,-14 99 295,-4 43 351,19-147-646,0 0 0,0 0 0,0 0 0,0 1 0,0-1 0,0 0 0,0 0 0,0 0 0,0 0 0,0 0 0,0 0 0,0 1 0,0-1 1,0 0-1,0 0 0,0 0 0,0 0 0,0 0 0,1 0 0,-1 0 0,0 0 0,0 1 0,0-1 0,0 0 0,0 0 0,0 0 0,0 0 0,0 0 0,1 0 0,-1 0 0,0 0 0,0 0 0,0 0 0,0 0 0,0 0 0,0 0 0,1 0 0,-1 0 0,0 0 0,0 0 0,0 0 0,0 0 0,0 0 0,0 0 0,1 0 1,-1 0-1,0 0 0,0 0 0,0 0 0,0 0 0,11-5 414,6-6-4382</inkml:trace>
  <inkml:trace contextRef="#ctx0" brushRef="#br0" timeOffset="539.6">1600 7 21407,'0'0'4247,"-1"3"-3428,-11 42 188,6-27-835,2 0 0,-5 28 0,9-41-144,-1 1 0,1 0-1,0-1 1,1 1-1,-1 0 1,1-1 0,0 1-1,1-1 1,-1 0-1,1 1 1,0-1 0,5 9-1,-6-12-14,0 1 0,1-2-1,-1 1 1,1 0 0,-1 0 0,1 0-1,-1-1 1,1 1 0,0-1 0,0 1-1,0-1 1,0 0 0,4 3-1,-5-4 0,1 0-1,-1 1 1,1-1-1,0 0 0,-1 0 1,1 0-1,-1 0 0,1 0 1,-1 0-1,1 0 0,-1 0 1,1-1-1,-1 1 1,1-1-1,-1 1 0,3-2 1,-1 0 14,1 0 1,-1-1 0,0 1-1,0-1 1,0 0 0,0 0 0,0 0-1,-1 0 1,1 0 0,-1-1-1,0 1 1,0-1 0,0 0-1,1-4 1,3-14 347,-7 36 116,0-7-449,-2 62 242,3-61-225,0 1 1,1-1-1,0 0 1,0 0-1,1 0 1,4 11-1,-3-14-57,0 0 0,0 0 0,1-1-1,-1 1 1,1-1 0,0 0 0,1 0 0,6 5-1,1 1-3527</inkml:trace>
  <inkml:trace contextRef="#ctx0" brushRef="#br0" timeOffset="1467.51">2262 10 21711,'-17'0'858,"1"0"-1,0 1 1,-1 1-1,1 1 0,-30 8 1,42-9-809,-1-1 1,1 1-1,0 0 1,0 0-1,0 1 0,0-1 1,0 1-1,0 0 1,0 0-1,1 0 1,0 1-1,0-1 1,0 1-1,0 0 1,0-1-1,1 1 1,-1 1-1,1-1 1,0 0-1,0 0 0,1 1 1,-1-1-1,1 1 1,0 0-1,0 4 1,0-7-21,1-1 1,0 0 0,-1 1 0,1-1-1,0 1 1,0-1 0,0 0-1,0 1 1,0-1 0,0 0-1,1 1 1,-1-1 0,0 1-1,1-1 1,-1 0 0,1 0-1,-1 1 1,1-1 0,0 0-1,-1 0 1,1 1 0,0-1-1,0 0 1,0 0 0,0 0-1,0 0 1,0 0 0,0-1-1,0 1 1,0 0 0,1 0-1,-1-1 1,0 1 0,2 0-1,0-1 14,-1 0-1,0 0 0,1 0 0,-1 0 1,1 0-1,-1-1 0,0 1 1,1-1-1,-1 0 0,0 1 0,0-1 1,1 0-1,-1-1 0,0 1 0,0 0 1,0 0-1,0-1 0,-1 1 0,4-4 1,1-2 82,0 0 1,0 0-1,0-1 0,7-12 1,-12 18-80,0 0 1,0 1-1,0-1 0,0 0 1,0 0-1,0 0 1,0 0-1,-1 0 0,1 0 1,-1 0-1,0 0 1,1 0-1,-1 0 0,0 0 1,0 0-1,0 0 1,0 0-1,-1 0 0,1 0 1,-1 0-1,1 0 1,-1 0-1,1 0 1,-1 0-1,0 0 0,-2-3 1,3 4-40,0 1 0,-1 0 1,1 0-1,0 0 0,0 0 1,0 0-1,0 0 0,0 0 1,0 0-1,0 0 1,0 0-1,0 0 0,0 0 1,0 0-1,-1 0 0,1 0 1,0 0-1,0 0 0,0 0 1,0 0-1,0 0 0,0 0 1,0 0-1,0 0 0,0 0 1,-1 0-1,1 0 0,0 0 1,0 0-1,0 0 1,0 0-1,0 0 0,0 0 1,0 0-1,0 0 0,0 0 1,0 0-1,-1 1 0,1-1 1,0 0-1,0 0 0,0 0 1,0 0-1,0 0 0,0 0 1,0 0-1,0 0 0,0 0 1,0 0-1,0 1 1,0-1-1,0 0 0,0 0 1,0 0-1,0 0 0,0 0 1,0 0-1,0 0 0,0 0 1,0 0-1,0 1 0,-1 11 129,2 13-65,1-11-55,-1-1 0,2 0 0,0 0 0,0-1 0,1 1 0,1-1 0,0 0-1,1 0 1,0 0 0,1-1 0,15 22 0,-18-30-16,-1 1 0,0-1 0,-1 1 0,1 0 0,-1 0 0,0 1 0,0-1 0,0 0 0,0 1 0,0 4 0,-1-6 0,-1 0 0,0 0 0,0 1 0,-1-1 0,1 0 0,0 0 0,-1 0 0,0 0 0,0 0 0,0 0 0,0 0 0,0 0 0,-1 0 0,1-1 0,-1 1 0,-2 2 0,1 0 0,-1 0 0,0-1 0,0 1 0,0-1 0,0 0 0,0-1 0,-1 1 0,0-1 0,0 1 0,0-2 0,0 1 0,0 0 0,-1-1 0,1 0 0,-1 0 0,1-1 0,-1 0 0,0 1 0,0-2 0,0 1 0,1-1 0,-1 0 0,0 0 0,0-1 0,0 1 0,1-1 0,-1-1 0,0 1 0,1-1 0,-1 0 0,1 0 0,-1-1 0,1 1 0,-10-8 0,-20-16 0,30 24 174</inkml:trace>
  <inkml:trace contextRef="#ctx0" brushRef="#br0" timeOffset="9324.09">0 163 14168,'0'0'1810,"2"-4"-358,6-13 128,-5 9-1166,1 0-1,0 0 0,0 0 0,0 1 1,1 0-1,0 0 0,0 0 1,1 0-1,12-10 0,-18 16-374,1 1-1,0-1 1,0 1-1,0 0 1,-1-1-1,1 1 0,0 0 1,0-1-1,0 1 1,0 0-1,0 0 1,0 0-1,0 0 1,0 0-1,0 0 0,0 0 1,-1 0-1,1 0 1,0 0-1,0 0 1,0 1-1,0-1 1,0 0-1,0 1 1,1 0-1,0 0 23,0 1 1,0-1-1,0 1 0,-1 0 1,1 0-1,0-1 0,-1 1 1,0 0-1,3 4 0,-1 1 71,0-1 0,0 1 0,-1 0 0,0 0 0,0-1-1,1 10 1,-3-11-17,1 0-1,-2 0 0,1 0 1,-1 0-1,1 0 1,-1-1-1,-1 1 0,1 0 1,-4 8-1,-25 37 676,22-38-474,1 0 1,-8 17-1,13-25-184,1 0 0,-1 0 1,1 0-1,0 1 0,1-1 1,-1 0-1,0 1 0,1-1 1,0 1-1,0-1 0,2 7 1,-2-9-106,0 0 1,1 0 0,0 0-1,-1 0 1,1-1 0,0 1-1,0 0 1,0 0 0,0-1-1,0 1 1,0 0 0,1-1-1,-1 1 1,0-1 0,1 0-1,-1 0 1,1 1 0,0-1-1,-1 0 1,1 0 0,0 0-1,0 0 1,0-1 0,-1 1-1,1-1 1,0 1 0,0-1-1,0 1 1,0-1 0,0 0-1,0 0 1,0 0 0,0 0-1,0 0 1,2-1 0,9-1 19,0 0 0,0-1 1,0 0-1,14-6 0,-15 5-29,9-3-3934</inkml:trace>
  <inkml:trace contextRef="#ctx0" brushRef="#br0" timeOffset="9793.33">306 140 18591,'-3'0'475,"-3"1"-192,1 1-1,-1 0 1,1 0 0,0 0-1,0 1 1,0-1 0,0 1 0,0 0-1,0 1 1,1-1 0,-1 1-1,-6 8 1,6-7-107,0 0-1,1 0 1,0 1-1,-1 0 1,2 0 0,-1 0-1,1 0 1,0 1-1,0-1 1,-2 10 0,4-12-108,1 0-1,0 0 1,0 0 0,0 0 0,0 0 0,0 0 0,1 0 0,0 0 0,0 0 0,0 0 0,0 0 0,1-1 0,-1 1 0,1-1 0,0 1 0,0-1 0,1 1-1,-1-1 1,0 0 0,1 0 0,0 0 0,0 0 0,0-1 0,0 1 0,0-1 0,1 0 0,-1 0 0,0 0 0,1 0 0,6 2 0,-4-2 14,0 1 1,0-1-1,0-1 1,1 1-1,-1-1 1,0 0-1,1 0 1,-1-1-1,1 0 0,-1 0 1,1-1-1,-1 1 1,1-1-1,-1-1 1,0 1-1,1-1 1,-1 0-1,8-4 1,-9 2 1,1 0 0,0 0-1,-1-1 1,0 1 0,0-1 0,-1-1 0,1 1 0,-1 0 0,0-1 0,-1 0 0,1 0-1,-1 0 1,0-1 0,-1 1 0,1-1 0,-1 1 0,-1-1 0,3-10 0,-4 12-40,1 0 1,-1 1 0,0-1 0,0 0 0,-1 1 0,1-1 0,-1 0-1,0 1 1,-1-1 0,1 1 0,-1-1 0,1 1 0,-1 0 0,0 0-1,-1 0 1,1 0 0,-1 0 0,0 0 0,0 1 0,0-1 0,0 1-1,-1 0 1,1 0 0,-1 0 0,0 0 0,0 1 0,0-1 0,-5-1-1,7 3-28,1 0 0,-1 1-1,0-1 1,1 1-1,-1-1 1,0 1 0,0 0-1,0-1 1,1 1 0,-1 0-1,0 0 1,0 0-1,0 1 1,0-1 0,1 0-1,-1 1 1,0-1-1,0 1 1,1-1 0,-1 1-1,0 0 1,1 0 0,-1 0-1,1 0 1,-1 0-1,1 0 1,-1 0 0,1 0-1,0 1 1,0-1-1,-1 1 1,1-1 0,0 1-1,-1 1 1,1 0-4,-1 0 0,1 0-1,-1 0 1,1 0 0,0 1 0,0-1-1,0 0 1,1 0 0,-1 1 0,1-1 0,0 0-1,0 1 1,0-1 0,0 0 0,1 1-1,-1-1 1,3 6 0,5 8-3975</inkml:trace>
  <inkml:trace contextRef="#ctx0" brushRef="#br0" timeOffset="19053.37">800 15 15376,'0'0'8566,"2"-2"-7669,6-10 629,-7 17-483,-11 30-74,7-22-875,-5 14 366,1 1 0,2-1-1,1 1 1,1 0 0,1 37 0,3-63-423,-1 1 0,0-1 0,1 1 0,-1-1 0,1 0 0,0 1 1,0-1-1,0 0 0,0 1 0,0-1 0,1 0 0,-1 0 0,1 0 0,-1 0 1,1 0-1,0 0 0,-1-1 0,1 1 0,0 0 0,0-1 0,1 0 0,-1 1 1,0-1-1,0 0 0,1 0 0,-1 0 0,0 0 0,1-1 0,-1 1 0,5 0 1,7 0 27,0 0 0,-1 0 0,1-2 0,20-2 0,-9 1-12,-23 1-45,0 1 0,1-1 0,-1 0-1,0 1 1,1-1 0,-1 0 0,0-1 0,2 0 0,3-4-4148</inkml:trace>
  <inkml:trace contextRef="#ctx0" brushRef="#br0" timeOffset="19590.41">965 178 18591,'0'0'1856,"-5"16"-960,5 2 288,-3 9 0,1 4-456,1-2 0,1-5-56,0 1 0,-1 0-56,1-2-8,2-4-120,3-1-8,0-5-120,-1-7 8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53.35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2 16687,'4'0'6642,"52"0"-5104,-2-1-759,89 9 0,-59 5-325,-22-2 91,0-3-1,98 1 0,9-14 1784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0:58.34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44 51 9848,'0'0'1872</inkml:trace>
  <inkml:trace contextRef="#ctx0" brushRef="#br0" timeOffset="440.44">0 49 14168,'0'0'6551,"2"-2"-5640,3-2-677,0 0-1,0 0 1,0 1-1,1-1 1,-1 1-1,1 1 1,-1-1-1,1 1 1,0 0-1,0 0 1,0 1 0,0 0-1,0 0 1,0 0-1,0 1 1,1-1-1,-1 2 1,0-1-1,0 1 1,0 0 0,0 0-1,0 0 1,9 4-1,8 3 663,-18-6-552,-1-1 0,1 1 0,-1 0 1,0 0-1,7 4 0,-10-6-300,-1 1 0,0-1-1,1 1 1,-1-1-1,1 1 1,-1-1-1,0 1 1,1 0 0,-1-1-1,0 1 1,0-1-1,0 1 1,1 0-1,-1-1 1,0 1 0,0 0-1,0 0 1,0-1-1,0 1 1,0 0-1,0-1 1,-1 1-1,1 0 1,0-1 0,0 1-1,0-1 1,-1 2-1,-9 18 309,9-17-273,-110 220 833,108-215-912,-1 0 0,0 0 0,0 0 0,0-1 0,-9 10 0,6-3 70,6-8-4169</inkml:trace>
  <inkml:trace contextRef="#ctx0" brushRef="#br0" timeOffset="918.93">13 251 19495,'0'0'1552,"15"0"-352,-4 0 16,6 1-392,8 2 0,4 0-408,-1-1 0,-4-2-32,-2 0 8,-5 0-208,2 2-8</inkml:trace>
  <inkml:trace contextRef="#ctx0" brushRef="#br0" timeOffset="1326.92">343 288 19799,'0'0'2552,"-3"20"-1064,-2-6 8,0 9-640,1 1 0,1 5-456,2-6 16,1-11-152,0-5 16,0-2-96,4-5-8</inkml:trace>
  <inkml:trace contextRef="#ctx0" brushRef="#br0" timeOffset="2052.34">542 56 17383,'0'0'1322,"3"-3"22,-1-1-747,3-2 74,-1 0-1,1 0 1,1 0-1,-1 1 1,9-7 0,-13 11-622,0 0 0,0 1 0,0-1 0,0 0 0,1 1 0,-1-1 0,0 0 0,0 1 0,1 0 0,-1-1 1,0 1-1,1 0 0,-1 0 0,0 0 0,1-1 0,-1 1 0,0 1 0,1-1 0,-1 0 0,1 0 0,-1 0 0,0 1 0,0-1 0,1 1 0,-1-1 1,0 1-1,0-1 0,1 1 0,-1 0 0,0 0 0,0-1 0,0 1 0,0 0 0,0 0 0,0 0 0,0 0 0,-1 0 0,1 1 0,1 1 1,2 3 62,-1 0 1,1 0 0,-1 1-1,-1-1 1,1 1 0,-1-1-1,0 1 1,-1 0-1,0 0 1,0 0 0,0 0-1,-1 0 1,0 0 0,0 0-1,-1 0 1,0 0 0,0 0-1,-1 0 1,0 0 0,0 0-1,0-1 1,-1 1 0,0-1-1,0 0 1,-1 0 0,0 0-1,0 0 1,0 0 0,-9 8-1,-6 3 282,13-13-245,1 0 0,0 0 0,-1 1 0,2 0 0,-1 0 0,1 1 0,0-1 0,0 1 0,-4 8 0,7-14-122,1 1-1,0-1 1,0 1-1,0 0 0,0-1 1,0 1-1,-1-1 1,1 1-1,0 0 1,0-1-1,0 1 0,1-1 1,-1 1-1,0 0 1,0-1-1,0 1 0,0-1 1,0 1-1,1-1 1,-1 1-1,0-1 1,1 1-1,-1-1 0,0 1 1,1-1-1,-1 1 1,0-1-1,1 1 1,0-1-1,20 9 123,26-6-264,-45-3 151,45-2-245,17 1 732,-58 2-1001,0-1-1,0 1 1,0 0-1,-1 1 1,1 0-1,0 0 1,-1 0 0,7 4-1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31.1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1 224 17583,'0'0'3296,"3"-2"-1989,5-3-1027,0-1 0,0 0 0,0-1 0,0 0 1,-1 0-1,0 0 0,-1-1 0,0 0 0,0 0 0,7-14 0,-3 6 27,25-29 0,-18 28-141,-12 13-32,0-1 0,-1 1 0,1 0 0,-1-1 0,0 0 0,-1 0 0,1 0 0,2-7 0,-3 9 591,-2 8-298,-1 10-126,-30 219 2171,30-234-2467,0 0 1,0 0-1,0 1 1,0-1-1,0 0 1,0 0 0,-1 1-1,1-1 1,0 0-1,0 0 1,0 1-1,0-1 1,0 0-1,0 0 1,0 1-1,0-1 1,0 0 0,0 1-1,0-1 1,0 0-1,0 0 1,1 1-1,-1-1 1,0 0-1,0 0 1,0 0-1,0 1 1,0-1 0,0 0-1,1 0 1,-1 1-1,0-1 1,0 0-1,0 0 1,1 0-1,-1 0 1,0 1-1,0-1 1,0 0 0,1 0-1,4 0-3718</inkml:trace>
  <inkml:trace contextRef="#ctx0" brushRef="#br0" timeOffset="755.93">376 62 17383,'-1'-4'880,"1"3"-690,-1-1-1,1 1 1,-1-1-1,0 1 1,0-1-1,0 1 1,1-1-1,-2 1 1,1-1-1,0 1 1,0 0-1,-3-2 1,3 2-80,1 1 0,-1 0 0,0-1 0,0 1 0,0 0 0,0 0 0,0 0 0,1 0 0,-1-1 0,0 1-1,0 0 1,0 1 0,0-1 0,0 0 0,0 0 0,0 0 0,1 0 0,-1 1 0,0-1 0,0 0 0,0 1 0,0-1 0,1 1 0,-1-1 0,0 1 0,1-1 0,-1 1 0,0 0 0,1-1 0,-1 1 0,0 1 0,-4 3 101,1 0-1,0 0 1,0 0-1,0 1 1,1 0 0,0 0-1,-5 12 1,7-16-163,0-1 0,1 1 0,-1 0 0,1 0 0,-1 0 1,1 0-1,0 0 0,0-1 0,0 1 0,0 0 0,0 0 0,0 0 0,0 0 1,0 0-1,1 0 0,-1 0 0,1 0 0,0-1 0,-1 1 0,1 0 1,0 0-1,0-1 0,0 1 0,0-1 0,0 1 0,1-1 0,-1 1 1,0-1-1,1 1 0,-1-1 0,1 0 0,1 1 0,-1-1-13,-1 0 0,0 0 0,0 0 0,1-1 0,-1 1 0,0 0 0,1-1-1,-1 0 1,1 1 0,-1-1 0,1 0 0,-1 1 0,1-1 0,-1 0 0,1 0 0,-1 0 0,0 0 0,1-1 0,-1 1-1,1 0 1,-1-1 0,1 1 0,-1-1 0,1 1 0,-1-1 0,0 1 0,0-1 0,1 0 0,-1 0 0,0 0 0,0 0-1,0 0 1,0 0 0,2-2 0,-1 0 22,0 0 0,-1 0 0,0 0 0,1 0-1,-1 0 1,0 0 0,0 0 0,-1 0 0,1-1 0,-1 1-1,1 0 1,-1-1 0,0 1 0,-1-4 0,-5-17 395,3 20-22,3 16-164,2 5-171,2-1-1,0 1 1,1-1 0,14 31 0,4 11 144,-23-57-221,1 1-1,0 0 1,-1 0 0,1-1-1,-1 1 1,1 0-1,-1 0 1,0 0 0,0 0-1,0 0 1,0-1-1,0 1 1,0 0 0,0 0-1,-1 0 1,1 0 0,-1 0-1,1-1 1,-1 1-1,0 0 1,1 0 0,-1-1-1,0 1 1,0-1 0,0 1-1,-1-1 1,1 1-1,0-1 1,0 0 0,-1 1-1,1-1 1,-1 0 0,1 0-1,-1 0 1,0 0-1,1 0 1,-1-1 0,0 1-1,0 0 1,1-1-1,-1 1 1,0-1 0,0 0-1,0 1 1,0-1 0,0 0-1,1 0 1,-1 0-1,0-1 1,-2 1 0,-20-3 181,-36-9 0,14 3-192,46 8-14,0 1 1,-1 0-1,1 0 1,-1-1-1,1 1 1,0 0-1,-1 0 1,1 0-1,-1 0 1,1 0-1,0 0 1,-1 0-1,1 0 1,-1 0-1,1 0 1,0 0-1,-1 0 1,1 0-1,-1 0 0,1 0 1,-1 0-1,1 0 1,0 0-1,-1 1 1,1-1-1,0 0 1,-1 0-1,1 0 1,-1 1-1,1-1 1,0 0-1,-1 1 1,10 10 496,19 8-3990</inkml:trace>
  <inkml:trace contextRef="#ctx0" brushRef="#br0" timeOffset="1394.82">728 49 16783,'0'0'1410,"2"-2"-80,7-3-582,-1 1-1,0 0 0,1 0 1,10-3-1,-15 6-597,0 0 0,0 0-1,0 0 1,0 1 0,0 0 0,0-1 0,1 2-1,-1-1 1,0 0 0,0 1 0,0 0-1,6 1 1,-8-1-86,-1 0-1,1 0 1,-1 0-1,1 0 1,-1 0 0,0 1-1,1-1 1,-1 0-1,0 1 1,0-1-1,0 1 1,0-1-1,0 1 1,0-1-1,-1 1 1,1 0 0,0-1-1,-1 1 1,0 0-1,1 0 1,-1 0-1,0-1 1,0 1-1,0 2 1,1 8 114,-1-1 0,-3 19 0,2-22-43,-3 11 150,0 1 1,0-2 0,-2 1 0,-9 19 0,8-18 75,4-12 25,0 1 0,0 0-1,1 0 1,1 0 0,-2 17 0,9-28 269,-1 0-3937</inkml:trace>
  <inkml:trace contextRef="#ctx0" brushRef="#br0" timeOffset="1975.17">763 236 19087,'0'0'792,"22"2"-160,-3 1 0,11-1-24,3-1-8,4-1-408,2-1 16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26.08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17 16184,'4'-1'1033,"60"-6"2600,42-2-98,-105 9-3494,0 1-1,1-1 1,-1 0 0,0 1 0,0-1 0,0 1 0,1-1 0,-1 1 0,0 0 0,0 0 0,0-1 0,0 1 0,0 0 0,0 0 0,0 0 0,0 0 0,-1 0-1,1 0 1,0 0 0,-1 0 0,1 1 0,0-1 0,-1 0 0,1 0 0,-1 0 0,0 1 0,1-1 0,-1 0 0,0 1 0,0-1 0,0 0 0,0 0-1,0 3 1,0 7 103,0 0 0,-2 20 0,1-25-42,-3 21 241,-2-1 1,0 0 0,-15 36-1,12-39-19,2 1 1,0 0-1,1 1 0,-2 27 1,8-47-3866</inkml:trace>
  <inkml:trace contextRef="#ctx0" brushRef="#br0" timeOffset="394.91">28 269 18791,'0'0'928,"27"9"0,0-2 416,6 0 0,0-2-840,2-1 8,5 0-296,3-6 8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22.71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1 182 18895,'14'-14'1377,"-1"1"0,0-2 0,0 0 0,18-30-1,-4 6-773,-26 38-580,18-23 285,-18 22-264,0 1-1,1 0 1,-1-1-1,0 1 1,1 0-1,-1 0 1,0 0-1,1 0 1,0 0-1,-1 0 0,1 0 1,-1 1-1,4-2 1,-11 26 416,-7 42 50,-8 101-1,20-155-424,0-8-30,1 0 1,0 1-1,-1-1 1,1 0 0,1 1-1,-1-1 1,1 0-1,-1 1 1,1-1-1,1 0 1,2 8-1,-3-12-125,0 1 0,0-1-1,0 1 1,0-1 0,0 0-1,0 1 1,0-1 0,0 0-1,0 0 1,0 0 0,0 0-1,0 1 1,0-1 0,0-1-1,0 1 1,0 0 0,0 0-1,0 0 1,0-1 0,0 1-1,0 0 1,0-1 0,0 1-1,0-1 1,1 0 0</inkml:trace>
  <inkml:trace contextRef="#ctx0" brushRef="#br0" timeOffset="607.51">240 65 17079,'0'0'690,"1"3"63,0-1-586,0 0 0,1-1 1,-1 1-1,0 0 0,0-1 0,1 1 0,-1-1 0,1 1 0,0-1 1,-1 0-1,1 0 0,0 1 0,0-1 0,0 0 0,2 1 1,0-2-55,-1 1 1,1-1 0,-1 1 0,1-1 0,0 0 0,-1 0 0,1-1 0,-1 1-1,5-2 1,23-7 349,-6 2 84,-21 7 46,-9 3 340,-3 0-808,-1 0-1,1 0 1,-12 1-1,11-2-11,-1 1-1,0-1 0,-11 7 0,18-8-54,1 0-1,0 0 1,-1 0 0,1 1-1,0 0 1,0-1 0,0 1 0,1 0-1,-1 0 1,0 0 0,0 0-1,1 0 1,0 0 0,-1 0-1,1 1 1,0-1 0,-1 4 0,1-5-21,1 1 1,0 0-1,-1 0 1,1 0 0,0-1-1,0 1 1,0 0-1,0 0 1,0 0 0,1-1-1,-1 1 1,1 0-1,-1 0 1,1-1 0,-1 1-1,1 0 1,0-1-1,0 1 1,0 0 0,0-1-1,0 1 1,0-1-1,0 0 1,1 1 0,-1-1-1,3 2 1,3 2 48,1 1 1,0-1-1,17 8 1,-6-4 33,-9-3-53,33 21 191,-41-26-239,-1 0 1,1 0-1,0 1 0,-1-1 0,1 0 1,-1 1-1,0-1 0,1 1 0,-1 0 1,0-1-1,0 1 0,0 0 1,0 0-1,-1 0 0,1 0 0,0 0 1,-1 0-1,1 0 0,0 4 0,-2-5-3,1 0-1,-1 1 0,1-1 0,-1 1 0,0-1 0,1 0 0,-1 0 0,0 1 0,0-1 0,0 0 0,0 0 0,0 0 1,0 0-1,0 0 0,0 0 0,0 0 0,-1 0 0,1 0 0,-2 0 0,-30 13 165,30-13-159,-17 4 194,-1 0 0,1-1 0,0-2 1,-1 0-1,-33-2 0,54 0-240,0 1 1,0-1 0,0 0 0,0 0-1,0 0 1,0 0 0,0 0-1,0 0 1,0 0 0,0 0 0,0 0-1,1 0 1,-1 0 0,0 1-1,0-1 1,0 0 0,0 0 0,0 0-1,0 0 1,0 0 0,0 0 0,0 0-1,0 1 1,0-1 0,0 0-1,0 0 1,0 0 0,0 0 0,0 0-1,0 0 1,0 0 0,0 1-1,0-1 1,0 0 0,0 0 0,0 0-1,0 0 1,-1 0 0,1 0-1,0 0 1,0 0 0,0 0 0,0 1-1,0-1 1,0 0 0,0 0-1,0 0 1,0 0 0,0 0 0,-1 0-1,1 0 1,0 0 0,0 0-1,0 0 1,0 0 0,0 0 0</inkml:trace>
  <inkml:trace contextRef="#ctx0" brushRef="#br0" timeOffset="1225.78">616 308 16384,'0'0'6829,"2"-3"-6195,4-5-402,0 0-1,1 1 1,0 0 0,0 0-1,13-9 1,11-11 257,12-20 187,-32 33-330,0 2-1,0-1 0,2 2 0,18-15 0,-42 67 894,-1-6-798,1 1-1,1 0 1,-7 63 0,17-96-406,0-1 1,0 0 0,0 0-1,0 1 1,1-1 0,-1 0 0,1 0-1,0 0 1,-1 1 0,1-1-1,0 0 1,2 3 0,6 3-3927</inkml:trace>
  <inkml:trace contextRef="#ctx0" brushRef="#br0" timeOffset="1667.46">852 355 17887,'0'0'4864,"3"-1"-4046,4-5-608,1 0 1,-1 0-1,0-1 1,-1 0-1,0 0 1,0-1 0,6-10-1,32-63 934,-34 62-523,-11 23-316,1 0 0,-1 0 1,1 1-1,0-1 0,1 8 0,0 9-59,-2 9 353,4 37 0,-1-55-1194,0 0 0,0 0 0,1 0-1,0 0 1,8 16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20.54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21 56 13768,'-21'2'10930,"32"-7"-10682,6 0 22,1 2 0,0 1 0,0 0 1,0 1-1,1 1 0,32 3 0,44 0 645,97-28 960,-69 6-491,-111 18-1113,0 1-1,0 0 1,1 1 0,-1 0 0,19 5-1,-11-2-146,-27-4 725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27.3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62 15976,'2'-3'1161,"0"-2"-449,0 0 0,1 0 0,0 0 0,0 0 0,0 1 1,1-1-1,4-4 0,-7 8-621,1-1 0,-1 1 1,0 0-1,1 0 0,-1 0 0,0 0 0,1 0 1,0 0-1,-1 0 0,1 0 0,-1 0 1,1 1-1,0-1 0,0 1 0,-1-1 0,1 1 1,0 0-1,0 0 0,0 0 0,-1 0 0,1 0 1,0 0-1,0 0 0,-1 0 0,1 1 1,0-1-1,0 1 0,2 1 0,-1-1-14,0 2-1,-1-1 0,1 0 1,-1 0-1,0 1 0,0-1 1,0 1-1,0 0 0,0 0 1,2 4-1,15 35 339,-13-27-224,-4-11-137,0 0 0,-1 0 0,1 0 0,-1 0 0,0 0 1,0 0-1,0 0 0,-1 0 0,0 0 0,1 1 1,-2-1-1,1 0 0,0 0 0,-1 0 0,0 0 1,0 1-1,0-1 0,0 0 0,0-1 0,-1 1 0,0 0 1,0 0-1,0-1 0,0 1 0,-1-1 0,1 1 1,-5 3-1,-8 10 202,0-1 1,-22 17-1,17-15 75,19-17-296,0 0 0,0-1 0,0 1 0,0 0 0,0 0 0,0 0 0,0 0 0,1 1 0,-1-1 1,0 0-1,1 0 0,-1 0 0,1 1 0,-1-1 0,1 0 0,-1 0 0,1 2 0,0-2-7,0 0 0,0-1 0,0 1 0,1 0 0,-1-1 0,0 1 0,0-1 0,1 1 0,-1 0 0,1-1-1,-1 1 1,0-1 0,1 1 0,-1-1 0,1 1 0,-1-1 0,1 1 0,0-1 0,-1 1 0,1-1 0,-1 0 0,2 1 0,3 1 55,0 0 0,0-1-1,0 0 1,0 1 0,0-2 0,0 1 0,6-1 0,15 0 213,41-7 1,-51 4-236,1 1 1,0 0-1,0 2 0,0 0 1,-1 0-1,28 6 1,-6 8-4068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37.2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44 15680,'4'-4'985,"1"0"-522,1 0 0,-1 0 1,1 0-1,-1 1 0,1 0 1,0 0-1,0 0 0,1 1 1,-1-1-1,0 2 0,1-1 1,-1 1-1,12-1 0,-14 1-339,0 1 0,-1 0 0,1 0 0,-1 1 0,1-1 0,0 1 0,-1 0-1,1 0 1,-1 0 0,7 3 0,-8-3-80,-1 1 1,0-1-1,1 1 1,-1-1-1,0 1 0,0 0 1,0 0-1,0 0 0,0-1 1,0 1-1,0 0 0,-1 0 1,1 0-1,-1 0 0,0 0 1,1 0-1,-1 0 0,0 0 1,0 1-1,0-1 1,-1 2-1,1 2 59,0 1-1,-1-1 1,0 1 0,-1-1-1,1 1 1,-1-1 0,0 0-1,-1 0 1,0 0 0,0 0 0,-4 7-1,-5 4 315,-1-1-1,-18 19 1,-15 18 1409,46-53-1795,0 1 0,-1-1-1,1 0 1,0 1 0,0-1 0,0 1 0,-1-1 0,1 0 0,0 1 0,0-1 0,0 1-1,0-1 1,0 1 0,0-1 0,0 0 0,0 1 0,0-1 0,0 1 0,0-1 0,0 1-1,0-1 1,0 0 0,0 1 0,1-1 0,-1 1 0,0-1 0,0 0 0,0 1 0,1-1-1,-1 0 1,0 1 0,1-1 0,-1 0 0,0 1 0,0-1 0,1 0 0,-1 1-1,1-1 1,-1 0 0,0 0 0,1 0 0,-1 1 0,1-1 0,-1 0 0,0 0 0,1 0-1,-1 0 1,1 0 0,-1 0 0,1 0 0,27 5 345,-25-5-314,182 5 960,-118-6-5163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41.66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0 227 16479,'0'0'4098,"3"-3"-2453,10-14-450,0-1 0,19-36 0,14-19-306,-40 65-723,0 1-1,0-1 1,1 1-1,0 1 1,1-1 0,13-8-1,-21 14-106,0 1-1,1 0 1,-1-1 0,0 1-1,1 0 1,-1 0-1,1 0 1,-1-1-1,0 1 1,1 0 0,-1 0-1,1 0 1,-1 0-1,1 0 1,-1 0 0,0 0-1,1-1 1,-1 1-1,1 1 1,-1-1 0,1 0-1,-1 0 1,1 0-1,-1 0 1,0 0-1,1 0 1,-1 0 0,1 1-1,-1-1 1,0 0-1,1 0 1,0 1 0,-1 0-6,1 0 1,0 0 0,-1 0-1,1 1 1,-1-1-1,0 0 1,1 0 0,-1 0-1,0 1 1,0-1-1,0 0 1,0 2 0,-4 46-40,3-37 240,-2 14-63,0-8 15,1-1 1,1 1 0,1 0 0,0 0 0,1-1-1,1 1 1,6 28 0,-7-45-195,-1-1-1,1 0 1,-1 1 0,1-1-1,-1 0 1,1 1 0,-1-1-1,1 0 1,-1 1 0,1-1-1,-1 0 1,1 0 0,-1 0-1,1 0 1,0 0 0,-1 0-1,1 0 1,-1 1 0,1-2-1,-1 1 1,1 0 0,0 0-1,-1 0 1,1 0 0,-1 0-1,1 0 1,-1-1-1,1 1 1,-1 0 0,1 0-1,0-1 1,15-6-4031</inkml:trace>
  <inkml:trace contextRef="#ctx0" brushRef="#br0" timeOffset="725.12">343 77 17383,'0'0'5379,"-4"2"-4668,-4 4-396,1 0 0,-1 0 1,1 1-1,0 0 0,0 0 1,-9 14-1,15-19-246,0-1 1,0 1-1,0 0 0,0-1 1,0 1-1,1 0 1,-1 0-1,0-1 1,1 1-1,0 0 0,-1 0 1,1 0-1,0 0 1,0 0-1,0 0 0,0 0 1,0 0-1,0 0 1,1 0-1,-1-1 0,1 1 1,-1 0-1,1 0 1,0 0-1,-1-1 1,1 1-1,0 0 0,0-1 1,0 1-1,1 0 1,-1-1-1,0 1 0,1-1 1,-1 0-1,1 0 1,-1 1-1,1-1 0,-1 0 1,1 0-1,0 0 1,-1-1-1,4 2 0,-3-1-14,-1 0 0,1 0 0,-1 0-1,1-1 1,0 1 0,-1-1 0,1 1 0,-1-1-1,1 0 1,0 1 0,-1-1 0,1 0-1,0 0 1,0 0 0,-1 0 0,1 0-1,0-1 1,-1 1 0,1 0 0,0-1-1,-1 1 1,1-1 0,-1 0 0,1 0-1,-1 1 1,1-1 0,-1 0 0,1 0-1,-1 0 1,0 0 0,0-1 0,1 1 0,-1 0-1,0-1 1,1-1 0,-1 0 16,1 1 1,-1-1-1,-1 1 1,1-1-1,0 1 1,-1-1-1,1 0 1,-1 0-1,0 1 1,1-1-1,-1 0 1,-1 0-1,1 1 1,0-1-1,-1 0 0,1 1 1,-1-1-1,0 0 1,0 1-1,0-1 1,-3-4-1,4 7-58,0 1 0,-1-1-1,1 0 1,0 0 0,0 1-1,-1-1 1,1 0-1,0 0 1,0 1 0,-1-1-1,1 0 1,0 1 0,0-1-1,0 0 1,0 1-1,0-1 1,-1 0 0,1 1-1,0-1 1,0 0 0,0 1-1,0-1 1,0 1 0,0-1-1,0 0 1,0 1-1,0-1 1,0 0 0,0 1-1,1-1 1,-1 0 0,0 1-1,-1 19 41,3-11-45,0 0 0,0 1 0,0-1 0,1 0 0,1 0 0,0-1 0,0 1-1,0-1 1,10 13 0,8 17-6,-21-36-2,0 1 0,1 0 0,0 0 0,-1 0 0,0 0 0,0 1 0,0-1 0,1 7 0,-2-9 0,0 0 0,0 0 0,0 0 0,-1 0 0,1 0 0,0 0 0,-1 0 0,1 0 0,-1 0 0,1 0 0,-1-1 0,1 1 0,-1 0 0,0 0 0,0 0 0,1 0 0,-1-1 0,0 1 0,0 0 0,0-1 0,0 1 0,1-1 0,-1 1 0,0-1 0,0 1 0,0-1 0,0 0 0,0 1 0,-2-1 0,-12 4 0,1-1 0,-1-1 0,1 0 0,-29-1 0,-5 1 0,46-2 0,-1 0 0,0 1 0,1-1 0,-1 1 0,0 0 0,1 0 0,-1 0 0,1 0 0,-1 0 0,-3 2 0,8-2 0,0 0 0,0 0 0,0-1 0,0 1 0,1 0 0,-1-1 0,0 0 0,0 0 0,0 0 0,5 0 0,16-1-4020</inkml:trace>
  <inkml:trace contextRef="#ctx0" brushRef="#br0" timeOffset="1238.45">829 130 16983,'0'0'5088,"2"0"-4198,21-2 101,-18 1-744,1 0 1,-1 1 0,1 0 0,0 0 0,10 1 0,-14-1-187,-1 1 1,0-1 0,0 0 0,0 1 0,1-1-1,-1 1 1,0 0 0,0-1 0,0 1 0,0 0 0,0 0-1,0 0 1,0 0 0,0-1 0,-1 1 0,1 0-1,0 1 1,0-1 0,-1 0 0,1 0 0,-1 0-1,1 0 1,-1 0 0,1 1 0,-1-1 0,0 0-1,0 0 1,1 1 0,-1-1 0,0 0 0,0 3-1,-2 14 348,0 1-1,-1-1 1,-1 0-1,0 0 1,-2-1-1,-8 21 1,-4 13 762,13-35-677,-1-1-436</inkml:trace>
  <inkml:trace contextRef="#ctx0" brushRef="#br0" timeOffset="1671.2">788 336 23175,'0'0'960,"26"1"0,6 3-608,0 2 8,-4-1-144,-1 0 0,8 1 48,-2 1 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34.9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3 17383,'3'0'6098,"26"-2"-5085,-1 2 1,0 1-1,1 1 1,33 7 0,59 3 69,184-20 1332,-299 7-2661,10 0 1132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1:38.13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1 300 22135,'0'0'2384,"38"-13"16,15-10-1048,3-5 16,0-4-792,-2-5 8,3-3-112,-5 1 16,-8 7-256,-7 6 0,-6 7-40,-10 9 0,-10 10-88,-11 12-56,-11 16-48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2:28.50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176 324 17687,'0'0'1922,"-3"-3"-613,-4-1-1081,1-1 0,-1 1 0,0 1 1,-1-1-1,1 1 0,0 1 0,-1-1 0,1 1 0,-10-1 0,13 3-160,0-1 0,0 1-1,0 0 1,0 0-1,0 1 1,0-1-1,0 1 1,0 0 0,0 0-1,1 0 1,-1 0-1,0 1 1,0 0-1,1 0 1,-1 0 0,1 0-1,0 0 1,-1 1-1,1-1 1,0 1-1,-3 3 1,5-5-40,1 0-1,-1 0 1,0 0 0,0 1 0,1-1 0,-1 0-1,1 0 1,-1 0 0,1 1 0,-1-1 0,1 0-1,0 0 1,-1 1 0,1-1 0,0 0 0,0 1-1,0-1 1,0 0 0,0 0 0,1 1 0,-1-1-1,0 0 1,0 1 0,1-1 0,-1 0 0,1 0-1,-1 0 1,1 1 0,0-1 0,-1 0 0,1 0-1,0 0 1,0 0 0,0 0 0,0 0-1,-1 0 1,2-1 0,-1 1 0,0 0 0,0 0-1,0-1 1,1 2 0,5 2 62,-1-1 1,1 1-1,0-1 0,0 0 1,14 4-1,-15-5-23,1-1 0,-1 0-1,1-1 1,-1 1 0,1-1-1,-1-1 1,1 1 0,0-1-1,-1 0 1,0-1 0,12-3-1,-15 4-34,-1 0 1,1 0-1,0-1 0,-1 1 0,0 0 1,1-1-1,-1 0 0,0 0 0,1 0 1,-1 0-1,0 0 0,-1 0 0,1 0 0,0 0 1,0-1-1,-1 1 0,0-1 0,1 1 1,-1-1-1,0 0 0,0 1 0,-1-1 0,1 0 1,0 0-1,-1 0 0,0 0 0,1 1 1,-2-7-1,-3-31 258,-11-42 0,-2-12 39,15 69-227,-8-37 421,15 88-426,-2 1 0,1 39-1,1 18-78,-5-82-16,2 20 12,2-1-1,6 25 1,-8-41-2,0 1 0,0-1 0,0 0 1,0 0-1,1 0 0,0 0 0,0-1 0,0 1 0,1-1 0,-1 1 0,1-1 0,0 0 0,8 6 0,-9-9 1,-1 0-1,1 0 0,-1 0 0,1 0 0,-1 0 0,1 0 0,0-1 0,-1 1 0,1-1 0,0 0 0,-1 0 1,5 0-1,6-2-3832</inkml:trace>
  <inkml:trace contextRef="#ctx0" brushRef="#br0" timeOffset="542.82">319 330 20999,'0'0'4566,"2"2"-3761,1 0-750,0 0 0,0-1-1,0 1 1,0-1 0,0 1 0,1-1 0,-1 0 0,0 0-1,1-1 1,-1 1 0,1-1 0,-1 1 0,1-1 0,-1 0-1,1 0 1,-1-1 0,0 1 0,1-1 0,-1 0 0,1 0 0,-1 0-1,0 0 1,0 0 0,1-1 0,-1 1 0,0-1 0,0 0-1,-1 0 1,5-4 0,-6 5-51,-1 1 0,0-1 1,0 0-1,0 1 0,1-1 0,-1 0 0,0 0 0,0 1 1,0-1-1,0 0 0,0 0 0,-1 1 0,1-1 0,0 0 0,0 1 1,0-1-1,-1 0 0,1 1 0,0-1 0,0 0 0,-1 1 1,1-1-1,-1 0 0,1 1 0,-1-2 0,-16-19 33,11 14-22,3 3-12,1 1 6,-1-1 0,1 0 1,-1 1-1,0 0 0,0 0 0,-4-3 0,6 6-7,1-1 0,-1 1 1,1 0-1,-1-1 0,0 1 0,1 0 0,-1 0 0,1-1 1,-1 1-1,0 0 0,1 0 0,-1 0 0,1 0 0,-1 0 1,0 0-1,1 0 0,-1 0 0,0 0 0,1 0 0,-2 1 0,1-1 1,0 1 0,0 0-1,1-1 1,-1 1-1,0 0 1,0 0-1,0 0 1,1 0 0,-1-1-1,0 1 1,1 0-1,-1 0 1,1 0-1,-1 0 1,0 2-1,-2 4 17,0 1 0,1-1-1,-1 0 1,1 1-1,1-1 1,0 1-1,0-1 1,0 1-1,1 0 1,0-1 0,1 10-1,0-16-8,0 1 0,-1-1-1,1 1 1,0-1 0,0 0-1,0 1 1,0-1 0,0 0-1,1 0 1,-1 0 0,0 0 0,0 0-1,1 0 1,-1 0 0,1 0-1,-1-1 1,1 1 0,-1 0 0,1-1-1,-1 1 1,1-1 0,-1 0-1,1 1 1,0-1 0,2 0-1,7 1 26,0-1 1,19-2-1,-19 1-8,7 0 97,0 0-396,-7 0-3099</inkml:trace>
  <inkml:trace contextRef="#ctx0" brushRef="#br0" timeOffset="1066.33">571 306 20303,'0'0'5330,"0"3"-5082,37 75 173,-53-102-23,15 22-385,-1 0 0,1 0 0,0-1 0,0 1 0,0 0 0,0-1 0,0 1 0,1-1 0,-1 1 0,1-1 0,0 1 0,0-1 0,0 1 0,0-1 0,0 1 0,1-5 0,0 5 1,0 1 1,0 0 0,0-1 0,1 1-1,-1 0 1,0 0 0,1 0 0,-1 0-1,1 0 1,-1 0 0,1 1 0,0-1 0,-1 0-1,3 0 1,27-6 106,-25 6-91,2 0 20,0 0 0,-1 0 0,17 1 1,-7 2-3490</inkml:trace>
  <inkml:trace contextRef="#ctx0" brushRef="#br0" timeOffset="2099.25">896 56 18487,'0'-3'768,"1"-19"1608,3 12-111,-4 10-2244,0 0 0,1 0 0,-1 0-1,1 0 1,-1 0 0,0 0 0,1 0 0,-1 0 0,0 0 0,1 0 0,-1 0-1,0 0 1,1 0 0,-1 1 0,0-1 0,1 0 0,-1 0 0,0 0-1,0 0 1,1 0 0,-1 1 0,0-1 0,1 0 0,-1 0 0,0 1 0,0-1-1,0 0 1,1 0 0,-1 1 0,0-1 0,0 0 0,1 1 0,0 2 26,1 1 1,0-1-1,-1 1 1,0-1 0,0 1-1,0 0 1,0-1 0,-1 1-1,1 0 1,-1 5-1,1 1 28,1 19 176,-3 32 0,3 29 257,-1-80-384,0 1 1,1-1-1,0 0 1,1 0-1,0 0 1,7 14 0,-9-22-85,-1-1 1,1 1-1,0-1 1,0 0 0,0 1-1,-1-1 1,1 0 0,0 1-1,0-1 1,1 0-1,-1 0 1,0 0 0,0 0-1,0 0 1,1 0 0,-1-1-1,1 1 1,-1 0 0,0-1-1,3 1 1,-3-1-11,0 0 1,1 0-1,-1 0 1,1 0 0,-1 0-1,0-1 1,1 1-1,-1 0 1,0-1-1,1 1 1,-1-1-1,0 0 1,0 1 0,0-1-1,1 0 1,-1 0-1,2-2 1,2-2 45,0-1 0,0 0 1,-1 0-1,0 0 0,0-1 0,5-11 1,-7 14-32,-1-1 1,1 1 0,-1-1 0,0 0-1,0 1 1,-1-1 0,0 0-1,0 1 1,0-6 0,0-1 117,0 21-63,0 0-1,1 0 1,0 0 0,0-1-1,5 16 1,-5-23-86,0 1 0,0 0-1,1 0 1,-1 0 0,1-1 0,-1 1-1,1-1 1,0 1 0,0-1 0,0 0-1,0 1 1,0-1 0,1 0 0,-1-1-1,0 1 1,1 0 0,0-1 0,-1 1-1,1-1 1,0 0 0,0 0 0,5 2-1,2-1 68,1-1 0,-1 0 0,1 0 0,16-1 0,-25 0-32,1 0-1,-1 0 1,0 0 0,1-1-1,-1 1 1,0 0 0,1-1-1,-1 0 1,0 1-1,0-1 1,0 0 0,0 0-1,0-1 1,0 1-1,0 0 1,0-1 0,0 1-1,0-1 1,0 1-1,-1-1 1,1 0 0,-1 0-1,1 1 1,-1-1-1,0 0 1,2-5 0,-3-1 445,6 19-483,-2-7-11,-1 0 0,1-1 0,0 0 0,0 0 0,1 0 0,-1 0 0,0 0 0,1-1 0,0 0 0,0 0 0,-1 0 0,1-1 0,0 1 0,0-1 0,1-1 0,-1 1 0,0 0 0,0-1 0,0 0 0,6-1 0,-10 1 0,0 0 0,0-1 0,0 1 0,0 0 0,0 0 0,0-1 0,0 1 0,-1-1 0,1 1 0,0-1 0,0 1 0,0-1 0,0 1 0,0-1 0,-1 0 0,1 1 0,0-1 0,-1 0 0,1 0 0,0 0 0,-1 1 0,1-1 0,-1 0 0,0 0 0,1 0 0,-1 0 0,1 0 0,-1-1 0,0-2 0,0 0 0,0 0 0,0 0 0,0 0 0,-1 0 0,-1-4 0,-1-16 0,5 27 0,0 1 0,0 0 0,1-1 0,-1 1 0,1-1 0,0 0 0,0 0 0,0 0 0,6 4 0,-7-6 0,1 1 17,0 1 0,1-1 1,-1-1-1,1 1 0,-1 0 0,1-1 0,0 0 1,-1 0-1,1 0 0,0 0 0,0-1 0,8 1 1,13-1-3124,-21 0 1963</inkml:trace>
  <inkml:trace contextRef="#ctx0" brushRef="#br0" timeOffset="2570.95">1284 93 23015,'0'0'1936,"1"18"-720,2-10-8,-1 1-624,1 4 8,1 0-456,2 2 0,-1-2-104,1-1 8,0 0-32,2-6 0,0-2-8,0-3 0</inkml:trace>
  <inkml:trace contextRef="#ctx0" brushRef="#br0" timeOffset="2571.95">1348 122 19703,'0'0'1576,"2"14"-344,0-6 8,1 4-616,1 6 8,4 2-472,2 0 8</inkml:trace>
  <inkml:trace contextRef="#ctx0" brushRef="#br0" timeOffset="2999.71">1487 266 17487,'0'0'2194,"1"3"-1350,28 81 926,-29-83-1748,1-1 0,-1 1 0,0 0-1,1 0 1,-1 0 0,0-1 0,0 1 0,0 0-1,0 0 1,0 0 0,0 0 0,0 0 0,0-1-1,0 1 1,0 0 0,0 0 0,-1 1-1,0-2-1,1 0 0,-1 0 0,1 0 0,0 0 0,-1 0 0,1-1 0,-1 1 0,1 0 0,-1 0 0,1 0 0,0-1 0,-1 1 0,1 0 0,-1-1 0,1 1 0,0 0 0,-1-1 0,1 1 0,0 0 0,0-1 0,-1 1 0,1-1 0,0 1 0,0-1 0,-1 1 0,1 0 0,0-1 0,0 1 0,0-1 0,0 1 0,0-1 0,-1-2 40,-1 1-1,1-1 0,0 1 0,0-1 1,1 0-1,-1 1 0,1-1 0,-1 0 1,1 1-1,0-1 0,0 0 0,0 0 1,1-4-1,-1 5-24,1 1 0,-1 0 0,1-1 1,0 1-1,0 0 0,0-1 0,0 1 0,0 0 1,0 0-1,0 0 0,0 0 0,0 0 0,0 0 1,1 0-1,-1 0 0,0 0 0,1 1 0,-1-1 1,1 0-1,-1 1 0,0-1 0,1 1 0,-1 0 1,1-1-1,0 1 0,1 0 0,4-1 77,1 1 0,0 0 0,-1 0 0,1 1 0,-1 0 0,1 0 0,11 4 0,9 3-3250</inkml:trace>
  <inkml:trace contextRef="#ctx0" brushRef="#br0" timeOffset="3466.38">1647 223 18487,'1'-1'202,"1"0"0,0 0-1,0 1 1,0-1-1,0 1 1,0-1 0,-1 1-1,1-1 1,0 1-1,0 0 1,0 0-1,0 0 1,0 0 0,0 1-1,0-1 1,0 0-1,0 1 1,3 1 0,1 0 125,0 1 0,0-1 0,0 1 1,6 5-1,-9-6-287,0-1 1,0 1-1,0 0 1,-1 1-1,1-1 1,-1 0-1,1 1 1,-1-1-1,3 6 1,-4-7-33,-1 1 1,0-1 0,1 0-1,-1 1 1,0-1-1,0 1 1,0-1 0,0 1-1,0-1 1,-1 1 0,1-1-1,0 1 1,-1-1 0,1 1-1,-1-1 1,1 0 0,-1 1-1,0-1 1,1 0-1,-1 1 1,0-1 0,0 0-1,0 0 1,0 0 0,-1 1-1,-23 23 51,19-20-17,1 0 0,-1 0 0,1 1 0,0 0 0,-4 7 0,8-12-19,1 0 1,-1 0-1,1-1 1,0 1-1,0 0 1,-1 0-1,1 0 0,0-1 1,0 1-1,0 0 1,0 0-1,0 0 1,0-1-1,0 1 1,0 0-1,0 0 0,0 0 1,0 0-1,1-1 1,-1 1-1,0 0 1,1 0-1,-1-1 1,0 1-1,1 0 0,-1 0 1,1-1-1,-1 1 1,1-1-1,-1 1 1,1 0-1,0-1 1,-1 1-1,1-1 0,0 1 1,-1-1-1,1 0 1,0 1-1,0-1 1,-1 0-1,1 1 0,0-1 1,0 0-1,0 0 1,-1 0-1,3 0 1,6 3 96,0-2 1,0 0-1,12 1 1,-13-2 10,0 0-33,0 0 0,0 0 0,0-1 0,0 0 1,8-3-1,5-2-3526</inkml:trace>
  <inkml:trace contextRef="#ctx0" brushRef="#br0" timeOffset="3937.61">1870 367 17583,'3'-2'278,"0"1"0,1 0-1,-1 0 1,1 0-1,-1 1 1,1-1 0,6 1-1,8-3 512,4-1-232,-16 4-491,1-1-1,-1-1 1,0 1-1,1-1 1,-1 0-1,0 0 1,0-1 0,0 0-1,-1 0 1,9-5-1,-14 7-52,1 0 0,-1 1 0,0-1 0,0 1 0,1-1 0,-1 0 0,0 1 0,0-1 0,0 0 0,0 1 0,0-1 0,0 0 0,0 1 0,0-1 0,0 0 0,0 1 0,0-1 0,0 0 0,0 1 0,-1-1 0,1 0 0,0 1 0,0-1 0,-1 1 0,1-1 0,0 1 0,-1-1 0,1 1 0,-1-1 0,1 1 1,-1-1-1,1 1 0,-1-1 0,0 0 0,-1 0 14,1-1 1,-1 0-1,0 1 1,0-1 0,0 1-1,-1-1 1,1 1 0,-3-1-1,1 1 4,-1 0-1,1 0 0,-1 1 0,0-1 1,1 1-1,-1 0 0,1 1 0,-1-1 1,1 1-1,-1 0 0,1 0 0,0 0 1,-1 1-1,1-1 0,0 1 0,0 0 1,0 0-1,0 1 0,-7 5 0,9-6-10,0 0-1,0 0 1,0 0-1,0 0 0,1 0 1,-1 1-1,1-1 1,-1 1-1,1-1 1,0 1-1,0 0 1,0-1-1,0 1 0,0 0 1,1 0-1,-1-1 1,1 1-1,0 0 1,0 0-1,0 0 1,0-1-1,1 1 0,-1 0 1,1 0-1,-1 0 1,1-1-1,0 1 1,0 0-1,0-1 1,0 1-1,1-1 0,2 5 1,-2-5-2,-1 0 0,1 0-1,0 0 1,-1 0 0,1 0 0,0 0-1,0-1 1,0 1 0,0-1 0,1 1 0,-1-1-1,0 0 1,1 0 0,-1 0 0,1 0 0,-1 0-1,1-1 1,-1 1 0,1-1 0,-1 0 0,1 1-1,-1-1 1,1 0 0,0-1 0,4 0-1,5-1 69,1-1-1,-1-1 0,1 0 1,12-6-1,7-2 163,-20 8-3266</inkml:trace>
  <inkml:trace contextRef="#ctx0" brushRef="#br0" timeOffset="4405.68">2241 266 18087,'0'0'771,"-2"0"69,-44-1 2122,43 1-2864,-1 0-1,1 0 1,0 1-1,0-1 1,0 1-1,-1 0 0,1 0 1,0 0-1,0 0 1,1 1-1,-1-1 1,-5 4-1,8-4-83,0-1 0,0 1 0,-1 0 0,1-1 0,0 1 0,0-1 0,0 1 0,0-1 0,0 1-1,0 0 1,0-1 0,0 1 0,1-1 0,-1 1 0,0-1 0,0 1 0,0-1 0,1 1 0,-1-1 0,0 1 0,0-1-1,1 1 1,-1-1 0,1 1 0,-1-1 0,0 1 0,1 0 0,13 12 82,-5-7-58,-1-1 1,2 0 0,11 5-1,-15-8-2,0 1-1,0 0 1,0 0-1,0 0 1,-1 0 0,1 1-1,-1 0 1,0 0-1,0 0 1,0 1-1,6 7 1,-11-11-20,1 0 1,-1 0-1,0 0 0,0 0 1,1 0-1,-1 0 0,0 0 1,0 0-1,0 0 0,0 0 1,0 0-1,0 0 0,0 0 1,0 0-1,-1 0 0,1-1 1,0 1-1,0 0 0,-1 0 1,1 0-1,-1 0 0,1 0 1,-1 0-1,1-1 0,-1 1 1,0 0-1,1 0 0,-1-1 1,0 1-1,-1 1 0,-24 16 181,15-13-113,0-1 1,0 1-1,-1-2 0,1 1 1,-19 2-1,24-5-25,0 0 0,0-1 0,1 0-1,-1 0 1,0 0 0,0 0 0,1-1-1,-1 0 1,0 0 0,1-1 0,-1 1-1,1-1 1,-9-4 0,14 6-51,0-1 0,-1 1 1,1 0-1,0 0 0,-1 0 0,1-1 1,0 1-1,0 0 0,-1 0 0,1-1 1,0 1-1,0 0 0,0-1 0,-1 1 1,1 0-1,0-1 0,0 1 0,0 0 1,0-1-1,0 1 0,0 0 0,0-1 1,-1 1-1,1 0 0,0-1 0,0 1 1,1-1-1,0-3-3344</inkml:trace>
  <inkml:trace contextRef="#ctx0" brushRef="#br0" timeOffset="5100.09">2364 1 19399,'0'0'1743,"-1"4"-652,-4 18-444,0 0 1,2 1 0,1 0 0,2 44 0,-1-17-359,-4 114 1622,0-183-1043,4 17-816,0-1-1,0 1 1,1-1 0,-1 0 0,0 1 0,1-1 0,0-4 0,0 7-43,0-1-1,0 1 1,0-1 0,1 0-1,-1 1 1,0-1-1,0 1 1,1-1-1,-1 1 1,1-1-1,-1 1 1,0-1 0,1 1-1,-1-1 1,1 1-1,-1 0 1,1-1-1,-1 1 1,1 0-1,0-1 1,-1 1 0,1 0-1,-1 0 1,1 0-1,-1-1 1,1 1-1,0 0 1,-1 0-1,1 0 1,0 0 0,-1 0-1,1 0 1,0 0-1,-1 0 1,1 0-1,-1 1 1,2-1-1,30 4 67,-16-1-39,-1-1-1,1-1 1,23-1-1,-36 0-33,0 0 0,-1 0 1,1 0-1,0-1 0,0 0 0,-1 1 0,1-1 0,0 0 0,-1 0 0,1 0 1,-1-1-1,1 1 0,-1-1 0,1 1 0,-1-1 0,0 0 0,0 0 0,0 0 1,0 0-1,0 0 0,-1 0 0,1-1 0,-1 1 0,1 0 0,1-4 0,-3 3-1,0 1 0,1-1 0,-1 0 0,0 1 0,0-1 0,-1 0 0,1 1 0,-1-1 0,1 1 0,-1-1 0,0 1 0,0-1 0,0 1 0,0-1 0,0 1 0,-2-3-1,2 4 1,1 0-1,0 1 0,-1-1 0,1 0 0,0 1 0,-1-1 0,1 1 0,-1-1 0,1 0 1,-1 1-1,0-1 0,1 1 0,-1-1 0,1 1 0,-1 0 0,0-1 0,1 1 1,-1 0-1,0-1 0,0 1 0,1 0 0,-1 0 0,0 0 0,0-1 0,1 1 0,-1 0 1,0 0-1,0 0 0,1 0 0,-1 0 0,0 1 0,0-1 0,1 0 0,-1 0 0,0 0 1,0 1-1,1-1 0,-1 0 0,0 1 0,1-1 0,-1 0 0,1 1 0,-1-1 1,0 1-1,1-1 0,-1 1 0,1 0 0,-1-1 0,1 1 0,-1-1 0,1 1 0,0 0 1,-1-1-1,1 1 0,0 0 0,-1-1 0,1 2 0,-2 1 2,0 1 0,1-1-1,-1 1 1,1-1 0,0 1-1,-1-1 1,2 1 0,-1 0 0,0 0-1,1-1 1,0 1 0,0 0 0,0 0-1,0-1 1,0 1 0,1 0-1,0 0 1,0-1 0,0 1 0,0 0-1,0-1 1,1 1 0,0-1 0,-1 0-1,1 0 1,0 1 0,1-1 0,-1 0-1,1-1 1,-1 1 0,1 0-1,0-1 1,0 1 0,0-1 0,0 0-1,4 2 1,11 5 39,1-1 0,27 9-1,-13-9-3794</inkml:trace>
  <inkml:trace contextRef="#ctx0" brushRef="#br0" timeOffset="5694.51">2916 194 20503,'0'0'3632,"2"3"-2294,3 5-1032,0 0 1,-1 1 0,-1-1-1,1 1 1,-1 0 0,2 12 0,5 58 251,-10-75-506,1 5 108,0 0 1,0 0-1,1 0 1,5 14-1,-5-20-113,-2-5 605,-1-6-2741</inkml:trace>
  <inkml:trace contextRef="#ctx0" brushRef="#br0" timeOffset="6252.35">2767 39 21311,'0'0'3418,"5"-3"-2174,4-1-1077,1 1 1,-1 0-1,1 0 1,0 1-1,0 0 1,0 1-1,1 0 1,-1 1 0,0 0-1,13 2 1,-3-1-115,-2 2 0,1 1 0,0 0 0,34 13-1,-46-14-36,0 1 0,0 0 0,-1 0 0,0 1 0,1 0 0,-1 0 0,-1 0 0,1 0 0,-1 1 0,0 0 0,0 0 0,-1 1 0,0-1 0,0 1 0,0 0 0,-1 0 0,0 0 0,0 1 0,-1-1-1,0 1 1,0-1 0,-1 1 0,0 0 0,0-1 0,-2 16 0,1-21-4,-1 1 0,0-1 0,1-1 0,-1 1 0,0 0 0,0 0 0,-1 0 1,1 0-1,0-1 0,-1 1 0,1 0 0,-1-1 0,1 1 0,-1-1 0,0 0 0,1 0 0,-1 1 0,0-1 0,0 0 0,0-1 0,0 1 0,0 0 0,0 0 0,0-1 0,0 1 0,0-1 0,-1 0 0,-2 0 1,-5 2 49,0-2 0,-1 1 0,1-2 0,-16-1 0,6-3 104,18 4-120,-1 0-1,0 0 1,0 1-1,0-1 1,0 1 0,0-1-1,-4 1 1,4 2-190</inkml:trace>
  <inkml:trace contextRef="#ctx0" brushRef="#br0" timeOffset="6761.49">3323 261 20807,'7'-9'577,"0"0"0,-1 0 0,0 0 0,0-1 0,-1 1 0,0-1 0,5-16 0,-8 21-488,-1 0 0,1 0 0,-1-1 0,-1 1-1,1 0 1,-1 0 0,1-1 0,-1 1 0,-1 0 0,1 0 0,-1-1 0,0 1 0,0 0 0,-1 0-1,1 0 1,-1 0 0,-4-8 0,4 11-82,0-1 1,0 1-1,0-1 0,0 1 1,-1 0-1,1 0 0,-1-1 1,1 2-1,-1-1 0,0 0 1,0 1-1,0-1 0,0 1 0,0 0 1,0 0-1,0 0 0,0 0 1,0 1-1,-1-1 0,1 1 1,0 0-1,0 0 0,-1 0 0,1 0 1,0 0-1,0 1 0,-1-1 1,-4 3-1,2-2-7,1 1 1,-1 0-1,0 1 0,1-1 0,-1 1 1,1 0-1,0 1 0,0-1 0,0 1 1,0 0-1,1 0 0,-1 0 1,1 1-1,-6 8 0,4-2 0,1 0 0,0 0 1,0 1-1,1 0 0,1 0 0,0 0 0,0 0 0,2 0 1,-1 1-1,1-1 0,1 0 0,1 14 0,2-2 8,0 0 0,2-1 0,0 1 0,2-1 0,12 30 0,-9-30 81,-1 1 1,-2 0-1,7 32 1,-16-51 105</inkml:trace>
  <inkml:trace contextRef="#ctx0" brushRef="#br0" timeOffset="6762.49">3129 367 19999,'0'0'3048,"15"-3"-1800,-3 3-648,5 0 16,2 1-424,5 3 8,-2 0-136,5-1 8</inkml:trace>
  <inkml:trace contextRef="#ctx0" brushRef="#br0" timeOffset="7255.92">3480 358 18295,'0'0'3346,"0"-2"-2618,0 1-677,-1 0 1,1 0 0,-1 0 0,1 0 0,-1 0-1,1 0 1,-1 0 0,0 0 0,1 0-1,-1 0 1,0 1 0,0-1 0,0 0 0,0 0-1,1 1 1,-1-1 0,0 1 0,0-1-1,-2 0 1,-1-1-1,0 1 0,0 0-1,0 0 1,0 0 0,-7-1-1,5 1 5,1 1-1,-1 0 1,0 0-1,1 0 1,-1 1-1,0 0 0,1 0 1,-1 0-1,-6 3 1,11-3-31,1-1 1,-1 1 0,1-1 0,-1 1 0,1 0-1,-1-1 1,1 1 0,-1 0 0,1-1 0,0 1 0,-1 0-1,1 0 1,0-1 0,0 1 0,-1 0 0,1 0-1,0 0 1,0-1 0,0 1 0,0 0 0,0 0 0,0 0-1,0 0 1,0-1 0,0 1 0,1 0 0,-1 0-1,1 1 1,10 21 461,-8-20-402,1 0 0,-1 0 1,1-1-1,0 1 0,0-1 0,0 0 1,0 0-1,0 0 0,0-1 0,0 1 1,1-1-1,7 1 0,-11-2-63,1 1-1,-1-1 1,1 0-1,-1 0 1,1 0 0,-1 0-1,1 0 1,0 0-1,-1 0 1,1 0 0,-1-1-1,1 1 1,-1 0-1,1-1 1,-1 0 0,1 1-1,-1-1 1,0 0-1,1 0 1,-1 0 0,0 1-1,1-1 1,-1-1-1,0 1 1,0 0 0,0 0-1,0 0 1,0-1-1,0 1 1,-1 0 0,1-1-1,0 1 1,-1-1 0,1 1-1,-1-1 1,1 1-1,-1-1 1,1-2 0,-1 3-12,0 0 0,0 1 0,0-1 0,0 0 0,0 0 0,0 1 0,0-1 0,0 0 0,-1 0 0,1 1 0,0-1 0,0 0 0,-1 0 1,1 1-1,0-1 0,-1 0 0,1 1 0,-1-1 0,1 1 0,-1-1 0,1 0 0,-1 1 0,1-1 0,-1 1 0,0-1 0,1 1 0,-1 0 1,1-1-1,-1 1 0,0 0 0,0-1 0,1 1 0,-1 0 0,0 0 0,0 0 0,1-1 0,-1 1 0,0 0 0,0 0 0,0 0 0,0 0-5,1 1-1,0-1 1,0 0-1,0 0 1,0 0-1,-1 0 1,1 1-1,0-1 1,0 0-1,0 0 1,0 0-1,0 0 1,0 1-1,-1-1 1,1 0-1,0 0 1,0 1-1,0-1 0,0 0 1,0 0-1,0 0 1,0 1-1,0-1 1,0 0-1,0 0 1,0 1-1,0-1 1,0 0-1,0 0 1,0 0-1,0 1 1,0-1-1,1 0 1,-1 0-1,0 0 1,0 1-1,0-1 0,0 0 1,1 0-1,3 10 57,0-6-18,1 0-1,0 0 1,0-1 0,0 1-1,0-1 1,1 0-1,-1-1 1,1 1 0,8 1-1,11 4-3501</inkml:trace>
  <inkml:trace contextRef="#ctx0" brushRef="#br0" timeOffset="7716.1">3738 327 20207,'0'0'968,"-3"-2"60,-1-1-654,-1 0 0,0-1 0,0 2-1,0-1 1,0 1 0,-1 0-1,1 0 1,-1 0 0,1 1 0,-1-1-1,-7 1 1,4 0-306,0 0-1,0 1 1,-1 0-1,1 1 1,0 0-1,-15 4 1,23-5-61,1 1 0,-1-1 0,0 0 0,1 1 0,-1-1 1,0 1-1,1-1 0,-1 1 0,0 0 0,1-1 0,-1 1 1,1-1-1,-1 1 0,1 0 0,-1 0 0,1-1 0,0 1 1,-1 0-1,1 0 0,0-1 0,0 1 0,-1 0 1,1 0-1,0 0 0,0 0 0,0-1 0,0 1 0,0 0 1,0 0-1,0 0 0,0 0 0,1-1 0,-1 1 0,0 0 1,0 0-1,1 0 0,-1-1 0,1 2 0,0 2 8,1 0 0,0-1 0,0 1 0,0 0 0,0-1-1,0 0 1,3 4 0,0-3 6,0 0 0,0 0 0,0 0 0,0-1 0,0 0 0,1 0 0,-1 0 0,1-1-1,0 0 1,0 0 0,0 0 0,0-1 0,0 0 0,0 0 0,10 0 0,-13-1-10,0 0 1,0 0-1,0-1 0,0 1 1,0-1-1,0 1 0,0-1 1,0 0-1,-1 0 1,1 0-1,0-1 0,-1 1 1,1-1-1,-1 1 0,1-1 1,-1 0-1,0 0 1,0 0-1,0 0 0,0 0 1,0-1-1,0 1 0,-1-1 1,1 1-1,-1-1 0,1 1 1,-1-1-1,0 0 1,0 0-1,0 1 0,-1-1 1,1 0-1,-1 0 0,1 0 1,-1-3-1,0-17 36,-1 0 0,-1 1 0,-1-1 0,-8-30 0,-1-9 39,1 2 11,6 37 53,4 19 10,2 8 80,11 101 134,-8-55-172,3-1-1,13 52 1,3-29 9,-14-48-3938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3:00.7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 88 16687,'2'-4'162,"11"-21"330,16-26 2685,-26 77-1693,-6 1-994,-1 0 0,-14 50-1,8-40 79,8-30-476,-1 3 56,0 0-1,1 1 1,0-1 0,0 1 0,1-1-1,1 1 1,0 0 0,0 0 0,2 11 0,-1-21-101,0 1-1,0-1 1,0 1 0,0-1 0,0 1 0,0-1 0,0 0 0,0 1 0,1-1 0,-1 0 0,0 0 0,1 0 0,-1 0 0,1 0 0,-1 0 0,1 0 0,0-1 0,-1 1 0,1 0 0,0-1-1,-1 0 1,1 1 0,0-1 0,0 0 0,-1 0 0,1 0 0,0 0 0,0 0 0,-1 0 0,4-1 0,0 1 55,0-1 1,0 0-1,0 0 1,0-1-1,0 1 1,0-1-1,-1 0 1,1 0-1,7-5 0,-1-2 109,-1-1 0,-1 0 0,1-1 0,9-15 0,-9 12 168,1 1 0,15-16 0,-20 20 491,-6 9-931,0 0 0,0 0 0,0 0 0,0 0 0,0 0 0,0 0 0,0 0 0,0 0 0,0 1 0,-1-1 0,1 0 0,0 0 0,0 0 0,0 0 1,0 0-1,0 0 0,0 0 0,0 0 0,0 0 0,-1 0 0,1 0 0,0 0 0,0 0 0,0 0 0,0 0 0,0 0 0,0 0 0,0 0 0,-1 0 0,1 0 0,0 0 0,0 0 0,0 0 0,0 0 0,0 0 0,0 0 1,0 0-1,0 0 0,0 0 0,-1-1 0,1 1 0,0 0 0,0 0 0,0 0 0,0 0 0,0 0 0,0 0 0,0 0 0,0 0 0,0 0 0,0-1 0,0 1 0,0 0 0,0 0 0,0 0 0,0 0 0,0 0 0,0 0 0,0-1 1</inkml:trace>
  <inkml:trace contextRef="#ctx0" brushRef="#br0" timeOffset="441.13">130 306 22311,'0'0'3602,"1"2"-2289,11 44 673,-10-39-1915,-1 0 1,1 0-1,0 0 1,0 0 0,1 0-1,0 0 1,0 0-1,0-1 1,1 1-1,8 9 1,-11-15-38,1 1-1,-1-1 1,1 0 0,0 0-1,-1-1 1,1 1 0,0 0-1,0 0 1,0-1 0,0 1-1,-1-1 1,1 0 0,0 1-1,4-1 1,25-3-2180,-27 2 347</inkml:trace>
  <inkml:trace contextRef="#ctx0" brushRef="#br0" timeOffset="912.81">341 331 21103,'0'0'1059,"0"-3"65,-3-18 1419,3 20-2477,0 1-1,0-1 1,0 0 0,0 1 0,0-1-1,-1 0 1,1 1 0,0-1-1,0 0 1,0 1 0,-1-1 0,1 1-1,0-1 1,-1 0 0,1 1 0,0-1-1,-1 1 1,1-1 0,-1 1-1,1-1 1,-1 1 0,1 0 0,-1-1-1,1 1 1,-1-1 0,1 1-1,-1 0 1,0 0 0,1-1 0,-1 1-1,1 0 1,-2-1 0,1 3-50,0 0 0,0-1 0,0 1 0,0 0 0,0 0 0,1-1 0,-1 1 0,1 0 0,-1 0 0,1 0 1,0 0-1,-1 0 0,1 0 0,0-1 0,0 1 0,1 4 0,-1-1 9,0-1-14,-1 0-1,1 1 1,0-1-1,0 1 1,1-1-1,-1 0 1,1 0-1,0 1 1,0-1-1,1 0 1,-1 0-1,1 0 1,0 0-1,0 0 1,0 0-1,0-1 1,1 1-1,0-1 1,-1 1-1,1-1 1,1 0-1,-1 0 1,0 0-1,1-1 1,-1 1-1,1-1 0,0 0 1,0 0-1,0 0 1,0 0-1,0-1 1,0 0-1,0 0 1,0 0-1,8 1 1,-7-1 11,1-1 0,0 1 0,0-1 0,-1 0 0,1-1 0,0 1 0,0-1 0,-1 0 0,1-1 0,-1 1 0,1-1 0,-1 0 0,7-4 0,-10 5-1,1-1-1,-1 0 1,1 0 0,-1 0-1,0 0 1,0 0 0,0 0-1,0-1 1,0 1 0,0-1 0,-1 1-1,1-1 1,-1 0 0,0 1-1,0-1 1,0 0 0,0 0-1,0 0 1,-1 0 0,1 0-1,-1 0 1,0 0 0,0 0-1,0 0 1,0 0 0,-2-6-1,-3-19 491,10 46-52,-1-7-393,-1 0-1,2 0 1,0 0 0,0-1 0,14 19 0,-18-27-53,0 0 0,0 0-1,1 0 1,-1-1 0,1 1 0,0-1 0,-1 1-1,1-1 1,0 1 0,0-1 0,0 0-1,0 0 1,0 0 0,0 0 0,0 0 0,1 0-1,-1-1 1,0 1 0,0-1 0,0 0 0,1 1-1,-1-1 1,0 0 0,1 0 0,-1 0 0,0-1-1,0 1 1,1-1 0,-1 1 0,0-1-1,0 0 1,0 1 0,0-1 0,1 0 0,-1-1-1,-1 1 1,5-3 0,-5 3-3,0 0 0,1 0 0,-1 0-1,1 0 1,-1-1 0,0 1 0,0 0 0,0-1 0,0 1-1,1-3 1,0-4-3950</inkml:trace>
  <inkml:trace contextRef="#ctx0" brushRef="#br0" timeOffset="913.81">417 134 22103,'0'0'5776,"21"14"-5088,-15-9-528,0 3-8,1-1-112,1-2 16,0-1-48,-1-2 8,0 0-16,1-2 0</inkml:trace>
  <inkml:trace contextRef="#ctx0" brushRef="#br0" timeOffset="1386.23">517 142 19591,'0'1'0,"0"1"784,0 1 8,0-1 320,0-1 8,2 1-432,1 4 8,-2 3-480,1 2 0,3 0-96,4 4 8,6 1-48,4 2 8</inkml:trace>
  <inkml:trace contextRef="#ctx0" brushRef="#br0" timeOffset="1836.08">667 269 18591,'0'0'818,"0"2"83,18 121 3647,-15-103-4127,3-5 8,-6-16-416,1 1 1,-1 0 0,0-1-1,0 1 1,1 0 0,-1-1-1,0 1 1,0-1 0,0 1-1,0 0 1,0-1-1,1 1 1,-1-1 0,0 1-1,0-1 1,0 1 0,0 0-1,0-1 1,0 1 0,0-1-1,0 1 1,-1-1 0,1 1-1,0 0 1,0-1 0,0 1-1,0-1 1,-1 1 0,1 0-1,0-1 1,-1 1 0,-3-16 114,-5-25 71,9 39-182,0 0-1,0 0 0,-1 0 0,1 0 1,0 0-1,1 1 0,-1-1 1,0 0-1,1 0 0,-1 0 1,1 0-1,-1 1 0,1-1 1,0 0-1,0 1 0,0-1 1,2-3-1,-2 4-6,0 1 1,0-1-1,0 0 1,1 1-1,-1-1 1,0 1-1,1-1 1,-1 1-1,0-1 1,1 1 0,-1 0-1,0 0 1,1 0-1,-1 0 1,1 0-1,-1 0 1,0 0-1,1 0 1,-1 0-1,0 1 1,1-1-1,1 1 1,32 14 102,-27-11-77,40 12 165,-29-12-3622</inkml:trace>
  <inkml:trace contextRef="#ctx0" brushRef="#br0" timeOffset="1837.08">820 216 18895,'0'0'2808,"2"0"-1768,2 0-912,0 0 0,-1 0 0,1 0-1,0 1 1,0-1 0,-1 1 0,1 0-1,0 0 1,-1 0 0,1 1 0,-1-1-1,0 1 1,1 0 0,-1 0 0,0 0-1,3 3 1,-3-4-114,-1 1 1,0 0-1,0 1 0,0-1 0,0 0 1,-1 1-1,1-1 0,0 1 0,-1-1 1,0 1-1,1 0 0,-1-1 0,0 1 1,-1 0-1,1 0 0,0 0 0,-1 0 1,0 0-1,0 0 0,1 0 0,-2 4 1,-1 5 27,-1 0 1,-1-1 0,1 1 0,-10 18 0,1-4 65,11-24-83,1 0 0,-1 0 1,0 0-1,1 1 0,0-1 0,-1 0 0,1 1 0,0-1 0,0 0 1,0 0-1,0 1 0,1-1 0,-1 0 0,0 1 0,2 3 0,-1-5-4,-1 0-1,1 0 1,0 0-1,0 0 1,-1 0-1,1 0 1,0 0-1,0 0 1,0 0-1,0 0 1,0-1-1,0 1 1,0 0-1,0-1 1,0 1-1,1 0 1,-1-1-1,0 0 1,0 1-1,0-1 1,1 0-1,-1 1 1,0-1-1,0 0 1,1 0 0,-1 0-1,0 0 1,1 0-1,1-1 1,76-11 526,-48 5-3868</inkml:trace>
  <inkml:trace contextRef="#ctx0" brushRef="#br0" timeOffset="2292.45">1075 397 19799,'0'0'882,"20"0"2560,-11 0-3135,1 0 1,-1 0-1,0-1 0,0-1 0,0 0 0,-1 0 0,14-5 0,-18 5-289,-1 1 0,0-1 0,0 0 0,0 0-1,0 0 1,0 0 0,-1-1 0,1 1 0,-1-1-1,1 0 1,-1 1 0,0-1 0,0 0 0,0 0-1,0-1 1,-1 1 0,1 0 0,-1 0 0,0-1-1,0 1 1,0-1 0,0-4 0,-1 7-9,0 0 0,1 0 0,-1 0 0,0 0-1,0 0 1,-1 0 0,1 0 0,0 0 0,0 0 0,0 0 0,-1 0 0,1 0 0,0 0 0,-1 0 0,1 0 0,-1 0-1,1 0 1,-1 0 0,1 0 0,-1 0 0,0 1 0,-1-2 0,0 0 3,0 1 0,1 0 0,-1 0 0,0 0 1,0 0-1,0 1 0,0-1 0,-1 0 0,1 1 0,-3-1 0,-1 1 10,1-1 0,-1 1 0,1 0 0,-1 1 0,1 0 0,0-1 0,-11 5 1,11-3-1,0 0 1,1 1-1,-1 0 1,1 0 0,0 0-1,0 0 1,0 1 0,0 0-1,1-1 1,-1 1 0,1 1-1,0-1 1,0 0 0,0 1-1,1 0 1,-4 9 0,5-11-5,0 0 0,0 0-1,0 0 1,1 0 0,-1 0 0,1 0 0,-1 0 0,1 0 0,0 1 0,1-1-1,-1 0 1,0 0 0,1 0 0,0 0 0,0 0 0,-1 0 0,2 0 0,-1 0 0,0 0-1,1 0 1,-1-1 0,1 1 0,0 0 0,0-1 0,0 1 0,0-1 0,0 0 0,5 3-1,-1 0 50,1-1 0,0-1-1,0 0 1,1 1-1,-1-2 1,0 1-1,1-1 1,0-1-1,-1 1 1,1-1-1,0-1 1,0 1-1,15-2 1,-5-1-788,-1 0 1,0-2-1,0 0 0,31-11 1</inkml:trace>
  <inkml:trace contextRef="#ctx0" brushRef="#br0" timeOffset="2754.74">1405 278 21103,'-3'0'968,"3"0"-977,-27-3 2885,26 3-2822,1 0 0,-1 0-1,1 1 1,-1-1-1,1 0 1,-1 0 0,0 0-1,1 0 1,-1 0 0,1 1-1,-1-1 1,1 0-1,-1 1 1,1-1 0,-1 0-1,1 1 1,0-1-1,-1 0 1,1 1 0,-1-1-1,1 1 1,0-1 0,-1 1-1,1-1 1,0 1-1,0-1 1,-1 1 0,1-1-1,0 1 1,0-1 0,0 1-1,0-1 1,0 1-1,0-1 1,0 1 0,0 0-1,0-1 1,0 1 0,0-1-1,0 1 1,0-1-1,0 1 1,0 0 0,0-1-1,1 1 1,-1-1 0,0 1-1,0-1 1,1 1-1,-1-1 1,0 0 0,1 1-1,0 0 1,2 3-26,0 1 0,0-1-1,0 0 1,1 0 0,-1-1 0,1 1 0,0-1 0,0 0 0,1 0 0,-1 0 0,8 3-1,55 23 175,-60-27-172,-6-1-28,4 1 44,1 0 0,0 0 0,-1 1-1,9 6 1,-13-9-39,0 1-1,-1-1 1,1 1-1,-1-1 0,1 1 1,-1-1-1,1 1 1,-1-1-1,1 1 1,-1 0-1,1-1 1,-1 1-1,0-1 1,1 1-1,-1 0 0,0 0 1,0-1-1,1 1 1,-1 0-1,0-1 1,0 1-1,0 0 1,0 0-1,0-1 1,0 1-1,0 0 1,0 0-1,0-1 0,-1 1 1,1 0-1,0-1 1,0 1-1,-1 0 1,1-1-1,0 1 1,-1 0-1,1-1 1,0 1-1,-1-1 1,1 1-1,-1 0 0,1-1 1,-1 1-1,0-1 1,1 0-1,-1 1 1,1-1-1,-1 1 1,0-1-1,1 0 1,-2 1-1,-5 2 25,-1 0-1,0 0 1,0-1-1,0 1 1,0-2-1,-1 1 1,1-1-1,0-1 1,-10 0-1,6 1 16,-78-3 431,90 2-473,0 0 0,0 0 0,0 0 0,0 0 0,-1 0-1,1 0 1,0 1 0,0-1 0,0 0 0,0 0 0,0 0 0,0 0 0,0 0 0,-1 0 0,1 0-1,0 0 1,0 0 0,0 0 0,0 0 0,0 1 0,0-1 0,0 0 0,0 0 0,0 0 0,0 0-1,0 0 1,-1 0 0,1 0 0,0 1 0,0-1 0,0 0 0,0 0 0,0 0 0,0 0 0,0 0-1,0 0 1,0 1 0,0-1 0,0 0 0,0 0 0,0 0 0,0 0 0,1 0 0,-1 0 0,0 1 0,0-1-1,0 0 1,0 0 0,0 0 0,0 0 0,0 0 0,0 0 0,0 0 0,0 1 0,0-1 0,1 0-1,-1 0 1,0 0 0,0 0 0,0 0 0</inkml:trace>
  <inkml:trace contextRef="#ctx0" brushRef="#br0" timeOffset="3324.65">1633 1 21311,'0'0'3311,"0"6"-2072,10 248 1304,-2-95-1899,-7-149-425,1-16-31,0-17 7,-3 14-146,-1-1 1,0 1 0,-1-1 0,0 1-1,-1 0 1,0 0 0,0 1 0,-1-1-1,-6-8 1,40 26 34,-4 0-63,-8-2-10,-1-1-1,1 0 0,1-2 1,24 4-1,-38-7 7,-1-1 0,1 0 0,-1 1 0,1-2 0,-1 1 0,1 0 0,0-1 1,-1 1-1,0-1 0,1 0 0,-1 0 0,1-1 0,-1 1 0,0-1 0,0 1 0,0-1 0,0 0 0,0 0 0,0 0 0,-1-1 0,1 1 0,0-1 0,-1 0 0,0 1 0,0-1 0,0 0 0,0 0 0,2-4 0,-3 4 5,-1 0 0,1 0 0,0 0 0,-1 0 0,0 0 0,0 0 0,0 0 0,0 0 0,0 0 0,0 0 0,-1 0 0,0 0 0,1 0 1,-1 1-1,0-1 0,0 0 0,-1 0 0,1 1 0,0-1 0,-1 1 0,0-1 0,0 1 0,0-1 0,0 1 0,0 0 0,0 0 0,0 0 0,0 0 0,-1 1 0,1-1 0,-1 1 1,0-1-1,1 1 0,-7-2 0,8 3-11,-1 0 1,1 0-1,-1 0 0,1 0 1,-1 1-1,1-1 0,-1 1 1,1-1-1,-1 1 1,1-1-1,-1 1 0,1 0 1,0 0-1,-1-1 1,1 1-1,0 0 0,0 0 1,0 0-1,0 1 1,0-1-1,0 0 0,0 0 1,0 1-1,0-1 1,0 0-1,0 3 0,-3 2 25,1 1-1,0 0 1,0 0 0,-2 9-1,4-10-7,-1 1-1,1 0 1,0 0 0,1 1 0,0-1-1,0 0 1,0 0 0,1 0 0,0 0-1,0 0 1,1 0 0,0 0-1,0-1 1,1 1 0,-1 0 0,1-1-1,1 0 1,6 9 0,-5-8-17,0-1 0,1 0 0,0 0 0,0 0 0,0-1 0,1 0 0,0 0 0,0-1 1,0 0-1,0 0 0,1-1 0,0 0 0,-1 0 0,1-1 0,15 3 0,7-1-27,0-2 0,54-4-1,-35-2-3998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3:08.48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107 131 17887,'0'0'10081,"0"4"-9697,0-2-355,1 49 862,-3 0 0,-16 99 0,18-150-872,0 0 1,0 0 0,0 0 0,0 0-1,0 0 1,0 0 0,0 0 0,0 0-1,0 0 1,0 0 0,0 0 0,-1 0-1,1 0 1,0 0 0,0 0 0,0 0-1,0 0 1,0 0 0,0 0-1,0 0 1,0 0 0,0 0 0,0 0-1,0 0 1,-1 0 0,1 0 0,0 0-1,0 0 1,0 0 0,0 0 0,0 0-1,0 1 1,0-1 0,0 0 0,0 0-1,0 0 1,0 0 0,0 0-1,0 0 1,0 0 0,0 0 0,0 0-1,0 0 1,0 0 0,-1 0 0,1 0-1,0 1 1,0-1 0,0 0 0,0 0-1,0 0 1,0 0 0,0 0 0,0 0-1,0 0 1,0 0 0,1 0 0,-1 0-1,0 1 1,0-1 0,0 0-1,0 0 1,0 0 0,0 0 0</inkml:trace>
  <inkml:trace contextRef="#ctx0" brushRef="#br0" timeOffset="457.54">1 90 22719,'0'0'3770,"0"-2"-2483,0 0-1212,1 0 0,-1 0 0,1 0 0,0 1-1,0-1 1,0 0 0,0 1 0,0-1-1,0 1 1,0-1 0,0 1 0,1-1 0,-1 1-1,1 0 1,-1 0 0,1 0 0,-1 0-1,1 0 1,0 0 0,-1 0 0,1 0 0,3 0-1,50-17 45,-46 15-14,-2 1-83,0 0-1,0 0 0,0 1 1,0 0-1,0 0 0,0 1 1,0 0-1,0 0 0,0 1 1,0-1-1,0 2 0,0-1 1,0 1-1,0 0 0,-1 0 1,1 1-1,-1 0 0,1 0 1,-1 0-1,0 1 0,0 0 1,-1 0-1,7 7 0,-9-9 0,0 1 0,0 0 0,0 0-1,0 0 1,0 0 0,-1 0 0,0 1-1,4 6 1,-5-8-10,-1 0 0,1 0 1,-1 0-1,0 0 0,0 0 0,0 0 1,0 0-1,0 0 0,0 0 0,0 0 1,-1 0-1,1 0 0,-1-1 0,1 1 1,-1 0-1,0 0 0,0 0 0,1 0 1,-1-1-1,-2 3 0,-7 10 40,0-1-1,-1-1 1,-1 0 0,0-1-1,0 0 1,-1-1 0,-1 0-1,-14 8 1,17-14-208,7-7 858,4 2-873,0 0-1,0 1 1,0-1-1,0 1 1,0-1 0,0 0-1,0 1 1,1-1-1,-1 1 1,0-1-1,0 0 1,1 1-1,-1-1 1,0 1 0,1-1-1,-1 1 1,0-1-1,1 1 1,-1-1-1,1 1 1,-1 0-1,1-1 1,0 0-1</inkml:trace>
  <inkml:trace contextRef="#ctx0" brushRef="#br0" timeOffset="924.47">539 148 21503,'1'-3'296,"0"1"-1,0-1 0,0 1 0,-1-1 1,0 0-1,1 0 0,-1 1 0,0-1 0,0 0 1,0 1-1,0-1 0,-1 0 0,1 0 1,-1 1-1,0-1 0,0 1 0,0-1 1,0 1-1,-1-4 0,-1 3-194,1 0 1,0 0-1,-1 1 1,0-1-1,1 0 0,-1 1 1,0 0-1,-7-4 0,8 5-83,-1 0-1,0 0 1,0 0 0,0 1-1,0-1 1,0 1-1,0 0 1,0 0-1,0 0 1,-1 0-1,1 0 1,0 1-1,0-1 1,0 1-1,1 0 1,-1 0-1,0 0 1,0 0-1,0 0 1,1 1-1,-5 2 1,-2 2 18,-1 0 0,1 1 1,0 0-1,-11 12 0,15-14-18,1 2 0,-1-1 0,1 0 0,1 1 0,0-1 0,-1 1 0,2 0-1,-1 0 1,1 0 0,0 1 0,1-1 0,0 0 0,0 1 0,0-1 0,1 1 0,0-1 0,1 1 0,0-1 0,2 9-1,0 2 43,1 0 0,1 0 0,0-1 0,2 0 0,0 0 0,16 27-1,-16-31 6,-1-4 45,0 1 0,-1-1-1,0 1 1,4 13 0,-8-20 18</inkml:trace>
  <inkml:trace contextRef="#ctx0" brushRef="#br0" timeOffset="1475.08">312 354 21311,'0'0'3472,"19"-3"-2160,-6 0-608,4 1 16,3 1-504,1-1 8,0-1-104,-4 1 0,-1 1-64,5-2 8</inkml:trace>
  <inkml:trace contextRef="#ctx0" brushRef="#br0" timeOffset="1886.41">649 311 20207,'0'0'1903,"-1"-3"-700,-2-1-1006,0 0 0,0 0 0,0 0 0,-1 1 1,1-1-1,-1 1 0,0 0 0,0 0 0,0 0 1,0 0-1,-1 1 0,1-1 0,-1 1 0,1 0 1,-1 1-1,0-1 0,-9-1 0,12 3-174,-1-1-1,1 1 0,-1 0 1,1 0-1,-1 0 1,1 0-1,0 0 0,-1 1 1,1-1-1,-1 1 1,1-1-1,0 1 1,-1 0-1,1 0 0,0 0 1,0 0-1,0 0 1,0 0-1,0 1 1,0-1-1,0 1 0,0 0 1,0-1-1,1 1 1,-1 0-1,1 0 0,-1 0 1,1 0-1,0 0 1,0 0-1,0 1 1,0-1-1,0 0 0,0 0 1,1 1-1,-1-1 1,1 1-1,-1 3 0,1-3 19,-1 0 0,1 1-1,-1-1 1,1 0-1,0 1 1,1-1 0,-1 0-1,1 1 1,-1-1-1,1 0 1,0 0 0,0 1-1,0-1 1,1 0-1,-1 0 1,1 0 0,-1 0-1,1-1 1,0 1-1,3 3 1,-2-4 4,0 0 0,0 1 1,1-1-1,-1 0 0,1-1 0,-1 1 1,1-1-1,0 1 0,0-1 0,-1 0 0,1 0 1,0-1-1,0 1 0,0-1 0,0 0 1,8-1-1,-9 1-14,1 0 0,0-1 0,0 0 0,-1 0 0,1 0 0,0 0 0,-1-1 0,1 1 0,-1-1 1,0 0-1,1 0 0,-1 0 0,0 0 0,0-1 0,0 1 0,-1-1 0,1 1 0,-1-1 0,1 0 0,-1 0 0,0-1 1,0 1-1,0 0 0,-1-1 0,1 1 0,-1-1 0,0 1 0,1-1 0,-2 0 0,1 0 0,0 1 0,-1-1 0,0 0 0,0 0 1,0 1-1,0-1 0,-1 0 0,1 0 0,-1 0 0,0 1 0,-2-6 0,3 9-26,0 0 0,0-1 0,0 1 0,0 0 1,0-1-1,0 1 0,0 0 0,0 0 0,0-1 0,-1 1 0,1 0 0,0 0 0,0 0 0,0-1 0,0 1 0,0 0 1,-1 0-1,1 0 0,0-1 0,0 1 0,0 0 0,-1 0 0,1 0 0,0 0 0,0 0 0,-1-1 0,1 1 1,0 0-1,0 0 0,-1 0 0,1 0 0,0 0 0,-5 7 111,1 17 5,4-23-115,0 1 1,-2 6 20,2-1 1,-1 1 0,1 0-1,1 12 1,-1-18-20,1-1 0,-1 1-1,0 0 1,1 0 0,-1 0 0,1-1 0,0 1-1,0 0 1,0-1 0,0 1 0,0-1 0,0 1-1,0-1 1,0 1 0,0-1 0,1 0 0,-1 1-1,1-1 1,-1 0 0,1 0 0,-1 0-1,1 0 1,-1 0 0,1-1 0,3 2 0,6 0 26,-1 0 1,1-1-1,-1 0 1,19-2-1,-4-1-4018</inkml:trace>
  <inkml:trace contextRef="#ctx0" brushRef="#br0" timeOffset="2282.33">915 302 22103,'0'0'1074,"-2"-3"58,0 0-865,1 0 1,-1 0-1,0 1 1,0-1-1,0 0 0,-1 1 1,1 0-1,0 0 1,-1-1-1,0 2 1,1-1-1,-1 0 1,0 0-1,-5-1 1,6 2-240,1 1 0,-1 0 0,0-1 0,0 1 0,1 0-1,-1 0 1,0 0 0,0 0 0,1 1 0,-1-1 0,0 0 0,0 1 0,1-1 0,-1 1 0,1 0 0,-1 0 0,0-1 0,1 1 0,-1 0 0,1 0 0,0 0 0,-1 0 0,1 1 0,0-1-1,0 0 1,0 1 0,0-1 0,0 0 0,0 1 0,0-1 0,-1 3 0,0-1-12,1 0-1,-1 0 0,1 0 1,0 0-1,0 0 1,0 0-1,0 0 1,1 0-1,-1 0 1,1 0-1,-1 0 1,1 1-1,0-1 0,1 0 1,-1 0-1,0 0 1,1 1-1,0-1 1,2 5-1,-2-5-7,0-1 0,0 0 0,1 0 0,-1 0-1,1 0 1,0 0 0,-1 0 0,1 0 0,0 0 0,0-1 0,0 1-1,0-1 1,0 0 0,1 1 0,-1-1 0,0 0 0,1 0 0,-1 0-1,0-1 1,1 1 0,-1-1 0,1 1 0,-1-1 0,1 0 0,3 0-1,0 0 1,0 0 1,0 0-1,0-1 0,0 1 0,0-2 0,-1 1 0,1-1 0,0 1 0,-1-2 0,1 1 0,-1-1 0,1 1 0,-1-1 0,0-1 0,-1 1 1,1-1-1,0 0 0,-1 0 0,0 0 0,0-1 0,0 1 0,-1-1 0,1 0 0,-1 0 0,0 0 0,0-1 0,-1 1 0,0-1 0,2-6 1,-1 1 8,-1 0 0,0 0 1,-1 0-1,0 0 1,0 0-1,-1-1 1,-1 1-1,0 0 1,-1 0-1,0 0 1,0 0-1,-1 0 0,-1 0 1,-8-18-1,2 11 35,0 0-1,0 0 0,-25-29 1,35 47-50,0 0 0,0 0 0,0 1 1,0-1-1,0 0 0,0 0 0,-1 0 0,1 1 1,0-1-1,0 0 0,0 0 0,0 1 0,0-1 1,0 0-1,0 0 0,0 0 0,0 1 0,-1-1 1,1 0-1,0 0 0,0 0 0,0 1 0,0-1 1,-1 0-1,1 0 0,0 0 0,0 0 0,0 0 1,-1 0-1,1 1 0,0-1 0,0 0 1,-1 0-1,1 0 0,0 0 0,0 0 0,0 0 1,-1 0-1,1 0 0,0 0 0,0 0 0,-1 0 1,1 0-1,0 0 0,0 0 0,-1 0 0,1 0 1,0-1-1,0 1 0,0 0 0,-1 0 0,1 0 1,0 0-1,0 0 0,0 0 0,-1-1 0,1 1 1,0 0-1,0 0 0,3 27 50,-2-22-38,26 116 114,-6-35-66,-16-63-375,8 40 1073,-11-56-1276,0-1 0,1 0 0,-1 0 0,1 0 0,0 0 0,0 0 0,5 6 0</inkml:trace>
  <inkml:trace contextRef="#ctx0" brushRef="#br0" timeOffset="2698.35">1133 24 21311,'0'0'3418,"0"4"-2156,-8 104 997,2-13-1975,3-70-187,-1-3 36,1 30 1,3-47-98,0 0 1,0 0-1,1 0 1,-1 0-1,1 0 1,0 0-1,1 0 0,-1 0 1,1 0-1,0 0 1,4 6-1,-5-10-11,0 0 0,-1 0 1,1 0-1,0-1 0,0 1 0,0 0 0,0 0 0,0-1 0,0 1 1,0-1-1,0 1 0,0-1 0,0 1 0,0-1 0,0 0 1,0 1-1,0-1 0,1 0 0,-1 0 0,0 0 0,0 0 0,0 0 1,2 0-1,24-7-1214,-20 4-1336</inkml:trace>
  <inkml:trace contextRef="#ctx0" brushRef="#br0" timeOffset="3204.89">1339 309 21503,'0'0'2003,"-1"-3"-630,0 0-1139,-1 0-1,1-1 1,-1 1 0,0 0-1,0 0 1,0 1 0,0-1-1,0 0 1,-1 1-1,1-1 1,-1 1 0,0 0-1,0 0 1,-5-3-1,6 4-217,0 1 0,0-1 0,0 1 0,0-1 0,0 1 0,0 0-1,0 0 1,0 0 0,0 0 0,0 0 0,0 0 0,0 0 0,0 1-1,0-1 1,0 1 0,0 0 0,0-1 0,1 1 0,-1 0-1,0 0 1,0 0 0,1 0 0,-1 1 0,0-1 0,1 0 0,-1 1-1,1-1 1,-2 3 0,0-1 2,1-1 0,0 1-1,-1 0 1,1 0 0,0 0-1,1 0 1,-1 0 0,0 1 0,1-1-1,0 0 1,0 1 0,0-1-1,0 1 1,0-1 0,1 1 0,0-1-1,-1 1 1,1-1 0,1 1-1,-1 0 1,0-1 0,1 1 0,0-1-1,0 1 1,0-1 0,0 1 0,0-1-1,1 0 1,-1 0 0,1 0-1,0 0 1,0 0 0,0 0 0,1 0-1,-1 0 1,1-1 0,-1 1-1,1-1 1,0 0 0,0 0 0,0 0-1,0 0 1,0 0 0,6 1-1,-4-1 13,0 0-1,0-1 1,1 1-1,-1-1 1,0-1-1,1 1 1,-1-1-1,1 0 1,-1 0-1,0-1 1,1 1-1,-1-1 1,1 0-1,-1-1 1,0 1 0,7-4-1,-10 4-9,1 0 0,-1-1 0,1 1 0,-1-1 0,0 1-1,0-1 1,0 0 0,0 0 0,0 0 0,0 0 0,0 0 0,-1-1 0,1 1 0,-1 0 0,1-1 0,-1 1 0,0-1-1,0 0 1,0 1 0,-1-1 0,1 0 0,-1 1 0,1-1 0,-1 0 0,0 0 0,0 0 0,0 1 0,0-1-1,-1 0 1,1 0 0,-1 1 0,1-1 0,-2-3 0,-2-4 74,0-1 1,0 0-1,-9-13 0,13 24-90,0 0 1,0 0-1,0 0 0,0 0 0,0 0 0,0 0 0,0 0 0,0 0 0,0 0 0,0 0 1,0 0-1,0 0 0,0 0 0,0 0 0,0 0 0,0 0 0,0 0 0,-1 1 0,1-1 1,0 0-1,0 0 0,0 0 0,0 0 0,0 0 0,0 0 0,0 0 0,0 0 0,0 0 0,0 0 1,0 0-1,0 0 0,0 0 0,0 0 0,0 0 0,0 0 0,-1 0 0,1 0 0,0 0 1,0 0-1,0 0 0,0 0 0,0 0 0,0 0 0,0 0 0,0 0 0,0-1 0,0 1 1,0 0-1,0 0 0,0 0 0,0 0 0,0 0 0,0 0 0,0 0 0,0 0 0,0 0 0,0 0 1,-1 0-1,1 0 0,0 0 0,0 0 0,0 0 0,0 9 96,1 10-31,0-13-48,1-1 0,0 1 0,1-1 0,-1 0 0,1 0 0,0 0 0,0 0 0,1 0 0,-1-1 0,1 0 0,0 1 0,0-1 0,7 5 0,-9-8-7,0 1-1,1 0 0,-1-1 1,0 1-1,1-1 1,-1 0-1,1 1 0,0-1 1,-1-1-1,1 1 1,0 0-1,0-1 0,-1 1 1,1-1-1,0 0 1,0 0-1,0 0 0,-1 0 1,1 0-1,0-1 1,0 1-1,0-1 0,-1 0 1,1 0-1,-1 0 1,1 0-1,0 0 0,-1-1 1,0 1-1,3-3 1,1-1-4021</inkml:trace>
  <inkml:trace contextRef="#ctx0" brushRef="#br0" timeOffset="3205.89">1350 78 22311,'0'0'7120,"15"23"-7080,-5-12 0,3-2-32,1-4 8</inkml:trace>
  <inkml:trace contextRef="#ctx0" brushRef="#br0" timeOffset="3654.69">1466 86 20095,'0'1'0,"0"2"824,0 0 16,0-1 312,0 3 16,2 1-608,2 4-8,1 2-408,3 6 0</inkml:trace>
  <inkml:trace contextRef="#ctx0" brushRef="#br0" timeOffset="4174.18">1491 247 17487,'0'0'3328,"0"3"-2550,0 23-142,1-1 0,1 0 0,9 40 0,-9-60-227,-1-7-126,2-10 5,-2-19-127,-2 0-22,1-35 113,0 62-210,0 0-1,1-1 0,0 1 0,0 0 1,0-1-1,1 1 0,-1 0 0,1 0 1,0 0-1,0 0 0,5-6 1,-6 9-28,0 0 1,0 0-1,1 0 1,-1 0-1,0 0 1,0 1-1,1-1 1,-1 0-1,0 1 1,1-1-1,-1 1 1,1 0-1,-1-1 1,0 1 0,1 0-1,-1 0 1,1 0-1,-1 0 1,1 0-1,-1 0 1,0 1-1,1-1 1,-1 0-1,1 1 1,-1-1-1,2 1 1,0 0 2,-1 1-1,1-1 1,-1 0 0,1 1-1,-1-1 1,0 1-1,1-1 1,-1 1 0,0 0-1,0 0 1,0 0 0,-1 0-1,3 3 1,0 5 45,0 0 1,-1-1-1,0 1 1,-1 0-1,0 0 0,0 1 1,-1-1-1,0 0 1,-1 0-1,0 1 0,-1-1 1,0 0-1,-1 0 1,0 1-1,-5 16 0,5-18-14,3-5-3397</inkml:trace>
  <inkml:trace contextRef="#ctx0" brushRef="#br0" timeOffset="4745.24">1859 322 19895,'0'0'1948,"-2"-1"-705,-1 0-1065,0-1-1,0 1 1,0 0 0,0 1-1,0-1 1,0 1 0,0-1-1,-1 1 1,1 0 0,0 0-1,0 0 1,0 1 0,0-1-1,0 1 1,0-1 0,0 1-1,0 0 1,0 0 0,0 1-1,-3 1 1,2-1-139,-1 0 0,1 0 0,0 1-1,0-1 1,0 1 0,0 0 0,0 0 0,1 1 0,-1-1-1,1 1 1,0 0 0,-5 7 0,8-10-23,-1 0 1,1 0-1,0-1 1,-1 1-1,1 0 1,0 0-1,0 0 1,-1 0-1,1-1 1,0 1-1,0 0 1,0 0-1,0 0 1,0 0-1,0-1 1,0 1-1,0 0 1,1 0-1,-1 0 1,0 0-1,0-1 1,1 1-1,-1 0 0,1 0 1,-1-1-1,0 1 1,1 0-1,0 0 1,1 1 8,0-1 0,-1 0 0,1 0 1,0 0-1,0 0 0,0 0 0,0 0 0,0 0 0,0-1 0,4 2 1,3-1 48,-1 0 0,1 0 0,-1-1 0,14-1 0,-17 1-35,-1-1 0,0 0 0,0-1 0,0 1-1,-1-1 1,1 1 0,0-1 0,0 0 0,-1-1 0,1 1 0,-1 0 0,0-1-1,4-4 1,-5 5-14,-1 1-1,0-1 1,1 1-1,-1-1 1,0 0-1,0 1 1,0-1-1,0 0 1,0 0-1,0 0 1,-1 0-1,1 0 1,-1 0-1,1 0 1,-1 0-1,0 0 1,0 0-1,0 0 1,0 0-1,0 0 1,0 0-1,-1 0 1,1 0-1,0 0 1,-1 0-1,0 0 1,1 0-1,-3-2 1,5 40 281,3-21-230,-1 1-1,14 27 0,-10-26 1,9 31 0,-13-35-46,-1 0 1,0 0 0,-1 1-1,0-1 1,-1 0 0,-1 1-1,0-1 1,-3 20 0,2-30-26,0 0 0,0 0-1,0 0 1,-1-1 0,1 1 0,-1 0 0,0-1 0,0 1 0,0-1 0,0 0 0,0 0 0,0 0-1,-1 0 1,1 0 0,-1 0 0,1 0 0,-1-1 0,0 0 0,0 1 0,1-1 0,-1 0-1,0 0 1,0 0 0,-4 0 0,-2 1 11,-1-1 0,1 0 0,0 0 0,0-1 0,-1 0 0,-17-2 0,7-2 19,2 1 39,-1 0 1,-31-11 0,48 13-69,1 0 0,-1 0-1,0 0 1,1 0 0,-1 0 0,1 0-1,0 0 1,-1-1 0,1 1 0,0 0-1,0-1 1,0 1 0,0-1 0,0 1 0,0-1-1,0 0 1,0 1 0,1-1 0,-1 0-1,1 0 1,-1 1 0,1-1 0,0 0-1,-1 0 1,1 0 0,0 1 0,0-1-1,1 0 1,-1 0 0,0 0 0,0 0 0,1 1-1,1-4 1,0-2 10,0 0-1,0 1 1,1-1 0,0 1-1,1 0 1,-1 0 0,8-8-1,-2 4 14,0 0 0,2 1 0,-1 0 0,1 1 1,0 1-1,1 0 0,-1 0 0,1 1 0,20-7 0,28-5-3997</inkml:trace>
  <inkml:trace contextRef="#ctx0" brushRef="#br0" timeOffset="5170.03">2056 338 22103,'0'0'3831,"3"-1"-2462,17-5 157,-11 3-1275,1 0 1,-1 0-1,12-6 0,-19 8-228,0-1 1,0 1-1,0 0 0,1-1 0,-1 0 0,-1 1 0,1-1 1,0 0-1,0 0 0,-1 0 0,1 0 0,-1 0 0,1 0 0,-1-1 1,0 1-1,0 0 0,1-5 0,-2 5-6,0 0 1,0 0-1,0-1 0,0 1 0,-1 0 1,1 0-1,-1 0 0,0 0 1,1 0-1,-1 0 0,0 1 0,0-1 1,0 0-1,0 0 0,0 1 1,-3-4-1,0 1 5,1 0 0,-1 1 0,1-1 0,-1 1 1,-7-5-1,10 7-14,-1 0 1,1 0-1,-1 0 0,1 1 1,-1-1-1,0 1 1,1-1-1,-1 1 0,0-1 1,0 1-1,1 0 1,-1 0-1,0 0 0,0 0 1,1 0-1,-1 0 1,0 1-1,1-1 0,-1 0 1,0 1-1,1 0 1,-3 0-1,1 1 2,0 0 0,0 0 0,1 0 0,-1 1 1,1-1-1,0 1 0,0-1 0,0 1 0,0 0 0,0-1 0,-2 5 0,0 1 13,1 0 0,-1 1 0,1-1 0,1 1 0,0 0 0,0 0 0,-1 17 0,3-22-10,0 0 0,0-1 0,0 1 0,0 0 0,1-1 0,0 1 0,0 0 0,0-1 0,0 1 0,0-1 0,1 1 0,-1-1 0,1 0 0,0 0 0,0 0-1,0 0 1,1 0 0,-1 0 0,1 0 0,-1-1 0,1 1 0,0-1 0,0 0 0,0 0 0,0 0 0,0 0 0,1 0 0,-1-1 0,1 0 0,-1 1 0,1-1-1,4 0 1,4 1 32,0 0 0,0-2 0,0 0 0,0 0 0,0-1-1,1 0 1,-1-1 0,20-6 0,65-25 277,-63 19-4327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3:18.47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17487,'0'0'9336,"3"3"-8783,2 2-439,-1 1 0,0-1-1,-1 0 1,1 1-1,-1 0 1,0 0-1,0 0 1,2 10-1,15 61 401,-12-44-283,22 126 743,-20-93-476,-9-60-437,7 30 389,-7-35-436,-1-1-1,0 1 1,0-1 0,0 1-1,1-1 1,-1 1 0,0-1-1,0 0 1,1 1 0,-1-1-1,0 1 1,1-1-1,-1 0 1,1 1 0,-1-1-1,0 1 1,1-1 0,-1 0-1,1 0 1,-1 1-1,1-1 1,-1 0 0,1 0-1,-1 0 1,1 0 0,-1 1-1,1-1 1,0 0-1,-1 0 1,1 0 0,-1 0-1,1 0 1,-1 0 0,1 0-1,-1-1 1,1 1-1,-1 0 1,1 0 0,-1 0-1,1 0 1,-1-1 0,1 1-1,-1 0 1,1 0 0,-1-1-1,1 1 1,-1 0-1,0-1 1,1 1 0,-1-1-1,0 1 1,1 0 0,-1-1-1,0 1 1,1-1-1,-1 0 1,9-10 90,0-1 0,-1 1 0,0-1 0,-1-1 0,0 0 0,-1 0 0,9-26 0,-3-8-91,8-50-1,-12 53-12,16-53-1,-20 83 36,0 1 93,-3 11-1403,-2 7-1596</inkml:trace>
  <inkml:trace contextRef="#ctx0" brushRef="#br0" timeOffset="542.31">402 250 19087,'0'0'4179,"-2"-1"-3326,-1 0-746,1 1 0,0 0 0,-1 0-1,1 0 1,0 0 0,-1 0 0,1 1-1,0-1 1,-1 1 0,1-1 0,0 1-1,0 0 1,0 0 0,-1 0 0,1 0 0,0 0-1,0 0 1,0 1 0,1-1 0,-1 1-1,0-1 1,0 1 0,1 0 0,-1-1-1,1 1 1,0 0 0,-1 0 0,1 0-1,0 0 1,0 0 0,0 1 0,1-1 0,-2 3-1,1-2-37,0-1 0,1 0 0,-1 0 1,0 0-1,1 1 0,0-1 0,0 0 0,-1 0 0,1 1 0,0-1 0,1 0 0,-1 0 0,0 1 0,1-1 0,-1 0 0,1 0 0,0 0 0,0 1 0,0-1 0,0 0 0,0 0 1,0 0-1,0-1 0,1 1 0,-1 0 0,1 0 0,-1-1 0,1 1 0,0-1 0,-1 1 0,1-1 0,0 0 0,0 1 0,0-1 0,0 0 0,5 1 0,1 0 46,0 0 0,0-1 0,1 0 0,-1-1 0,0 0-1,1 0 1,-1 0 0,10-3 0,-2 0 157,0 0 0,0-2 0,19-7 0,-34 12-261,0-1 1,0 1 0,0 0-1,-1-1 1,1 1-1,0-1 1,-1 1 0,1-1-1,0 1 1,-1-1-1,1 0 1,0 1 0,-1-1-1,1 0 1,-1 1-1,1-1 1,-1 0 0,0 0-1,1 0 1,-1 1 0,0-1-1,1 0 1,-1 0-1,0 0 1,0 0 0,0-1-1,0 0-6,0-1 0,0 1 0,-1-1 0,1 1 0,-1-1 0,0 1 0,0-1-1,0 1 1,-1-3 0,-3-3-11,1 1 1,-1 0-1,-1 0 0,-7-9 0,7 11 6,0-1 0,0 1 0,-1 0 0,1 1 0,-1 0 0,-8-4 0,13 7 0,1 0 0,-1 0 0,0 1 0,0-1 0,0 0 0,0 1 0,1 0 0,-1-1 0,0 1 0,0 0 0,0 0 0,0 0 0,0 0 0,0 0 0,0 1 0,0-1 0,0 0 0,1 1 0,-1 0 0,0-1 0,0 1 0,0 0 0,1 0 0,-1 0 0,0 0 0,1 0 0,-1 0 0,1 0 0,-1 1 0,-1 1 0,-1 3 50,0-1 0,1 1 0,0-1 0,0 1 0,0 0 0,-3 9 0,6-14-167,-1 1-1,1-1 1,-1 0 0,1 0-1,0 1 1,-1-1-1,1 0 1,0 1-1,0-1 1,0 0 0,0 1-1,0-1 1,0 0-1,0 0 1,1 1-1,-1-1 1,0 0 0,1 1-1,-1-1 1,1 0-1,0 0 1,-1 0-1,1 0 1,0 0 0,-1 1-1,1-1 1,0 0-1,0-1 1,0 1-1,0 0 1,0 0 0,0 0-1,0 0 1,0-1-1,1 1 1,1 0-1</inkml:trace>
  <inkml:trace contextRef="#ctx0" brushRef="#br0" timeOffset="1012.6">596 255 18991,'0'0'298,"0"2"-8,2 5 380,0-1-1,1 0 0,-1 0 0,1 0 1,1 0-1,4 7 0,7 7 2590,-11-17-1679,-4-6-139,-8-24-1115,3 12-144,1-1 0,0 0 0,-3-30 0,7 46-168,0-1 0,0 1 0,0-1 0,0 1 0,0-1 0,0 1 0,0-1 0,0 1 0,0-1 0,0 1 0,0-1 0,0 1 0,0-1 0,0 1 0,1-1 0,-1 1 0,0-1 0,0 1 1,1-1-1,-1 1 0,0-1 0,0 1 0,1 0 0,-1-1 0,0 1 0,1 0 0,-1-1 0,1 1 0,-1 0 0,1-1 0,-1 1 0,0 0 0,1 0 0,-1-1 0,1 1 0,-1 0 0,1 0 0,-1 0 0,1 0 0,-1 0 0,1 0 1,-1 0-1,2 0 0,24 8 411,-9-1-330,50 0-578,-52-6-3091</inkml:trace>
  <inkml:trace contextRef="#ctx0" brushRef="#br0" timeOffset="1761.58">928 228 17687,'0'0'2676,"-3"-1"-1464,-4-2-548,0 0-1,0 1 0,-1 0 0,1 1 0,0 0 0,-1 0 1,0 0-1,-7 1 0,11 0-543,1 0-1,-1 0 1,1 1-1,-1 0 1,1-1-1,0 1 1,-1 0-1,1 1 1,0-1-1,0 1 1,0-1-1,0 1 1,0 0-1,0 0 1,0 0-1,1 1 1,-1-1-1,1 0 1,-1 1-1,-2 4 1,4-5-76,0-1 1,0 1 0,0-1 0,0 1-1,1 0 1,-1-1 0,1 1-1,-1 0 1,1-1 0,-1 1 0,1 0-1,0 0 1,0-1 0,0 1-1,0 0 1,0 0 0,0-1 0,1 1-1,-1 0 1,1 0 0,0 2-1,1-1 8,0 0 0,-1 0-1,1-1 1,0 1-1,1-1 1,-1 1 0,0-1-1,1 0 1,-1 0-1,1 0 1,3 2 0,1 0 39,0 0 0,1-1 0,-1 0 0,1 0 1,-1 0-1,1-1 0,0 0 0,15 1 1,-20-3-81,0 0-1,0 0 1,0 0 0,0 0 0,0-1 0,0 1 0,0-1 0,0 0 0,0 0-1,0 0 1,0 0 0,-1 0 0,1 0 0,0-1 0,-1 0 0,1 1 0,-1-1 0,0 0-1,1 0 1,-1 0 0,0-1 0,0 1 0,0 0 0,-1-1 0,1 1 0,0-1-1,0-3 1,0 2-12,-2 1 0,1-1 0,0 0 0,-1 0 0,1 1 0,-1-1 0,0 0 0,0 0 0,-1 0 0,1 1 0,-1-1 0,0 0 0,0 0 0,0 1-1,0-1 1,-1 1 0,1-1 0,-1 1 0,0 0 0,0-1 0,-3-2 0,4 4 1,-1 0 0,1 0 0,0 0 0,-1 1 0,1-1 0,-1 0 0,1 1 0,-1-1 0,0 1 0,0-1 0,0 1 0,0 0 0,-2-1 0,4 2 0,0 0 0,-1 0 0,1 0 0,0 1 0,-1-1 0,1 0 0,0 1 0,0-1 0,-1 0 0,1 1 0,0-1 0,0 0 0,0 1 0,-1-1 0,1 0 0,0 1 0,0-1 0,0 1 0,0-1 0,0 0 0,0 1 0,0-1 0,0 1 0,0-1 0,0 0 0,0 1 0,0-1 0,0 1 0,0 0 0,2 14 0,2 1 0,0 0 0,1 0 0,1-1 0,0 0 0,1 0 0,1-1 0,0 0 0,1 0 0,0 0 0,1-1 0,1-1 0,22 21 0,-21-21 0,-1 0 0,0 1 0,-1 0 0,0 1 0,-2 0 0,1 1 0,10 26 0,-19-41 0,0 1 0,1 0 0,-1 0 0,0 0 0,0 0 0,0 0 0,0 0 0,0 0 0,0 0 0,0 0 0,0-1 0,0 1 0,0 0 0,-1 0 0,1 0 0,0 0 0,-1 0 0,1 0 0,0-1 0,-1 1 0,1 0 0,-1 0 0,1-1 0,-1 1 0,0 0 0,1-1 0,-1 1 0,0 0 0,1-1 0,-1 1 0,0-1 0,0 1 0,0-1 0,1 1 0,-1-1 0,0 0 0,0 1 0,0-1 0,0 0 0,0 0 0,0 0 0,-1 0 0,-6 2 0,-1-1 0,0 0 0,-13 0 0,15-1 0,-13 0 0,0-2 0,0 0 0,0-1 0,0-1 0,0-1 0,1-1 0,0 0 0,0-1 0,1-2 0,0 0 0,0 0 0,1-2 0,0 0 0,-29-26 0,45 36 0,0 1 0,-1-1 0,1 0 0,0-1 0,0 1 0,0 0 0,0 0 0,1 0 0,-1 0 0,0-1 0,0 1 0,1 0 0,-1-1 0,1 1 0,-1-1 0,1 1 0,-1-1 0,1 1 0,0-3 0,0 3 0,1-1 0,-1 1 0,1-1 0,0 1 0,-1-1 0,1 1 0,0 0 0,0-1 0,0 1 0,0 0 0,0 0 0,0 0 0,1 0 0,-1 0 0,0 0 0,0 0 0,1 0 0,1-1 0,16-8-3949</inkml:trace>
  <inkml:trace contextRef="#ctx0" brushRef="#br0" timeOffset="2254.96">1286 260 20903,'0'0'2079,"-4"-2"-1044,-5-2-546,0 1 0,-1 0 0,1 0 0,-1 1 0,0 1 0,0-1 0,1 2 1,-1-1-1,0 1 0,0 1 0,0 0 0,-19 4 0,28-4-429,0-1 1,0 1-1,0 0 0,0 0 1,0 0-1,-1-1 0,1 1 0,1 0 1,-1 0-1,0 0 0,0 1 1,0-1-1,0 0 0,1 0 1,-1 0-1,1 1 0,-1-1 0,1 0 1,-1 0-1,1 1 0,0-1 1,0 0-1,-1 1 0,1-1 1,0 1-1,0-1 0,0 0 0,1 1 1,-1-1-1,0 0 0,0 1 1,1 0-1,0 2-24,0 0 0,0 0-1,0 0 1,0-1 0,0 1 0,1-1 0,0 1 0,0-1-1,0 1 1,3 3 0,-2-4-36,1 0 0,0-1 0,0 1 0,-1-1 0,1 0 0,1 0 0,-1 0 0,0-1 0,0 1 0,1-1 0,-1 0 0,1 0 0,-1-1 0,1 1 0,4-1 0,-3 0 0,0 0 0,-1-1 0,1 1 0,0-1 0,-1 0 0,1-1 0,-1 1 0,0-1 0,1 0 0,-1-1 0,9-4 0,-13 5 0,1 1 0,-1 0 0,1-1 0,-1 1 0,0-1 0,0 1 0,0-1 0,0 0 0,0 1 0,0-1 0,0 0 0,-1 0 0,1 0 0,0 1 0,-1-1 0,0 0 0,1 0 0,-1 0 0,0-2 0,0-3 0,0 1 0,-1 0 0,0 0 0,-2-11 0,1 12 0,1 12 0,2 13 0,1-14 0,0 0 0,0 0 0,0 0 0,1 0 0,0 0 0,0-1 0,0 0 0,1 1 0,7 7 0,-9-11 0,0 0 0,0-1 0,0 1 0,0-1 0,0 0 0,0 0 0,0 1 0,1-1 0,-1-1 0,0 1 0,1 0 0,-1 0 0,1-1 0,-1 0 0,1 1 0,-1-1 0,1 0 0,-1 0 0,1 0 0,-1-1 0,1 1 0,-1 0 0,0-1 0,1 0 0,-1 1 0,1-1 0,-1 0 0,3-2 0,16-12-270,-15 9-3416</inkml:trace>
  <inkml:trace contextRef="#ctx0" brushRef="#br0" timeOffset="2699.63">1191 26 25623,'0'0'1520,"-5"13"8,5-2 88,2 1 8,4 2-1096,1-1-208,6-2-320,5-2 0,2-8 0,1-2 0</inkml:trace>
  <inkml:trace contextRef="#ctx0" brushRef="#br0" timeOffset="2700.63">1319 46 21103,'0'0'1504,"2"14"-520,2-3 0,1 4-528,3 4 8</inkml:trace>
  <inkml:trace contextRef="#ctx0" brushRef="#br0" timeOffset="3343.83">1438 201 17887,'0'0'3736,"0"3"-3217,1 6-432,1-1 1,0-1-1,0 1 0,1 0 1,0 0-1,0-1 1,1 0-1,0 1 0,5 6 1,6 13 117,-13-22-152,12 20 361,-10-20 316,-4-16 651,-6-19-918,-5-33 18,10 57-426,0 0-1,1 1 1,0-1-1,1 0 1,-1 0-1,1 0 1,0 1-1,2-8 1,-2 12-43,-1 0 0,0-1 0,1 1 0,-1 0 0,1 0 1,0-1-1,-1 1 0,1 0 0,0 0 0,0 0 0,-1 0 0,1 0 0,0 0 1,0 0-1,0 0 0,0 0 0,1 0 0,-1 1 0,0-1 0,0 0 0,0 1 1,1-1-1,-1 1 0,0 0 0,1-1 0,-1 1 0,0 0 0,1-1 0,-1 1 1,0 0-1,1 0 0,-1 0 0,0 1 0,1-1 0,-1 0 0,0 0 0,1 1 1,-1-1-1,0 0 0,1 1 0,-1 0 0,0-1 0,0 1 0,0 0 0,2 1 1,3 1 14,-1 1-1,0 0 1,0 0 0,0 1 0,0-1 0,-1 1 0,0 0 0,4 7 0,-2-1 103,-1 1 0,0 0 0,-1 0 1,0 0-1,-1 0 0,-1 1 0,0 0 1,0-1-1,-1 19 0,0-13-1247,1 1 0,6 25 0</inkml:trace>
  <inkml:trace contextRef="#ctx0" brushRef="#br0" timeOffset="4070.39">1920 321 21407,'-3'-1'1090,"-35"-14"2539,29 10-3161,-1 1 0,1 0 0,-1 1 0,-14-3 0,21 5-439,0 1-1,0 0 1,1 0 0,-1 0 0,0 0 0,0 0 0,1 1 0,-1-1 0,0 1 0,1-1 0,-1 1 0,0 0 0,1 0-1,-1 0 1,1 1 0,0-1 0,-1 1 0,1-1 0,0 1 0,0 0 0,-3 3 0,2-2 2,0 0 1,0 0-1,1 1 0,-1-1 1,1 1-1,0-1 1,0 1-1,-2 7 0,4-10-25,-1 0 0,1 0-1,0 0 1,0 0-1,0 1 1,0-1 0,0 0-1,0 0 1,0 0-1,1 0 1,-1 0 0,0 0-1,1 0 1,-1 1 0,1-1-1,-1 0 1,1 0-1,-1 0 1,1 0 0,0-1-1,-1 1 1,1 0 0,0 0-1,0 0 1,0 0-1,-1-1 1,1 1 0,0 0-1,0-1 1,0 1-1,0-1 1,0 1 0,1-1-1,-1 0 1,0 1 0,0-1-1,2 0 1,8 4 12,0-2 0,0 0 0,0 0 0,1-1 0,14-1 0,-20 0 1,0 0 0,0 0 0,0-1 0,0 0 0,0-1 0,0 1 0,-1-1 0,1 0 0,0-1 0,-1 1 0,0-1-1,7-4 1,-12 6 0,1 0 0,-1 1 0,1-1-1,-1 0 1,1 0 0,-1 0 0,0 0-1,1 0 1,-1 0 0,0 0-1,0 0 1,1 0 0,-1 0 0,0 0-1,0 0 1,0 0 0,-1 0 0,1 0-1,0 0 1,0 0 0,0 0 0,-1 0-1,1 0 1,0 0 0,-1 1-1,1-1 1,-1 0 0,1 0 0,-2-1-1,2 1 9,-1-1 0,0 1 0,0 0 0,0-1 0,1 1-1,-1 0 1,0 0 0,-1 0 0,1 0 0,0 0 0,0 0-1,0 0 1,-1 0 0,1 0 0,0 1 0,-1-1 0,1 0 0,-2 0-1,2 1-13,1 0 1,-1 1-1,1-1 0,-1 0 0,1 0 0,0 0 0,-1 1 0,1-1 0,-1 0 0,1 1 0,0-1 0,-1 0 0,1 1 0,0-1 0,0 0 1,-1 1-1,1-1 0,0 0 0,0 1 0,0-1 0,-1 1 0,1-1 0,0 1 0,0-1 0,0 0 0,0 1 0,0-1 0,0 1 0,0-1 1,0 1-1,0-1 0,0 1 0,0-1 0,0 1 0,0-1 0,0 0 0,0 1 0,1-1 0,-1 1 0,0-1 0,0 1 0,0-1 0,1 1 1,8 21 184,1-6-23,0 1 0,24 26 1,12 17 144,-37-47-303,-2 0-1,1 1 0,-1 0 1,-1 0-1,-1 0 1,5 16-1,-10-29-16,0 0 0,0 0 0,0 0 0,0 0 0,0 0 0,0 0 0,0 0 0,0 0 0,0 0 0,0 0 0,-1 0 0,1 0 0,0 0 0,-1 0 0,1 0 0,-1 0 0,1-1 0,-1 1 0,1 0 0,-1 0 0,1 0 0,-1 0 0,-1 0 0,0 1 0,0-1 0,0 0 0,0 0 0,0 0 0,0 0 0,-1 0 0,1 0 0,0-1 0,0 1 0,-3-1 0,-7 2 0,-1-2 0,1 0 0,-15-2 0,20 2 0,-20-2 0,0-2 0,-33-8 0,50 10 0,0-1 0,0-1 0,0 1 0,0-2 0,1 1 0,0-2 0,0 1 0,0-1 0,-9-8 0,18 14 0,-1-1 0,1 0 0,-1 1 0,1-1 0,-1 0 0,1 0 0,-1 1 0,1-1 0,0 0 0,-1 0 0,1 1 0,0-1 0,0 0 0,0 0 0,0 0 0,0 0 0,0 1 0,0-1 0,0 0 0,0 0 0,0 0 0,0 0 0,0 1 0,0-1 0,1 0 0,-1 0 0,0 0 0,1 1 0,-1-1 0,1 0 0,-1 0 0,1 1 0,-1-1 0,1 1 0,-1-1 0,2 0 0,25-23 0,25-5-1579,-46 25-835</inkml:trace>
  <inkml:trace contextRef="#ctx0" brushRef="#br0" timeOffset="4572.35">2064 336 24519,'0'0'7189,"3"-1"-6873,2 0-243,13-2 90,0-1 1,23-7-1,-36 9-151,0 0 1,0 0-1,0-1 0,-1 1 0,1-1 0,-1 0 0,0 0 1,1 0-1,-2-1 0,1 0 0,0 1 0,-1-1 0,5-7 1,-8 10-13,1 0 0,-1-1 0,0 1 0,0-1 0,0 1 0,0 0 0,0-1 0,0 1 0,0-1 0,0 1 0,0-1 0,-1 1 0,1 0 0,-1-1 0,1 1 0,-1 0 0,1-1 0,-1 1 1,0 0-1,1 0 0,-1 0 0,0 0 0,0-1 0,0 1 0,0 0 0,0 0 0,0 1 0,-1-1 0,1 0 0,-1-1 0,-4-2 0,1 0 0,-1 0 0,0 1 0,-12-6 0,16 8 0,0 1 0,0-1 0,0 1 0,0-1 0,0 1 0,0 0 0,0 0 0,0 0 0,0 0 0,0 0 0,0 0 0,0 1 0,0-1 0,0 1 0,1-1 0,-1 1 0,0 0 0,0 0 0,-3 1 0,2 0 0,0 1 0,0-1 0,0 1 0,0 0 0,1 0 0,-1 0 0,1 0 0,-1 0 0,-2 7 0,2-6 0,1 0 0,0 0 0,0 1 0,1-1 0,0 0 0,-1 1 0,1-1 0,1 1 0,-1-1 0,1 1 0,-1 0 0,1-1 0,1 1 0,-1-1 0,1 1 0,-1-1 0,1 1 0,2 4 0,-1-5 0,1-1 0,-1 0 0,1 0 0,-1-1 0,1 1 0,0 0 0,0-1 0,0 0 0,0 1 0,0-1 0,1-1 0,-1 1 0,1 0 0,-1-1 0,1 0 0,0 0 0,-1 0 0,1 0 0,0 0 0,0-1 0,7 1 0,8-1 0,-1-1 0,1 0 0,21-5 0,-28 4 0,10-1 60,0-1-344,-10 3-3576</inkml:trace>
  <inkml:trace contextRef="#ctx0" brushRef="#br0" timeOffset="5041.65">2358 290 22007,'0'0'6152,"1"3"-5972,19 69 363,-20-68-235,-6-6-87,-6-6 34,11 7-234,0-1 0,0 1 0,0-1 1,0 1-1,0-1 0,0 1 0,0-1 0,1 0 1,-1 1-1,1-1 0,-1 0 0,1 0 0,0 0 0,0 1 1,0-1-1,0 0 0,0 0 0,0 1 0,0-1 1,1 0-1,-1 0 0,0 0 0,1 1 0,0-1 1,-1 0-1,1 1 0,0-1 0,0 1 0,0-1 1,0 1-1,0-1 0,0 1 0,0 0 0,1-1 1,-1 1-1,0 0 0,1 0 0,-1 0 0,1 0 1,-1 0-1,3-1 0,7-4 75,0 1 0,0 0-1,0 1 1,21-6 0,-9 5 15,42-4 0,-35 7-3886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8:46.84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30872,'245'1475'0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8:43.70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28504,'42'951'0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4:56.416"/>
    </inkml:context>
    <inkml:brush xml:id="br0">
      <inkml:brushProperty name="width" value="0.03297" units="cm"/>
      <inkml:brushProperty name="height" value="0.03297" units="cm"/>
    </inkml:brush>
  </inkml:definitions>
  <inkml:trace contextRef="#ctx0" brushRef="#br0">2135 2506 16687,'0'0'1746,"2"-3"10,0-1-1433,0 0 0,0 0 0,0 0 0,0 0 0,1 1 0,0-1 0,0 1 0,0 0 0,0 0 0,0 0 0,1 0 0,-1 0 0,1 1 0,0-1 0,0 1 1,5-2-1,4-1-175,1 1 1,0 0 0,-1 1 0,1 1 0,0 0 0,0 1 0,0 0 0,1 2 0,17 1 0,-31-2-114,0 0-1,1 0 1,-1 0 0,0 1 0,0-1-1,1 0 1,-1 0 0,0 1-1,0-1 1,0 1 0,0-1 0,1 1-1,-1 0 1,0 0 0,0-1 0,0 1-1,0 0 1,0 0 0,-1 0 0,1 0-1,0 0 1,0 0 0,-1 0-1,2 2 1,-2-2 0,0 1-1,0-1 0,0 1 1,0 0-1,0-1 1,0 1-1,0-1 0,0 1 1,-1 0-1,1-1 0,-1 1 1,1-1-1,-1 1 1,0-1-1,0 0 0,-1 3 1,-3 3 73,0-1-1,0 1 1,-1-1 0,0 0 0,0 0 0,-7 5 0,11-10-56,0 0 0,0 1 1,0-1-1,0 1 0,0-1 0,0 1 1,1 0-1,-1 0 0,0 0 1,1 0-1,-3 4 0,4-5-30,0 0-1,1 0 1,-1 1 0,0-1-1,0 0 1,0 0-1,1 0 1,-1 1 0,0-1-1,1 0 1,-1 0 0,1 0-1,0 0 1,-1 0-1,1 0 1,0 0 0,0 0-1,0 0 1,-1 0-1,1 0 1,0 0 0,0-1-1,0 1 1,0 0-1,2 0 1,2 3 35,1-1 1,1 1-1,-1-1 0,11 4 0,-11-6-11,-1 1-1,0 0 1,-1 0-1,1 1 1,0-1-1,-1 1 1,1 0-1,-1 1 1,0-1-1,6 6 1,-9-7-30,1 1 0,-1 0 0,0-1 1,0 1-1,0 0 0,-1-1 0,1 1 1,-1 0-1,1 0 0,-1 0 0,0 0 1,0-1-1,0 1 0,0 0 0,-1 0 1,1 0-1,-1 0 0,0-1 0,0 1 0,0 0 1,0-1-1,0 1 0,-2 2 0,1-1 1,0 0-1,0 0 1,-1 0-1,0 0 1,1-1-1,-1 1 0,-1-1 1,1 0-1,0 0 1,-1 0-1,1 0 0,-1-1 1,0 1-1,-5 1 1,3-2-2,0 0 0,-1 0 0,1-1 0,-1 0 0,1 0 0,-1-1 0,1 0 0,-1 0 1,1 0-1,-1-1 0,1 0 0,-1-1 0,-8-2 0,6 1 12,1 0 1,-1-1-1,1-1 0,0 1 1,0-1-1,1 0 0,-1-1 1,-11-11-1,13 12 33,0-1-169</inkml:trace>
  <inkml:trace contextRef="#ctx0" brushRef="#br0" timeOffset="1">2633 2342 22607,'0'0'3810,"1"4"-2449,0 2-1103,0 1 0,0 0-1,-1 0 1,0 0 0,0 0 0,-1 0 0,-2 9 0,-14 53 92,10-44-165,-52 151 576,22-72 248,36-100-891</inkml:trace>
  <inkml:trace contextRef="#ctx0" brushRef="#br0" timeOffset="2">2794 2607 16879,'0'0'4774,"1"-3"-4074,11-20-212,1 1 0,1 1 0,1 0 0,1 0 0,1 2 0,0 0 0,40-32 0,-32 24 2654,-25 27-3106,0 0 0,0 0 1,1 0-1,-1 0 0,0 0 0,0 0 0,0 0 1,1 0-1,-1 0 0,0 0 0,0 0 0,0 0 1,0 1-1,1-1 0,-1 0 0,0 0 0,0 0 0,0 0 1,0 0-1,0 0 0,1 1 0,-1-1 0,0 0 1,0 0-1,0 0 0,0 0 0,0 1 0,0-1 1,0 0-1,0 0 0,0 0 0,0 1 0,1-1 1,-1 0-1,0 0 0,0 0 0,0 1 0,0-1 0,0 0 1,-1 0-1,1 1 0,2 10 155,-2-10-117,1 31 246,-1 1 0,-2-1 0,-8 44-1,-3 43-23,17-86-296</inkml:trace>
  <inkml:trace contextRef="#ctx0" brushRef="#br0" timeOffset="3">3066 2475 23919,'0'0'1208,"0"-2"47,0-1-1009,1 1 0,-1-1 0,1 1 1,0-1-1,0 1 0,0 0 0,0-1 0,0 1 0,0 0 1,0 0-1,1 0 0,-1-1 0,1 2 0,0-1 0,0 0 1,0 0-1,2-1 0,0 0-129,1 0-1,-1 1 1,1-1 0,-1 1 0,1 0-1,0 1 1,0-1 0,7 0 0,-2 0-116,-1 1-1,1 0 1,0 1 0,-1 0 0,1 1 0,0 0 0,-1 0 0,1 1-1,9 3 1,-17-4 7,-1-1-1,0 1 1,0-1-1,0 1 1,0 0-1,1-1 1,-1 1-1,0 0 1,0 0-1,0-1 1,0 1-1,-1 0 1,1 0-1,0 0 1,0 0-1,-1 0 1,1 1-1,0-1 1,-1 0-1,1 0 1,-1 0-1,1 1 1,-1-1-1,0 0 1,0 0-1,1 1 1,-1-1-1,0 0 1,0 1-1,0-1 0,0 0 1,-1 0-1,1 1 1,0-1-1,-1 0 1,1 0-1,0 1 1,-1-1-1,-1 2 1,-1 6 30,-2-1 1,1 0-1,-1 0 1,-8 9-1,11-14-24,-41 49 212,32-40-204,0 1 0,0 0 0,2 0 0,0 1 1,0 0-1,-13 30 0,22-43-22,0 1 0,-1-1 0,1 0 0,0 1 0,0-1 0,-1 0 0,1 1 0,0-1 0,1 0 0,-1 1 0,0-1 0,0 0 0,0 1 0,1-1 0,-1 0 0,1 0 0,-1 1 0,1-1 0,-1 0 0,1 0 0,0 0 0,-1 0 0,1 0 0,0 0 0,0 0 0,0 0 0,0 0 0,0 0 0,0 0 0,0 0 0,0-1 0,0 1 0,1 0 0,-1-1 0,0 1 0,3 0 0,4 2 0,2 0 0,-1-1 0,0 0 0,11 0 0,-7 0 0,44 6 54,2-1-319,-25 1-3527</inkml:trace>
  <inkml:trace contextRef="#ctx0" brushRef="#br0" timeOffset="4">3573 2369 15776,'0'0'6723,"1"4"-5591,0 6-806,-1-1 0,0 0 1,0 1-1,-1-1 0,0 0 0,-4 19 0,-22 59 742,16-55-639,-18 51 439,-30 113 1227,57-187-2045,0 1 176,1-4-3864</inkml:trace>
  <inkml:trace contextRef="#ctx0" brushRef="#br0" timeOffset="5">3676 2701 10656,'0'0'3184,"3"-2"-1642,6-4-1085,1-1 0,-1 0 0,-1-1 0,1 0 0,-1 0 0,-1-1-1,1 0 1,5-10 0,23-26 336,-1 7-169,-5 4 520,35-30 0,-75 99 1879,7-20-2788,-10 37 631,-12 102 1,25-153-825,0 0 0,0-1 1,-1 1-1,1 0 0,0 0 1,0 0-1,0 0 0,0 0 1,0 0-1,0 0 0,0 0 1,1 0-1,-1-1 0,0 1 1,0 0-1,1 0 0,-1 0 1,1 0-1,-1 0 0,1-1 1,-1 1-1,1 0 0,-1 0 1,1-1-1,-1 1 0,1 0 0,0-1 1,1 2-1,12-2-479,-3-2-2618</inkml:trace>
  <inkml:trace contextRef="#ctx0" brushRef="#br0" timeOffset="6">4051 2692 20903,'0'0'1963,"2"-3"-675,23-39 961,72-105-1041,-77 118-1068,-10 15 229,0 1 0,14-15 0,-27 48 413,-9 151 253,11-167-989,1-1-1,0 1 1,0 0-1,0 0 1,0-1-1,1 1 1,-1 0-1,1-1 1,0 1-1,0 0 1,0-1-1,0 1 1,1-1 0,0 0-1,-1 1 1,1-1-1,1 0 1,-1 0-1,4 4 1,-5-6-39,0 0 0,-1-1 0,1 1 0,-1 0 0,1 0 0,-1-1 0,0 1 0,1 0 1,-1 0-1,0 0 0,0 0 0,1-1 0,-1 1 0,0 0 0,0 0 0,0 0 0,0 0 0,0 0 1,0 0-1,-1 5-3727</inkml:trace>
  <inkml:trace contextRef="#ctx0" brushRef="#br0" timeOffset="7">4612 2364 15880,'0'0'3319,"-1"3"-2432,-22 100 3263,7-35-3152,5-19 401,-29 87 0,37-130-1140,1 0-1,0-1 1,0 2-1,1-1 1,-1 0-1,1 8 1,8-21 418,-3 4-4441</inkml:trace>
  <inkml:trace contextRef="#ctx0" brushRef="#br0" timeOffset="8">4756 2430 21311,'0'0'1498,"3"0"-522,20 0 219,13 0-396,1 1 0,45 7 1,-81-8-763,0 0 1,0 1-1,-1-1 1,1 0 0,0 0-1,0 1 1,0-1-1,-1 1 1,1-1-1,0 0 1,-1 1-1,1-1 1,0 1-1,-1 0 1,1-1-1,0 1 1,-1-1 0,1 1-1,-1 0 1,1 0-1,-1-1 1,0 1-1,1 0 1,-1 0-1,0-1 1,1 1-1,-1 0 1,0 0-1,0 0 1,0 0 0,0-1-1,0 1 1,0 0-1,0 0 1,0 0-1,0 0 1,0-1-1,-1 3 1,0 3 107,-1-1 1,0 1 0,0 0-1,-4 6 1,3-6-138,1-1 43,-7 16 169,-1-1 1,-1-1-1,0 1 1,-21 25-1,21-33-3,2 0 0,0 0 0,-13 24 0,22-29 370,1-3-4691</inkml:trace>
  <inkml:trace contextRef="#ctx0" brushRef="#br0" timeOffset="9">4774 2656 22719,'1'0'0,"1"0"1176,1 0 8,-1-2 288,3 1 0,7-1-816,7-2 8,6-1-440,3 1 8,-3 1-104,-8 2 0,-4 1-56,-3 1 0,0 0-24,2-2 8</inkml:trace>
  <inkml:trace contextRef="#ctx0" brushRef="#br0" timeOffset="10">5262 2419 20399,'0'0'4942,"0"6"-4492,-10 37 33,-2-1 0,-2 0 0,-25 55 1,-3 7 798,41-102-1485,-5 19 1339,5-21-1213,1 1 0,0-1 1,0 0-1,0 1 0,-1-1 1,1 1-1,0-1 1,0 0-1,0 1 0,0-1 1,0 1-1,0-1 1,0 0-1,0 1 0,0-1 1,0 1-1,0-1 1,0 0-1,0 1 0,0-1 1,1 1-1,-1-1 1,0 0-1,0 1 0,0-1 1,1 0-1,-1 1 1,0-1-1,0 0 0,1 1 1,-1-1-1,0 0 1,0 0-1,1 1 0,-1-1 1,0 0-1,1 0 1,-1 1-1,1-1 0,-1 0 1</inkml:trace>
  <inkml:trace contextRef="#ctx0" brushRef="#br0" timeOffset="11">5371 2448 21607,'0'0'1066,"2"-2"27,0 0-884,0 0-1,1-1 1,0 1-1,0 1 1,-1-1 0,1 0-1,0 1 1,0-1-1,0 1 1,1 0 0,-1 0-1,0 0 1,0 1-1,1-1 1,-1 1 0,0-1-1,5 1 1,8 0-105,0 1 1,22 3-1,-35-4-79,0 1 0,-1-1 0,1 1-1,0 0 1,0 0 0,-1 0 0,1 0 0,0 0 0,-1 1 0,1-1 0,-1 1 0,1 0-1,-1 0 1,2 2 0,-3-3-8,0 1 0,0-1 0,0 1 0,0-1 0,0 1 0,0 0 0,-1-1 0,1 1 0,-1 0 0,1 0 0,-1-1 0,0 1 0,0 0 0,1 0 0,-1 0 0,-1 0 0,1-1 0,0 1 0,0 0 0,-1 0 0,1 0 0,-1-1 0,0 4 0,-8 14 101,0-1-1,-1 0 1,-1-1 0,-1 0-1,-15 18 1,9-12 309,-27 45 0,45-67-411,-1 0 0,1 0 1,-1 0-1,1 0 0,0 0 0,-1 0 0,1 0 0,0 0 1,0 0-1,0 1 0,0-1 0,0 0 0,0 0 0,0 0 0,0 0 1,0 0-1,0 0 0,1 0 0,-1 0 0,0 0 0,1 1 1,-1-1-1,1 0 0,-1-1 0,1 1 0,0 0 0,-1 0 1,1 0-1,0 0 0,0 0 0,-1-1 0,1 1 0,0 0 1,0-1-1,0 1 0,0 0 0,0-1 0,0 1 0,0-1 0,0 0 1,0 1-1,2-1 0,6 3 56,0 0 1,0-1-1,18 3 1,-20-4-31,115 13 747,-75-10-4576</inkml:trace>
  <inkml:trace contextRef="#ctx0" brushRef="#br0" timeOffset="16">6520 2241 14568,'0'0'10359,"-4"6"-9536,-31 36 14,-32 44 481,59-73-1110,0 0 0,1 0 0,0 1 0,1 0-1,-6 21 1,6-14 31,2 0 0,0 1-1,2-1 1,0 1-1,2 31 1,1-40-41,0 0-1,1-1 1,1 1 0,0 0 0,0-1-1,2 0 1,-1 0 0,1 0 0,1-1-1,11 18 1,-9-24-128</inkml:trace>
  <inkml:trace contextRef="#ctx0" brushRef="#br0" timeOffset="17">6562 2676 16479,'0'0'3046,"3"-3"-1748,12-17-40,-1 0 0,-1-1 0,-1-1-1,13-31 1,-13 26-458,2 0-1,31-46 1,-37 62-474,0 0 0,10-20-1,-25 67 82,0-4-255,2 0 1,1 0-1,1 42 0,0-8 370,4-57 218,1-6-1459,1-5-2664</inkml:trace>
  <inkml:trace contextRef="#ctx0" brushRef="#br0" timeOffset="18">6998 2401 22911,'0'0'5304,"-3"-3"-4741,2 2-545,0 0 0,0 0 1,-1 0-1,1 0 0,-1 0 0,1 0 1,-1 0-1,1 1 0,-1-1 1,0 0-1,1 1 0,-1-1 0,0 1 1,1 0-1,-1 0 0,0 0 0,0 0 1,1 0-1,-1 0 0,0 0 1,0 0-1,1 0 0,-1 1 0,0-1 1,1 1-1,-1-1 0,0 1 0,1 0 1,-1 0-1,1 0 0,-1 0 1,1 0-1,-2 1 0,1 0-8,0 0 1,1 0-1,-1 0 0,0 0 0,1 0 0,0 0 1,-1 1-1,1-1 0,0 0 0,0 1 1,0-1-1,0 1 0,1 0 0,-1-1 0,1 1 1,-1 0-1,1 3 0,0-4-5,0-1 0,0 0-1,0 0 1,0 1 0,1-1 0,-1 0-1,0 0 1,0 0 0,1 0 0,-1 1 0,1-1-1,-1 0 1,1 0 0,0 0 0,-1 0-1,1 0 1,0 0 0,0 0 0,0 0-1,0 0 1,0-1 0,-1 1 0,1 0 0,1-1-1,-1 1 1,0 0 0,0-1 0,0 1-1,0-1 1,0 0 0,0 1 0,1-1-1,-1 0 1,0 0 0,0 0 0,1 1-1,-1-1 1,0-1 0,2 1 0,4-1 16,-1 0 0,1 0 0,-1-1 1,0 0-1,0 0 0,7-4 0,-10 5-8,-1 0 0,0 0-1,0 0 1,1 0 0,-1-1 0,0 1 0,0-1-1,0 1 1,-1-1 0,1 0 0,0 0 0,-1 0-1,1 0 1,-1 0 0,0 0 0,1 0-1,-1 0 1,0 0 0,1-4 0,-2 5-1,0 0 1,0 0 0,0 0 0,0 0-1,0 0 1,0 0 0,0 0 0,0 0-1,-1 0 1,1 0 0,0 0-1,-1 0 1,1 0 0,0 0 0,-1 0-1,1 0 1,-1 1 0,0-1 0,1 0-1,-1 0 1,0 1 0,1-1-1,-1 0 1,0 0 0,0 1 0,1-1-1,-1 1 1,0-1 0,0 1-1,0-1 1,0 1 0,0 0 0,0-1-1,-1 1 1,2 2 16,-1 0 1,1 0-1,0 0 0,0 0 1,0-1-1,0 1 0,1 0 1,-1 0-1,0 0 0,1 0 1,1 3-1,6 13 65,2-1 0,0 0 0,23 29-1,-22-32-8,0 1-1,-1 0 0,-1 0 1,0 1-1,7 18 0,-16-32-64,1 0 0,0 0 0,-1-1 0,1 1 0,-1 0 0,0 0-1,1 0 1,-1 0 0,0 0 0,0 0 0,-1 0 0,1 0 0,0 0 0,-1 0-1,1 0 1,-1 0 0,1 0 0,-1 0 0,0 0 0,0 0 0,0-1 0,0 1-1,0 0 1,0-1 0,0 1 0,-1 0 0,1-1 0,-1 0 0,1 1 0,-1-1-1,1 0 1,-1 0 0,0 0 0,-3 1 0,-5 3 20,0-1-1,-1 0 1,0-1 0,0-1-1,-11 2 1,9-1-71,-45 3 31,-8 3 0,60-7-117</inkml:trace>
  <inkml:trace contextRef="#ctx0" brushRef="#br0" timeOffset="19">7202 2241 22719,'0'0'5265,"3"5"-4663,7 15-462,-1 1 0,0 1 0,-2 0 0,-1 0 0,0 0 0,-2 0 0,4 37 0,-6-20 86,-2 0-1,-1-1 1,-11 70-1,10-97-125,0-1 0,-1 0 0,0 0 0,-1 0 0,0 0 0,-1 0 0,0-1 0,-1 0 0,1 0 0,-2-1 0,1 1-1,-11 9 1,-30 22-3816</inkml:trace>
  <inkml:trace contextRef="#ctx0" brushRef="#br0" timeOffset="20">1 3537 18487,'0'0'4960,"3"-3"-3150,-3 3-1800,35-30 1559,-2-1-1,-1-1 1,38-52 0,-66 79-1447,4-8 666,-5 13-483,-3 8-303,-2 1-2,-11 88 0,11-83 0,2 1 0,0 0 0,0 0 0,5 22 0,-5-36-31,0-1 1,1 0-1,-1 0 1,0 1-1,0-1 0,0 0 1,0 0-1,0 1 1,0-1-1,0 0 0,0 0 1,0 1-1,0-1 1,0 0-1,0 1 0,0-1 1,0 0-1,0 0 1,0 1-1,0-1 0,0 0 1,0 0-1,0 1 0,0-1 1,-1 0-1,1 0 1,0 1-1,0-1 0,0 0 1,0 0-1,-1 1 1,1-1-1,0 0 0</inkml:trace>
  <inkml:trace contextRef="#ctx0" brushRef="#br0" timeOffset="21">282 3346 20503,'0'0'3716,"2"-2"-3520,2-1-161,-1-1 0,2 1-1,-1 0 1,0 0-1,0 0 1,1 1 0,0-1-1,-1 1 1,1 0 0,6-1-1,52-13 497,-43 16-81,-19 0-419,-1 0 0,0 0 1,1 0-1,-1 0 1,0 1-1,1-1 0,-1 0 1,0 0-1,1 0 1,-1 1-1,0-1 0,1 0 1,-1 0-1,0 1 1,0-1-1,1 0 0,-1 1 1,0-1-1,0 0 1,0 1-1,1-1 0,-1 0 1,0 1-1,0-1 1,0 1-1,0-1 0,0 3 62,0-1-1,-1 0 1,1 0-1,-1 0 1,1 0-1,-1 0 1,0 0-1,0 0 1,0 0-1,0 0 1,0 0-1,-1-1 1,-1 3-1,-33 31 1715,36-34-1759,0 0 0,0-1 1,0 1-1,1 0 0,-1-1 0,0 1 1,0-1-1,0 1 0,1 0 0,-1-1 1,0 1-1,1-1 0,-1 1 0,1-1 1,-1 1-1,1-1 0,-1 1 0,1-1 1,-1 1-1,1-1 0,-1 1 0,1-1 1,-1 0-1,1 0 0,-1 1 1,1-1-1,0 0 0,-1 0 0,1 1 1,1-1-1,21 10 316,-17-8-288,0-1 22,-1 1 1,1 1-1,0-1 0,-1 1 1,0 0-1,7 4 1,-11-6-84,0 0 0,1 1 0,-1-1 0,0 1 0,0-1 1,0 1-1,0-1 0,0 1 0,0 0 0,0-1 0,-1 1 0,1 0 1,-1 0-1,1-1 0,-1 1 0,0 0 0,1 0 0,-1 0 0,0 0 1,0 0-1,0-1 0,-1 1 0,1 0 0,0 0 0,-1 2 0,-1 3-14,-1 0 1,1-1-1,-1 1 0,-1 0 0,1-1 0,-1 0 0,0 1 0,-1-2 1,1 1-1,-1 0 0,0-1 0,0 0 0,-8 5 0,9-6-1,-1-1 0,0 1 0,1-1 0,-1 0 0,-1-1 0,1 1 0,0-1 0,0 0 0,-1-1 0,0 1-1,1-1 1,-1 0 0,0 0 0,1-1 0,-1 0 0,0 0 0,-7-1 0,-2-5 354,10 1-949,7 2-3205</inkml:trace>
  <inkml:trace contextRef="#ctx0" brushRef="#br0" timeOffset="22">551 3538 24015,'0'0'2776,"0"16"-1144,0-6 8,0 6-872,0 3 16,-1-1-560,0 1 8,1-6-104,0-1 8,0-2-64,0-2 8</inkml:trace>
  <inkml:trace contextRef="#ctx0" brushRef="#br0" timeOffset="23">734 3530 16783,'0'0'5726,"3"-3"-4556,67-99 2062,-46 80-2583,-20 20-533,-1 0-1,0-1 1,0 0 0,0 1-1,0-1 1,0 0-1,-1-1 1,1 1 0,-1 0-1,0-1 1,0 1-1,2-6 1,-20 105 947,14-79-1027,0 1 0,1-1 0,4 33 0,-3-48-38,4 14 104,-3-16-98,-1 1 0,0-1 1,1 0-1,-1 0 0,1 1 0,-1-1 0,0 0 1,1 0-1,-1 0 0,1 0 0,-1 0 1,1 0-1,-1 0 0,1 0 0,-1 0 0,0 0 1,1 0-1,-1 0 0,1 0 0,-1 0 1,1 0-1,-1 0 0,1 0 0,-1 0 0,0 0 1,1-1-1,-1 1 0,1 0 0,-1 0 1,0-1-1,1 1 0,-1 0 0,0-1 0,1 1 1,7-6-3797</inkml:trace>
  <inkml:trace contextRef="#ctx0" brushRef="#br0" timeOffset="24">963 3379 20599,'0'0'1806,"2"-2"-657,1-2-1050,0 1 0,1 0 1,-1 0-1,0 0 0,1 0 0,0 1 1,0 0-1,-1-1 0,1 1 0,1 0 0,-1 1 1,0-1-1,0 1 0,1 0 0,-1 0 1,0 0-1,1 1 0,-1-1 0,1 1 0,-1 0 1,1 0-1,-1 1 0,1 0 0,-1-1 1,8 4-1,-11-4-97,0 1 1,0-1-1,0 1 0,0-1 1,0 1-1,0 0 0,-1-1 1,1 1-1,0 0 0,0 0 1,-1 0-1,1 0 0,0-1 1,-1 1-1,1 0 0,-1 0 1,1 0-1,-1 0 1,0 0-1,1 0 0,-1 0 1,0 1-1,0-1 0,0 0 1,0 0-1,0 0 0,0 0 1,0 0-1,0 0 0,0 0 1,0 0-1,0 0 0,-1 0 1,1 0-1,0 0 0,-1 0 1,1 0-1,-2 2 1,-1 4 17,-1 0 0,0 0 1,-9 11-1,13-18-17,-9 11 33,-3 4 41,1 0 0,-8 17 1,17-28-45,0-1 0,0 0 1,0 1-1,1-1 0,0 1 1,0-1-1,0 1 0,0 0 1,0 0-1,1-1 0,0 1 1,0 0-1,0 0 0,0 0 1,0-1-1,2 6 1,-1-7 3,0 0 0,0 0 0,0 0 0,0-1 0,0 1 0,1-1 0,-1 1 0,1-1 0,-1 1 0,1-1 0,-1 0 0,1 0 0,0 0 0,0 0 0,0 0 0,-1 0 0,1 0 0,0-1 0,0 1 0,0-1 0,0 1 0,0-1 0,0 0 0,4 1 0,2-1-689,0 0 1,1 0 0,-1-1-1,13-2 1</inkml:trace>
  <inkml:trace contextRef="#ctx0" brushRef="#br0" timeOffset="25">1207 3549 20503,'0'0'1896,"-1"21"-440,-2-5 0,-1 2-712,1 0 0,0 1-456,3-4 0,0-5-128,-2-2 16,2-1-80,2-4 0,1-1-40,0-4 8</inkml:trace>
  <inkml:trace contextRef="#ctx0" brushRef="#br0" timeOffset="26">1360 3611 19999,'0'0'771,"4"-4"53,7-9-150,0-1-1,-1 0 1,-1 0 0,9-19 0,29-70 1184,-38 80-1552,-5 15-37,-1 0 0,0 0 0,-1 0 0,1 0 0,1-15-1,-5 31-71,0 0 0,-1 1 0,1-1 0,-5 9 0,0 9-20,6-25-170,-15 85 544,14-77-435,0 1-1,1-1 0,1 0 1,-1 1-1,2-1 0,-1 0 1,4 12-1,0-14 256</inkml:trace>
  <inkml:trace contextRef="#ctx0" brushRef="#br0" timeOffset="27">1704 3412 21607,'0'0'4255,"-3"0"-3420,0-1-790,0 1 1,0 0-1,0 1 1,-1-1-1,1 0 1,0 1-1,0 0 1,0 0 0,0 0-1,0 0 1,1 0-1,-1 1 1,0-1-1,0 1 1,1 0 0,-1-1-1,1 1 1,0 0-1,-1 1 1,1-1-1,0 0 1,0 1-1,0-1 1,1 1 0,-1 0-1,0-1 1,1 1-1,0 0 1,0 0-1,0 0 1,0 0 0,0 0-1,1 0 1,-1 0-1,1 0 1,0 0-1,0 1 1,0-1-1,0 0 1,0 0 0,1 0-1,-1 0 1,1 0-1,0 0 1,1 3-1,0-1-24,0-1 0,0 1-1,0-1 1,0 0 0,1 1-1,-1-1 1,1 0 0,0-1-1,0 1 1,1 0 0,-1-1-1,1 0 1,0 0 0,0 0-1,0 0 1,0 0 0,6 2-1,-7-4-2,1 0-1,-1 1 1,1-1-1,0-1 1,0 1-1,-1 0 1,1-1-1,0 0 1,0 0-1,0 0 1,0 0-1,-1-1 1,1 0-1,0 1 1,0-1-1,-1-1 1,1 1 0,-1 0-1,1-1 1,-1 0-1,1 0 1,4-4-1,2-1 34,-1-1 0,0-1 0,-1 1 0,0-1 0,10-14 0,-15 19-33,-1 0 0,1 1 0,-1-1 0,0 0 1,0 0-1,-1 0 0,1-1 0,-1 1 0,1 0 0,-1 0 0,-1-1 0,1 1 0,-1-1 1,1 1-1,-1-1 0,-1 1 0,0-9 0,0 10-5,-1 0-1,1 0 1,-1 0-1,1 0 1,-1 1-1,0-1 1,0 1 0,0-1-1,0 1 1,-1 0-1,1 0 1,-1 0-1,1 0 1,-1 0 0,0 1-1,1-1 1,-1 1-1,0 0 1,0 0-1,0 0 1,0 0 0,0 0-1,0 0 1,0 1-1,-6-1 1,6 1-1,0 0 0,0 0 0,0 0 0,0 0 0,0 1 0,0-1 0,0 1 0,0 0 0,0 0 0,0 0 0,0 0 0,0 0 0,1 0 0,-1 1 0,0 0 0,1-1 0,-1 1 0,1 0 0,0 0 0,0 0 0,-1 1 0,1-1 0,1 0 0,-1 1 0,0-1 0,-2 6 0,2-1 13,0 0-1,0 0 1,1 1 0,0-1 0,0 12 0,1 1-3618,0-20 3277</inkml:trace>
  <inkml:trace contextRef="#ctx0" brushRef="#br0" timeOffset="28">1906 3619 21911,'0'0'992,"-6"22"16,3-10 536,-2 3 8,-2-2-832,1-2 8,1 0-504,3-3 8,0 1-112,1-1-8</inkml:trace>
  <inkml:trace contextRef="#ctx0" brushRef="#br0" timeOffset="29">2062 3555 12760,'0'0'6418,"4"-2"-5739,6-4-468,0-1 0,0 0-1,-1-1 1,0 0 0,-1 0 0,0-1 0,12-16 0,-10 12 94,0 1 0,0 1 0,2 0 0,22-18 0,-9 11 2660,-35 37-2648,1 1 1,2-1-1,0 1 0,1 1 0,1-1 1,0 1-1,2 0 0,-1 31 1,4-51-548,0 0 852</inkml:trace>
  <inkml:trace contextRef="#ctx0" brushRef="#br0" timeOffset="30">2448 3379 20703,'0'0'5920,"-3"2"-5746,-5 3-130,1 1 1,-1-1 0,1 1 0,1 0 0,-1 1 0,1 0 0,0 0 0,1 0 0,0 0 0,-8 16 0,9-17-12,1 0 0,0 1-1,1-1 1,0 1 0,0 0 0,0-1-1,1 1 1,0 0 0,0 0 0,1 0-1,0 0 1,0 0 0,0 0 0,1 0-1,2 8 1,-2-12-14,-1-1 0,1 0 0,-1 0 0,1 0 0,0 1-1,0-1 1,0 0 0,1 0 0,-1 0 0,0-1 0,1 1 0,-1 0 0,1 0 0,-1-1-1,1 1 1,0-1 0,0 1 0,0-1 0,0 0 0,0 0 0,0 0 0,0 0 0,0 0-1,0 0 1,0-1 0,1 1 0,-1-1 0,0 1 0,1-1 0,-1 0 0,0 0 0,0 0-1,1 0 1,-1 0 0,0-1 0,1 1 0,3-2 0,-1 1 12,-1-1 1,1 0 0,-1 0-1,0 0 1,0-1-1,0 1 1,0-1 0,0 0-1,0 0 1,-1 0 0,1 0-1,-1-1 1,0 0-1,0 1 1,0-1 0,-1 0-1,4-7 1,-5 8 0,0-1 0,0 0 1,0 1-1,-1-1 1,1 0-1,-1 0 0,0 1 1,0-1-1,0 0 0,0 0 1,-1 1-1,0-1 0,-1-6 1,1 9-21,1-1 0,-1 1 1,1 0-1,-1-1 1,0 1-1,1 0 0,-1 0 1,0 0-1,0-1 0,0 1 1,0 0-1,0 0 1,0 0-1,0 1 0,0-1 1,-1 0-1,1 0 1,0 0-1,0 1 0,-1-1 1,1 1-1,0-1 1,-1 1-1,1 0 0,-1-1 1,1 1-1,-1 0 0,1 0 1,0 0-1,-1 0 1,1 0-1,-1 0 0,1 0 1,-1 1-1,1-1 1,0 1-1,-1-1 0,-1 2 1,-2 0 13,0 1 0,0 1 0,0-1 0,1 1 0,-1 0 0,1 0 0,0 0 0,1 0 0,-1 1 0,1 0 1,-1 0-1,1 0 0,1 0 0,-1 0 0,1 0 0,0 1 0,-3 9 0,6-2-264,1-10-3260</inkml:trace>
  <inkml:trace contextRef="#ctx0" brushRef="#br0" timeOffset="31">2622 3572 21103,'0'0'3368,"-2"15"-2024,-1-2-608,-1 3 8,-1 2-488,-1 0 0,1-1-96,2-5 0,3-4-64,0-2 0,0-4-16,0-1 0</inkml:trace>
  <inkml:trace contextRef="#ctx0" brushRef="#br0" timeOffset="32">2732 3624 19799,'0'0'1832,"3"-2"-621,12-15-510,-1 0 1,0 0-1,-1-2 1,11-20-1,-9 14-349,1 1 1,21-24-1,-26 37 343,-13 20 132,-4 7-747,-26 160 1351,34-167-974,-1-7-2639</inkml:trace>
  <inkml:trace contextRef="#ctx0" brushRef="#br0" timeOffset="33">2971 3611 21711,'16'-21'3424,"1"-11"-1649,-5 6-1321,1 2 1,1 0-1,1 0 0,19-21 1,-32 41-442,10-8 316,-8 13-133,-6 8-77,-10 36 56,5-23-29,1-1 1,1 1 0,-3 31-1,10-42 27,-1-8-3935</inkml:trace>
  <inkml:trace contextRef="#ctx0" brushRef="#br0" timeOffset="34">3207 3604 22311,'0'0'2376,"-4"20"-808,0-8 0,-2 1-864,-2 4-8,-1 1-448,-1 3 0,1 2-128,4-1 0</inkml:trace>
  <inkml:trace contextRef="#ctx0" brushRef="#br0" timeOffset="35">3514 3419 18791,'0'0'464,"1"-2"288,2-2-455,-2 3 221,1-1 0,-1 1 0,0-1 0,0 0 0,0 1 0,0-1 0,-1 0 0,1 0 0,0-2 0,-5-4 1808,-12 4-2185,10 3-63,-1 1 0,1 0 0,-1 1 0,1 0 0,0 0 0,-1 0 1,1 1-1,0-1 0,0 2 0,0-1 0,0 1 0,-10 5 0,14-6-57,-1 0 0,1-1 0,-1 1 0,1 0 0,0 1 0,0-1 1,0 0-1,0 1 0,0-1 0,0 1 0,1-1 0,-1 1 0,1 0 0,0 0 0,0 0 0,0-1 1,0 1-1,0 0 0,1 0 0,-1 1 0,1-1 0,0 0 0,0 0 0,0 0 0,0 0 0,0 0 1,1 0-1,1 6 0,-2-7-2,1-1 0,0 1 1,-1 0-1,1-1 0,0 1 1,0 0-1,0-1 0,0 1 1,0-1-1,0 1 0,0-1 1,0 1-1,1-1 0,-1 0 1,0 0-1,1 0 0,-1 0 0,1 0 1,-1 0-1,1 0 0,2 1 1,-1-1 9,0-1 0,0 1 0,0-1 0,0 0 0,0 0 0,0 0 0,0 0 0,0 0 0,0-1 0,0 1 0,-1-1 0,5-1 0,-1 0 49,0-1 1,-1 1 0,1-1 0,-1 0 0,1 0 0,-1-1-1,0 0 1,0 0 0,-1 0 0,1 0 0,-1-1 0,6-6-1,-9 8-18,0 1 0,0 0-1,0 0 1,-1 0-1,1-1 1,0 1-1,-1 0 1,0-1 0,1 1-1,-1 0 1,0-1-1,0 1 1,-1 0-1,1-1 1,0 1 0,-1 0-1,1-1 1,-1 1-1,0 0 1,0 0-1,-1-3 1,2 6-58,-1-1 1,1 1-1,0-1 0,-1 1 1,1 0-1,0-1 0,-1 1 1,1 0-1,0-1 0,0 1 0,0 0 1,0 0-1,0-1 0,0 1 1,0 0-1,0-1 0,0 1 1,0 1-1,3 11-2,1 0 0,1 0 0,-1-1 0,2 1 0,0-1 0,10 16 0,-7-14 0,-1 1 0,-1-1 0,10 31 0,-17-43 0,1-1 0,-1 1 0,1 0 0,-1-1 0,0 1 0,0 0 0,0 0 0,0-1 0,0 1 0,0 0 0,-1 0 0,1-1 0,0 1 0,-1 0 0,1-1 0,-1 1 0,0 0 0,0-1 0,1 1 0,-1-1 0,0 1 0,-2 1 0,1-1 0,-1 0 0,1 0 0,-1 0 0,0 0 0,0-1 0,1 1 0,-1-1 0,0 0 0,0 0 0,0 0 0,-6 1 0,1 0 0,0-1 0,0-1 0,-1 1 0,1-1 0,0-1 0,-1 1 0,1-1 0,-15-4 0,8-2 0,13 6 0,0 0 0,0 0 0,0 1 0,0-1 0,0 0 0,0 1 0,0-1 0,0 1 0,0 0 0,0-1 0,-1 1 0,1 0 0,0 0 0,0 1 0,0-1 0,0 0 0,0 1 0,-3 0 0,3 1-55</inkml:trace>
  <inkml:trace contextRef="#ctx0" brushRef="#br0" timeOffset="36">3726 3616 24015,'0'0'4168,"-2"14"-2648,1-3-712,-1 2 0,-3 6-560,0-1 16,2-1-120,0-5 0,3-1-72,0-4 0,0-3-32,0-1 16</inkml:trace>
  <inkml:trace contextRef="#ctx0" brushRef="#br0" timeOffset="37">3862 3597 21911,'2'-2'907,"23"-17"239,-1-2-1,-1 0 1,39-47-1,-62 68-1144,20-25 457,42-37-1,-62 62-447,0 0 0,0-1-1,0 1 1,1 0 0,-1 0-1,0 0 1,0 0-1,0 0 1,0 0 0,0 0-1,0 0 1,0 0 0,0 0-1,1 0 1,-1 0-1,0 0 1,0 0 0,0 0-1,0 0 1,0 0 0,0 0-1,1 0 1,-1 0-1,0 0 1,0 0 0,0 0-1,0 0 1,0 0-1,0 0 1,1 0 0,-1 0-1,0 0 1,0 0 0,0 0-1,0 0 1,0 0-1,0 0 1,0 0 0,0 0-1,1 0 1,-1 1 0,0-1-1,0 0 1,0 0-1,0 0 1,0 0 0,0 0-1,0 0 1,0 0 0,0 0-1,0 1 1,0-1-1,0 0 1,0 0 0,0 0-1,0 0 1,0 0-1,0 0 1,0 1 0,1 14 214,-6 21-124,4-32-47,-6 40 417,-2 74 0,9-117-495,0-1 0,0 1 1,1-1-1,-1 0 0,0 1 0,0-1 1,0 1-1,0-1 0,1 0 0,-1 1 0,0-1 1,0 1-1,1-1 0,-1 0 0,0 1 0,1-1 1,-1 0-1,0 0 0,1 1 0,-1-1 0,0 0 1,1 0-1,-1 1 0,1-1 0,-1 0 0,0 0 1,1 0-1,-1 0 0,1 0 0,-1 0 1,1 1-1,-1-1 0,0 0 0,1 0 0,-1 0 1,1-1-1,-1 1 0,1 0 0,-1 0 0,1 0 1,2 0-2350</inkml:trace>
  <inkml:trace contextRef="#ctx0" brushRef="#br0" timeOffset="38">4279 3401 20703,'0'0'4466,"3"0"-3604,123-19 987,-117 16-1365,-4 0-4223</inkml:trace>
  <inkml:trace contextRef="#ctx0" brushRef="#br0" timeOffset="39">4270 3411 19799,'-3'1'882,"-46"23"3903,49-24-4753,0 0 0,-1 1 0,1-1 0,0 0 1,-1 0-1,1 0 0,0 1 0,0-1 0,0 0 0,-1 0 0,1 0 0,0 1 1,0-1-1,0 0 0,0 1 0,-1-1 0,1 0 0,0 0 0,0 1 0,0-1 1,0 0-1,0 1 0,0-1 0,0 0 0,0 1 0,0-1 0,0 0 0,0 1 1,0-1-1,0 0 0,0 0 0,0 1 0,9 8 308,14 2-159,-12-9-55,-1 0-1,19 2 0,19 3 333,-44-6-410,-1 0-1,0 0 0,0 1 0,1-1 1,-1 1-1,0-1 0,0 1 0,-1 0 1,1 0-1,0 0 0,3 4 0,-5-5-34,-1 1-1,1-1 0,0 0 0,-1 0 1,1 1-1,-1-1 0,0 0 0,1 1 1,-1-1-1,0 0 0,0 1 1,0-1-1,0 0 0,0 1 0,0-1 1,0 1-1,0-1 0,-1 0 0,1 1 1,-1-1-1,1 0 0,-1 0 0,1 1 1,-1-1-1,-1 2 0,-21 30 124,22-31-127,-4 4 29,0-1-1,0 0 1,-1 0-1,1-1 1,-1 1-1,0-1 0,0-1 1,-1 1-1,-12 4 1,14-6 28,0 0 1,0-1 0,0 1 0,0-1-1,-1-1 1,1 1 0,0-1-1,0 0 1,-1 0 0,1 0-1,0-1 1,-1 0 0,-9-2-1,8 1 261</inkml:trace>
  <inkml:trace contextRef="#ctx0" brushRef="#br0" timeOffset="40">4492 3599 22215,'0'0'0,"-5"15"1080,-5 2-8,-6 10 400,-1 1 0,3-5-744,4-2 8,3-6-512,4 0 0</inkml:trace>
  <inkml:trace contextRef="#ctx0" brushRef="#br0" timeOffset="41">4756 3382 10848,'0'0'7983,"-1"-13"-5315,-3 13-2567,0 0 0,0 1 0,1 0 0,-1 0 0,0 0 0,1 1 0,-1-1 0,0 1 0,1 0 0,0 0 0,-1 0 0,-4 4-1,0 0 82,2-2-59,1 0 0,-1 1 1,1-1-1,0 2 1,0-1-1,0 0 0,1 1 1,0 0-1,0 0 1,0 0-1,1 0 0,0 1 1,-2 7-1,3-9-36,1 0-1,-1 0 1,1-1-1,1 1 1,-1 1-1,1-1 1,-1 0-1,2 0 0,-1 0 1,0 0-1,1 0 1,0 0-1,0 0 1,1-1-1,-1 1 1,1 0-1,0 0 1,0-1-1,4 6 1,-5-9-49,0 1 1,0-1 0,1 1-1,-1-1 1,0 0 0,1 1-1,-1-1 1,1 0-1,-1 0 1,1 0 0,-1 0-1,1 0 1,0-1 0,0 1-1,-1 0 1,1-1-1,0 1 1,3-1 0,-2 1 11,1-1 0,-1-1 0,1 1 0,-1 0 0,1-1 1,-1 0-1,1 0 0,-1 0 0,5-2 0,-1 0 38,0 0 0,-1-1 0,0 0 0,0 0 0,0 0 0,0-1 0,0 0 0,-1 0 0,5-7-1,-9 11-59,0-1 1,0 0-1,-1 1 0,1-1 0,0 0 0,-1 0 0,0 1 0,1-1 0,-1 0 0,0 0 0,0 0 0,0 0 0,0 0 0,0 1 0,0-1 0,-1 0 0,1 0 0,-1 0 0,1 1 0,-1-1 0,0 0 0,1 0 0,-1 1 0,0-1 0,0 1 0,0-1 0,0 1 0,-1-1 0,1 1 0,0-1 0,-1 1 0,-1-1 0,2 0-8,-1 1 0,1 0 0,-1-1 0,1 1 0,-1 0 0,1 0 0,-1 0 0,0 0 0,1 0 0,-1 1 0,0-1 0,0 1 0,0-1 0,0 1 0,1-1 0,-1 1 0,0 0 0,0 0 0,0 0 0,0 0 0,0 0 0,0 0 0,0 1 0,0-1 0,1 1 0,-1-1 0,0 1 0,0 0-1,0 0 1,1-1 0,-3 3 0,0 0 6,1 1 1,-1 0-1,1 0 0,0 0 0,1 0 0,-1 1 0,1-1 0,-1 1 0,1-1 0,1 1 0,-1 0 0,1 0 0,0 0 0,-1 8 0,1 21-3835</inkml:trace>
  <inkml:trace contextRef="#ctx0" brushRef="#br0" timeOffset="42">4944 3597 20503,'0'0'4360,"-9"19"-3552,2-6 0,-4 7-464,1 2 0,2-5-144,2-5 0,5-4-88,0-3 8,-1-3-32,2-1 8</inkml:trace>
  <inkml:trace contextRef="#ctx0" brushRef="#br0" timeOffset="43">5191 3412 19087,'-1'-3'866,"0"-1"-328,-1 0 1,0 0-1,0 0 1,0 0-1,-1 0 1,-3-5-1,5 9-497,1-1-1,0 1 1,-1-1-1,1 0 0,-1 1 1,1-1-1,-1 1 1,1-1-1,-1 1 0,1-1 1,-1 1-1,1-1 1,-1 1-1,0 0 1,1-1-1,-1 1 0,0 0 1,1 0-1,-1-1 1,0 1-1,0 0 0,1 0 1,-1 0-1,0 0 1,1 0-1,-1 0 0,0 0 1,0 0-1,1 0 1,-1 0-1,0 0 1,1 1-1,-1-1 0,0 0 1,1 0-1,-1 1 1,0-1-1,1 1 0,-1-1 1,0 0-1,1 1 1,-1-1-1,1 1 0,-1-1 1,1 1-1,-1-1 1,1 1-1,0 0 1,-1-1-1,1 1 0,-1 0 1,1-1-1,0 2 1,-1 0-18,0-1 1,1 1 0,0 0 0,-1-1 0,1 1 0,0 0 0,0-1 0,0 1-1,0 0 1,0-1 0,0 1 0,0 0 0,1-1 0,-1 1 0,1 0-1,0 1 1,14 29 148,-10-22-105,4 9 47,7 11 228,-2 1 0,16 51-1,-30-80-305,1-1 0,0 1 0,-1-1 0,0 1 0,1 0 0,-1-1 0,0 1 0,0 0 0,0 0 1,0-1-1,0 1 0,0 0 0,0-1 0,-1 1 0,1 0 0,-1-1 0,1 1 0,-1 0 0,0-1 0,1 1 0,-1-1 0,0 1 0,0-1 0,0 0 0,-2 2-1,1-1 10,0-1 0,-1 0 0,1 0 0,-1 0 0,0 0 0,1 0 0,-1 0 0,0-1-1,0 1 1,1-1 0,-1 0 0,0 0 0,0 0 0,-4 0 0,0-1 12,0 0 1,1 0-1,-1 0 1,0-1-1,1 0 0,-1-1 1,1 1-1,-1-1 1,1 0-1,0-1 1,-9-6-1,12 8-35,1 0 0,-1 0 0,1-1 0,0 1 0,0-1 0,0 1 0,0-1 0,0 0 0,0 1 0,1-1 0,-1 0 0,1 0 0,0 0 0,0 0 0,0-1 0,0 1 0,1 0 0,-1 0 0,1 0 0,0-1 0,0 1 0,0 0-1,0-1 1,0 1 0,1 0 0,1-5 0,-1 6-14,-1 1-1,1 0 1,-1 0-1,1 0 1,0 0-1,-1 0 1,1 0-1,0 0 0,0 0 1,0 1-1,0-1 1,0 0-1,0 0 1,0 1-1,0-1 1,0 1-1,0-1 1,0 1-1,1-1 0,1 0 1,28-4 49,-19 3-28,2 0-3,0-2 0,0 0 0,-1 0 0,0-1 0,20-10 0,-27 11-11,1 0-1,-1 0 0,0 0 0,0-1 1,-1 0-1,1 0 0,-1 0 0,0-1 0,0 0 1,-1 0-1,0 0 0,5-9 0,-9 14-9,1 0-1,-1 0 0,1 0 0,-1 0 0,0 0 1,1 0-1,-1-1 0,0 1 0,0 0 0,0 0 1,0 0-1,0 0 0,0-1 0,0 1 1,0 0-1,-1 0 0,1 0 0,0 0 0,-1 0 1,1 0-1,-1 0 0,1-1 0,-1 1 0,1 0 1,-1 0-1,0 1 0,0-1 0,1 0 0,-1 0 1,0 0-1,0 0 0,0 1 0,0-1 1,0 0-1,0 1 0,0-1 0,-2 0 0,0-1 6,-1 1 0,1 0 0,-1-1 0,1 2-1,-1-1 1,0 0 0,0 1 0,1-1 0,-1 1 0,-5 0-1,5 1 4,0-1-1,0 1 1,0 0-1,1 0 1,-1 0-1,0 1 1,1-1-1,-1 1 1,1 0-1,-1 0 1,1 0-1,0 0 1,0 1-1,0-1 1,0 1-1,0 0 1,1 0-1,-1 0 1,1 0-1,-2 4 1,1-3-810,1 1 1,0 0-1,0-1 1,-2 11-1</inkml:trace>
  <inkml:trace contextRef="#ctx0" brushRef="#br0" timeOffset="44">5383 3616 22415,'0'0'0,"-4"15"1048,-1 0 0,-3 4 424,0 0 8,2-2-784,1 0-8,3 2-472,0 2 0</inkml:trace>
  <inkml:trace contextRef="#ctx0" brushRef="#br0" timeOffset="45">5570 3368 16983,'0'0'7000,"-1"3"-6773,-4 6-142,1 1 0,1-1 0,0 1 0,0 0 0,0 0 0,2 0 0,-1 0 0,1 14 0,0-17 1,1 1 1,0-1-1,0 0 0,1 0 0,0 1 1,1-1-1,-1 0 0,1 0 0,1 0 1,-1-1-1,1 1 0,7 11 1,-10-17-46,1 0 1,0 0 0,0 0 0,0 0-1,0 0 1,0 0 0,0 0 0,0 0-1,0 0 1,0-1 0,0 1 0,0 0-1,0-1 1,0 1 0,1-1 0,-1 1-1,0-1 1,0 0 0,1 1 0,-1-1-1,0 0 1,1 0 0,-1 0 0,0 0-1,2 0 1,-1-1 21,1 0 0,-1 0-1,0 0 1,0 0 0,0 0 0,1 0 0,-1 0-1,0-1 1,-1 1 0,1-1 0,0 0 0,2-3-1,1 0 88,-1-1 0,0 1-1,0-1 1,-1 0 0,0 0-1,0-1 1,0 1 0,-1-1-1,2-7 1,-3 9-78,1-8 396,-2 12-205,-2 8-67,-3 19 3,1 1 0,1-1 0,1 37 0,4-60-1911</inkml:trace>
  <inkml:trace contextRef="#ctx0" brushRef="#br0" timeOffset="46">5778 3608 22415,'0'0'2000,"-5"18"-536,2-5 8,-2 2-720,-1 2 8,1-2-504,1-4 0,3-3-128,1-3 0,0-2-56,-1-2 0,1 0-48,1-1 16</inkml:trace>
  <inkml:trace contextRef="#ctx0" brushRef="#br0" timeOffset="47">5883 3369 20599,'0'0'2747,"3"-1"-1714,4-2-851,0 0 0,1 1 0,-1 0 0,0 0-1,1 1 1,-1 0 0,1 0 0,0 0 0,-1 1 0,1 1-1,0-1 1,-1 1 0,1 0 0,-1 1 0,14 4 0,-21-5-167,0-1 0,0 1 0,0-1 1,0 1-1,0-1 0,-1 1 0,1-1 1,0 1-1,0-1 0,0 1 1,0-1-1,-1 0 0,1 1 0,0-1 1,0 1-1,-1-1 0,1 1 1,0-1-1,-1 0 0,1 1 0,0-1 1,-1 0-1,1 1 0,0-1 1,-1 0-1,1 0 0,-2 1 0,-12 10 151,-15 6 506,29-17-651,1 1 0,-1-1 0,0 0 0,0 0 0,0 1 0,0-1 0,0 0 0,0 0 0,0 1 0,0-1 0,0 0 0,0 0 0,1 1 0,-1-1 0,0 0 0,0 0 0,0 0 0,1 1 0,-1-1 0,0 0 0,0 0 0,0 0 0,1 0 0,-1 0 0,0 1 0,0-1 0,1 0 0,-1 0 0,0 0 0,0 0 0,1 0 0,-1 0 0,1 0 0,11 5 216,-10-4-164,2 0-32,-1 1 1,0-1-1,1 1 1,-1 0-1,0 1 1,0-1-1,0 0 1,0 1 0,0 0-1,-1-1 1,1 1-1,-1 0 1,1 0-1,-1 1 1,0-1-1,-1 0 1,1 1-1,0-1 1,-1 1-1,0 0 1,0-1-1,0 1 1,0 0-1,0 6 1,-1-6-6,0 1 0,0-1 0,0 0 0,-1 0 0,1 1 0,-1-1 0,0 0 0,-1 0 0,1 0 0,-1 0 0,1 0 0,-1 0 0,0 0 0,-1 0 0,1-1 0,0 1 0,-1-1 0,0 0 0,0 0 0,0 0 0,-6 5 0,3-5 15,0 1 0,0-1-1,0 0 1,0 0-1,0-1 1,-8 2-1,12-3-18,-1-1-1,1 1 1,-1-1-1,0 1 1,1-1-1,-1 0 1,1 0-1,-1 0 1,1 0-1,-1-1 1,0 1-1,1-1 1,-1 1-1,1-1 1,0 0-1,-1 0 1,1 0-1,0 0 1,-3-2-1,3 2 386</inkml:trace>
  <inkml:trace contextRef="#ctx0" brushRef="#br0" timeOffset="48">6160 3611 23111,'0'0'0,"-4"15"1232,-1-2 0,-2 5 320,-1 1 8,0 0-848,1-4 0,0-4-496,4-2 8</inkml:trace>
  <inkml:trace contextRef="#ctx0" brushRef="#br0" timeOffset="49">6224 3391 11152,'0'0'11335,"3"-1"-10503,8-5-562,0 1 0,0 1 0,1 0 1,-1 0-1,1 1 0,0 1 0,0 0 0,0 0 0,0 2 0,22 0 0,-33 0-250,0 0-1,0 0 1,0 0 0,-1 0 0,1 1-1,0-1 1,0 0 0,0 1 0,-1-1-1,1 0 1,0 1 0,0-1 0,-1 1 0,1-1-1,-1 1 1,1 0 0,0-1 0,-1 1-1,1 0 1,-1-1 0,1 1 0,-1 0-1,1-1 1,-1 1 0,0 0 0,1 0-1,-1 0 1,0-1 0,0 1 0,0 0 0,0 0-1,1 0 1,-1 0 0,0-1 0,0 1-1,0 0 1,-1 0 0,1 0 0,0 0-1,0-1 1,0 1 0,-1 0 0,1 0-1,0 0 1,-1 0 0,-2 8 55,-1 0 0,0 0-1,-7 10 1,4-6 43,-25 70 343,22-54 125,-15 32 1,24-59-405</inkml:trace>
  <inkml:trace contextRef="#ctx0" brushRef="#br0" timeOffset="50">6259 3530 20807,'0'0'4784,"16"0"-4104,-7 0-488,8 0-8,7 0-88,3-2-8</inkml:trace>
  <inkml:trace contextRef="#ctx0" brushRef="#br0" timeOffset="51">6524 3607 18487,'0'0'1536,"-6"17"-376,1-5 8,-3 5-408,-1 1 8,1 0-488,3-4 16,1-2-136,2-3-8,0-2-40,2-2 16</inkml:trace>
  <inkml:trace contextRef="#ctx0" brushRef="#br0" timeOffset="52">6653 3391 17983,'0'0'768,"16"-5"0,-1 3 368,5-1-8,7 1-488,-2 0 8,-5 1-392,-4-3 8,-3 0-96,0 2 0,-1 0-48,-2 1-8</inkml:trace>
  <inkml:trace contextRef="#ctx0" brushRef="#br0" timeOffset="53">6686 3367 17791,'-3'2'594,"-7"6"379,1 1 0,-11 12 0,17-18-769,0 1 0,0-1 1,0 1-1,1 0 0,-1 0 1,1 0-1,0 0 0,0 1 1,1-1-1,-3 8 0,4-12-179,0 0-1,0 1 1,0-1-1,0 0 1,0 1-1,0-1 1,0 0 0,0 1-1,0-1 1,0 0-1,0 1 1,1-1-1,-1 0 1,0 1-1,0-1 1,0 0-1,0 1 1,0-1-1,1 0 1,-1 0-1,0 1 1,0-1-1,1 0 1,-1 0-1,0 1 1,0-1 0,1 0-1,-1 0 1,0 0-1,0 1 1,1-1-1,-1 0 1,0 0-1,1 0 1,-1 0-1,0 0 1,1 0-1,16 0 432,-7-1-313,-1 2-63,-1 0 0,0 1 0,1 0 0,-1 0-1,0 1 1,0 0 0,0 0 0,-1 1 0,1 0 0,7 6 0,-13-9-58,0 0 1,-1 1-1,1-1 1,0 1-1,0-1 1,-1 1-1,1 0 1,-1-1-1,0 1 1,1 0-1,-1 0 0,0 0 1,0 0-1,0 0 1,0 1-1,-1-1 1,1 0-1,-1 0 1,1 0-1,-1 1 1,0-1-1,1 0 1,-1 0-1,0 1 1,-1-1-1,1 0 1,0 1-1,-1-1 0,1 0 1,-1 0-1,0 0 1,0 0-1,1 1 1,-2-1-1,1 0 1,0 0-1,0-1 1,0 1-1,-1 0 1,1 0-1,-4 2 1,0 2 51,-1-1 1,0 0 0,0-1 0,0 1 0,-1-1-1,1 0 1,-1-1 0,0 1 0,0-1 0,0-1-1,0 1 1,-1-1 0,1-1 0,-1 1 0,1-1 0,-1 0-1,-12-1 1,20 0-69,0 0 0,0 0 0,0 0 0,0 0 0,0 0-1,0 0 1,0 0 0,0 1 0,0-1 0,0 0 0,0 0 0,0 0 0,0 0 0,0 0-1,0 0 1,0 0 0,0 0 0,0 0 0,0 0 0,0 0 0,0 1 0,0-1 0,0 0 0,0 0-1,0 0 1,0 0 0,0 0 0,0 0 0,-1 0 0,1 0 0,0 0 0,0 0 0,0 0-1,0 0 1,0 0 0,0 0 0,0 0 0,0 0 0,0 0 0,0 0 0,0 0 0,-1 0-1,1 0 1,0 0 0,0 0 0,0 0 0,0 0 0,0 0 0,0 0 0,0 0 0,0 0-1,0 0 1,0 0 0,0 0 0,-1 0 0,1 0 0,0 0 0,0 0 0,0 0 0,0 0-1,0 0 1,0 0 0,0 0 0,0 0 0,0 0 0</inkml:trace>
  <inkml:trace contextRef="#ctx0" brushRef="#br0" timeOffset="54">6856 3568 20207,'0'0'0,"-7"16"832,-1 2 0,-7 9 448,-2 2 0,3-1-640,6-4 8,2 1-448,4-2 8</inkml:trace>
  <inkml:trace contextRef="#ctx0" brushRef="#br0" timeOffset="55">6943 3448 15880,'0'0'233,"0"-3"241,0-3 317,0 0-1,1 0 0,0-1 0,0 1 1,0 0-1,4-11 0,-4 15-725,-1 0 0,1 1 0,0-1-1,0 1 1,0-1 0,0 1 0,0-1 0,0 1 0,0 0 0,1-1 0,-1 1-1,0 0 1,1 0 0,-1 0 0,1 0 0,-1 0 0,1 1 0,0-1-1,-1 0 1,1 1 0,0-1 0,-1 1 0,1-1 0,0 1 0,0 0 0,-1 0-1,1 0 1,0 0 0,0 0 0,2 0 0,5 2 74,0-1 0,0 1-1,-1 0 1,1 1 0,8 3 0,-15-5-93,-1-1 0,1 1-1,-1 0 1,1-1 0,-1 1 0,0 0 0,1 0-1,-1 0 1,0 0 0,0 0 0,0 0 0,0 0-1,0 0 1,0 0 0,0 0 0,0 1 0,0-1-1,0 0 1,-1 1 0,1-1 0,-1 1-1,1-1 1,-1 1 0,1-1 0,-1 1 0,0-1-1,0 1 1,1-1 0,-1 1 0,0-1 0,-1 1-1,1-1 1,0 1 0,0-1 0,-1 1 0,1-1-1,-2 3 1,-4 9 228,-1-1 0,0-1-1,-11 14 1,8-12 208,-14 24 0,22-32-399,0 0 0,-1 0 1,2 0-1,-1 0 0,1 0 0,-1 1 0,2-1 0,-1 0 1,0 7-1,1-11-62,0 1 0,0-1 1,0 0-1,0 0 0,0 0 0,0 0 0,0 0 1,1 0-1,-1 0 0,0 0 0,1 0 1,-1 0-1,1 0 0,-1 0 0,1 0 1,-1 0-1,1 0 0,0-1 0,-1 1 1,1 0-1,0 0 0,0-1 0,-1 1 1,3 1-1,0-1 4,0 0-1,0 0 1,1 0 0,-1-1 0,0 1 0,0-1-1,4 0 1,42 1 242,-30-3-4080</inkml:trace>
  <inkml:trace contextRef="#ctx0" brushRef="#br0" timeOffset="56">7194 3614 21207,'0'0'0,"0"5"968,-2 1 16,-1 1 344,1 3 8,-2 1-512,0 4 8,-1 0-592,0-2 8,2-3-120,1-3 0,2-4-56,0 0 0</inkml:trace>
  <inkml:trace contextRef="#ctx0" brushRef="#br0" timeOffset="57">7282 3600 20399,'0'0'899,"1"-3"77,37-75 2680,-25 56-3310,1 1 1,0 0 0,25-26 0,-32 38-143,-7 7-134,1 1 0,0-1 0,0 1 0,0-1-1,0 1 1,0-1 0,0 1 0,0 0 0,1 0-1,-1 0 1,0 0 0,1 0 0,-1 0 0,3-1-1,-4 3-31,1 0-1,-1 0 0,0 0 0,1 0 0,-1 0 0,0 0 0,0 1 0,1-1 1,-1 0-1,0 0 0,0 0 0,0 0 0,0 0 0,-1 1 0,1-1 0,0 0 0,0 0 1,-1 0-1,0 2 0,1 0 30,-45 172 1338,42-157-1048,2-10-3899</inkml:trace>
  <inkml:trace contextRef="#ctx0" brushRef="#br0" timeOffset="58">7540 3366 21711,'0'0'978,"-1"2"39,-7 37 2744,5-33-3661,1 0 0,0 1 0,1-1 0,0 1 0,0 0 0,0-1 0,1 1 0,0 0 0,0-1 0,1 1 0,0 0 0,2 6 0,-3-12-88,0 0-1,0-1 1,0 1-1,1 0 1,-1 0 0,1-1-1,-1 1 1,0 0-1,1-1 1,-1 1-1,1 0 1,-1-1 0,1 1-1,0-1 1,-1 1-1,1-1 1,0 1-1,-1-1 1,1 1 0,0-1-1,-1 0 1,1 1-1,0-1 1,0 0-1,1 1 1,-1-1 4,0-1-1,1 1 1,-1 0-1,1 0 1,-1-1-1,0 1 1,1 0-1,-1-1 1,0 0-1,1 1 1,-1-1-1,0 0 1,2 0-1,2-3 44,0 0 1,0-1-1,-1 0 0,9-9 1,-8 8-3,-3 4-26,-1 0-1,1 0 1,-1 0-1,1 0 1,-1 0-1,0 0 1,1 0 0,-1 0-1,0-1 1,0 1-1,0-5 1,-1 11 2,-1-1 1,1 1 0,-1 0-1,0-1 1,-1 1 0,-1 3-1,-3 9-4,2-2-7,0 0 29,0-1 1,1 1 0,1 0-1,-2 29 1,5-36 345,0-1-4473</inkml:trace>
  <inkml:trace contextRef="#ctx0" brushRef="#br0" timeOffset="59">7693 3619 21711,'0'0'2152,"-2"13"-656,-3-4 0,-1 1-768,0 1 0,1 1-448,-1-3-8,1-1-136,-1-2 8,6 0-64,1-4 0</inkml:trace>
  <inkml:trace contextRef="#ctx0" brushRef="#br0" timeOffset="60">7839 3629 20095,'0'0'1794,"2"-2"-706,20-25 861,36-55 1,-37 49-1511,32-37 0,-53 70-431,0 0 0,0-1 0,0 1 0,0 0 0,0 0 0,0 0 0,0 0 0,0 0 0,0-1 0,0 1 0,0 0 0,0 0 0,0 0-1,0 0 1,0 0 0,0 0 0,1-1 0,-1 1 0,0 0 0,0 0 0,0 0 0,0 0 0,0 0 0,0 0 0,0 0 0,0 0 0,1 0 0,-1 0 0,0 0 0,0 0 0,0-1 0,0 1 0,0 0 0,0 0 0,1 0 0,-1 0 0,0 0 0,0 0 0,0 0 0,0 0 0,0 0 0,1 0 0,-1 0 0,0 1 0,0-1 0,0 0 0,0 0 0,0 0 0,0 0 0,1 0 0,-1 0 0,0 0 0,0 0 0,0 0 0,0 0-1,0 0 1,0 0 0,0 1 0,0-1 0,1 0 0,-1 0 0,0 0 0,0 0 0,-1 15 193,-11 29-144,10-34 21,-6 22 245,-5 40 0,12-60-835,0 0-1,0 0 1,2 0 0,-1 0-1,1 0 1,4 16-1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3:33.16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1 254 17487,'0'0'4970,"5"-5"-2906,29-26 2,22-19-50,63-73 0,-112 115-1799,-3 3 121,1 0 0,-1-1 1,0 1-1,3-8 0,-4 11-120,-3 9-184,-3 13-54,-6 55 20,2 130 0,6-205 2,1 1 0,0 0 0,0 0 1,0 0-1,0-1 0,0 1 0,0 0 0,0 0 0,0 0 1,0-1-1,1 1 0,-1 0 0,0 0 0,0-1 0,1 1 0,-1 0 1,0-1-1,1 1 0,-1 0 0,1-1 0,-1 1 0,1 0 1,-1-1-1,1 1 0,-1-1 0,1 1 0,0-1 0,-1 1 1,1-1-1,0 0 0,1 1 0,9-1-4035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8:40.90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22519,'738'263'0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8:38.10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18666,'750'170'0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5:47.44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7493 602 10848,'0'0'8438,"4"2"-8067,4 3-183,1-2 0,-1 1 1,1-1-1,0 0 0,0-1 1,13 2-1,-16-3-31,1 0 0,0-1 0,-1 0 1,1 0-1,-1 0 0,1-1 0,-1 0 0,1 0 0,-1-1 0,11-3 0,-16 4-120,1 0 0,-1 0 0,1 1 1,-1-1-1,1 0 0,-1 0 0,1-1 0,-1 1 0,0 0 0,0 0 0,1 0 0,-1-1 0,0 1 0,0-1 0,0 1 0,-1-1 0,1 1 0,0-1 0,-1 0 0,2-2 0,-2 1 11,0 0-1,0 0 1,0 1-1,0-1 1,0 0-1,-1 0 1,1 0-1,-1 1 1,0-1-1,0 0 1,-2-4-1,-2-3 124,-1 0-1,0 0 0,0 1 0,-1 0 0,-9-8 1,14 14-104,-1 0 1,1 0-1,-1 1 1,0-1-1,0 1 1,0 0-1,0 0 1,0 0-1,0 0 1,-1 1-1,1-1 1,-1 1 0,1 0-1,-1 0 1,0 0-1,1 1 1,-1-1-1,0 1 1,1-1-1,-1 1 1,0 1-1,1-1 1,-1 0-1,0 1 1,0 0 0,1 0-1,-1 0 1,1 0-1,-1 1 1,1-1-1,0 1 1,-5 2-1,1 1 28,0 1-1,0-1 1,0 1 0,1 0-1,0 1 1,0-1-1,1 1 1,0 0 0,0 1-1,0-1 1,1 1 0,-5 14-1,6-17-37,2 1-1,-1 0 1,1 0-1,0 0 1,0 0-1,0 0 1,1 1-1,0-1 1,0 0-1,2 8 1,-2-11-36,1 0 0,0 0 0,0 0 0,0 0 0,0 0 0,1 0 0,-1 0 0,1-1 0,0 1 0,0 0 0,0-1 0,0 1 0,0-1 0,0 0 0,1 0 0,-1 0 0,1 0 0,-1 0 0,1 0 0,0-1 0,3 2 0,8 3 69,1-2-1,-1 1 1,1-2-1,0 0 1,0-1 0,0 0-1,30-1 1,-15-3 179,-1-1 0,1-2 0,32-9 0,-34 12-125,-18 3-4112</inkml:trace>
  <inkml:trace contextRef="#ctx0" brushRef="#br0" timeOffset="581.36">7845 515 13968,'0'0'2068,"2"2"-1438,1 5-239,0 0 0,-1 0 0,4 13 1,8 23 704,22 42 3344,-32-76-2929,-4-14-431,-7-16-459,1 9-472,1 0-1,1-1 1,0 0 0,-3-15-1,6 25-115,0 0 0,1 0 0,0-1-1,-1 1 1,1 0 0,0 0 0,1 0 0,-1 0 0,1 0 0,-1 0-1,1 0 1,0 0 0,0 0 0,0 0 0,0 0 0,1 0-1,-1 0 1,1 1 0,0-1 0,-1 0 0,1 1 0,1 0-1,-1-1 1,4-2 0,-1 1-6,1 0 1,0 1-1,0 0 0,1 0 1,-1 0-1,1 1 0,0 0 1,-1 0-1,1 0 0,9 0 1,-14 2-13,1 0 1,0 0 0,0 0 0,0 0 0,0 0 0,-1 1 0,1-1 0,0 1 0,0 0-1,-1 0 1,1 0 0,-1 0 0,1 0 0,-1 1 0,1-1 0,-1 1 0,0 0 0,1-1-1,-1 1 1,0 0 0,0 0 0,0 1 0,-1-1 0,1 0 0,0 1 0,-1-1 0,2 4-1,5 12 185,-1 0 0,0 0 0,-2 0 0,0 1 0,-1-1 0,0 1-1,-2 0 1,0 24 0,-1-35-301</inkml:trace>
  <inkml:trace contextRef="#ctx0" brushRef="#br0" timeOffset="1115.96">8214 132 14672,'0'0'272,"0"4"98,-6 44 668,2-1-1,2 1 1,2 0-1,2 0 1,2 0-1,15 63 1,-16-96-522,2 0 0,0 0 1,7 15-1,-11-29-481,-1-1 1,1 1-1,-1 0 1,1 0-1,-1-1 1,1 1-1,-1 0 0,1-1 1,0 1-1,0-1 1,-1 1-1,1-1 1,0 1-1,0-1 0,-1 0 1,1 1-1,0-1 1,0 0-1,0 1 1,0-1-1,0 0 1,0 0-1,-1 0 0,1 0 1,0 0-1,1 0 1,8-2-3146</inkml:trace>
  <inkml:trace contextRef="#ctx0" brushRef="#br0" timeOffset="1539.49">8120 458 15880,'0'0'392,"15"13"-145,-1-9 857,8 2 8,11-1-240,2-4 8,-1-1-264,-1-3 0,-6 2-248,2-1 0</inkml:trace>
  <inkml:trace contextRef="#ctx0" brushRef="#br0" timeOffset="1900.33">8518 499 13360,'0'0'945,"3"-3"62,15-20 1896,-17 22-2806,-1 0-1,1 1 1,-1-1-1,1 0 1,-1 0-1,1 0 1,-1 0-1,0 0 1,0 0-1,1 0 1,-1 1-1,0-1 1,0 0-1,0 0 1,0 0-1,0 0 1,0 0-1,0 0 1,0 0-1,0 0 1,-1 0-1,1 0 1,0 0-1,-1 0 1,1 0-1,0 1 1,-1-1-1,1 0 1,-1 0-1,0 0 1,1 1-1,-1-1 1,1 0-1,-2 0 1,1 0-5,-1 1 0,1 0 0,-1-1 0,1 1 1,0 0-1,-1 0 0,1 0 0,-1 0 0,1 0 0,-1 0 1,1 0-1,0 0 0,-1 0 0,1 1 0,-1-1 0,1 1 1,-2 0-1,-27 13 666,23-11-495,-4 3 73,-38 20 868,45-24-1028,0 1-1,0 0 1,0 0-1,1 0 1,-1 0-1,1 1 1,0 0-1,-6 7 1,9-10-150,0 0 1,-1 0 0,1 0-1,0 0 1,-1 0 0,1 0-1,0 0 1,0 0 0,0 0-1,0 0 1,0 0 0,0 0 0,0 0-1,1 0 1,-1 0 0,0 0-1,0 0 1,1 0 0,-1 0-1,1 0 1,-1 0 0,1 0-1,-1 0 1,1-1 0,0 1 0,-1 0-1,1 0 1,0-1 0,-1 1-1,1 0 1,0-1 0,0 1-1,0-1 1,0 1 0,1 0 0,4 3 40,0-1 1,0-1 0,13 5-1,24 5 160,-19-6-16,28 12-1,-47-16-164,-1 0-1,0 0 0,1 0 1,-1 1-1,0 0 0,-1 0 1,1 0-1,-1 0 0,7 7 0,-10-9-27,1 0-1,0 0 1,-1 0-1,1 0 0,-1 0 1,0 0-1,1 0 0,-1 0 1,0 0-1,1 0 0,-1 0 1,0 0-1,0 1 1,0-1-1,0 0 0,0 0 1,0 0-1,0 0 0,-1 1 1,1 0-4,-1-1 0,0 1 0,0-1 0,0 1 1,0-1-1,0 0 0,0 1 0,0-1 0,-1 0 1,1 0-1,0 0 0,-1 0 0,1 0 0,-1 0 0,1-1 1,-3 2-1,-7 2 39,-1 0 0,1-1 0,-1 0 0,1-1 0,-1 0 0,0-1 0,0 0 0,1-1 0,-1 0 0,0-1 0,0-1 0,0 1 0,-14-6 0,-7-2 139,0-1 0,1-2-1,-41-22 1,66 31-136,5 2-36,0 1 0,0-1 0,0 0 0,0 0-1,0 0 1,0-1 0,0 1 0,0 0 0,1-1 0,-1 1 0,0-1 0,1 1 0,-3-4 0,5 4-21,-1 1 1,1-1-1,-1 1 1,1 0-1,-1-1 1,1 1-1,0 0 1,-1 0-1,1-1 1,0 1-1,-1 0 1,1 0-1,0 0 1,-1 0-1,1 0 1,0-1-1,-1 2 1,1-1-1,0 0 1,-1 0-1,2 0 1,6 0-3947</inkml:trace>
  <inkml:trace contextRef="#ctx0" brushRef="#br0" timeOffset="2418.16">8697 453 14064,'0'0'4670,"-2"6"-3127,-4 11-985,1 0 1,1 0-1,0 0 0,2 1 1,-1 17-1,2 97 1823,3-97-1779,-2 1 0,-1 0 1,-2-1-1,-8 45 0,9-75-466,1 0-1,-1 0 0,0 0 1,0-1-1,-1 1 1,1 0-1,-6 7 1,7-11-104,0 0 0,0 0 1,0 0-1,0 0 0,0 0 1,0 0-1,0 0 0,0-1 0,0 1 1,-1 0-1,1 0 0,0-1 1,-1 1-1,1-1 0,0 1 0,-1-1 1,1 0-1,0 0 0,-1 1 1,1-1-1,-1 0 0,1 0 0,0 0 1,-1 0-1,1-1 0,-1 1 1,1 0-1,0-1 0,-1 1 1,1-1-1,0 1 0,-2-1 0,2 0-10,0 0 0,-1 0-1,1 0 1,0 0 0,0 0-1,0 0 1,0 0 0,1-1-1,-1 1 1,0 0 0,0 0-1,1-1 1,-1 1 0,1 0-1,-1-1 1,1 1 0,-1-3-1,-2-28 156,2 23-124,-1-29 36,1 0-1,2 0 1,2 0 0,2 0-1,9-42 1,-9 62-56,0-1 1,2 1 0,0 0 0,1 1 0,0 0-1,2 0 1,0 1 0,1 0 0,0 0 0,1 1-1,1 1 1,18-16 0,-23 24-34,38-31 0,-43 34 0,0 1 0,0 0 0,1 0 0,-1 1 0,0-1 0,1 1 0,-1-1 0,1 1 0,0 0 0,-1 0 0,9 0 0,-11 1 0,1 1 0,-1-1 0,0 0 0,1 1 0,-1-1 0,1 1 0,-1 0 0,0 0 0,0-1 0,1 1 0,-1 0 0,0 0 0,0 0 0,0 0 0,0 0 0,0 0 0,0 1 0,0-1 0,0 0 0,-1 0 0,1 1 0,0-1 0,-1 0 0,1 1 0,-1-1 0,1 2 0,1 6 0,0-1 0,0 1 0,0 10 0,-1-12 0,1 20 0,-1 0 0,-2 0 0,0 0 0,-8 39 0,10-52 1012,-1-14-1122,0 1 0,0-1 0,0 0 0,0 0 0,1 0 0,-1 0 0,0 1 0,0-1 0,0 0 0,1 0 0,-1 0 0,0 0 0,0 0 0,1 0 0,-1 0 0,0 0 0,0 0 0,0 1 0,1-1 0,-1 0 0,0 0 0,0 0 1,1 0-1,-1 0 0,0 0 0,0-1 0,1 1 0,-1 0 0,0 0 0,0 0 0,1 0 0,-1 0 0,0 0 0,0 0 0,0 0 0,1-1 0,-1 1 0,0 0 0,0 0 0,0 0 0,1 0 0,-1-1 0,0 1 0,0 0 0,0-1 0</inkml:trace>
  <inkml:trace contextRef="#ctx0" brushRef="#br0" timeOffset="2826.46">8945 485 19895,'2'3'440,"2"8"398,0-1 0,0 1-1,2 18 1,5 12 219,-7-30-866,7 27 293,-11-35-433,1-1 0,-1 0-1,0 0 1,1 0-1,-1 0 1,0 0-1,-1 0 1,1 1-1,0-1 1,-1 0-1,1 0 1,-1 0 0,1 0-1,-1 0 1,-1 2-1,2-4-30,-1 1 1,1-1-1,-1 1 0,1-1 0,-1 0 0,1 1 0,-1-1 1,1 0-1,-1 0 0,1 1 0,-1-1 0,1 0 0,-1 0 1,1 0-1,-1 0 0,0 0 0,1 0 0,-1 0 0,1 0 1,-1 0-1,1 0 0,-1 0 0,0 0 0,1 0 0,-1 0 1,1 0-1,-1-1 0,1 1 0,-1 0 0,1 0 0,-1-1 1,1 1-1,-1 0 0,1-1 0,-1 1 0,1 0 0,-1-1 1,1 1-1,0-1 0,-1 1 0,1-1 0,0 1 0,-1-1 1,1 0-1,-16-23 404,14 22-386,1-1-1,0 0 0,-1 1 1,1-1-1,1 0 1,-1 0-1,0 0 0,1 0 1,-1 0-1,1 0 0,0 0 1,0 0-1,0 0 1,0 0-1,1 1 0,-1-1 1,2-4-1,-1 4-2,1 1 0,-1 0 0,1 0 0,-1 0 0,1 0 0,0 0 0,-1 0 0,1 0 0,0 0 0,0 1-1,0-1 1,1 1 0,-1-1 0,0 1 0,1 0 0,-1 0 0,0 0 0,1 0 0,0 0 0,2 0 0,9-1 143,0 0 1,0 2 0,0-1-1,0 2 1,21 2-1,13 1-3929</inkml:trace>
  <inkml:trace contextRef="#ctx0" brushRef="#br0" timeOffset="3202.44">9203 545 20703,'0'0'1760,"1"18"-544,4-7 0,1 1-320,-2 3-8,-1 1-504,0-2 8,2 0-104,2-2 0,2-5-56,3-4 0</inkml:trace>
  <inkml:trace contextRef="#ctx0" brushRef="#br0" timeOffset="3610.42">9226 365 20599,'0'0'5568,"25"38"-5528,-1-9 16</inkml:trace>
  <inkml:trace contextRef="#ctx0" brushRef="#br0" timeOffset="3611.42">9500 469 17487,'-3'0'570,"-9"1"-137,1 0 1,-1 1 0,1 0 0,-1 1-1,1 0 1,0 1 0,0 0-1,0 1 1,1 0 0,-19 13-1,27-17-385,0 0-1,0 1 1,1-1-1,-1 0 1,0 1-1,1-1 0,-1 1 1,1 0-1,0-1 1,0 1-1,-1 0 1,1 0-1,0 0 1,0 0-1,1 0 0,-1 0 1,0 0-1,1 0 1,-1 0-1,1 0 1,0 0-1,-1 1 1,1-1-1,0 0 0,0 0 1,1 0-1,-1 0 1,0 1-1,1-1 1,-1 0-1,1 0 1,0 0-1,0 0 0,1 3 1,1-1 26,-1 0-1,1 0 1,0 0 0,0-1-1,1 1 1,-1-1-1,1 0 1,0 0 0,0 0-1,0 0 1,0-1 0,0 0-1,0 0 1,9 3 0,-3-2 68,-1-1 0,1-1 1,0 0-1,0 0 0,-1-1 1,1 0-1,0 0 0,0-1 1,0-1-1,-1 0 0,17-5 1,-12 3-504,0-2 0,-1 0 0,1 0 0,-1-1 0,-1-1 0,22-16 0</inkml:trace>
  <inkml:trace contextRef="#ctx0" brushRef="#br0" timeOffset="3987.12">9549 136 20599,'0'0'4084,"3"5"-3214,5 12-605,0 0 0,-1 0 0,-1 1 0,-1 0 0,4 25 0,9 102 150,-13-92-178,-1-21-101,-2-7 246,1 0 1,12 48 0,-12-72 149,1-8-274,0-10-45,5-57 254,-5 33-67,14-66 1,-17 102-351,1 0 1,0 1 0,-1-1 0,1 1 0,1-1-1,4-6 1,-7 10-37,1 1-1,-1-1 1,1 0-1,-1 1 0,1-1 1,0 1-1,-1-1 1,1 1-1,0-1 1,-1 1-1,1 0 1,0-1-1,0 1 1,-1 0-1,1 0 1,0-1-1,0 1 1,-1 0-1,2 0 0,-1 0 0,1 0 0,-1 1 0,0-1 0,0 0 0,0 1 0,0-1 0,0 1 0,0 0 0,0-1 0,0 1 0,-1 0 0,1-1 0,0 1 0,0 0 0,0 0 0,-1 0-1,1 0 1,0 1 0,5 6 17,-1 0-1,-1 1 0,1-1 1,-2 1-1,1 0 0,-1 0 1,0 1-1,-1-1 0,2 17 1,-2 3 92,-3 57 1,0-82-28,1 23 802,0-26-1055,0-1-1,0 1 0,0 0 1,0-1-1,0 1 0,0 0 1,0-1-1,1 1 0,-1-1 1,0 1-1,0 0 0,0-1 1,1 1-1,-1-1 0,0 1 1,1-1-1,-1 1 0,1-1 1,-1 1-1,0-1 0,1 1 1,-1-1-1,1 1 0,-1-1 1,1 0-1,-1 1 0,1-1 1,0 0-1,-1 1 0,1-1 0,1 0 1</inkml:trace>
  <inkml:trace contextRef="#ctx0" brushRef="#br0" timeOffset="4379.08">9936 96 22415,'0'0'2446,"1"3"-980,0 14-880,0 1 0,-1-1 0,0 0-1,-6 28 1,0 22-307,6-34-129,5 60-1,-3-80-81,0 0 0,1 0 0,0 0-1,1-1 1,1 1 0,0-1 0,9 17-1,-4-20 213,-5-8-4075</inkml:trace>
  <inkml:trace contextRef="#ctx0" brushRef="#br0" timeOffset="4786.89">9824 354 22007,'0'0'5160,"2"18"-4464,8-10-8,12 0-408,11-5 8,6-6-144,2-2 0,4-1-40,-1-1 16</inkml:trace>
  <inkml:trace contextRef="#ctx0" brushRef="#br0" timeOffset="5899.83">10603 434 13464,'0'-3'817,"0"1"-599,0 0 0,-1 0 0,1 0 0,-1 0 0,1 0 0,-1 0 0,0 0 1,1 0-1,-1 0 0,0 0 0,-1 0 0,1 0 0,0 1 0,0-1 0,-1 0 0,1 1 0,-1 0 0,1-1 0,-1 1 1,0 0-1,1-1 0,-1 1 0,0 0 0,0 0 0,0 1 0,0-1 0,0 0 0,0 0 0,-4 0 0,1 0-103,-1-1 0,0 1 0,1 1-1,-1-1 1,0 1 0,0 0-1,0 0 1,1 0 0,-1 1 0,0 0-1,1 0 1,-1 1 0,0-1 0,1 1-1,0 0 1,-1 1 0,1-1 0,0 1-1,0 0 1,1 1 0,-1-1-1,-6 7 1,3-3 27,0 1-1,1 1 1,0-1-1,0 1 1,1 0-1,0 1 1,1-1 0,0 1-1,0 1 1,-5 17-1,9-25-98,0 0-1,1 0 1,-1 0-1,1 0 1,-1 0-1,1-1 1,0 1 0,0 0-1,0 0 1,1 0-1,-1 0 1,1 0-1,0 0 1,-1-1-1,1 1 1,0 0-1,1-1 1,-1 1 0,0 0-1,1-1 1,0 1-1,-1-1 1,1 0-1,0 0 1,0 0-1,0 0 1,0 0-1,5 3 1,-3-2 10,1-1-1,0 1 1,0-1-1,0 0 1,0-1-1,1 1 1,-1-1-1,0 0 1,1 0-1,-1-1 1,0 0-1,1 1 0,-1-2 1,9 0 0,0-2 23,-1 1 0,1-2 0,-1 0 0,0-1 0,0 0 0,0-1 0,-1 0 0,0-1 0,0 0 0,15-13 0,-18 12-22,-1 0 0,1-1 0,-1 0 1,-1 0-1,0-1 0,0 0 0,-1 0 1,-1-1-1,1 1 0,-1-1 0,-1-1 1,4-16-1,-3 8 32,-2 0-1,0 0 1,-1 0 0,-2 0-1,0-1 1,-5-39 0,0 29 98,-2 1-1,-1 1 1,-22-56-1,29 83-165,1 1 0,-1 0 0,0-1 0,1 1 0,-1 0 0,0 0 0,1 0 0,-1-1 0,0 1 0,0 0 0,0 0 0,0 0 0,0 0 0,-3-1 0,4 2-8,-1 0 1,1 0 0,-1-1-1,1 1 1,-1 0-1,1 0 1,-1 0-1,1 0 1,-1 0 0,1 1-1,-1-1 1,1 0-1,-1 0 1,1 0-1,-1 0 1,1 1-1,-1-1 1,1 0 0,-1 0-1,1 1 1,-1-1-1,1 0 1,-1 1-1,1-1 1,-1 1 0,-2 4 24,-1-1 0,1 1 0,0 0 1,1 0-1,-4 8 0,2-1-6,0 0-1,0 0 0,2 0 0,-1 0 1,2 0-1,-1 1 0,2-1 1,0 1-1,0-1 0,1 0 0,0 1 1,1-1-1,1 0 0,0 0 0,5 13 1,-1-7-1,1 0 0,0-1 0,1 0 1,1-1-1,0 0 0,1 0 0,1-1 1,0-1-1,18 16 0,-28-27-18,1-1 1,0 1-1,0-1 1,0 0-1,0 0 1,0 0-1,0 0 1,0 0-1,1-1 0,-1 1 1,1-1-1,-1 0 1,1 0-1,0 0 1,-1-1-1,1 1 0,0-1 1,-1 0-1,1 0 1,0 0-1,-1 0 1,1-1-1,0 1 0,-1-1 1,1 0-1,0 0 1,-1-1-1,0 1 1,1-1-1,-1 0 0,0 1 1,0-1-1,0-1 1,0 1-1,0 0 1,0-1-1,-1 0 1,1 1-1,2-5 0,-3 4 0,0 1 0,0-1 0,-1 1 0,1-1 0,-1 0-1,1 1 1,-1-1 0,0 0 0,0 0 0,-1 0 0,1 0 0,0 0-1,-1 0 1,0 0 0,0 0 0,0-1 0,0 1 0,0 0 0,-1 0-1,1 0 1,-1 0 0,0 0 0,0 0 0,0 0 0,0 1 0,0-1-1,-1 0 1,1 0 0,-1 1 0,0-1 0,0 1 0,0-1 0,0 1-1,0 0 1,0 0 0,-1 0 0,1 0 0,-1 0 0,1 1 0,-1-1-1,0 1 1,0 0 0,0-1 0,1 1 0,-5 0 0,6 0-4,-1 1 1,1-1-1,-1 1 0,1 0 1,-1 0-1,0 0 1,1 0-1,-1 0 1,1 0-1,-1 0 0,1 1 1,-1-1-1,1 1 1,-1-1-1,1 1 0,-1-1 1,1 1-1,-1 0 1,1 0-1,-2 1 1,1 0 1,0 0 1,0 0-1,0 1 0,0-1 1,0 0-1,0 1 1,1 0-1,-1-1 1,-1 7-1,0 0 11,0 1 0,1 0-1,0 0 1,0 1 0,0 11 0,2-14-11,0 0 1,0 0 0,1 0-1,-1 0 1,2-1 0,-1 1-1,1 0 1,0-1 0,5 11-1,-5-15-5,0 1 0,0-1 0,0 0-1,0-1 1,1 1 0,-1 0-1,1-1 1,0 1 0,0-1 0,0 0-1,0 0 1,0 0 0,0 0-1,1-1 1,-1 1 0,0-1 0,1 0-1,-1 0 1,1 0 0,0 0 0,-1-1-1,5 1 1,6 0 124,-1-1 0,0-1 1,0 0-1,0-1 0,0 0 0,0-1 0,17-6 1,-7 1-1824,0-2 0,43-24-1</inkml:trace>
  <inkml:trace contextRef="#ctx0" brushRef="#br0" timeOffset="6370.97">11116 383 22911,'0'0'4445,"1"3"-3705,16 46 199,-8-26-726,9 41-1,-23-90-110,-2-43-1,6 61-94,1-1 1,0 1-1,1-1 1,0 1-1,0 0 0,1 0 1,0-1-1,0 1 1,1 0-1,3-8 0,-5 15-3,0 0-1,0 0 0,0 0 0,0-1 0,0 1 1,0 0-1,0 0 0,1 1 0,-1-1 0,0 0 0,1 0 1,-1 1-1,0-1 0,1 0 0,-1 1 0,1-1 1,-1 1-1,1 0 0,-1 0 0,1-1 0,-1 1 1,1 0-1,-1 0 0,1 0 0,-1 1 0,1-1 1,-1 0-1,1 0 0,-1 1 0,0-1 0,1 1 0,2 1 1,0 0 3,0-1 0,1 2-1,-1-1 1,0 0 0,0 1 0,-1 0 0,1 0 0,0 0 0,4 5 0,-1 5 19,0 0 0,0 0 0,-1 1 0,-1 0-1,0 0 1,-1 0 0,4 25 0,3 7 126,-5-22 263,-3-11-4478</inkml:trace>
  <inkml:trace contextRef="#ctx0" brushRef="#br0" timeOffset="8315.14">11689 332 17383,'0'0'6610,"0"2"-5814,1 43-186,1 0 1,3 0 0,10 49-1,-11-88 707,-1-16-854,-1-20-206,-4-22 89,0-100 643,2 150-961,0 1-1,0-1 1,0 0 0,0 1-1,0-1 1,1 0 0,-1 1-1,1-1 1,-1 0-1,1 1 1,0-1 0,-1 1-1,1-1 1,0 1 0,0 0-1,0-1 1,2-1 0,-2 2-6,0 0 0,0 1 1,0 0-1,0-1 0,0 1 1,1 0-1,-1-1 0,0 1 0,0 0 1,0 0-1,0 0 0,0 0 1,0 0-1,0 0 0,0 0 1,0 0-1,1 0 0,-1 1 1,0-1-1,1 1 0,3 1 24,1 1 1,-1 0-1,0 0 0,0 0 0,0 1 0,-1-1 0,1 1 0,4 6 0,6 7 65,-1 0 0,0 2-1,-1 0 1,-2 0 0,0 1-1,10 24 1,-22-45-111,-8-22 0,1 0 0,1 0 0,-6-44 0,12 63 0,1-3 0,0-1 0,0 0 0,0 0 0,2-8 0,-2 15 0,1-1 0,-1 1 0,0 0 0,1-1 0,-1 1 0,0 0 0,1 0 0,0-1 0,-1 1 0,1 0 0,0 0 0,-1 0 0,1 0 0,0 0 0,0 0 0,0 0 0,0 0 0,0 0 0,0 0 0,0 1 0,0-1 0,1 0 0,-1 1 0,0-1 0,0 1 0,1-1 0,-1 1 0,0 0 0,1-1 0,1 1 0,1 0 0,0-1 0,0 2 0,-1-1 0,1 0 0,0 1 0,0-1 0,-1 1 0,1 0 0,0 1 0,-1-1 0,1 0 0,-1 1 0,0 0 0,1 0 0,3 4 0,-3-3 0,0 2 0,0-1 0,-1 0 0,1 1 0,-1-1 0,0 1 0,-1 0 0,1 0 0,-1 0 0,2 6 0,1 2 0,-1 0 0,-1 1 0,0-1 0,-1 1 0,0-1 0,-1 1 0,-1 0 0,0-1 0,-2 19 0,1-28-612</inkml:trace>
  <inkml:trace contextRef="#ctx0" brushRef="#br0" timeOffset="8723.26">12134 327 25327,'0'0'1480,"0"17"8,-2-3 232,1 2 8,1 4-976,1-2-488,2-3-264,0 3 0,3-5 0,3-2 0,2-5 0,11-3 0</inkml:trace>
  <inkml:trace contextRef="#ctx0" brushRef="#br0" timeOffset="9100.45">12120 196 23319,'0'0'0,"-13"-16"1136,4 5 16,3 2 336,1 3 16,4 3-840,2 3 0,2 0-504,3 1 8</inkml:trace>
  <inkml:trace contextRef="#ctx0" brushRef="#br0" timeOffset="9523.67">12254 268 21311,'0'0'1952,"0"3"-646,2 20 452,8 29 0,0-1-1084,8 25 1526,-29-141-1906,7 49-263,1 1 1,1-1-1,0-1 0,1 1 0,0 0 1,2 0-1,1-17 0,-1 32-25,-1-1-1,0 0 1,1 0-1,-1 0 1,1 0-1,-1 0 1,1 1-1,0-1 1,0 0-1,0 1 1,0-1-1,0 0 1,0 1-1,0-1 1,1 1-1,-1 0 1,1-1-1,-1 1 1,1 0-1,-1 0 1,1 0-1,0 0 1,1-1-1,-1 2 0,0 0-1,0 0 1,-1 0-1,1 0 1,0 0-1,0 1 1,0-1-1,-1 1 1,1-1-1,0 1 1,0-1-1,-1 1 1,1 0-1,-1 0 1,1 0-1,-1 0 1,1 0-1,-1 0 1,1 0-1,-1 1 1,0-1-1,0 0 1,2 3-1,2 2-1,-1 0 1,1 0-1,-2 1 1,1-1-1,-1 1 1,0-1-1,0 1 1,-1 0-1,0 0 1,3 15-1,-4-7 13,0 0-1,0 0 0,-2 0 0,-2 21 1,4-14 420,-1-22-550,0 0-1,0 1 1,1-1-1,-1 1 1,0-1-1,0 0 1,1 1 0,-1-1-1,0 0 1,1 1-1,-1-1 1,0 0-1,1 0 1,-1 1-1,0-1 1,1 0-1,-1 0 1,1 1-1,-1-1 1,0 0 0,1 0-1,-1 0 1,1 0-1,-1 0 1,1 0-1,-1 0 1,1 0-1,-1 0 1,0 0-1,1 0 1,-1 0-1,1 0 1,-1 0 0,1 0-1,-1 0 1,1-1-1</inkml:trace>
  <inkml:trace contextRef="#ctx0" brushRef="#br0" timeOffset="9524.67">12492 276 22719,'0'0'2464,"-5"21"-808,3-2-8,4 4-888,2 4-8,0 3-496,2-7 8,2-4-144,1-7-8,0-4-64,6-5 0</inkml:trace>
  <inkml:trace contextRef="#ctx0" brushRef="#br0" timeOffset="9916.44">12550 103 21407,'0'0'4568</inkml:trace>
  <inkml:trace contextRef="#ctx0" brushRef="#br0" timeOffset="12116.65">12630 308 12960,'0'0'4463,"4"1"-3933,-3-1-478,1 0 0,0 1 0,0-1 0,-1 0 0,1 1 0,-1 0 0,1-1 0,0 1 1,-1 0-1,1 0 0,-1 0 0,1 0 0,-1 0 0,0 0 0,3 3 0,15 27 488,4 29 5,-15-40 507,15 34-1,-29-81-512,0 0 0,2 0 1,1 0-1,0-31 0,3 56-516,1 0 0,-1 0 0,0 0 0,0 0 0,1 0 0,-1 0 0,1 1 0,0-1 0,-1 0 0,3-3 0,-3 5-16,1 0 0,-1-1 0,0 1 0,1 0 0,-1-1 0,1 1-1,-1 0 1,0 0 0,1-1 0,-1 1 0,1 0 0,-1 0 0,1 0 0,-1 0-1,1 0 1,-1 0 0,1-1 0,0 1 0,-1 0 0,1 1 0,-1-1-1,1 0 1,-1 0 0,1 0 0,-1 0 0,1 0 0,-1 0 0,1 1 0,-1-1-1,0 0 1,1 0 0,-1 1 0,1-1 0,-1 0 0,1 1 0,-1-1 0,0 0-1,1 1 1,-1-1 0,0 1 0,0-1 0,1 0 0,-1 1 0,1 0 0,7 9 77,1 1 0,-1 0 0,-1 0 0,1 1 0,-2 0 0,0 0 0,-1 0 0,0 1 0,0 0 0,4 23 0,-14-87 63,2 28-36,1-33 0,2 55-103,0 0 0,-1 0 0,1 0 0,0 0 0,0 0 0,1 0 0,-1-1 0,0 1 0,0 0 1,0 0-1,1 0 0,-1 0 0,1 0 0,-1 0 0,1 0 0,-1 0 0,1 0 0,-1 0 0,1 0 0,0 0 0,0 0 0,-1 0 0,1 1 0,0-1 1,0 0-1,0 1 0,0-1 0,0 0 0,0 1 0,0-1 0,0 1 0,0 0 0,0-1 0,0 1 0,0 0 0,0-1 0,1 1 0,-1 0 1,0 0-1,0 0 0,0 0 0,0 0 0,0 0 0,0 1 0,1-1 0,-1 0 0,0 0 0,0 1 0,2 0 0,3 1 20,0 1 0,-1 0 0,1 0 0,-1 0 0,0 0 0,1 1 0,5 6 0,-4-4 21,-2 1 0,1 0 1,-1 0-1,0 0 1,0 1-1,-1-1 0,0 1 1,0 0-1,-1 0 1,0 1-1,0-1 1,-1 1-1,0-1 0,0 14 1,-1-20-19,-1 0-1,0 0 1,0 1 0,1-1 0,-1 0 0,1 0-1,0 0 1,0 0 0,0 0 0,0 0 0,0 0-1,0 0 1,0 0 0,0 0 0,1-1 0,-1 1-1,1 0 1,0-1 0,-1 1 0,1-1 0,0 0-1,3 2 1,0 0-561,1-2 0,0 1 0,-1-1 0,1 0 0,0 0-1,9 0 1</inkml:trace>
  <inkml:trace contextRef="#ctx0" brushRef="#br0" timeOffset="13292.69">13223 380 19895,'1'-5'358,"0"1"0,0-1 0,0 1 0,-1-1 0,0 1-1,0 0 1,0-1 0,0 1 0,-1-1 0,0-5 0,0 9-289,0-1 0,1 1 0,-1-1 0,0 1 0,0 0 0,0-1 0,0 1 0,0 0 0,0 0 0,0-1 0,0 1 0,0 0 0,-1 0 1,1 1-1,0-1 0,-1 0 0,1 0 0,-1 1 0,1-1 0,-1 0 0,1 1 0,-1 0 0,1-1 0,-1 1 0,1 0 0,-1 0 1,0 0-1,1 0 0,-1 0 0,1 0 0,-4 1 0,0 0-46,-1 0 1,0 1-1,1 0 0,-1 0 1,1 0-1,0 0 1,0 1-1,0 0 0,0 0 1,0 1-1,1-1 1,-1 1-1,1 0 0,0 0 1,0 1-1,1-1 0,-1 1 1,1 0-1,0 0 1,0 0-1,1 0 0,-1 0 1,1 1-1,0-1 1,1 1-1,-1-1 0,1 1 1,0 0-1,0-1 1,1 1-1,0 0 0,0 0 1,0-1-1,2 8 1,-1-11-16,-1 0 0,1 1 0,0-1 0,0 0 0,0 0 0,0 0 0,0 0 0,1 0 0,-1-1 0,1 1 0,-1 0 0,1 0 0,0-1 0,-1 1 0,1-1 1,0 0-1,4 3 0,-2-3 2,0 1 1,0-1 0,0 1 0,1-1-1,-1-1 1,0 1 0,0 0 0,1-1-1,4 0 1,1-1 14,0 0 0,0 0 0,0-1 1,0-1-1,-1 0 0,1 0 0,14-7 0,-21 9-13,0-1-1,-1 1 1,0 0 0,1-1 0,-1 1 0,0-1-1,0 0 1,0 0 0,0 0 0,0 0 0,0 0 0,0 0-1,-1-1 1,1 1 0,-1-1 0,0 1 0,1-1-1,-1 1 1,0-1 0,-1 0 0,2-4 0,-2 4 6,0-1 0,-1 1 0,1 0 1,-1-1-1,0 1 0,0 0 0,0 0 1,0 0-1,0-1 0,-1 1 0,1 1 0,-1-1 1,0 0-1,0 0 0,0 1 0,0-1 1,-5-4-1,4 5-7,-20-18 140,22 20-145,1-1-1,0 1 1,-1 0 0,1 0 0,-1 0 0,1-1-1,-1 1 1,1 0 0,-1 0 0,1 0 0,-1 0-1,1 0 1,-1 0 0,1 0 0,-1 0 0,1 0-1,-1 0 1,1 0 0,-1 0 0,1 0-1,0 0 1,-1 1 0,1-1 0,-1 0 0,1 0-1,-1 0 1,1 1 0,0-1 0,-1 0 0,1 1-1,-1-1 1,1 0 0,0 1 0,-1-1 0,1 0-1,0 1 1,0-1 0,-1 1 0,1-1-1,0 1 1,0-1 0,0 0 0,-1 1 0,1-1-1,0 1 1,0-1 0,0 1 0,0-1 0,0 1-1,0-1 1,0 1 0,0-1 0,0 2-1,-1 5 22,0 0 0,1 0-1,-1 1 1,2-1 0,-1 0-1,1 0 1,0 0-1,0 1 1,1-1 0,0 0-1,0 0 1,5 9-1,-4-11-10,0 0-1,0 0 0,1-1 1,-1 1-1,1-1 0,0 0 1,0 0-1,1-1 0,-1 1 1,1-1-1,0 0 0,0 0 1,0 0-1,0-1 0,0 0 1,9 3-1,-7-3 10,-1 0 0,1-1 1,0 0-1,0 0 0,-1-1 0,1 0 0,13-1 0,-18 1-9,1 0-1,-1-1 1,1 1-1,-1-1 1,0 0-1,1 0 1,-1 0-1,0 0 1,1 0-1,-1 0 0,0-1 1,0 1-1,0-1 1,0 1-1,-1-1 1,1 0-1,0 1 1,-1-1-1,1 0 1,-1 0-1,1-1 1,-1 1-1,0 0 1,2-4-1,0-7 44,0 0 1,0 0-1,-1 0 0,-1 0 0,0 0 1,-1-1-1,-1 1 0,0 0 1,-4-21-1,-5-8 115,-24-66 1,-4-12 48,23 51-7,14 96-9,4 20-93,3-1 0,1 0 0,14 47 0,-12-61-32,2-1 1,1-1-1,1 0 1,1-1-1,24 36 1,-37-64-69,0 1 0,0 0 0,0-1 0,0 1 0,0-1 0,1 1 0,-1-1 0,0 0 0,1 0 1,-1 1-1,1-1 0,0 0 0,-1 0 0,1 0 0,0-1 0,0 1 0,-1 0 0,1-1 0,0 1 1,3 0-1,-3-2 1,0 1 0,0 0 0,0-1 1,0 0-1,0 1 0,0-1 0,-1 0 1,1 0-1,0 0 0,0 0 1,-1-1-1,1 1 0,-1 0 0,1-1 1,-1 1-1,0-1 0,1 1 0,-1-1 1,2-3-1,2-5-11,0 0 1,0-1-1,-1 1 0,0-1 1,-1 0-1,-1-1 0,1 1 0,-2 0 1,1-1-1,-2-12 0,3-3-3,-1 18-1,1-5 0,-3 13 0,-1 1 0,1 0 0,0-1 0,0 1 0,-1 0 0,1-1 0,0 1 0,-1 0 0,1-1 0,0 1 0,-1 0 0,1-1 0,0 1 0,-1 0 0,1 0 0,-1 0 0,1 0 0,-1-1 0,1 1 0,0 0 0,-1 0 0,1 0 0,-1 0 0,1 0 0,-1 0 0,1 0 0,-1 0 0,1 0 0,0 0 0,-1 0 0,1 0 0,-1 1 0,1-1 0,-1 0 0,0 0 0,-1 1 0,0 0 0,0-1 0,0 1 0,-1 0 0,1 0 0,0 1 0,0-1 0,1 0 0,-1 1 0,0-1 0,0 1 0,1-1 0,-1 1 0,1 0 0,-1 0 0,-1 2 0,-16 33 0,16-29 0,0 0 0,0 0 0,1 0 0,0 0 0,1 0 0,0 0 0,0 1 0,1-1 0,0 0 0,2 15 0,-2-19 0,1-1 0,-1 1 0,1-1 0,0 0 0,1 1 0,-1-1 0,0 0 0,1 0 0,0 0 0,0 0 0,0 0 0,0 0 0,0 0 0,0-1 0,1 1 0,0-1 0,-1 1 0,1-1 0,0 0 0,0 0 0,0 0 0,0-1 0,0 1 0,1-1 0,-1 0 0,0 0 0,1 0 0,3 1 0,4 0 143,1-1 1,-1 0-1,0-1 0,0 0 1,14-2-1,-18 1-950,0-1 0,-1 1 0,0-1 1,1 0-1,10-6 0</inkml:trace>
  <inkml:trace contextRef="#ctx0" brushRef="#br0" timeOffset="13873.79">13752 309 23919,'0'0'6259,"0"4"-5989,5 32-57,-3-19-171,1 1 0,1 0 0,6 18-1,18 39 53,-29-81-91,0-1 0,0 1 0,1 0-1,0 0 1,0-7 0,1-5 1,-3-5-4,1 14 0,0 0 0,0 0 0,1 1 0,0-1 0,1 0 0,0 0 0,0 1 0,1-1 0,0 0 0,4-8 0,-6 16 0,1 0 0,-1 0 0,1 0 0,-1 0 0,1 0 0,0 0 0,-1 0 0,1 0 0,0 0 0,0 1 1,0-1-1,0 0 0,0 0 0,0 1 0,0-1 0,0 1 0,0-1 0,0 1 0,0-1 0,0 1 0,0 0 0,0-1 0,0 1 0,1 0 0,-1 0 0,0 0 0,0 0 0,0 0 0,0 0 0,1 0 0,-1 0 0,0 0 0,0 1 1,0-1-1,0 0 0,0 1 0,0-1 0,1 1 0,-1-1 0,0 1 0,0 0 0,-1-1 0,1 1 0,0 0 0,1 1 0,3 2 1,0 1 0,0 0 0,0 1-1,-1-1 1,0 1 0,4 6 0,13 24-131,11 18 429,-13-19-4013</inkml:trace>
  <inkml:trace contextRef="#ctx0" brushRef="#br0" timeOffset="16009.67">170 1045 17983,'0'0'8664,"1"6"-8109,7 32-75,3 16 214,2-1-1,29 76 0,-40-123-548,-1-5-58,-1 1 0,0 0 0,1-1 0,0 1 0,-1 0 0,1-1 0,0 1 0,0-1 0,0 1 0,0-1 0,0 1 0,1-1 0,-1 0 0,0 1 1,1-1-1,-1 0 0,3 2 0,-3-3 55</inkml:trace>
  <inkml:trace contextRef="#ctx0" brushRef="#br0" timeOffset="16543.41">0 1027 22511,'0'0'1059,"3"-1"69,18-9-481,-1 0 1,2 2 0,-1 1-1,1 0 1,0 2-1,28-4 1,-39 8-621,0 0 0,0 1 0,-1 0 0,1 1 0,0 0 0,0 1 0,-1 0 0,1 0 0,-1 2 0,0-1 0,0 1 0,0 0 0,0 1 0,-1 0 0,16 12 0,-11-7 71,0 2 0,-1 0-1,0 0 1,-1 1 0,21 29 0,-28-33-62,0-1 0,-1 1 0,0 1 0,0-1 0,-1 0 0,0 1 0,-1 0 0,0 0 0,0-1 0,-1 1 0,0 0 0,-1 11 0,-1-10 24,1 0 0,-2 0 0,1 0 1,-2 0-1,1 0 0,-8 18 0,8-24-19,-1 0-1,1 0 1,-1-1-1,0 1 1,0-1-1,-1 0 1,1 1 0,-1-2-1,0 1 1,0 0-1,0-1 1,0 0-1,-1 0 1,1 0-1,-1 0 1,-5 2-1,-15 2 93,0 0 0,-1-2 0,1-1 0,-1-1 0,0-1 0,-34-2 0,101-14-133,-13 6-4057</inkml:trace>
  <inkml:trace contextRef="#ctx0" brushRef="#br0" timeOffset="17091.66">586 1259 23719,'0'0'4200,"-5"15"-2600,2 1-832,0 2-8,2 0-536,2-1 8,4-5-104,4-3 8,4 2-56,0-2 8,2-5-32,3-4 0</inkml:trace>
  <inkml:trace contextRef="#ctx0" brushRef="#br0" timeOffset="17092.66">609 1132 22215,'0'0'1968,"-15"1"-800,18 5 8</inkml:trace>
  <inkml:trace contextRef="#ctx0" brushRef="#br0" timeOffset="17452.89">758 1266 20095,'0'0'2768,"-3"2"-1650,-2 0-900,1 1 1,-1 0-1,1 0 1,0 0-1,0 0 1,0 1-1,0 0 1,0 0-1,1 0 1,-6 8 0,10-12-190,-1 1 1,0-1 0,0 1 0,0 0-1,1-1 1,-1 1 0,0-1 0,1 1-1,-1-1 1,0 1 0,1-1 0,-1 0-1,0 1 1,1-1 0,-1 1 0,1-1 0,-1 0-1,1 1 1,-1-1 0,1 0 0,-1 0-1,1 1 1,0-1 0,19 9 128,-15-6-73,15 6 73,-9-4-52,-1-1-1,0 2 1,0-1 0,0 2-1,-1-1 1,0 1 0,0 1-1,9 9 1,-17-17-92,-1 1 0,0 0 0,1-1 0,-1 1 0,1 0 0,-1-1 0,0 1 0,1 0 0,-1-1 0,0 1 0,0 0 0,0-1 0,0 1 0,1 0 0,-1 0 0,0-1 0,0 1 0,0 0 0,-1 0 0,1-1 0,0 1 0,0 0 0,0 0 0,0-1 0,-1 1 0,1 0 0,0-1 0,-1 2 0,-1 0 9,0 0-1,0 0 0,1 0 1,-1 0-1,0 0 1,0 0-1,-1-1 1,-3 3-1,-3 0 29,0 1-1,-1-1 1,-13 4 0,11-5 15,1-1 0,-1 0 0,-21 1 0,29-3-28,1 0 1,-1 0-1,0 0 0,1 0 0,-1-1 0,1 0 1,-1 0-1,1 0 0,-1 0 0,1 0 0,0-1 1,-1 1-1,1-1 0,0 0 0,0 0 0,0 0 1,-2-3-1,4 5-25,1 0 1,0-1-1,0 1 1,0 0-1,-1-1 1,1 1-1,0 0 1,0-1-1,0 1 1,0 0-1,0-1 1,0 1-1,0 0 1,0-1-1,-1 1 1,1-1-1,1 1 1,-1 0-1,0-1 1,0 1-1,0 0 1,0-1-1,0 1 1,0 0-1,0-1 1,0 1-1,1 0 1,-1-1-1,0 1 1,0 0-1,0-1 0,1 1 1,-1 0-1,0-1 1,0 1-1,1 0 1,-1 0-1,0-1 1,1 1-1,11-7-2642</inkml:trace>
  <inkml:trace contextRef="#ctx0" brushRef="#br0" timeOffset="17861.03">905 989 22007,'0'0'3799,"0"3"-2340,3 16-774,0 0 1,7 23 0,2 14-392,2 28 57,24 120 505,-35-179-342,-3-18-3186,0-6 1685</inkml:trace>
  <inkml:trace contextRef="#ctx0" brushRef="#br0" timeOffset="17862.03">859 1345 22215,'0'0'4976,"25"-10"-4264,-10 10 16,3 4-504,8 1 0,9 1-128,3 0 0</inkml:trace>
  <inkml:trace contextRef="#ctx0" brushRef="#br0" timeOffset="18286.34">1149 1316 20807,'0'0'3224,"-2"-1"-1968,-1 0-1134,0 1-1,0-1 0,0 1 1,0 0-1,0 0 0,0 0 1,0 0-1,0 0 0,0 1 1,0-1-1,0 1 0,0 0 1,0 0-1,1 0 0,-1 0 1,0 1-1,-4 2 0,0 0-32,-1 1 0,1 0 0,0 1 0,1-1 0,-7 8-1,12-12-67,1-1 0,-1 1-1,1 0 1,-1-1 0,1 1-1,-1 0 1,1 0 0,-1-1-1,1 1 1,0 0-1,-1 0 1,1 0 0,0-1-1,0 1 1,-1 0 0,1 0-1,0 0 1,0 0-1,0 0 1,0-1 0,0 1-1,0 0 1,1 0 0,-1 0-1,0 1 1,1-1 9,0 1 0,0-1 0,0 1 0,0-1 0,0 1 0,0-1 1,1 0-1,-1 1 0,0-1 0,1 0 0,2 1 0,2 2 71,1 0 0,0-1 0,0 0 0,12 3 0,-14-4-31,1-2-1,-1 1 1,1 0-1,-1-1 1,1 0-1,-1-1 1,1 1-1,-1-1 1,1 0-1,-1 0 1,8-3-1,-10 3-38,0 0-1,-1 0 1,1-1-1,-1 1 1,1 0-1,0-1 1,-1 0-1,0 1 0,0-1 1,1 0-1,-1 0 1,0 0-1,0-1 1,-1 1-1,1 0 1,0-1-1,-1 1 0,0-1 1,1 0-1,-1 1 1,0-1-1,1-4 1,-2 5-19,0 1 1,1 0 0,-1 0 0,0 0 0,0 0-1,0 0 1,0 0 0,0 0 0,0 0-1,0 0 1,-1-1 0,1 1 0,0 0-1,-1 0 1,1 0 0,0 0 0,-1 0 0,0 0-1,1 0 1,-1 0 0,1 1 0,-1-1-1,0 0 1,0 0 0,1 0 0,-1 1-1,0-1 1,0 0 0,0 1 0,0-1 0,0 1-1,0-1 1,0 1 0,0-1 0,0 1-1,0 0 1,0-1 0,0 1 0,0 0-1,0 0 1,0 0 0,-1 0 0,1 0 0,0 0-1,0 0 1,0 0 0,-2 1 0,2-1-4,0 0 0,1 0-1,-1 0 1,0 1 0,0-1 0,0 0 0,0 0 0,1 1 0,-1-1 0,0 1 0,0-1 0,0 1 0,1-1 0,-1 1 0,0-1 0,1 1 0,-1-1 0,0 1 0,1 0 0,-1-1 0,1 1 0,-1 0 0,1 0 0,-1 0 0,1-1 0,0 1 0,-1 0 0,1 0-1,0 0 1,0 0 0,0-1 0,0 1 0,-1 0 0,1 0 0,0 0 0,0 0 0,1 0 0,-1 0 0,0 0 0,0-1 0,0 1 0,1 0 0,-1 0 0,0 0 0,1 0 0,-1-1 0,0 1 0,1 0 0,-1 0 0,1-1 0,0 1 0,-1 0 0,1-1-1,-1 1 1,2 0 0,1 2 13,0-1-1,0 1 0,1-1 0,-1 0 1,0 0-1,1 0 0,-1-1 0,1 1 1,0-1-1,0 0 0,-1 0 0,1 0 1,0 0-1,6 0 0,8-1 68,35-2 0,-17 0 21,-13 2-4137</inkml:trace>
  <inkml:trace contextRef="#ctx0" brushRef="#br0" timeOffset="18726.25">1354 1283 23223,'0'0'2518,"1"2"-1053,4 9-581,0-1-1,1 0 1,11 15 0,5 8-134,-22-33-739,0 0 0,1 0 0,-1 1 0,0-1 0,1 0 0,-1 0 0,1 0 0,-1 0 0,0 0 0,1 0 0,-1 0 0,0 0 0,1 0 0,-1 0 0,1 0 0,-1 0 0,0 0 0,1 0 0,-1 0 0,0 0 0,1 0 0,-1-1 0,1 1 0,-1 0 0,0 0 0,0 0 0,1-1 0,-1 1 0,0 0 0,1 0 0,-1-1 0,0 1 0,0 0 0,1 0 0,-1-1 0,0 1 0,12-13 129,-4 1-7,-1-1 0,0 0 1,-1 0-1,6-17 0,-12 30-132,0 0 0,0-1-1,0 1 1,0 0-1,0 0 1,0 0-1,0 0 1,0 0 0,0 0-1,1 0 1,-1-1-1,0 1 1,0 0 0,0 0-1,0 0 1,0 0-1,0 0 1,0 0 0,0 0-1,1 0 1,-1 0-1,0 0 1,0 0-1,0 0 1,0 0 0,0 0-1,0 0 1,1 0-1,-1 0 1,0 0 0,0 0-1,0 0 1,0 0-1,0 0 1,0 0-1,1 0 1,-1 0 0,0 0-1,0 0 1,0 0-1,0 0 1,0 0 0,0 0-1,1 0 1,-1 0-1,0 0 1,7 8 16,5 10-7,6 25-10,-8-16 0,-10-27 33,0 1-1,1 0 1,-1 0 0,1-1 0,-1 1-1,1 0 1,-1-1 0,1 1 0,-1-1-1,1 1 1,0-1 0,-1 1-1,1-1 1,0 1 0,-1-1 0,1 1-1,0-1 1,0 0 0,-1 1 0,1-1-1,0 0 1,0 0 0,0 0 0,-1 0-1,1 0 1,0 0 0,0 0-1,0 0 1,0 0 0,0 0 0,21-7-5107</inkml:trace>
  <inkml:trace contextRef="#ctx0" brushRef="#br0" timeOffset="19102.86">1548 1152 23519,'0'0'7207,"4"0"-6975,12 1-119,0 0 1,-1 1 0,1 1 0,-1 1 0,26 8-1,-39-11-98,0 0-1,0 0 1,0 1 0,0-1-1,-1 0 1,1 1-1,0-1 1,-1 1-1,1 0 1,-1-1-1,1 1 1,-1 0-1,0 0 1,0 0-1,0 0 1,0 0-1,0 0 1,-1 0 0,1 0-1,0 0 1,-1 1-1,0-1 1,1 0-1,-1 0 1,0 0-1,0 1 1,0-1-1,0 0 1,-1 0-1,1 0 1,-1 1 0,1-1-1,-2 3 1,-3 9 131,0 0 0,-1 0-1,-15 25 1,12-23-105,7-13-41,1 1 0,-1-1 0,1 1 0,0-1 0,0 1 0,0 0 0,0-1 0,0 1 0,1 0 0,0 0 0,0-1 0,0 1 0,1 6 0,0-8 0,-1 0 0,1 0 0,-1 0 0,1 0 0,0 0 0,0 0 0,0 0 0,0 0 0,1 0 0,-1-1 0,0 1 0,1-1 0,-1 1 0,1-1 0,0 1 0,-1-1 0,1 0 0,0 1 0,0-1 0,0 0 0,0 0 0,0-1 0,0 1 0,4 1 0,2 0 86,1-1-1,0 0 1,-1 0 0,1 0 0,0-1-1,0-1 1,-1 1 0,1-1 0,16-4-1,-11 0-1694,1 0 1,16-8-1</inkml:trace>
  <inkml:trace contextRef="#ctx0" brushRef="#br0" timeOffset="21693.5">2862 1146 16384,'0'0'3654,"3"-1"-1939,11-3-1027,0 0 1,1 1-1,-1 1 0,0 0 1,1 1-1,16 0 1,2 0 511,-32 1-1132,0 0-1,0 0 0,0 1 0,0-1 0,0 0 0,0 0 1,0 1-1,0-1 0,0 1 0,0-1 0,0 1 0,0-1 1,0 1-1,0-1 0,0 1 0,-1 0 0,1 0 0,0-1 1,0 1-1,-1 0 0,1 0 0,-1 0 0,1 0 0,0 0 1,-1 0-1,0 0 0,1 0 0,-1 0 0,0 0 0,1 0 1,-1 0-1,0 0 0,0 0 0,0 0 0,0 0 0,0 0 1,0 0-1,0 3 0,-1 5 104,1 0 0,-1 1 0,-4 11 0,4-17-45,-7 27 252,6-26-305,0-1 1,1 1 0,-1 0 0,1 0-1,0 0 1,0 1 0,1-1-1,0 0 1,-1 0 0,2 0 0,-1 0-1,1 1 1,-1-1 0,2 0-1,1 6 1,-2-10-74,0 0 0,0 0 0,0 1 0,0-1 0,1 0 0,-1 0 0,1-1 0,-1 1 0,0 0 0,1 0 0,-1-1 0,1 1 0,0-1 0,-1 1 0,1-1 0,-1 0 0,1 0 0,0 1 0,-1-1 0,1 0 0,0 0 0,-1-1 0,1 1 0,2-1 0,41-8 0,-21 2 0,44-13 0,-62 17 0,1 0 0,-1 0 0,1 0 0,-1-1 0,0 1 0,0-2 0,7-5 0,-28-10 0,9 14 0,3 9 0,7 13 0,-1-12 0,0 0 0,1-1 0,-1 1 0,1 0 0,0-1 0,0 0 0,0 0 0,0 0 0,0 0 0,9 3 0,-1-1 0,0 0 0,0-1 0,14 3 0,-23-6 0,-1 0 0,1 0 0,0-1 0,-1 1 0,1-1 0,0 0 0,0 0 0,-1 0 0,1 0 0,0-1 0,0 1 0,-1-1 0,1 1 0,0-1 0,-1 0 0,1 0 0,-1 0 0,1-1 0,-1 1 0,1-1 0,-1 1 0,0-1 0,0 0 0,0 1 0,0-1 0,0 0 0,0 0 0,0-1 0,1-2 0,0 0 0,-1-1 0,0 1 0,0-1 0,0 0 0,-1 1 0,1-1 0,-1 0 0,-1 0 0,1 0 0,-1 0 0,0 0 0,-2-9 0,2 8 0,-5-14 0,5 53 0,1-24 0,1 0 0,0 1 0,0-2 0,1 1 0,0 0 0,5 9 0,-6-14 0,0 0 0,0-1 0,0 1 0,0 0 0,1-1 0,-1 1 0,1-1 0,0 0 0,0 0 0,0 0 0,0 0 0,0-1 0,0 1 0,0-1 0,1 1 0,-1-1 0,0 0 0,5 0 0,69 8 852,-32-8-5651</inkml:trace>
  <inkml:trace contextRef="#ctx0" brushRef="#br0" timeOffset="22808.15">4085 1214 18191,'0'0'2370,"2"-3"-266,-1 1-1874,0-1 0,0 1-1,0-1 1,0 1 0,0-1 0,-1 1 0,1-1 0,-1 0 0,0 1 0,0-1 0,0 0 0,0 1 0,-1-5 0,1 5-133,-1 0 0,0 1 0,0-1 0,1 1 0,-1-1 0,0 1 0,0-1 0,-1 1 0,1 0 0,0-1 0,0 1 0,-1 0 0,1 0 0,0 0 0,-1 0 0,1 0 1,-1 0-1,0 0 0,1 1 0,-1-1 0,0 0 0,1 1 0,-1-1 0,-2 1 0,-4-2 66,0 2 1,0-1-1,0 1 0,0 0 1,0 0-1,0 1 0,0 0 1,0 1-1,0-1 0,1 2 1,-1-1-1,1 1 1,-10 4-1,14-5-87,-1 0 0,0 0 0,1 0 1,0 0-1,-1 1 0,1-1 0,0 1 0,0 0 0,0 0 1,1 0-1,-1 0 0,1 0 0,-1 1 0,1-1 0,0 1 1,0-1-1,1 1 0,-1 0 0,1 0 0,0 0 0,0 0 1,0 0-1,0 0 0,1 0 0,0 0 0,0 0 1,0 6-1,1-8-75,0 1 0,0 0 1,0 0-1,0-1 0,0 1 1,1 0-1,-1-1 1,1 1-1,-1-1 0,1 0 1,0 0-1,0 0 0,0 1 1,1-2-1,-1 1 0,0 0 1,1 0-1,-1-1 0,1 1 1,-1-1-1,1 0 1,0 0-1,-1 0 0,1 0 1,0 0-1,3 0 0,8 1-2,0 1-1,0-2 0,28 0 0,-29-1 2,-1 0 0,0-1 0,0-1 0,0 0 0,0-1 0,0 0 0,0-1 0,0 0 0,12-7 0,-19 8 0,1-1 0,-1 1 0,-1-1 0,1 1 0,0-1 0,-1-1 0,0 1 0,0-1 0,0 0 0,0 0 0,-1 0 0,0 0 0,0 0 0,0-1 0,-1 1 0,0-1 0,0 0 0,0 0 0,-1 0 0,2-10 0,-2 2 0,-1 0 0,0 0 0,-1 0 0,0 0 0,-1 1 0,-1-1 0,0 0 0,-1 1 0,-1 0 0,0 0 0,0 0 0,-1 0 0,-1 1 0,0 0 0,-1 0 0,-18-20 0,26 31 0,-1 0 0,0 0 0,1 0 0,-1 0 0,0 0 0,0 1 0,0-1 0,0 0 0,0 0 0,0 1 0,0-1 0,0 0 0,0 1 0,0-1 0,0 1 0,-1 0 0,1-1 0,0 1 0,0 0 0,0 0 0,-1-1 0,1 1 0,0 0 0,0 0 0,0 0 0,-2 1 0,1 0 0,1 0 0,-1 0 0,1 0 0,0 0 0,-1 0 0,1 0 0,0 1 0,0-1 0,0 1 0,0-1 0,0 0 0,0 1 0,0 0 0,1-1 0,-1 1 0,0 1 0,-2 8 0,0 0 0,0 1 0,1-1 0,0 16 0,2-8 0,0-1 0,1 0 0,1 1 0,1-1 0,1 0 0,7 21 0,-6-25 0,0 0 0,1 0 0,0-1 0,1 0 0,1-1 0,0 1 0,1-2 0,12 15 0,-18-24 0,-1 1 0,1 0 0,1-1 0,-1 0 0,0 1 0,0-1 0,1-1 0,-1 1 0,1 0 0,0-1 0,-1 0 0,1 0 0,0 0 0,0 0 0,7 0 0,-6-1 0,1 0 0,-1-1 0,1 1 0,-1-1 0,1-1 0,-1 1 0,0-1 0,1 0 0,-1 0 0,6-4 0,-3 1 0,0 0 0,0 0 0,-1-1 0,0 0 0,0 0 0,0-1 0,-1 0 0,0 0 0,0 0 0,-1-1 0,0 0 0,8-17 0,-11 20 0,0 0 0,-1-1 0,1 0 0,-1 1 0,0-1 0,-1 1 0,1-1 0,-1 0 0,0 0 0,-2-9 0,2 13 0,-1 0 0,0 0 0,1 0 0,-1 0 0,0 0 0,0 0 0,0 0 0,0 0 0,0 0 0,-1 1 0,1-1 0,0 0 0,-1 1 0,1-1 0,-1 1 0,0-1 0,0 1 0,1 0 0,-1 0 0,0-1 0,0 2 0,0-1 0,0 0 0,0 0 0,0 0 0,0 1 0,-1 0 0,1-1 0,0 1 0,-3 0 0,2-1 0,1 1 0,-1 0 0,1 0 0,-1 0 0,1 0 0,-1 0 0,1 1 0,-1-1 0,1 1 0,-1 0 0,1-1 0,-1 1 0,1 0 0,0 0 0,-3 2 0,3-1 0,1 0 0,-1 0 0,1 0 0,-1 0 0,1 0 0,0 0 0,0 0 0,0 0 0,0 1 0,0-1 0,1 0 0,-1 1 0,1-1 0,-1 1 0,1 4 0,-2 6 0,1 1 0,1-1 0,0 1 0,1-1 0,4 22 0,-4-30 0,0-1 0,0 1 0,1-1 0,-1 1 0,1-1 0,0 0 0,0 0 0,1 0 0,-1 0 0,1 0 0,0 0 0,0 0 0,0-1 0,1 0 0,-1 0 0,1 0 0,0 0 0,0 0 0,7 4 0,-3-4 0,0-1 0,0 1 0,0-1 0,0 0 0,0-1 0,0 0 0,1-1 0,-1 1 0,0-1 0,0-1 0,1 0 0,11-2 0,-3-1 0,0-2 0,0 1 0,0-2 0,27-15 0,-39 21 858</inkml:trace>
  <inkml:trace contextRef="#ctx0" brushRef="#br0" timeOffset="23420.3">4602 1166 21207,'0'0'5062,"-1"3"-3756,0-1-1106,1 1 0,-1-1-1,1 1 1,0-1 0,0 1-1,0-1 1,0 1 0,0-1-1,1 1 1,-1-1 0,1 1 0,1 3-1,15 32 1164,-8-19-590,-9-18-765,1 0 0,-1 0 0,1 0-1,-1-1 1,0 1 0,1 0 0,0 0 0,-1 0 0,1-1 0,-1 1 0,1 0-1,0-1 1,-1 1 0,1-1 0,0 1 0,0-1 0,-1 1 0,1-1-1,0 1 1,0-1 0,0 0 0,0 0 0,0 1 0,0-1 0,1 0 0,0 0 2,0 0 1,-1-1 0,1 1 0,0 0 0,0-1-1,-1 0 1,1 1 0,0-1 0,-1 0 0,1 0-1,-1 0 1,3-1 0,2-3 7,-1 0 0,1 0 0,-1-1-1,0 1 1,5-9 0,0-7-18,-8 17 0,0 0 0,0 0 0,0 0 0,0 0 0,4-5 0,-5 11 0,0-1 0,0 0 0,0 0 0,-1 1 0,1-1 0,0 0 0,-1 1 0,1-1 0,-1 0 0,0 1 0,1 2 0,1 2 0,1 1 0,0 0 0,1 0 0,0 0 0,0 0 0,1 0 0,-1-1 0,2 0 0,-1 0 0,11 9 0,-14-14 0,-1-1 0,1 1 0,-1-1 0,0 1 0,1-1 0,0 0 0,-1 0 0,1 0 0,-1 0 0,1 0 0,-1 0 0,1 0 0,-1 0 0,1-1 0,-1 1 0,1-1 0,-1 1 0,1-1 0,-1 1 0,0-1 0,1 0 0,-1 0 0,0 0 0,0 1 0,3-3 0,1-1 0,-1 0 0,1 0 0,-1-1 0,8-8 0,-9 8 0,0 0 0,-1-1 0,1 1 0,-1-1 0,0 0 0,1-7 0,-1 8 0,-1-1 0,1 0 0,0 1 0,1-1 0,3-6 0,-6 12 0,0 0 0,0-1 0,1 1 0,-1 0 0,0 0 0,0 0 0,0 0 0,0-1 0,1 1 0,-1 0 0,0 0 0,0 0 0,0 0 0,1 0 0,-1 0 0,0 0 0,0 0 0,1 0 0,-1 0 0,0 0 0,0 0 0,1 0 0,-1 0 0,0 0 0,0 0 0,1 0 0,-1 0 0,0 0 0,0 0 0,0 0 0,1 0 0,-1 0 0,0 0 0,0 0 0,0 0 0,1 1 0,-1-1 0,0 0 0,0 0 0,0 0 0,1 0 0,-1 1 0,0-1 0,0 0 0,0 0 0,0 0 0,0 1 0,0-1 0,1 0 0,-1 0 0,0 0 0,0 1 0,0-1 0,0 0 0,0 0 0,0 1 0,0-1 0,8 19 0,-7-14 0,39 106 0,-39-108 49,1 0 1,0 0-1,-1 0 0,1 0 1,0-1-1,0 1 0,1-1 1,-1 1-1,0-1 1,1 0-1,0 1 0,-1-1 1,1-1-1,0 1 0,0 0 1,0-1-1,0 1 0,0-1 1,7 2-1,-3-2-754,1 0 0,0 0 0,0 0 0,0-1 0,0 0 0,10-2 0</inkml:trace>
  <inkml:trace contextRef="#ctx0" brushRef="#br0" timeOffset="24032.15">5468 1221 16479,'0'0'2703,"-1"-3"-144,-4-9-56,5 12-2445,-1 0 0,1 0 0,0 0 0,0 0 0,0-1 0,0 1-1,0 0 1,0 0 0,0 0 0,0 0 0,0 0 0,0 0 0,0 0-1,-1 0 1,1 0 0,0 0 0,0 0 0,0 0 0,0 0 0,0 0-1,0 0 1,0 0 0,0 0 0,0 0 0,0 0 0,-1 0 0,1 0-1,0 0 1,0 0 0,0 0 0,0 0 0,0 0 0,0 0 0,0 0-1,0 1 1,0-1 0,0 0 0,-1 0 0,1 0 0,0 0 0,0 0 0,0 0-1,0 0 1,0 0 0,0 0 0,0 0 0,0 0 0,0 0 0,0 1-1,0-1 1,0 0 0,0 0 0,0 0 0,0 0 0,0 0 0,0 0-1,-4 31 1773,4-7-1399,0 0 0,1 1-1,2-1 1,0 0 0,11 38-1,37 132 373,-51-194-803,1 1 0,-1 0 0,0-1 0,1 1 0,-1 0 0,0 0 0,0-1 0,0 1 0,1 0 0,-1 0 0,0-1 0,0 1 0,0 0 0,0 0 0,0 0 0,0-1 0,-1 1 0,1 0 0,0 0 0,0-1 0,0 1 0,-1 0 0,1-1 0,0 1 0,-1 0 0,1-1 0,-1 1 0,1 0 0,-1-1 0,1 1 0,-2 0 0,0 0 0,1-1 0,-1 0 0,0 0 0,0 0 0,0 0 0,0 0 0,0 0 0,0 0 0,0-1 0,0 1 0,-3-2 0,-3-1 0,-1 0 0,0 0 0,1-1 0,0 0 0,0 0 0,0-1 0,-14-11 0,19 13 0,0 1 0,0-1 0,0 0 0,1 0 0,-1 0 0,1 0 0,0 0 0,0-1 0,0 1 0,0-1 0,0 1 0,1-1 0,0 0 0,-1 0 0,1 1 0,1-1 0,-1 0 0,1 0 0,-1 0 0,2-8 0,4-16-3965</inkml:trace>
  <inkml:trace contextRef="#ctx0" brushRef="#br0" timeOffset="24440.37">5444 1051 22911,'0'0'5280</inkml:trace>
  <inkml:trace contextRef="#ctx0" brushRef="#br0" timeOffset="25146.14">5694 1212 19295,'0'0'4684,"4"-1"-3312,5-3-887,1 0-1,-1 0 1,-1-1-1,1 0 1,-1-1-1,8-6 1,-13 10-422,-1 0 1,0 0 0,0 0-1,0 0 1,-1 0 0,1 0-1,0-1 1,-1 1 0,1 0-1,-1-1 1,0 0-1,0 1 1,0-1 0,0 0-1,-1 1 1,1-1 0,0 0-1,-1 0 1,0 1 0,0-1-1,0 0 1,0 0 0,0 0-1,-1 0 1,1 1-1,-1-1 1,0 0 0,-1-2-1,2 3-29,-1 1 0,1-1-1,-1 1 1,0 0 0,0-1-1,0 1 1,1 0 0,-1 0 0,0-1-1,-1 1 1,1 0 0,0 0-1,0 0 1,0 0 0,-1 0-1,1 1 1,0-1 0,-1 0-1,1 0 1,-1 1 0,1-1-1,-1 1 1,1 0 0,-1-1-1,1 1 1,-1 0 0,1 0-1,-1 0 1,0 0 0,1 0-1,-1 0 1,1 0 0,-1 1 0,1-1-1,-1 0 1,1 1 0,-1-1-1,-1 2 1,-1 0 17,0 0 1,0 0-1,0 0 1,0 1-1,1-1 1,-1 1-1,1 0 1,0 0-1,-1 0 1,2 0-1,-1 1 1,-3 5-1,3-4-47,1 0 0,-1 1-1,1-1 1,1 1 0,-1 0 0,1 0-1,0-1 1,1 1 0,-1 0 0,1 0-1,0 0 1,1 0 0,-1 0 0,1-1-1,0 1 1,1 0 0,0 0 0,-1-1-1,2 1 1,-1-1 0,1 0 0,-1 1-1,1-1 1,1-1 0,-1 1 0,1 0 0,0-1-1,0 0 1,0 1 0,1-2 0,-1 1-1,1 0 1,0-1 0,0 0 0,0 0-1,0-1 1,1 1 0,-1-1 0,1 0-1,-1-1 1,1 1 0,0-1 0,0 0-1,0-1 1,-1 1 0,1-1 0,0 0-1,0-1 1,10-1 0,-9 1-4,1-1 0,0 0 0,-1-1 0,1 0 0,-1 0 0,0 0 0,0-1 0,0 0 0,0-1 0,-1 1 0,1-1 0,-1-1 0,-1 1 0,1-1 0,-1 0 0,7-10 0,-11 13 0,0 0 0,0 0 0,-1 0 0,1 0 0,-1 0 0,0 0 0,0 0 0,0 0 0,0 0 0,-1 0 0,1 0 0,-1 0 0,1 0 0,-1 0 0,-2-4 0,2 5 0,1 0 0,-1 0 0,0 0 0,0 1 0,0-1 0,0 0 0,0 0 0,0 1 0,0-1 0,0 1 0,-1-1 0,1 1 0,0-1 0,-1 1 0,1 0 0,-1 0 0,0-1 0,1 1 0,-1 0 0,0 1 0,0-1 0,0 0 0,-3 0 0,4 1 0,0 0 0,0 0 0,-1 1 0,1-1 0,0 0 0,0 1 0,0-1 0,0 1 0,0-1 0,0 1 0,0 0 0,0-1 0,0 1 0,0 0 0,0 0 0,0 0 0,1 0 0,-1-1 0,0 1 0,1 0 0,-1 0 0,0 0 0,1 1 0,-1-1 0,1 0 0,0 0 0,-1 0 0,1 0 0,0 0 0,0 1 0,-1-1 0,1 0 0,0 0 0,0 0 0,1 2 0,-2 1 0,1 1 0,1 0 0,-1-1 0,1 1 0,0 0 0,0-1 0,3 9 0,-2-8 0,1 0 0,0 0 0,1-1 0,-1 1 0,1-1 0,0 1 0,0-1 0,0-1 0,1 1 0,-1 0 0,1-1 0,0 0 0,0 0 0,0-1 0,0 1 0,0-1 0,11 3 0,-9-3 0,0-1 0,0 1 0,0-1 0,1-1 0,-1 1 0,0-1 0,0 0 0,1-1 0,-1 0 0,0 0 0,0-1 0,0 1 0,13-7 0,-17 7 0,0-1 0,-1 0 0,1 0 0,-1 0 0,1-1 0,-1 1 0,0-1 0,0 1 0,0-1 0,0 0 0,0 1 0,-1-1 0,1 0 0,1-5 0,-2 7 0,-1-1 0,1 0 0,0 0 0,-1 1 0,0-1 0,1 0 0,-1 0 0,0 0 0,0 0 0,0 0 0,0 0 0,0 1 0,0-1 0,0 0 0,-1 0 0,1 0 0,-1 0 0,1 1 0,-1-1 0,0 0 0,0 0 0,0 1 0,0-1 0,0 1 0,0-1 0,-2-1 0,3 3 0,0-1 0,0 1 0,0 0 0,-1 0 0,1 0 0,0-1 0,0 1 0,0 0 0,0 0 0,-1 0 0,1 0 0,0 0 0,0-1 0,-1 1 0,1 0 0,0 0 0,0 0 0,0 0 0,-1 0 0,1 0 0,0 0 0,0 0 0,-1 0 0,1 0 0,0 0 0,0 0 0,-1 0 0,1 0 0,0 0 0,0 0 0,-1 0 0,1 0 0,0 0 0,0 1 0,0-1 0,-1 0 0,1 0 0,0 0 0,0 0 0,0 0 0,-1 1 0,1-1 0,0 0 0,0 0 0,0 0 0,0 0 0,-1 1 0,1-1 0,0 0 0,0 0 0,0 1 0,0-1 0,0 0 0,0 0 0,0 1 0,0-1 0,0 0 0,0 0 0,0 0 0,0 1 0,0-1 0,0 0 0,0 1 0,0 16 0,1-12 0,0-1 0,1 0 0,-1 0 0,0-1 0,1 1 0,0 0 0,0 0 0,0-1 0,0 1 0,1-1 0,0 0 0,-1 0 0,1 0 0,0 0 0,0 0 0,1-1 0,-1 1 0,5 2 0,-5-4 0,0 0 0,1 1 0,-1-1 0,1 0 0,0-1 0,-1 1 0,1-1 0,0 0 0,-1 0 0,1 0 0,0 0 0,-1 0 0,1-1 0,-1 0 0,1 0 0,0 0 0,-1 0 0,0 0 0,1-1 0,-1 1 0,4-3 0,-4 2 0,1 0 0,-1-1 0,0 1 0,1-1 0,-1 0 0,0 0 0,-1 0 0,1 0 0,-1 0 0,1-1 0,-1 1 0,0-1 0,0 1 0,0-1 0,-1 0 0,1 0 0,-1 0 0,0 0 0,0 0 0,0 0 0,-1 0 0,1 0 0,-1 0 0,0 0 0,0 0 0,-1 0 0,1 0 0,-1 0 0,0 0 0,0 0 0,0 0 0,-1 0 0,1 0 0,-1 0 0,0 1 0,-5-8 0,3 4 0,1 2 0,0 1 0,1 0 0,-2 0 0,1 0 0,0 0 0,-1 0 0,1 1 0,-1-1 0,-7-3 0,15 7 892</inkml:trace>
  <inkml:trace contextRef="#ctx0" brushRef="#br0" timeOffset="25820.92">6359 1209 21911,'0'0'2608,"3"0"-1717,15 1-316,0-1-1,0-1 1,0-1-1,0 0 1,0-1 0,0-1-1,21-8 1,-37 11-537,0 0-1,-1 1 1,1-1 0,-1 0 0,0 0-1,1 0 1,-1 0 0,0 0-1,1 0 1,-1-1 0,0 1-1,0 0 1,0-1 0,0 1-1,0 0 1,0-1 0,-1 0 0,1 1-1,0-1 1,-1 1 0,1-1-1,-1 0 1,1 1 0,-1-1-1,0 0 1,0 1 0,0-1-1,0 0 1,0 1 0,0-1-1,0 0 1,-1 1 0,1-1 0,-1 0-1,1 1 1,-1-1 0,1 0-1,-2-1 1,0 0 10,1 1-1,0 0 0,0 0 1,-1 0-1,1 0 1,-1 0-1,0 0 1,0 1-1,0-1 1,0 0-1,0 1 1,0-1-1,0 1 1,0 0-1,0 0 1,0 0-1,-1 0 1,1 0-1,-1 0 1,1 1-1,-1-1 1,1 1-1,0-1 1,-1 1-1,0 0 1,-2 0-1,0 1-47,1 0 0,-1 0 0,1 1 0,-1-1 0,1 1 0,0 0 0,0 0 0,0 0 0,0 1 0,0 0 0,0-1 0,0 1 0,1 1 0,0-1 0,-4 5 0,5-6 0,1 0 0,0 0 0,-1 0 0,1 0 0,0 1 0,0-1 0,0 0 0,1 1 0,-1-1 0,1 0 0,-1 1 0,1-1 0,0 1 0,0-1 0,0 1 0,0-1 0,0 1 0,0-1 0,1 1 0,-1-1 0,1 1 0,0-1 0,0 0 0,0 1 0,0-1 0,0 0 0,0 0 0,0 0 0,1 0 0,1 2 0,2 2 0,0 0 0,0 0 0,0-1 0,1 0 0,0 0 0,0 0 0,0-1 0,0 0 0,1 0 0,-1-1 0,1 1 0,0-2 0,0 1 0,10 2 0,-6-3 0,0-1 0,1 0 0,-1 0 0,1-1 0,-1-1 0,1 0 0,-1-1 0,21-5 0,-29 7 0,26-9 0,-28 8 0,1 1 0,-1-1 0,0 0 0,1 1 0,-1-1 0,0 0 0,1 0 0,-1 0 0,0 0 0,0 0 0,0 0 0,0 0 0,0 0 0,0-1 0,0 1 0,1-2 0,-3 2 0,1 0 0,0 1 0,-1-1 0,1 1 0,-1-1 0,1 0 0,-1 1 0,1-1 0,-1 1 0,0-1 0,1 1 0,-1-1 0,0 1 0,1 0 0,-1-1 0,0 1 0,1 0 0,-1 0 0,0-1 0,0 1 0,1 0 0,-1 0 0,0 0 0,0 0 0,0 0 0,1 0 0,-2 0 0,1 0 0,1 0 0,0 0 0,-1 0 0,1 0 0,-1 0 0,1 0 0,-1 0 0,1 0 0,-1 0 0,1 0 0,-1 0 0,1 0 0,-1 0 0,1 0 0,-1 0 0,1 1 0,-1-1 0,1 0 0,0 0 0,-1 1 0,1-1 0,-1 0 0,1 1 0,0-1 0,-1 0 0,1 1 0,0-1 0,0 0 0,-1 1 0,1-1 0,0 1 0,0-1 0,-1 1 0,1-1 0,0 0 0,0 1 0,0-1 0,0 1 0,0-1 0,0 1 0,0-1 0,0 1 0,0-1 0,0 1 0,0-1 0,0 1 0,0-1 0,0 1 0,0-1 0,0 1 0,0-1 0,1 0 0,-1 1 0,0-1 0,0 1 0,1 0 0,1 2 0,0 1 0,1-1 0,-1 0 0,1 0 0,0 0 0,0 0 0,0 0 0,0-1 0,0 1 0,1-1 0,-1 0 0,1 0 0,-1 0 0,1 0 0,0-1 0,0 1 0,0-1 0,0 0 0,0 0 0,0-1 0,6 1 0,7 1 0,-1-1 0,1-1 0,32-5 0,-10-2 853,-19 1-5655</inkml:trace>
  <inkml:trace contextRef="#ctx0" brushRef="#br0" timeOffset="26260.78">6817 1006 21311,'0'0'4416</inkml:trace>
  <inkml:trace contextRef="#ctx0" brushRef="#br0" timeOffset="26621.36">7059 938 15976,'0'0'1695,"-4"3"-787,-3 4-726,0 0 0,0 1 0,0 0-1,1 1 1,0 0 0,1-1 0,0 2-1,1-1 1,-1 1 0,2-1 0,-1 1-1,1 0 1,1 0 0,0 0 0,0 1-1,1-1 1,1 13 0,-1-14-57,1-1 1,0 0-1,1 0 1,0 1-1,0-1 1,1 0-1,0 0 1,1 0 0,-1-1-1,2 1 1,-1 0-1,1-1 1,0 0-1,0 0 1,1 0-1,0-1 1,0 1-1,1-1 1,-1 0-1,1-1 1,1 1-1,11 7 1,-13-11-42,0 0 0,0 0 0,-1 0 0,1-1 0,0 1 0,0-1 0,1 0 0,-1-1 0,0 0 0,0 1 0,0-2 0,0 1 0,1 0 0,-1-1 0,0 0 0,0 0 0,9-4 0,-7 2 68,1-1 1,0 1 0,-1-1-1,0 0 1,0-1-1,0 0 1,-1 0 0,0-1-1,0 1 1,8-10-1,-13 13-84,0 0 0,0 0 0,0 0 0,0 1 0,-1-1 0,1 0 0,-1 0 0,1 0 0,-1 0 0,0 0 0,1 0 0,-1 0 0,0 0 0,-1-3 0,1 5-50,0-1 0,0 1 0,0-1 0,0 1 0,0-1 0,0 1 0,0-1 0,0 1-1,-1-1 1,1 1 0,0-1 0,0 1 0,-1 0 0,1-1 0,0 1 0,0-1 0,-1 1-1,1 0 1,0-1 0,-1 1 0,1 0 0,-1-1 0,1 1 0,0 0 0,-1-1 0,1 1 0,-1 0-1,1 0 1,-1 0 0,1 0 0,-1-1 0,1 1 0,-1 0 0,1 0 0,-1 0 0,1 0 0,-1 0-1,1 0 1,-1 0 0,1 0 0,-1 0 0,1 0 0,-1 1 0,1-1 0,-1 0 0,1 0-1,-1 0 1,1 1 0,0-1 0,-1 0 0,1 0 0,-1 1 0,1-1 0,0 0 0,-1 1 0,0 0-1,1-1-6,0 1-1,-1-1 1,1 1-1,0-1 1,-1 0-1,1 1 0,0-1 1,0 1-1,-1-1 1,1 1-1,0-1 0,0 1 1,0-1-1,0 1 1,0 0-1,-1-1 0,1 1 1,0-1-1,0 1 1,1-1-1,-1 1 1,0-1-1,0 1 0,0-1 1,0 1-1,0-1 1,0 1-1,1-1 0,-1 1 1,0-1-1,1 1 1,-1-1-1,0 1 1,1-1-1,-1 1 0,15 16 169,-11-14-132,-1 0 1,0-1-1,1 1 1,0-1-1,0 0 1,-1 0-1,1 0 1,1 0 0,-1-1-1,0 1 1,0-1-1,0 0 1,1-1-1,-1 1 1,0-1-1,6 0 1,-1-1-535,-1 0 0,0 0 0,0-1 0,0 0 0,0-1 0,0 0 0,8-4 0</inkml:trace>
  <inkml:trace contextRef="#ctx0" brushRef="#br0" timeOffset="26622.36">7354 1015 22511,'0'0'6784</inkml:trace>
  <inkml:trace contextRef="#ctx0" brushRef="#br0" timeOffset="27093.09">7555 1135 20703,'0'0'976,"-3"-2"55,0 0-901,0 0 0,0 1 1,-1-1-1,1 0 0,-1 1 0,1 0 0,-1 0 1,1 0-1,-1 1 0,0-1 0,1 1 0,-1 0 0,0-1 1,1 2-1,-1-1 0,0 0 0,1 1 0,-1 0 1,1 0-1,-1 0 0,1 0 0,-1 0 0,1 1 1,-1 0-1,1-1 0,0 1 0,0 0 0,0 1 1,0-1-1,1 0 0,-1 1 0,0 0 0,-2 3 1,4-5-116,1 0 1,-1 0-1,1 0 1,-1 0-1,1 1 1,-1-1-1,1 0 1,-1 0-1,1 0 1,0 0-1,0 1 1,0-1-1,0 0 1,0 0-1,0 0 1,0 1-1,0-1 1,0 0-1,0 0 1,1 0-1,-1 1 1,0-1 0,1 0-1,0 1 1,0 0 2,1 0 1,0 0 0,-1 0 0,1 0-1,0-1 1,0 1 0,0-1 0,0 1 0,0-1-1,0 0 1,3 2 0,4 0 23,0 0-1,0 0 1,0-1-1,1 0 1,10 1-1,-12-3-5,0 0 1,0 0-1,0 0 0,0-1 1,0 0-1,0-1 0,12-3 1,-17 4 0,0 0 1,0-1 0,0 1-1,-1 0 1,1-1 0,0 0-1,-1 1 1,1-1 0,-1 0 0,0 0-1,1-1 1,-1 1 0,0 0-1,0-1 1,-1 1 0,1-1 0,0 0-1,-1 0 1,0 1 0,1-1-1,0-6 1,-2 8-12,0 0 0,0 1-1,0-1 1,0 0 0,0 0 0,0 0-1,0 0 1,0 0 0,0 1 0,-1-1-1,1 0 1,0 0 0,-1 0 0,1 0 0,-1 1-1,1-1 1,-1 0 0,1 1 0,-1-1-1,1 0 1,-1 1 0,0-1 0,1 0-1,-1 1 1,0-1 0,1 1 0,-1 0-1,0-1 1,0 1 0,0-1 0,1 1-1,-2 0 1,0-1-2,0 0-1,1 1 1,-1-1-1,0 1 1,0 0-1,1 0 1,-1-1-1,0 1 1,0 0-1,1 1 1,-1-1-1,0 0 1,0 0-1,-2 1 1,3 1-14,1-1 0,-1 0 0,1 0 0,-1 0 0,1 0 0,-1 0 0,1 0 0,0 1 0,0-1 0,-1 0 0,1 0 0,0 0 0,0 1 0,0-1 0,0 0 0,1 0 0,-1 1 0,0-1 0,0 0 1,1 0-1,-1 0 0,1 2 0,0 0 3,5 16 21,1 0 0,0 0 0,2-1 0,0 0 0,17 25 1,-16-28-9,0 1 1,-1 0 0,-1 0 0,-1 1 0,0 0 0,-1 1 0,5 23 0,-10-38-20,-1 0-1,1 0 1,-1 0 0,0-1 0,0 1 0,0 0-1,0 0 1,-1 0 0,1 0 0,-1 0 0,0 0-1,0-1 1,0 1 0,0 0 0,0-1 0,0 1-1,-1 0 1,1-1 0,-4 4 0,3-4 2,-1 0 0,0 0 0,0 0-1,0 0 1,0 0 0,0-1 0,0 0 0,0 1 0,0-1 0,-1 0 0,1-1 0,0 1-1,-1 0 1,-3-1 0,-8 0 15,0 0 1,0-1-1,0-1 0,0 0 0,0-2 0,-16-4 0,19 4-1,1-1 0,-1 0-1,0 0 1,-19-14 0,26 16-14,1 0 1,0 0 0,0 0 0,1 0-1,-1-1 1,1 0 0,-1 1 0,1-1-1,0-1 1,0 1 0,1 0 0,0-1-1,-1 1 1,1-1 0,-1-6 0,3 9 9,0 0 0,0-1 1,0 1-1,0-1 1,0 1-1,1 0 0,0 0 1,-1-1-1,1 1 1,0 0-1,0 0 0,0 0 1,0-1-1,0 1 0,1 0 1,-1 1-1,1-1 1,-1 0-1,3-2 0,33-26-2944,-34 28 1648</inkml:trace>
  <inkml:trace contextRef="#ctx0" brushRef="#br0" timeOffset="27486.01">7714 1218 22311,'0'0'5240,"4"-1"-4367,19 0-628,0-1 0,0-1-1,0-1 1,0-1 0,-1-1-1,1-1 1,33-16 0,-55 23-235,0 0 1,0-1-1,0 1 1,0-1-1,0 0 1,0 1-1,0-1 1,0 0 0,0 1-1,0-1 1,0 0-1,-1 0 1,1 0-1,0 0 1,-1 0-1,1 0 1,0 0-1,-1 0 1,1 0-1,-1 0 1,0 0 0,1-1-1,-1 1 1,1-2-1,-2 2 1,1-1 0,0 1-1,-1-1 1,1 1 0,-1-1 0,0 1 0,0-1-1,1 1 1,-1 0 0,0-1 0,0 1 0,0 0-1,0 0 1,0-1 0,-3 0 0,-2-3 21,0 1 1,0 0 0,0 0-1,0 1 1,-1-1-1,-12-3 1,17 6-22,-1 1 0,1-1 0,0 1 1,0-1-1,-1 1 0,1 0 0,0 0 1,0 0-1,-1 0 0,1 0 0,0 0 1,0 1-1,-1-1 0,1 1 0,0 0 1,0-1-1,0 1 0,0 0 0,0 0 1,0 0-1,0 1 0,0-1 0,0 0 1,0 1-1,1 0 0,-1-1 0,-1 3 1,0 0 4,0 1 1,1 0-1,0 0 1,-1 0 0,2 0-1,-1 0 1,1 0-1,-1 0 1,1 0-1,0 10 1,1-12-21,-1 1-1,1-1 1,0 1 0,1 0-1,-1-1 1,1 1 0,-1 0-1,1-1 1,0 1 0,0-1-1,1 1 1,-1-1 0,1 0-1,0 1 1,-1-1 0,6 5-1,-4-4 74,1 0 0,0-1 0,0 0 1,0 0-1,1 0 0,-1-1 0,0 1 0,1-1 0,0 0 0,9 3 0,-1-2-582,0 0 0,1-1 1,-1-1-1,1 0 0,0-1 1,-1 0-1,26-5 0</inkml:trace>
  <inkml:trace contextRef="#ctx0" brushRef="#br0" timeOffset="27925.86">8033 1153 22415,'0'0'1194,"0"3"67,3 26 2702,8 16-2853,-2-10-838,-7-22-175,8 23 330,-10-36-422,0 0-1,0 0 1,0 0-1,1 0 1,-1 0-1,0 1 1,0-1-1,0 0 1,1 0-1,-1 0 1,0 0 0,0 0-1,0 0 1,1 0-1,-1 0 1,0 0-1,0 0 1,1 0-1,-1 0 1,0 0-1,0 0 1,0 0-1,1 0 1,-1-1 0,0 1-1,0 0 1,0 0-1,1 0 1,-1 0-1,0 0 1,0 0-1,0-1 1,0 1-1,0 0 1,1 0-1,-1 0 1,0 0 0,0-1-1,0 1 1,0 0-1,0 0 1,0 0-1,0 0 1,0-1-1,1 1 1,-1 0-1,0 0 1,0-1-1,0 1 1,0 0 0,0 0-1,0 0 1,0-1-1,0 1 1,5-15 86,5-41 86,-8 40-81,0 0 0,8-26-1,-10 42-85,1-1-1,-1 1 0,0-1 0,0 0 1,1 1-1,-1-1 0,0 1 0,1-1 1,-1 0-1,0 1 0,1-1 1,-1 1-1,1-1 0,-1 1 0,1 0 1,-1-1-1,1 1 0,-1-1 0,1 1 1,0 0-1,-1 0 0,1-1 0,-1 1 1,1 0-1,0 0 0,-1 0 1,1-1-1,1 1 0,-1 1 5,1-1 0,0 0 0,-1 0 0,1 1 0,-1-1 0,1 1 0,-1 0 0,1-1 0,-1 1 0,1 0 0,1 1 0,3 3 28,-1-1 1,1 1-1,8 10 0,-6-4 4,0 1 0,-1 0-1,-1 0 1,0 0 0,0 0 0,3 14 0,6 14 130,-8-28 139,-3-3-961,-1-3-3002</inkml:trace>
  <inkml:trace contextRef="#ctx0" brushRef="#br0" timeOffset="29009.15">8900 1081 22103,'0'0'6577,"1"4"-6307,17 47-86,-3 0 0,12 72 0,-24-106-143,5 8 22,-6-22-8,-1 1 1,1 0-1,-1 0 1,0 0-1,0 0 0,0 5 1,-7-23 352,-4-36-189,2-1 1,3 0-1,2 0 1,6-79-1,-3 127-184,0 0 0,1-1 1,-1 1-1,1 0 0,-1 0 0,1 0 0,0 0 0,1 0 1,-1 0-1,0 0 0,1 0 0,0 0 0,0 1 1,-1-1-1,2 1 0,-1-1 0,0 1 0,0 0 1,5-4-1,-3 4-6,-1 0 0,1 1 0,0-1 0,0 1 1,0 0-1,0 0 0,0 0 0,0 1 0,0-1 0,0 1 1,0 0-1,0 0 0,1 0 0,6 2 0,-4 0-24,0 0-1,-1 0 1,1 0-1,-1 0 0,1 1 1,-1 0-1,0 1 1,0-1-1,-1 1 0,1 1 1,-1-1-1,0 1 0,0-1 1,0 1-1,0 1 1,-1-1-1,0 1 0,0 0 1,-1 0-1,5 9 1,-1 2-2,0 0 1,-1 1 0,-1 0 0,-1 0-1,0 0 1,1 27 0,-5-40-4,1 0 0,-1 0 0,0 0 0,0 0 0,-1 0 0,0 0 0,0 0 0,0 0 0,-2 5 0,2-8 0,0 0 0,0 0 0,0 0 0,-1 0 0,1-1 0,0 1 0,-1 0 0,1-1 0,-1 1 0,0-1 0,0 0 0,1 1 0,-1-1 0,0 0 0,0 0 0,0 0 0,0 0 0,0-1 0,0 1 0,0 0 0,0-1 0,-1 0 0,-3 1 0,-5 0 0,1-1 0,-1-1 0,0 0 0,0 0 0,1-1 0,-14-3 0,-63-26 0,63 22 0,3-4 0,21 13 0,0-1 0,-1 1 0,1 0 0,0 0 0,-1 0 0,1-1 0,0 1 0,-1 0 0,1-1 0,0 1 0,0 0 0,-1-1 0,1 1 0,0 0 0,0-1 0,-1 1 0,1 0 0,0-1 0,0 1 0,0 0 0,0-1 0,0 1 0,0-1 0,0 1 0,0 0 0,0-1 0,0 1 0,0-1 0,0 1 0,0 0 0,0-1 0,0 1 0,0-1 0,0 1 0,0 0 0,1-1 0,-1 1 0,0-1 0,0 1 0,0 0 0,1-1 0,-1 1 0,0 0 0,1 0 0,-1-1 0,0 1 0,0 0 0,1 0 0,-1-1 0,0 1 0,1 0 0,-1 0 0,1 0 0,-1-1 0,1 1 0,1 0 0,1 0 0,-1 0 0,0 0 0,1 1 0,-1-1 0,0 1 0,1-1 0,-1 1 0,0 0 0,0 0 0,1 0 0,-1 0 0,0 0 0,0 0 0,0 1 0,-1-1 0,1 1 0,2 1 0,0 0 0,14 12 0,20 20 0,22 17 0,-54-47 0,0-1 0,1 0 0,-1 0 0,1 0 0,0-1 0,0 0 0,14 3 0,-16-5 98,0 0 0,0-1 0,0 0 0,-1 0-1,1 0 1,0-1 0,0 0 0,0 0 0,6-2 0,23-9-2752,-24 8 366</inkml:trace>
  <inkml:trace contextRef="#ctx0" brushRef="#br0" timeOffset="29968.36">9478 1256 25231,'0'0'4353,"-2"-3"-2923,-3-3-1324,0 1 1,0 0 0,0 0-1,-1 1 1,1 0 0,-1 0 0,0 0-1,0 0 1,-1 1 0,-10-4-1,12 5-76,1 1 1,0-1-1,0 1 0,-1 0 0,1 0 0,-1 0 0,1 1 0,-1 0 0,1-1 0,-1 2 0,1-1 0,-1 0 0,1 1 1,-1 0-1,1 0 0,0 0 0,-1 1 0,-6 3 0,9-4-30,1 0 0,-1 0 0,1 0 0,0 0 0,-1 0 0,1 0 0,0 0 0,-1 1 0,1-1 0,0 1 0,0-1 0,0 1 0,0-1 0,1 1 0,-1-1 0,0 1 0,1 0 0,-1-1 0,1 1 0,-1 0 0,1 0 0,0-1 0,0 1 0,0 0 0,0 0 0,0 0 0,0-1 0,0 1 0,1 0 0,-1 0 0,1-1 0,-1 1 0,1 0 0,0-1 0,-1 1 0,1 0 0,1 1 0,1 1 0,0 1 0,1-1 0,-1 0 0,1 0 0,0 0 0,0-1 0,0 1 0,0-1 0,0 0 0,1 0 0,6 3 0,-1-2 0,0 0 0,0 0 0,1-1 0,-1 0 0,1-1 0,0 0 0,17 1 0,-25-3 0,0 0 0,0 0 0,0-1 0,0 1 0,0 0 0,0-1 0,0 0 0,0 0 0,-1 0 0,1 0 0,0 0 0,0 0 0,-1-1 0,1 1 0,-1-1 0,0 0 0,1 0 0,-1 0 0,0 0 0,0 0 0,0 0 0,0-1 0,0 1 0,-1-1 0,1 1 0,-1-1 0,0 0 0,1 1 0,-1-1 0,0 0 0,1-6 0,-2 3 0,1-1 0,0 0 0,-1 0 0,-1 0 0,1 0 0,-1 1 0,0-1 0,-2-7 0,2 10 0,0 1 0,0 0 0,0 0 0,0 0 0,0 0 0,0 0 0,-1 0 0,0 0 0,0 1 0,1-1 0,-1 0 0,-1 1 0,1-1 0,0 1 0,-1 0 0,1 0 0,-1 0 0,-5-3 0,8 5 0,-1-1 0,1 1 0,-1 0 0,1-1 0,-1 1 0,0 0 0,1-1 0,-1 1 0,0 0 0,1 0 0,-1 0 0,0 0 0,1-1 0,-1 1 0,0 0 0,1 0 0,-1 0 0,0 1 0,1-1 0,-1 0 0,0 0 0,0 0 0,1 0 0,-1 1 0,1-1 0,-1 0 0,0 1 0,1-1 0,-1 0 0,1 1 0,-1-1 0,1 1 0,-1-1 0,1 1 0,-1-1 0,1 1 0,-1-1 0,1 1 0,-1-1 0,1 1 0,0 0 0,0-1 0,-1 1 0,1-1 0,0 1 0,0 0 0,0-1 0,-1 1 0,1 0 0,0 0 0,0-1 0,0 1 0,1 1 0,-1 2 0,0 1 0,1-1 0,0 1 0,0-1 0,0 0 0,0 1 0,3 3 0,1 2 0,0-1 0,1 0 0,0-1 0,1 1 0,0-1 0,15 14 0,-16-17 0,0 0 0,0 0 0,0-1 0,1 0 0,-1 0 0,1 0 0,0-1 0,0 0 0,0-1 0,13 4 0,-17-6 0,0 0 0,0 0 0,0 0 0,0 0 0,1 0 0,-1-1 0,0 0 0,0 1 0,0-1 0,0 0 0,0 0 0,-1-1 0,1 1 0,0 0 0,0-1 0,2-2 0,0 1 0,-1-1 0,0 0 0,-1 0 0,1 0 0,-1 0 0,1-1 0,-1 1 0,0-1 0,2-5 0,-3 5 0,0 0 0,0-1 0,0 1 0,-1 0 0,1 0 0,-2-1 0,1 1 0,0-1 0,-1-5 0,0 8 0,-1 0 0,1 0 0,0 0 0,-1 0 0,0 0 0,0 0 0,0 0 0,0 0 0,0 0 0,-1 1 0,1-1 0,-1 1 0,1-1 0,-1 1 0,0-1 0,-3-2 0,4 4 0,0 1 0,1-1 0,-1 0 0,1 1 0,-1-1 0,0 1 0,0-1 0,1 1 0,-1-1 0,0 1 0,0 0 0,0-1 0,1 1 0,-1 0 0,0-1 0,0 1 0,0 0 0,0 0 0,0 0 0,0 0 0,0 0 0,1 0 0,-3 0 0,2 1 0,0-1 0,1 1 0,-1 0 0,0-1 0,1 1 0,-1 0 0,0-1 0,1 1 0,-1 0 0,1 0 0,-1 0 0,1-1 0,0 1 0,-1 0 0,1 0 0,0 0 0,0 0 0,-1 1 0,0 4 0,1-1 0,-1 1 0,1-1 0,0 1 0,0-1 0,2 8 0,-1-9 0,-1 1 0,2-1 0,-1 0 0,0 0 0,1 1 0,0-1 0,0 0 0,0 0 0,1-1 0,-1 1 0,1 0 0,0-1 0,0 0 0,0 1 0,0-1 0,1 0 0,-1-1 0,1 1 0,0-1 0,-1 1 0,1-1 0,0 0 0,1-1 0,-1 1 0,0-1 0,0 0 0,1 0 0,-1 0 0,1 0 0,-1-1 0,1 1 0,6-2 0,-6 1 0,1 0 0,-1-1 0,0 0 0,0 0 0,1 0 0,-1-1 0,0 1 0,0-1 0,-1 0 0,1-1 0,0 1 0,-1-1 0,1 0 0,5-5 0,-8 6 0,0 0 0,0 0 0,-1 0 0,1 0 0,0 0 0,-1 0 0,1-1 0,-1 1 0,0-1 0,0 1 0,0-1 0,0 0 0,0 1 0,0-1 0,-1 0 0,1 0 0,-1 1 0,0-1 0,0 0 0,0 0 0,0 1 0,-1-1 0,1 0 0,-1 0 0,1 1 0,-1-1 0,0 0 0,0 1 0,-2-4 0,3 6 0,0-1 0,0 0 0,0 1 0,-1-1 0,1 0 0,0 1 0,0-1 0,-1 0 0,1 1 0,-1-1 0,1 1 0,0-1 0,-1 1 0,1-1 0,-1 1 0,1-1 0,-1 1 0,0-1 0,1 1 0,-1 0 0,1-1 0,-1 1 0,0 0 0,0-1 0,0 2 0,0-1 0,1 0 0,-1 1 0,1-1 0,-1 1 0,1-1 0,0 1 0,-1-1 0,1 1 0,-1 0 0,1-1 0,0 1 0,0-1 0,-1 1 0,1 0 0,0-1 0,0 1 0,0 0 0,-1 0 0,-2 39 0,4-35 0,0-1 0,0 0 0,1 1 0,-1-1 0,1 0 0,0 0 0,0 0 0,0 0 0,1 0 0,-1 0 0,1 0 0,0-1 0,0 0 0,1 1 0,-1-1 0,0 0 0,1-1 0,0 1 0,4 2 0,-4-2 0,1-1 0,0 0 0,0 0 0,0 0 0,0 0 0,0-1 0,0 1 0,0-1 0,0-1 0,1 1 0,-1-1 0,0 0 0,1 0 0,-1 0 0,0-1 0,8-2 0,-6 0 946</inkml:trace>
  <inkml:trace contextRef="#ctx0" brushRef="#br0" timeOffset="30732.94">9977 1170 25623,'0'0'3319,"-1"2"-1485,0 5-1743,1-1-1,0 0 0,0 1 0,1-1 0,0 0 0,0 1 0,0-1 0,1 0 0,-1 0 1,2 0-1,-1 0 0,1 0 0,-1-1 0,2 1 0,-1-1 0,1 0 0,-1 1 1,1-2-1,1 1 0,-1 0 0,6 4 0,-9-9-90,-1 0 0,0 0 0,0 0 0,0 0 0,0 0 0,0 0 0,1 0 0,-1 0 0,0 0 0,0 0 0,0 0 0,0 0 0,0 0 0,1 0 0,-1 0 0,0 0 0,0 0 0,0 0 0,0 0 0,0 0 0,1 0 0,-1 0 0,0 0 0,0 0 0,0 0 0,0 0 0,0 0 0,0 0 0,1 0 0,-1 0 0,0-1 0,0 1 0,0 0 0,0 0 0,0 0 0,0 0 0,0 0 0,0 0 0,0-1 0,1 1 0,-1 0 0,0 0 0,0 0 0,0 0 0,0 0 0,0-1 0,0 1 0,0 0 0,0 0 0,0 0 0,0 0 0,0-1 0,2-15 0,-1-28 0,-1 36 0,0 1 0,-1 3 0,1 1 0,0 0 0,0-1 0,0 1 0,0-1 0,1 1 0,-1 0 0,1-1 0,0 1 0,0 0 0,0 0 0,0 0 0,1 0 0,-1 0 0,4-5 0,-5 8 0,0 0 0,1 0 0,-1 0 0,1-1 0,-1 1 0,0 0 0,1 0 0,-1 0 0,0 0 0,1 0 0,-1 0 0,1 0 0,-1 0 0,0 0 0,1 0 0,-1 0 0,1 0 0,-1 0 0,0 0 0,1 0 0,-1 0 0,0 0 0,1 0 0,-1 1 0,1-1 0,-1 0 0,0 0 0,1 1 0,-1-1 0,13 10 0,-10-6 0,8 5 0,0-1 0,-1 1 0,0 0 0,0 1 0,-1 0 0,-1 0 0,14 21 0,-22-26 0,-7-7 0,-8-11 0,12 8 0,0-1 0,1 1 0,0-1 0,1 0 0,-1 0 0,1 0 0,0 0 0,0 1 0,1-1 0,0 0 0,0-1 0,1-6 0,-1 9 0,1 0 0,-1 0 0,1 0 0,0 0 0,1 0 0,-1 0 0,1 0 0,-1 1 0,1-1 0,0 1 0,1-1 0,-1 1 0,1 0 0,-1 0 0,1 0 0,0 0 0,0 0 0,0 0 0,4-2 0,-4 4 0,0 0 0,-1 1 0,1-1 0,0 0 0,0 1 0,0-1 0,0 1 0,0 0 0,0 0 0,0 0 0,0 1 0,0-1 0,0 1 0,0-1 0,0 1 0,0 0 0,0 0 0,-1 1 0,1-1 0,0 0 0,-1 1 0,5 3 0,4 2 0,0 2 0,0-1 0,14 16 0,-19-18 0,1 1 0,-1 0 0,0 0 0,-1 1 0,1-1 0,-2 1 0,1 0 0,-1 1 0,0-1 0,-1 1 0,5 16 0,-11-14 936,1-4-5825</inkml:trace>
  <inkml:trace contextRef="#ctx0" brushRef="#br0" timeOffset="31140.89">10548 1342 25623,'0'0'7136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5:13.30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163 160 13672,'0'0'8290,"3"6"-7277,8 26-380,0 1 0,-3 1 0,9 57-1,7 33 729,-22-114-1178,0-5 21,0 1 0,0 0 0,-1-1 0,0 1-1,0 0 1,-1-1 0,0 1 0,0 0 0,0 0 0,0-1 0,-3 10-1,-1-11 319</inkml:trace>
  <inkml:trace contextRef="#ctx0" brushRef="#br0" timeOffset="643.07">0 141 16479,'3'-2'376,"7"-5"-213,2 0 0,-1 1-1,1 0 1,0 1 0,0 0-1,0 1 1,1 0 0,0 1-1,25-3 1,-5 2 804,1 2-1,59 5 1,-89-3-655,1 1 1,-1-1-1,1 1 1,-1 0-1,0 1 1,1-1-1,-1 1 0,0 0 1,0 0-1,0 0 1,7 5-1,-11-7-259,1 1 0,-1-1 0,0 1-1,1-1 1,-1 1 0,0-1 0,1 1-1,-1-1 1,0 1 0,0-1 0,0 1-1,0-1 1,1 1 0,-1-1 0,0 1 0,0 0-1,0-1 1,0 1 0,0-1 0,0 1-1,0-1 1,0 1 0,-1-1 0,1 1-1,0 0 1,0 0 0,-12 15 728,-18 7 473,30-23-1196,-1 0-1,0 0 1,1 1 0,-1-1-1,1 0 1,-1 0 0,1 1-1,0-1 1,-1 0 0,1 1-1,-1-1 1,1 1 0,0-1-1,-1 1 1,1-1 0,0 1-1,-1-1 1,1 1 0,0-1-1,0 1 1,-1-1 0,1 1-1,0-1 1,0 1 0,0-1-1,0 2 1,0-1-20,0-1-1,1 1 1,-1-1 0,1 1-1,-1 0 1,1-1 0,-1 1-1,1-1 1,0 1 0,-1-1-1,1 0 1,0 1 0,-1-1-1,1 0 1,0 1 0,-1-1-1,2 1 1,45 8 111,-32-6 12,-6 0-124,1 1 0,-1 0 0,1 0-1,-1 1 1,0 0 0,-1 1 0,1 0-1,-1 0 1,-1 1 0,1 0 0,-1 0-1,0 1 1,-1 0 0,1 0 0,4 10-1,-2-4 4,-1 1-1,-1 0 0,0 0 1,-1 1-1,0 0 1,-2 0-1,0 0 1,3 26-1,-6-35-22,-1 0 0,-1 0 0,1 0 0,-1 0 0,0-1 0,-1 1 0,1 0 0,-2 0 0,1-1 0,0 1 0,-1-1 0,-1 0 0,1 0 0,-1 0 0,0 0 0,0 0 0,0-1 0,-1 0 0,0 0 0,0 0 0,0 0 0,-1-1 0,0 0 0,0 0 0,0-1 0,0 0 0,0 0 0,0 0 0,-1 0 0,0-1 0,1 0 0,-1-1 0,0 0 0,0 0 0,0 0 0,0-1 0,0 0 0,0 0 0,-8-1 0,-1-2-17,0-1 0,-1 0 0,1-1 0,1 0 0,-1-2 0,1 0 0,0 0 0,0-1 0,1-1 0,1-1 0,-25-20 0,38 29 12,0 1-1,0 0 1,0 0-1,0 0 1,0 0-1,0-1 1,0 1-1,0 0 1,0 0-1,0 0 1,0 0-1,0-1 1,0 1-1,0 0 1,0 0-1,0 0 1,0 0-1,1-1 1,-1 1-1,0 0 1,0 0-1,0 0 1,0 0-1,0 0 1,0-1-1,0 1 1,0 0-1,1 0 1,-1 0-1,0 0 1,0 0-1,0 0 1,0 0-1,0 0 1,1 0-1,-1 0 1,0-1-1,0 1 1,0 0-1,0 0 1,1 0-1,-1 0 1,0 0-1,15-5 496,9 0-5571</inkml:trace>
  <inkml:trace contextRef="#ctx0" brushRef="#br0" timeOffset="1129.74">672 530 16384,'0'0'4265,"4"-2"-3616,11-5-240,-1-1 0,0-1 0,0 0 0,-1 0 0,0-2 0,0 0 0,-1 0 0,17-22 0,-28 32-374,0 0 0,-1-1 1,1 1-1,-1-1 0,1 1 0,-1-1 0,1 1 0,-1-1 0,0 1 0,1-1 0,-1 1 0,0-1 0,0 1 1,0-1-1,0 0 0,-1 1 0,1-1 0,0 1 0,-1-1 0,1 1 0,-1-1 0,1 1 0,-1 0 1,0-1-1,1 1 0,-1-1 0,0 1 0,0 0 0,0 0 0,0 0 0,0-1 0,0 1 0,-1 0 1,1 0-1,0 1 0,0-1 0,-4-1 0,2-1 21,-1 1 1,0 0-1,-1 0 1,1 0-1,0 1 1,-1-1-1,1 1 1,0 0-1,-1 0 1,0 1-1,1-1 1,-6 1-1,6 1 17,-1 0-1,0 1 0,0 0 1,0 0-1,1 0 0,-1 0 1,1 1-1,0-1 0,0 1 1,0 0-1,0 1 0,0-1 1,1 1-1,-1-1 1,1 1-1,0 0 0,-4 7 1,4-7 11,0 0 0,1 1 1,-1 0-1,1 0 0,0 0 1,0 0-1,1 0 0,-1 0 0,1 0 1,0 0-1,0 1 0,1-1 1,0 0-1,0 1 0,0-1 1,2 9-1,-1-9-28,1 0 0,-1 0 0,1 0 1,0 0-1,1-1 0,-1 1 0,1-1 0,0 0 0,0 0 0,0 0 1,1 0-1,-1 0 0,1-1 0,0 1 0,0-1 0,0 0 0,0 0 0,1-1 1,-1 1-1,1-1 0,0 0 0,-1 0 0,1-1 0,0 1 0,0-1 1,7 1-1,11 0 72,-1-2 0,0 0-1,1-1 1,40-8 0,0 1 1,-34 7-117,7-2-324,-17 1-3305</inkml:trace>
  <inkml:trace contextRef="#ctx0" brushRef="#br0" timeOffset="1930.2">1184 322 14064,'0'0'1770,"-3"0"-794,-4 1-626,0 0 1,-1 0-1,1 0 0,0 1 1,0 0-1,0 0 0,0 1 1,0 0-1,1 0 1,-11 7-1,14-8-236,0 0 0,1 0 0,-1-1 1,1 1-1,-1 0 0,1 1 0,0-1 0,0 0 1,0 1-1,0-1 0,1 1 0,-1 0 0,1-1 0,-1 1 1,1 0-1,0 0 0,0 0 0,0 0 0,1 0 1,-1 0-1,1 0 0,-1 0 0,1 1 0,0-1 0,0 0 1,1 0-1,-1 0 0,2 5 0,-1-5-40,0-1 0,0 0 0,0 1 0,1-1 0,-1 0 1,1 1-1,-1-1 0,1 0 0,0 0 0,0 0 0,0-1 0,0 1 0,0 0 0,3 1 0,36 17 397,-24-13-246,25 10 221,-32-14-290,0 1 1,-1 0-1,1 0 0,-1 1 0,0 0 1,15 11-1,-24-15-120,1-1 1,0 1-1,0-1 0,-1 1 1,1 0-1,0 0 1,-1-1-1,1 1 0,0 0 1,-1 0-1,1 0 1,-1 0-1,0 0 0,1 0 1,-1 0-1,0 0 1,1 0-1,-1 0 0,0-1 1,0 1-1,0 2 0,0-3-1,-1 1 0,1 0-1,0-1 1,-1 1-1,1 0 1,-1-1 0,1 1-1,-1 0 1,1-1-1,-1 1 1,0-1 0,1 1-1,-1-1 1,0 1-1,1-1 1,-1 0 0,0 1-1,1-1 1,-1 0-1,-1 1 1,-5 1 136,-1 0-1,0-1 1,1 0 0,-10 1-1,12-2-146,-132 4 1004,37-2-287,97-2-702,2 0-10,-1 0 0,0 1 0,0-1 0,0 0 1,0 0-1,0 0 0,0-1 0,0 1 0,0 0 0,0-1 1,0 1-1,0-1 0,0 0 0,0 0 0,-2-1 0,16-4-556,-7 5-2827</inkml:trace>
  <inkml:trace contextRef="#ctx0" brushRef="#br0" timeOffset="2353.79">1385 409 15976,'0'0'3321,"-2"-3"-2027,2 2-1285,-2-1 199,1 0 0,0 0 0,-1 0 0,1 0 0,-1 0 0,0 1 0,0-1 0,-2-1 0,3 2-154,1 1-1,-1 0 0,0 0 0,0 0 1,1-1-1,-1 1 0,0 0 1,0 0-1,1 0 0,-1 0 1,0 0-1,0 1 0,1-1 1,-1 0-1,0 0 0,1 0 0,-1 1 1,0-1-1,0 0 0,1 1 1,-1-1-1,1 0 0,-1 1 1,0-1-1,1 1 0,-1-1 1,1 1-1,-1-1 0,1 1 0,-1 0 1,1-1-1,-1 1 0,1 0 1,0-1-1,-1 1 0,1 0 1,0 0-1,-1 1 7,0-1-1,0 1 1,0-1 0,0 1 0,1 0 0,-1 0-1,1-1 1,-1 1 0,1 0 0,0 0-1,-1 0 1,1-1 0,0 1 0,0 0-1,0 0 1,1 0 0,-1-1 0,0 1 0,1 0-1,-1 0 1,1-1 0,-1 1 0,1 0-1,0-1 1,0 1 0,0 0 0,0-1 0,2 2-1,2 4 192,1-1-1,0 0 1,1-1-1,13 9 0,-1 0 159,-15-11-284,-1 0 0,1-1-1,0 1 1,0-1 0,0 0-1,0 0 1,1 0 0,-1-1-1,1 1 1,-1-1-1,9 1 1,-11-2-79,0 0 0,0 0 0,0 0 0,0 0-1,0-1 1,0 1 0,0 0 0,0-1 0,0 0 0,0 1-1,0-1 1,0 0 0,-1 0 0,1 0 0,0 0 0,-1-1 0,1 1-1,0 0 1,-1-1 0,0 1 0,1-1 0,-1 1 0,0-1-1,0 0 1,0 0 0,0 1 0,0-1 0,1-3 0,-1 1 18,-1 1 0,1-1 0,-1 1 1,0-1-1,0 1 0,0-1 0,-1 1 0,1-1 1,-1 1-1,-2-8 0,-3-4 285,4 13-57,2 7 122,1-1-405,-1-1 0,2 1 0,-1 0-1,0 0 1,1-1 0,0 1 0,-1-1 0,1 0 0,1 1-1,-1-1 1,0 0 0,1 0 0,0 0 0,0-1 0,0 1-1,0-1 1,0 1 0,6 2 0,-2-1 3,-1-1 1,1 1-1,1-2 1,-1 1-1,0-1 1,1 0-1,-1-1 1,12 2-1,41 1 864,-27-3-5807</inkml:trace>
  <inkml:trace contextRef="#ctx0" brushRef="#br0" timeOffset="2779.28">1889 374 18591,'0'0'4135,"-3"0"-3235,-2-1-757,1 1 1,0 1-1,-1-1 0,1 1 0,0 0 1,-1 0-1,1 0 0,0 0 1,0 1-1,0-1 0,0 1 0,0 0 1,-6 5-1,5-4-14,0 0 1,0 1-1,0-1 0,1 1 0,0 0 1,-1 1-1,1-1 0,1 1 0,-1-1 1,-3 8-1,6-10-78,0-1 1,0 1-1,1 0 0,-1-1 1,1 1-1,0-1 0,-1 1 1,1 0-1,0 0 0,0-1 1,0 1-1,0 0 0,0-1 1,0 1-1,0 0 1,1 0-1,-1-1 0,1 1 1,-1 0-1,2 2 0,0-2 10,-1 0 0,1 0 0,0 0 0,-1-1 0,1 1 0,0 0 0,0-1-1,0 1 1,0-1 0,1 0 0,-1 0 0,4 2 0,3 0 55,-1-1 0,1 0-1,0 0 1,-1-1 0,1 0 0,17-1 0,-9-2-60,0-1 0,-1 0-1,1-1 1,-1-1 0,0-1-1,0 0 1,0-1 0,-1 0-1,15-11 1,-13 7-1980,25-20-1</inkml:trace>
  <inkml:trace contextRef="#ctx0" brushRef="#br0" timeOffset="3234.2">1948 4 16280,'0'0'215,"0"3"28,1 11 214,1 0 0,0 0 0,1 0 0,0 0 0,2 0 0,-1 0 0,2-1 0,10 20 0,-9-17-235,6 15 613,-3 1 0,-1 0 0,9 56 1,0-1 1356,-16-72 533,-4-40-1634,15-131-39,-13 154-1034,0 1 1,1-1-1,-1 0 1,0 1-1,1-1 1,0 0 0,-1 1-1,1-1 1,0 0-1,0 1 1,0-1-1,0 1 1,0 0-1,0-1 1,0 1-1,0 0 1,1 0 0,-1-1-1,0 1 1,1 0-1,-1 0 1,1 1-1,-1-1 1,1 0-1,0 0 1,-1 1-1,1-1 1,0 1-1,-1-1 1,1 1 0,0 0-1,3 0 1,-2 0-7,0 0 0,1 0 1,-1 1-1,0-1 1,0 1-1,0 0 0,0 0 1,0 0-1,0 1 0,0-1 1,-1 1-1,1-1 0,0 1 1,-1 0-1,1 0 1,-1 0-1,4 4 0,0 2 8,0 1-1,-1 0 0,0 0 1,0 1-1,-1-1 1,-1 1-1,1 0 0,2 17 1,-3-10 19,0 0 1,-1 1 0,-1-1 0,-2 26 0,3-15 37,-1-28-77,0 1 0,0-1 0,0 0 0,0 1 0,0-1 0,0 0 0,0 0 0,0 0 0,0 0 0,-1 0 0,1 0 0,0 0 0,0 0 0,0-1 0,0 1 0,0 0 0,1-1 0,-1 1 0,14-4-4080</inkml:trace>
  <inkml:trace contextRef="#ctx0" brushRef="#br0" timeOffset="3704.67">2501 378 16280,'2'-2'8,"-1"1"-22,2-3 41,1-1-1,0 1 1,-1-1-1,0 0 1,3-5-1,-6 9 18,0 0 0,1 0 0,-1 1 0,0-1 0,0 0-1,0 0 1,1 1 0,-1-1 0,0 0 0,0 0 0,0 0-1,0 1 1,-1-1 0,1 0 0,0 0 0,0 0 0,0 1-1,0-1 1,-1-1 0,0 1 41,0 0 0,0 1 0,1-1 0,-1 0 0,0 1 0,0-1 0,0 1 0,0-1 0,0 1 0,0-1 0,0 1 0,0 0 0,0-1 0,0 1 0,0 0 0,0 0 0,0 0 0,0 0 0,-2 0 0,-4-1 232,1 2 1,-1-1-1,0 1 0,1 0 0,-1 0 1,1 0-1,-9 4 0,12-4-132,0 0 1,-1 1-1,1-1 0,0 1 0,0 0 0,1-1 0,-1 1 0,0 1 0,1-1 0,-1 0 1,1 1-1,0-1 0,-1 1 0,1 0 0,0-1 0,-2 6 0,4-6-118,-1 0 0,1-1 0,0 1-1,-1 0 1,1-1 0,0 1 0,0 0 0,1 0-1,-1-1 1,0 1 0,1 0 0,-1-1-1,0 1 1,1 0 0,0-1 0,-1 1 0,1-1-1,0 1 1,0-1 0,0 1 0,0-1 0,0 0-1,0 1 1,1-1 0,-1 0 0,0 0-1,3 2 1,4 3 105,0 0 0,1-1 0,11 7 0,-17-11-105,46 20 615,-34-15-197,0 1 0,22 12-1,-36-18-429,1-1-1,-1 1 0,0 0 0,0 0 1,0-1-1,0 1 0,0 0 0,0 0 0,0 0 1,0 0-1,0 0 0,-1 0 0,1 1 1,0-1-1,-1 0 0,1 0 0,0 0 1,-1 1-1,0-1 0,1 0 0,-1 1 0,0-1 1,0 0-1,1 1 0,-1-1 0,0 0 1,0 1-1,-1-1 0,1 3 0,-1-3-13,0 1-1,0 0 1,0-1-1,0 1 0,0-1 1,-1 1-1,1-1 1,-1 0-1,1 1 1,-1-1-1,1 0 0,-1 0 1,1 0-1,-1 0 1,0 0-1,0-1 1,1 1-1,-1 0 0,0-1 1,-3 1-1,-21 2 62,0 0-1,1-2 0,-1-2 1,0 0-1,1-1 0,-30-7 0,-18-1 17,56 6 758,12 0-5809</inkml:trace>
  <inkml:trace contextRef="#ctx0" brushRef="#br0" timeOffset="4614.96">2674 408 10248,'0'0'8305,"2"3"-7280,9 15-111,-5-10-543,-1 0-1,0 0 0,-1 1 1,0 0-1,0-1 1,-1 1-1,5 18 0,-4-14 354,0-2 865,-10-18-198,0-2-1227,-1 0-1,0 1 1,-7-8-1,9 12-52,0 0 0,1-1 0,-1 0 0,1 0 0,0 0 0,1 0 0,-1-1 0,1 1 0,0-1 0,1 0 0,-1 0 0,-2-10 0,6 16-97,-1-1-1,0 0 0,0 1 1,1-1-1,-1 1 0,0-1 1,1 0-1,-1 1 0,1-1 0,-1 1 1,1-1-1,-1 1 0,1 0 1,-1-1-1,1 1 0,-1-1 1,1 1-1,-1 0 0,1 0 1,0-1-1,-1 1 0,1 0 0,0 0 1,-1 0-1,1-1 0,-1 1 1,1 0-1,0 0 0,-1 0 1,1 0-1,0 0 0,1 1 0,27-1 33,-26 0-19,20 2 23,0 1 0,0 1 1,23 7-1,0 5-3848</inkml:trace>
  <inkml:trace contextRef="#ctx0" brushRef="#br0" timeOffset="5179.85">2851 492 16184,'18'0'2253,"-7"0"-1866,1-1 0,-1-1 0,1 0 0,-1 0 0,0-1 0,0-1 0,18-7 0,-22 8-200,1-1-1,-1 0 0,0-1 1,0 1-1,0-2 1,-1 1-1,1 0 0,-1-1 1,-1 0-1,1-1 1,6-9-1,-11 14-128,1-1-1,-1 1 1,1 0 0,-1-1-1,0 1 1,0-1 0,-1 1-1,1-1 1,0 0 0,-1 1-1,1-1 1,-1 0 0,0 1 0,0-1-1,0 0 1,0 1 0,-1-1-1,1 0 1,-1 1 0,1-1-1,-1 0 1,0 1 0,0-1-1,0 1 1,-1-1 0,1 1-1,0 0 1,-1 0 0,0-1 0,1 1-1,-1 0 1,0 0 0,0 1-1,0-1 1,0 0 0,0 1-1,-1-1 1,1 1 0,-1 0-1,1-1 1,0 1 0,-1 0-1,0 1 1,1-1 0,-1 0-1,1 1 1,-1-1 0,-4 1 0,3 0 1,-1 0 1,1 1-1,-1 0 0,1-1 1,-1 2-1,1-1 1,0 0-1,-1 1 1,1 0-1,0 0 1,0 0-1,0 0 1,1 1-1,-1-1 1,0 1-1,1 0 1,0 0-1,-1 1 1,1-1-1,1 0 1,-1 1-1,0 0 1,1 0-1,0 0 1,-3 6-1,3-5-1,0 1 1,0-1-1,0 0 0,1 1 0,0-1 1,0 1-1,0-1 0,1 1 0,0 0 0,0-1 1,0 1-1,1-1 0,0 1 0,0-1 0,0 1 1,1-1-1,-1 1 0,1-1 0,1 0 1,2 6-1,-1-5 20,1 0 0,-1 0 0,1 0 0,0-1 0,0 0 1,0 0-1,1 0 0,0-1 0,0 0 0,0 0 0,0 0 0,1-1 1,0 0-1,-1 0 0,1-1 0,0 1 0,0-2 0,13 3 0,-11-3 21,0-1-1,0 0 1,1-1-1,-1 0 1,0 0-1,0-1 0,0 0 1,-1 0-1,1-1 1,0 0-1,-1-1 1,0 0-1,0 0 1,12-9-1,-14 9-66,1 0 20,0-1-1,-1 0 1,0-1-1,10-9 1,-15 14-48,0-1 1,0 1-1,0 0 1,0 0-1,0-1 1,-1 1-1,1-1 1,0 1-1,-1 0 0,1-1 1,-1 1-1,0-1 1,1 1-1,-1-1 1,0 1-1,0-1 0,0 0 1,0 1-1,0-1 1,0 1-1,-1-1 1,1 1-1,0-1 0,-1 1 1,1-1-1,-1 1 1,1 0-1,-1-1 1,0 1-1,0 0 1,-1-2-1,2 2-4,0 1 0,0 0 0,0 0 0,0-1 0,0 1 0,0 0 0,0 0 1,-1 0-1,1-1 0,0 1 0,0 0 0,0 0 0,0 0 0,0-1 0,-1 1 0,1 0 0,0 0 0,0 0 0,0 0 0,-1 0 0,1-1 0,0 1 0,0 0 1,0 0-1,-1 0 0,1 0 0,0 0 0,0 0 0,-1 0 0,1 0 0,0 0 0,0 0 0,-1 0 0,1 0 0,0 0 0,0 0 0,-1 0 0,1 0 0,0 0 1,0 0-1,-1 0 0,1 0 0,0 0 0,0 1 0,0-1 0,-1 0 0,1 0 0,0 0 0,0 0 0,0 0 0,-1 1 0,1-1 0,0 0 0,0 1-1,-1 0 0,1 0 1,0-1-1,0 1 0,0 0 0,0 0 0,0 0 0,0-1 0,0 1 0,0 0 0,0 0 0,0 0 0,0 0 0,0-1 0,1 1 1,-1 0-1,1 0 0,1 4 1,1-1-1,0 0 1,0 0 0,0 0 0,1-1 0,0 1 0,-1-1-1,1 0 1,0 0 0,1 0 0,-1 0 0,0-1 0,1 0 0,-1 0-1,1 0 1,0 0 0,0-1 0,9 2 0,0 0-763,-1-1 0,1-1 0,0 0 0,-1-1 1,23-2-1</inkml:trace>
  <inkml:trace contextRef="#ctx0" brushRef="#br0" timeOffset="5572.18">3289 281 16479,'0'0'80,"-15"-16"0,12 13-64,0 0 8,2 1 312,-1 1 16,1 1-24,5 1 16</inkml:trace>
  <inkml:trace contextRef="#ctx0" brushRef="#br0" timeOffset="5996.26">3442 23 12360,'0'0'3217,"0"3"-2217,14 189 3353,-11-116-3314,-2 8 3,-1-41 461,6 55 0,-2-88-363,-1-16-282,2-21-153,0-52 46,-4 45-378,1-1 1,8-36-1,-9 68-339,-1 0 1,1 0-1,1-1 0,-1 1 1,0 0-1,1 0 0,-1 0 1,1 0-1,0 1 0,0-1 1,0 0-1,0 1 0,4-4 1,-5 5-23,1 0-1,-1 1 1,0-1 0,1 0 0,-1 1-1,0-1 1,1 1 0,-1 0-1,0-1 1,1 1 0,-1 0 0,1 0-1,-1 0 1,1 0 0,-1 0 0,0 0-1,1 0 1,-1 0 0,1 1 0,-1-1-1,1 1 1,-1-1 0,0 1 0,1-1-1,-1 1 1,0 0 0,0-1 0,0 1-1,1 0 1,-1 0 0,0 0 0,0 0-1,1 2 1,5 4 20,0 1 0,0 1 1,-1 0-1,0-1 0,-1 2 0,0-1 0,6 15 1,-4-5 10,-1 0 1,0 0-1,3 22 1,-8-33-4,0 0-1,0 1 1,0-1 0,-1 1 0,-1-1-1,1 1 1,-1-1 0,-4 16-1,4-22 136,0-1-624</inkml:trace>
  <inkml:trace contextRef="#ctx0" brushRef="#br0" timeOffset="6451.27">3700 452 16687,'0'0'5564,"4"2"-5014,1 1-432,0-1 0,0 0 1,1 0-1,-1 0 0,0-1 0,1 0 1,-1 0-1,1 0 0,-1-1 1,1 1-1,0-1 0,-1-1 0,1 1 1,-1-1-1,1 0 0,-1 0 1,7-3-1,-3 1 48,-1 0 0,1-1 0,-1 0-1,1 0 1,-1-1 0,7-6 0,-10 8-68,-1-1 1,0 1-1,0-1 0,-1 0 0,1 0 1,-1 0-1,0 0 0,0-1 0,0 1 1,-1-1-1,1 0 0,1-6 0,-3 9-77,-1 1-1,0-1 1,1 0-1,-1 0 0,0 0 1,0 0-1,0 0 0,0 0 1,0 0-1,0 0 1,0 0-1,-1 0 0,1 0 1,-1 1-1,1-1 0,-1 0 1,0 0-1,0 0 0,0 1 1,0-1-1,0 0 1,0 1-1,0-1 0,-1 1 1,1-1-1,0 1 0,-1 0 1,1 0-1,-1-1 0,0 1 1,1 0-1,-1 0 1,0 1-1,0-1 0,-1 0 1,-2-1 1,0 0 1,1 1 0,-1 0 0,0 0 0,0 0-1,0 1 1,0-1 0,0 1 0,0 0-1,0 1 1,1-1 0,-10 3 0,8-1-3,1 0 1,-1 1 0,1-1-1,0 1 1,-1 0 0,1 1-1,0-1 1,1 1-1,-1 0 1,1 0 0,0 1-1,0-1 1,0 1 0,0 0-1,1 0 1,0 0 0,0 1-1,0-1 1,1 1-1,-1-1 1,2 1 0,-3 8-1,3-9-1,0 0-1,1 0 1,-1 0-1,1-1 0,0 1 1,0 0-1,1 0 1,0 0-1,0 0 1,0-1-1,0 1 1,1 0-1,-1-1 0,1 1 1,0-1-1,1 0 1,-1 1-1,1-1 1,0 0-1,0-1 1,0 1-1,0 0 0,1-1 1,0 0-1,-1 0 1,1 0-1,0 0 1,5 2-1,2 0 27,1 0 0,0-2 1,-1 1-1,2-1 0,-1-1 0,0 0 0,0-1 1,1 0-1,-1-1 0,0 0 0,1-1 0,-1 0 0,0-1 1,1 0-1,-1-1 0,12-5 0,-7 0-3767</inkml:trace>
  <inkml:trace contextRef="#ctx0" brushRef="#br0" timeOffset="6891.02">4037 427 21711,'0'0'1224,"3"3"62,4 2-719,1 1 1,-1 0 0,-1 1 0,1-1 0,-1 1 0,-1 1 0,1-1-1,-1 1 1,0 0 0,4 9 0,-33-67 178,19 41-698,1 0 0,-1 0 0,1-1 1,-3-13-1,6 19-23,0 0 1,0 0 0,0 0 0,1 0-1,0 0 1,0 1 0,0-1 0,0 0-1,1 0 1,-1 0 0,1 0-1,0 0 1,2-3 0,-2 4-7,1 0 1,-1 1-1,1-1 0,0 1 1,0 0-1,1-1 0,-1 1 1,0 0-1,1 0 1,-1 0-1,1 1 0,-1-1 1,1 1-1,0-1 0,0 1 1,6-2-1,-3 1-3,1 0 0,-1 1-1,1 0 1,0 0 0,0 0 0,-1 1 0,1 0 0,0 0-1,0 1 1,0 0 0,-1 0 0,1 0 0,-1 1-1,1 0 1,-1 0 0,1 1 0,-1 0 0,0 0-1,0 0 1,8 7 0,-6-4 6,0 1 0,0 0 0,0 1-1,-1 0 1,0 0 0,-1 0 0,0 1 0,0 0 0,-1 0-1,0 0 1,0 1 0,4 15 0,-8-20 41,0-1 0,0 1 1,-1-1-1,1 1 0,-1-1 0,0 1 0,0 0 1,-2 5-1,1 12-4691</inkml:trace>
  <inkml:trace contextRef="#ctx0" brushRef="#br0" timeOffset="8303.74">4872 205 13968,'4'-2'865,"-2"0"-577,0 0 1,0 0 0,0-1-1,0 1 1,0 0-1,0-1 1,0 1 0,-1-1-1,0 0 1,1 1-1,-1-1 1,0 0-1,0 0 1,-1 0 0,1 0-1,0 0 1,-1 0-1,0 0 1,0 0-1,0 0 1,0 0 0,0 0-1,-1 0 1,0-5-1,-2 2-185,0-1 0,0 0 0,0 1 0,-1 0 0,0 0 0,0 0 0,0 0-1,-1 0 1,0 1 0,0 0 0,0 0 0,-1 1 0,1-1 0,-1 1 0,-1 0 0,-9-4 0,6 2-21,-1 1 1,1 1-1,-1 0 1,0 0-1,-1 1 1,1 1-1,0 0 1,-1 0-1,-19 1 1,26 1-45,-1 0-1,1 1 1,0 0 0,0 1 0,-1-1 0,1 1-1,0 0 1,1 0 0,-1 0 0,0 1 0,0 0-1,1 0 1,0 0 0,-1 0 0,1 1-1,1-1 1,-1 1 0,0 0 0,1 1 0,-5 7-1,3-4 15,1 0 1,0 0-1,0 1 0,1 0 0,0 0 0,1 0 0,0 0 0,0 0 0,1 0 0,0 1 0,1 11 1,1 31 223,2 0 1,3 0-1,2 0 1,2-1-1,3 0 1,34 91-1,-40-130-312,-7-12 47,1 0 0,-1 0 1,0 0-1,0 0 0,0 1 0,0-1 1,0 0-1,0 0 0,0 0 0,0 0 1,0 0-1,0 0 0,1 0 0,-1 0 1,0 0-1,0 0 0,0 0 0,0 0 1,0 0-1,0 0 0,0 0 0,0 0 1,0 0-1,0 0 0,1 0 0,-1 0 1,0 0-1,0-1 0,0 1 0,0 0 1,0 0-1,0 0 0,0 0 0,0 0 1,0 0-1,0 0 0,0 0 0,0 0 1,1 0-1,-1 0 0,0 0 0,0 0 1,0 0-1,0-1 0,0 1 0,0 0 1,0 0-1,0 0 0,0 0 0,0 0 1,0 0-1,0 0 0,0 0 0,0 0 1,0-1-1,0 1 0,0-23-157,0 11-3056</inkml:trace>
  <inkml:trace contextRef="#ctx0" brushRef="#br0" timeOffset="8743.34">4531 482 20207,'0'0'2992,"21"-3"-1744,-6 0-608,4 0 8,3 1-440,4 1-8,3-1-112,1-2 0,5-3-64,2 3 0</inkml:trace>
  <inkml:trace contextRef="#ctx0" brushRef="#br0" timeOffset="9103.98">4945 381 17983,'0'0'3994,"-4"1"-3406,-16 5-320,0 0 1,-26 12 0,39-16-226,1 1 0,1 0 1,-1 1-1,0-1 1,1 1-1,0 0 1,0 1-1,0-1 1,0 1-1,1 0 0,0 0 1,-5 7-1,8-11-24,1 0-1,-1 1 0,1-1 1,-1 0-1,1 0 1,-1 1-1,1-1 0,0 0 1,0 1-1,-1-1 0,1 1 1,0-1-1,0 0 1,0 1-1,1-1 0,-1 1 1,0-1-1,0 0 1,1 1-1,-1-1 0,1 0 1,-1 1-1,2 1 0,0 0 11,0-1-1,1 1 0,-1-1 0,0 0 0,1 0 0,-1 0 0,1 0 0,0 0 0,6 2 0,2 1 62,0 0 0,1-1-1,0-1 1,17 3 0,-22-5-7,1 0 0,-1-1-1,1 0 1,0 0 0,-1-1 0,1 0 0,-1 0 0,0-1 0,1 0-1,6-3 1,-10 4-38,0-1 1,-1 1-1,0-1 0,1 0 0,-1 0 0,0 0 0,0-1 0,0 1 0,0-1 0,-1 1 1,1-1-1,0 0 0,-1 0 0,0 0 0,0 0 0,0-1 0,0 1 0,-1-1 0,1 1 1,-1-1-1,1-4 0,-1 5-24,-1 1 1,0-1-1,-1 0 0,1 1 1,0-1-1,-1 1 1,1-1-1,-1 0 0,0 1 1,0-1-1,0 1 1,0-1-1,0 1 0,-1 0 1,1 0-1,-1-1 1,1 1-1,-1 0 0,0 0 1,0 0-1,0 1 0,0-1 1,0 0-1,-5-2 1,5 2 1,-1 0 0,0 1 0,0-1 0,0 1 0,0 0 1,0 0-1,0 0 0,0 0 0,0 0 0,0 0 0,0 1 1,0 0-1,-1-1 0,1 1 0,0 0 0,0 1 0,0-1 1,-1 1-1,1-1 0,-4 2 0,2 1 23,0 0 0,1 0 0,0 0 0,0 0-1,-4 4 1,6-6-27,1 0 0,0 0-1,0 0 1,0 1 0,0-1 0,0 0-1,0 1 1,0-1 0,0 1-1,1-1 1,-1 0 0,0 1-1,1 0 1,-1-1 0,1 1 0,0-1-1,0 1 1,-1 0 0,1 2-1,1-3-2,-1 0-1,1 0 0,-1 0 0,1-1 0,0 1 0,0 0 0,-1-1 0,1 1 0,0 0 0,0-1 1,-1 1-1,1-1 0,0 1 0,0-1 0,0 0 0,0 1 0,0-1 0,0 0 0,0 0 0,0 1 1,0-1-1,0 0 0,0 0 0,1 0 0,28-1 135,5-5-381,-24 3-3096</inkml:trace>
  <inkml:trace contextRef="#ctx0" brushRef="#br0" timeOffset="9543.29">5056 30 20399,'-1'-3'946,"0"-1"-921,-2-13 2221,2 14-707,4 11-143,1 11-1241,0 0 0,-2 1 0,1 38 0,-9 64 57,2-49-84,3-51-87,-1 3 47,3 42 0,0-61-65,0 0-1,-1-1 1,2 1-1,-1-1 0,0 1 1,1-1-1,0 0 1,1 1-1,-1-1 0,1 0 1,0-1-1,0 1 0,5 6 1,-5-9-1,1 0 0,-1 0 0,0 0 0,0 0 0,1-1 0,-1 1 0,1-1 0,0 0 0,-1 0 0,1 0 0,0 0 0,0-1 0,-1 1 0,1-1 0,7-1 0,7 0 128,35-7-1,-49 8-128,16-6-3541</inkml:trace>
  <inkml:trace contextRef="#ctx0" brushRef="#br0" timeOffset="10092.96">5333 372 20207,'0'0'3971,"-3"-2"-3164,1 1-764,1 0 1,-1 1 0,1-1 0,-1 0 0,1 1 0,-1-1 0,0 1 0,1-1 0,-1 1 0,0 0 0,1 0-1,-1 0 1,0 0 0,0 0 0,1 0 0,-1 0 0,0 0 0,1 1 0,-1-1 0,0 1 0,1-1 0,-1 1-1,0 0 1,1 0 0,-1-1 0,1 1 0,0 0 0,-2 2 0,-2 0 9,0 1 1,1 0-1,0 0 1,-1 0-1,1 0 1,1 1-1,-1 0 1,1 0-1,-3 5 1,5-8-40,0-1 0,1 0 0,-1 1 0,0-1 0,1 0 0,-1 1 0,1-1 0,0 1 0,-1-1 0,1 0 0,0 1-1,0-1 1,0 1 0,0-1 0,0 1 0,1-1 0,-1 1 0,0-1 0,0 0 0,1 1 0,-1-1 0,1 1 0,0-1 0,-1 0 0,1 0 0,0 1 0,0-1 0,0 0 0,0 0 0,-1 0 0,2 0 0,-1 0 0,0 0 0,0 0 0,0 0 0,0 0 0,1-1 0,-1 1 0,0 0 0,1-1 0,-1 1 0,3 0 0,1 1 36,1 0 1,0-1-1,0 1 1,0-1 0,0 0-1,0-1 1,0 1-1,0-1 1,0-1-1,0 1 1,0-1-1,11-2 1,-14 2-22,0-1 0,0 1 0,0 0 0,0-1 0,0 0 0,-1 1 1,1-1-1,-1 0 0,1 0 0,-1-1 0,0 1 0,1 0 0,-1-1 0,-1 0 0,1 1 0,0-1 0,-1 0 1,1 0-1,-1 0 0,0 0 0,0 0 0,0 0 0,0 0 0,0 0 0,-1 0 0,1-4 0,-5-26 210,-3 22-42,7 11-188,-1 0 1,1 0 0,-1 0-1,1 0 1,-1 1 0,1-1-1,-1 0 1,1 0 0,0 1-1,-1-1 1,1 0-1,-1 1 1,1-1 0,0 0-1,-1 1 1,1-1 0,0 0-1,-1 1 1,1-1 0,0 1-1,-1-1 1,1 1 0,0-1-1,0 1 1,0-1-1,0 1 1,-1 0 0,0 2 8,1 0 0,-1 0 0,0 0 1,1 0-1,0 0 0,-1 0 0,1 0 0,1 0 1,-1 0-1,0 0 0,1 0 0,-1 0 1,1 0-1,2 5 0,19 41 129,-18-43-119,36 61 194,-24-42-105,25 51 1,-38-68-98,0 0 1,0 0 0,-1 0 0,0 0 0,0 0-1,-1 1 1,0-1 0,-1 0 0,1 1 0,-2-1 0,-1 12-1,1-15-3,0 0 0,-1 0 0,0 1 0,0-1 0,0 0 0,0-1 0,-1 1 0,0 0 0,0-1 0,0 1 0,-1-1 0,1 0 0,-1 0 0,0 0 0,0-1 0,-1 1 0,1-1 0,-1 0 0,1-1 0,-1 1 0,0-1 0,0 1 0,0-2 0,-1 1 0,-8 2 0,4-2 11,1-1 0,0 0 0,0 0 0,-1-1 0,1 0 0,0 0 0,0-1 0,-1-1 0,1 1 0,0-1 0,0-1 0,0 0 0,1 0 0,-12-6 0,9 2 1,1 0 0,0 0-1,1-1 1,0-1 0,0 1 0,0-1 0,1-1 0,1 0 0,-11-17 0,15 22-10,-1-1 1,1 1 0,1-1-1,-1 0 1,1 0 0,0 0-1,0 0 1,1-1 0,0 1-1,0 0 1,0-1-1,1 1 1,0 0 0,0-1-1,1 1 1,-1-1 0,1 1-1,1 0 1,-1-1-1,4-6 1,-3 10-7,0-1 0,0 1 0,0 0 0,0 1-1,1-1 1,-1 0 0,1 1 0,-1-1 0,1 1 0,0 0 0,0 0 0,0 0 0,5-2 0,5-2 27,0 1 0,17-4 0,-5 2 10,16-5 6,77-11 0,-19 4-19,-87 16-37,-1 0 0,1-1 0,-1 0 0,0-1 0,-1 0 0,1-1 0,-1 0 0,0 0 0,0-1 0,10-10 0,-17 14 0,1-1 0,-1 1 0,0-1 0,0 0 0,0 0 0,-1 0 0,1 0 0,-1 0 0,0-1 0,0 1 0,0-1 0,-1 0 0,0 1 0,0-1 0,0 0 0,0 1 0,-1-1 0,0 0 0,0 0 0,0 0 0,0 0 0,-1 1 0,0-1 0,0 0 0,0 0 0,-1 1 0,-2-7 0,3 10 0,1-1 0,-1 1 0,1 0 0,-1 0 0,0 0 0,0 0 0,1 0 0,-1 0 0,0 0 0,0 0 0,0 0 0,0 0 0,0 0 0,0 1 0,0-1 0,-1 0 0,1 1 0,0-1 0,0 1 0,0-1 0,-1 1 0,1 0 0,-2-1 0,0 1 0,0 0 0,-1 0 0,1 1 0,0-1 0,0 1 0,0-1 0,0 1 0,0 0 0,-5 3 0,1-1 0,1 1 0,-1 0 0,1 0 0,0 0 0,0 1 0,0 0 0,-9 10 0,12-11 0,0 0 0,0 0 0,1 1 0,0-1 0,0 0 0,0 1 0,0-1 0,0 1 0,1 0 0,0 0 0,0-1 0,0 1 0,1 0 0,0 0 0,0 0 0,1 9 0,0-11 0,0 1 0,0 0 0,0-1 0,1 1 0,-1-1 0,1 1 0,0-1 0,0 0 0,0 0 0,1 0 0,-1 0 0,1 0 0,-1-1 0,1 1 0,0-1 0,0 1 0,0-1 0,0 0 0,1 0 0,-1-1 0,0 1 0,6 1 0,7 2 183,0-1 0,1 0 0,0-1 0,31 2-1,68-5-1763,-72-1-1781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5:11.11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172 143 10848,'1'-3'720,"26"-65"9821,-14 103-7644,-6 6-2110,-2 1-1,-2 0 1,-3 55-1,0-13 533,3-61-807,-2-21-368,-1 1-1,1-1 0,0 1 0,-1 0 0,0-1 0,0 1 1,1-1-1,-1 1 0,-1-1 0,1 1 0,0 0 0,-1-1 1,1 1-1,-1-1 0,0 1 0,0-1 0,-1 4 0,-1-1 257</inkml:trace>
  <inkml:trace contextRef="#ctx0" brushRef="#br0" timeOffset="580.68">1 50 13360,'0'0'389,"3"-2"230,5-4-332,0 1 0,1-1 1,0 2-1,1-1 1,-1 1-1,1 0 1,-1 1-1,1 0 1,0 1-1,1 0 0,-1 0 1,0 1-1,0 1 1,1-1-1,-1 2 1,14 1-1,11 6 960,56 21-1,-24-6 145,-52-19-1051,-1 1 0,1 1 0,-1 0 0,0 1 0,0 0 0,18 14 0,-26-15-183,1-1 0,-1 1 1,0 1-1,0-1 0,-1 1 0,0 0 0,0 0 1,0 0-1,-1 1 0,0 0 0,-1-1 1,0 2-1,3 9 0,-4-10-48,0 1 0,-1-1 0,0 1 0,-1 0 1,1-1-1,-2 1 0,1 0 0,-1 0 0,-1-1 0,1 1 0,-1-1 0,-1 0 0,0 1 0,0-1 0,-1 0 0,1 0 1,-2-1-1,1 1 0,-1-1 0,0 0 0,-1 0 0,0-1 0,0 0 0,0 0 0,-1 0 0,-7 5 0,-11 7 448,-51 29-1,62-41-415,0 1 1,0-2-1,0 0 1,-1-1-1,-29 5 1,21-6-120,-1 0 0,0-2 0,0-1 1,1-1-1,-30-5 0,44 4-22,7-1 1012</inkml:trace>
  <inkml:trace contextRef="#ctx0" brushRef="#br0" timeOffset="1114.03">652 405 16184,'0'0'2895,"2"16"-1791,1-6 424,0-3 8,-2 2-776,1 0 16,-1 1-152,1-3 16,-1-2-128,0-1 8,1-3-168,1 1 0</inkml:trace>
  <inkml:trace contextRef="#ctx0" brushRef="#br0" timeOffset="1115.03">657 130 15976,'0'0'2423</inkml:trace>
  <inkml:trace contextRef="#ctx0" brushRef="#br0" timeOffset="1537.63">749 441 10952,'0'0'3578,"3"2"-2300,2 1-921,1-1 0,-1 1 1,1-1-1,0 0 1,0 0-1,-1-1 1,1 0-1,0 0 1,0 0-1,0-1 1,0 0-1,0 0 1,0 0-1,9-2 1,-11 1-217,0 0 0,0 0 1,0 0-1,0 0 0,-1 0 0,1-1 1,0 1-1,-1-1 0,1 0 1,-1 0-1,1-1 0,-1 1 0,0-1 1,0 1-1,0-1 0,0 0 1,-1 0-1,1-1 0,-1 1 0,0 0 1,0-1-1,0 1 0,2-5 1,-3 3-51,0 1-1,-1-1 1,1 1 0,-1-1 0,0 1 0,0-1 0,-1 0 0,1 1 0,-1-1 0,0 1 0,0 0 0,0-1 0,-1 1-1,1 0 1,-1 0 0,0 0 0,-1 0 0,1 0 0,-1 0 0,1 0 0,-1 1 0,0-1 0,-1 1 0,1 0 0,-6-4-1,7 5-46,0 0-1,-1 1 0,1-1 0,-1 1 0,1-1 0,-1 1 0,1 0 1,-1 0-1,0 0 0,0 0 0,0 1 0,1-1 0,-1 1 1,0-1-1,0 1 0,0 0 0,0 0 0,0 1 0,0-1 1,1 1-1,-1-1 0,0 1 0,0 0 0,0 0 0,1 0 0,-1 0 1,0 0-1,1 1 0,-1-1 0,1 1 0,0 0 0,0 0 1,-1 0-1,1 0 0,0 0 0,0 0 0,1 0 0,-1 1 0,0-1 1,-1 4-1,-1 2 73,-1 0 0,1 1 0,1 0 0,-1 0 0,1 0 0,1 0 1,0 0-1,0 0 0,1 1 0,0-1 0,1 1 0,0-1 0,0 1 0,3 15 1,-2-19-32,1 1-1,-1-1 1,1 0 0,1 1 0,-1-1 0,1 0 0,0 0 0,0-1 0,1 1 0,0-1 0,0 1 0,0-1 0,1-1 0,-1 1 0,1 0 0,0-1 0,0 0 0,1 0 0,-1-1-1,1 1 1,10 3 0,-3-3-4,0 0-1,0-1 1,1 0-1,-1-2 0,1 1 1,18-1-1,85-9-607,-60 4-3110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9:10.20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263 0 15176,'0'0'3575,"-2"4"-3384,-11 20 830,-1 0 0,-28 36 0,37-54-701,1-1 0,-1 0 0,0 0 1,-1 0-1,1-1 0,-8 5 0,10-8-191,0 1-1,1-1 1,-1 0 0,0 0-1,0 0 1,0 0-1,0-1 1,0 1 0,0-1-1,0 0 1,0 0 0,0 0-1,0 0 1,0 0-1,0-1 1,-6-1 0,1 0 62,1-1 1,0 0-1,-1 0 1,1-1 0,1 0-1,-1 0 1,-10-9 0,15 12-146,0-1 1,0 0 0,0 1 0,0-1 0,0 0 0,1 0 0,-1-1 0,1 1 0,-1 0 0,1 0 0,0-1 0,0 1 0,0-1-1,0 1 1,1-1 0,-1 1 0,1-1 0,-1 1 0,1-1 0,0 0 0,0 1 0,0-1 0,0 1 0,1-1 0,-1 0 0,2-4-1,-1 5-23,0 0 1,1 0-1,-1-1 0,1 1 0,-1 0 0,1 0 0,0 1 0,0-1 0,0 0 0,0 1 0,0-1 0,0 1 0,1-1 0,-1 1 0,0 0 0,1 0 0,-1 0 0,1 0 0,2 0 0,1 0 19,0-1-1,0 1 0,0 0 0,1 1 0,-1-1 1,12 2-1,-16-1-31,0 1 0,1-1 1,-1 1-1,0 0 0,1 0 1,-1 0-1,0 0 1,0 0-1,0 0 0,0 1 1,0-1-1,0 1 0,0-1 1,-1 1-1,1-1 0,0 1 1,-1 0-1,2 2 0,2 4 4,-1 0 0,0 0-1,4 14 1,-5-14-14,0 0-1,1-1 1,6 12-1,1-2 1,-10-14 0,1-1 0,-1 1 0,1 0 0,-1-1 0,1 0 0,0 1 0,0-1 0,0 0 0,0 0 0,1 0 0,-1 0 0,0 0 0,1-1 0,-1 1 0,1-1 0,0 0 0,-1 1 0,1-1 0,0 0 0,0-1 0,4 2 0,-1-1 4,1-1 0,-1 0-1,0 0 1,1 0 0,-1 0 0,0-1-1,1 0 1,-1-1 0,0 1 0,0-1 0,0 0-1,7-4 1,-10 5 3,0-1 0,0 1 1,-1-1-1,1 0 0,0 0 0,-1 0 0,1 0 0,-1-1 0,0 1 1,0 0-1,0-1 0,0 0 0,0 1 0,0-1 0,-1 0 0,1 0 0,-1 0 1,0 0-1,0 0 0,0-1 0,0 1 0,-1 0 0,1 0 0,-1-1 1,0-4-1,0 4 5,-1 0 1,1-1-1,-1 1 1,-1 0-1,1-1 1,0 1 0,-1 0-1,0 0 1,0 0-1,0 1 1,-1-1-1,1 0 1,-1 1-1,0-1 1,0 1 0,0 0-1,0 0 1,-1 0-1,1 1 1,-1-1-1,1 1 1,-7-4-1,5 4 3,0 0 0,1 0 0,-1 0 0,0 1 0,0 0 0,0 0 0,0 0 0,0 0 0,0 1 0,0 0 0,0 0 0,0 0 0,0 1 0,0-1 0,0 1 0,0 1 0,0-1 0,-9 4 0,11-3-3879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9:03.67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101 16 14672,'0'0'7454,"-3"2"-6882,-4 5-341,0 0 0,0 0 1,1 1-1,0 0 0,0 0 0,0 0 1,1 1-1,-4 9 0,2-1 346,0 0-1,1 1 1,-7 30 0,11-34-228,0 1 0,1-1-1,1 1 1,0-1 0,1 1 0,0-1 0,2 0 0,-1 1-1,2-1 1,0 0 0,0-1 0,2 1 0,7 14 0,-12-26-333,-1 0 1,1 0 0,1 0 0,-1 0 0,0 0-1,0 0 1,1-1 0,-1 1 0,1 0 0,0-1-1,-1 1 1,1-1 0,0 0 0,0 1 0,0-1-1,0 0 1,0 0 0,0 0 0,0-1 0,0 1-1,0 0 1,0-1 0,1 1 0,-1-1 0,0 0-1,0 0 1,1 0 0,-1 0 0,0 0 0,0 0-1,1-1 1,-1 1 0,0-1 0,0 1-1,0-1 1,0 0 0,0 0 0,0 0 0,0 0-1,0 0 1,0 0 0,0-1 0,0 1 0,-1-1-1,1 1 1,2-4 0,14-15-17,-1-1 0,-1-1 0,-1-1 0,18-33 0,-26 41 0,7-10 0,18-51 0,-31 71 0,0 1 0,-1-1 0,1 0 0,-1 1 0,0-1 0,-1 0 0,1 1 0,-1-1 0,0 0 0,0 1 0,0-1 0,-1 1 0,-3-8 0,-1-1 0,0 1 0,-1 0 0,-12-15 0,17 24-12,0 1 1,1 0-1,-1 0 0,0 0 1,-1 0-1,1 0 0,0 0 1,0 0-1,-1 1 0,1-1 1,-1 1-1,1 0 1,-1 0-1,0 0 0,1 0 1,-1 0-1,0 1 0,0-1 1,-5 0-1,4 2 60,-1-1 1,1 1-1,-1 0 0,1 0 1,-1 0-1,1 1 0,0-1 1,0 1-1,0 0 0,0 0 1,-6 4-1,2 1-478,-1-1-1,1 1 1,1 1 0,-1-1 0,1 1-1,0 0 1,1 1 0,0 0-1,-8 16 1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9:15.16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11 322 13560,'0'0'4905,"-1"3"-4056,-1 4-664,0-1-1,0 1 0,1-1 1,0 1-1,0-1 1,1 1-1,-1-1 1,2 1-1,0 11 1,16 68 832,-11-58-312,-4-52 709,-2-20-1195,-1 36-175,1-39 316,1 44-320,-1 0 0,1 0 0,0-1 0,0 1-1,0 0 1,0 0 0,1 1 0,-1-1 0,1 0 0,0 0 0,-1 1 0,4-4 0,-3 4-19,0 0 0,-1 0 0,1 0 0,0 0 0,1 1 1,-1-1-1,0 1 0,0 0 0,1-1 0,-1 1 0,0 0 1,1 0-1,-1 1 0,1-1 0,-1 0 0,1 1 0,0 0 1,-1-1-1,1 1 0,-1 0 0,1 0 0,0 1 0,-1-1 1,1 0-1,-1 1 0,1 0 0,0-1 0,-1 1 0,0 0 1,1 1-1,-1-1 0,0 0 0,1 0 0,-1 1 0,0 0 1,0-1-1,0 1 0,0 0 0,-1 0 0,1 0 0,0 0 1,-1 0-1,1 0 0,-1 1 0,0-1 0,0 0 0,1 4 1,0 3 103,0-1 0,-1 1 0,0 0 0,-1 10 0,-6-69 445,6 47-552,1 0-1,-1 0 1,1 0-1,-1 1 1,1-1-1,0 0 1,0 0-1,0 1 1,1-1-1,-1 0 0,1 1 1,-1-1-1,1 1 1,0 0-1,0-1 1,0 1-1,0 0 1,0 0-1,0 0 0,1 1 1,-1-1-1,1 1 1,4-3-1,-5 3-4,1 0 0,0 1 0,-1-1 0,1 1-1,0 0 1,-1 0 0,1-1 0,0 2 0,0-1-1,-1 0 1,1 1 0,0-1 0,-1 1 0,1 0-1,-1 0 1,1 0 0,-1 0 0,1 0 0,-1 0 0,1 1-1,-1-1 1,0 1 0,0 0 0,0 0 0,3 3-1,-1 0 3,0 0-1,0 0 0,-1 0 0,1 0 0,-1 0 0,-1 1 0,1 0 0,-1 0 0,0-1 1,0 1-1,1 9 0,0 4 46,-1 0 0,-1 26 0,0-42-335</inkml:trace>
  <inkml:trace contextRef="#ctx0" brushRef="#br0" timeOffset="438.86">421 329 19895,'0'0'3080,"0"12"-1792,1-1-712,2 2-8,0 0-392,1 0-8,3-2-104,2-3 8,-1-1-48,1-1 16,-1-2-32,4-3 0,5-2-8,3-7 8</inkml:trace>
  <inkml:trace contextRef="#ctx0" brushRef="#br0" timeOffset="439.86">469 166 17183,'0'0'1888,"-17"-6"-1088,14 8-416,3 1 8</inkml:trace>
  <inkml:trace contextRef="#ctx0" brushRef="#br0" timeOffset="942.42">576 290 14776,'0'0'441,"1"3"62,2 4 7,1 1 1,-2 0 0,1 0 0,-1 0 0,0 0 0,1 14-1,-1 54 565,-2-66-799,-8-50 303,7 36-540,-5-50 242,5 50-220,1 0 0,0 0 1,1 0-1,-1-1 0,1 1 1,-1 0-1,1 0 0,1 0 1,-1 0-1,4-7 0,-4 9-41,-1 1-1,1 0 0,0 0 0,0 0 0,0 0 1,0 0-1,0 0 0,1 0 0,-1 1 0,0-1 1,0 0-1,0 0 0,1 1 0,-1-1 0,0 1 1,1-1-1,-1 1 0,1 0 0,-1 0 0,2-1 1,0 1 4,1 0 0,-1 1 1,1-1-1,-1 1 1,0-1-1,1 1 0,-1 0 1,5 2-1,-2 0 11,0 0-1,-1 0 1,1 0 0,0 1-1,-1 0 1,0 0 0,0 0-1,6 7 1,-8-6 19,0 0 1,0 0 0,0 0-1,-1 1 1,0-1-1,0 1 1,0 0-1,0 6 1,5 13 258,0-19-34,-3-5-3259</inkml:trace>
  <inkml:trace contextRef="#ctx0" brushRef="#br0" timeOffset="1328.68">862 289 17791,'0'0'2272,"0"14"-1408,-1-5-288,-1 2 0,2 3-368,2 2 8,1 3-120,1-5 16,3-2-40,3-7 0,4-2-24,2-6 8</inkml:trace>
  <inkml:trace contextRef="#ctx0" brushRef="#br0" timeOffset="1329.68">882 186 15576,'0'0'2375</inkml:trace>
  <inkml:trace contextRef="#ctx0" brushRef="#br0" timeOffset="1999.77">950 302 14672,'0'0'2202,"2"3"-1174,3 3-474,0 1 0,0-1 0,-1 1 0,0 0 0,0 1 0,-1-1 0,0 1 0,0 0 1,0-1-1,1 11 0,-5-50 61,0 16-240,1 0 1,2-19 0,-2 35-365,0 0 0,0 0 0,0-1 0,0 1-1,0 0 1,0 0 0,0 0 0,0 0 0,0 0 0,0-1-1,0 1 1,0 0 0,1 0 0,-1 0 0,0 0 0,0 0 0,0-1-1,0 1 1,0 0 0,0 0 0,0 0 0,0 0 0,1 0-1,-1 0 1,0 0 0,0 0 0,0 0 0,0 0 0,0-1-1,1 1 1,-1 0 0,0 0 0,0 0 0,0 0 0,0 0 0,0 0-1,1 0 1,-1 0 0,0 0 0,0 0 0,0 0 0,1 0-1,7 5 226,6 8 9,49 59 1012,-63-73-1224,0-1-1,0 0 1,0 0 0,1 1-1,-1-1 1,0 0 0,1 0-1,-1 1 1,1-1 0,-1 0-1,2-2 1,0 1 12,-1-3-5,1 0-1,1 0 1,-1 0-1,1 1 1,0-1-1,0 1 1,7-8-1,-9 11-25,1 1 0,0-1 0,0 1 0,0 0 0,0-1 0,0 1 0,0 0 0,0 0 0,0 0 0,1 1 0,-1-1 0,0 0 0,1 1 0,-1 0 0,0-1 0,1 1 0,-1 0 0,0 0 0,1 0 0,-1 1 0,0-1 0,1 1 0,2 0 0,-2-1-3,-1 1 0,1 0-1,-1-1 1,1 1 0,-1 0-1,0 0 1,1 0-1,-1 0 1,0 1 0,0-1-1,0 1 1,0-1-1,0 1 1,0 0 0,0 0-1,-1 0 1,1 0-1,-1 0 1,1 0 0,-1 0-1,0 0 1,0 0 0,0 1-1,1 2 1,0 3 8,-1 0 1,0 1 0,0-1-1,-1 0 1,-2 17 0,1 21 84,1-46-154,1 1-1,-1-1 1,0 1-1,0-1 1,0 1-1,1-1 0,-1 1 1,0-1-1,0 0 1,1 1-1,-1-1 0,0 1 1,1-1-1,-1 0 1,0 1-1,1-1 1,-1 0-1,1 1 0,-1-1 1,1 0-1,-1 0 1,1 1-1,-1-1 1,1 0-1,-1 0 0,1 0 1,-1 0-1,1 0 1,-1 0-1,1 0 0,-1 0 1,1 0-1,-1 0 1,1 0-1,-1 0 1,1 0-1,-1 0 0,1 0 1,1-1-1557</inkml:trace>
  <inkml:trace contextRef="#ctx0" brushRef="#br0" timeOffset="2799.06">1465 326 21103,'0'0'4258,"-1"-2"-3474,0 0-738,0 0 0,0 0 0,0 0 0,0 1 0,0-1 0,-1 1 0,1-1 0,0 1 1,-1-1-1,0 1 0,1-1 0,-1 1 0,0 0 0,1 0 0,-1 0 0,0 0 0,0 0 1,0 1-1,0-1 0,0 1 0,0-1 0,0 1 0,0-1 0,0 1 0,0 0 0,0 0 1,-3 0-1,2 0-40,-1 0 0,1 0 1,0 1-1,0-1 1,-1 1-1,1-1 1,0 1-1,0 0 0,0 0 1,0 0-1,0 1 1,0-1-1,0 1 1,0 0-1,0 0 0,1 0 1,-5 4-1,5-4-3,1 0-1,0 1 0,-1-1 1,1 0-1,0 1 0,0-1 1,1 1-1,-1-1 0,0 1 1,1 0-1,0-1 0,-1 1 1,1 0-1,0-1 0,1 1 1,-1 0-1,0-1 0,1 1 1,-1-1-1,3 6 0,-3-6 1,1 0-1,0 0 1,0-1-1,0 1 1,0 0-1,0-1 1,0 1-1,0-1 0,1 1 1,-1-1-1,1 1 1,-1-1-1,1 0 1,-1 0-1,1 0 1,0 0-1,-1 0 0,1 0 1,0 0-1,0 0 1,0-1-1,0 1 1,0-1-1,-1 1 1,1-1-1,0 0 1,0 0-1,0 0 0,3 0 1,5-1 10,0-1 0,-1 0 1,1 0-1,13-6 0,-19 7-1,0-1 0,-1 1-1,1-1 1,-1 0 0,0-1 0,1 1-1,-1-1 1,0 1 0,0-1-1,0 0 1,-1 0 0,1 0 0,3-7-1,-5 9-4,-1 0 0,0 0-1,1 0 1,-1 0 0,0 0-1,0 0 1,0 0 0,0 0-1,0 0 1,0 0 0,0 0-1,0 0 1,0 0-1,-1 1 1,1-1 0,0 0-1,-1 0 1,1 0 0,0 0-1,-1 0 1,1 0 0,-1 0-1,1 1 1,-1-1-1,0 0 1,-1-1 0,1 1 2,0 0 1,0 0 0,0 0-1,0 0 1,0 0-1,0 1 1,0-1-1,-1 0 1,1 1 0,0-1-1,0 1 1,-1-1-1,1 1 1,-1 0-1,1-1 1,0 1 0,-1 0-1,-2 0 1,4 0-8,0 0 1,0 0-1,-1 1 1,1-1-1,0 0 1,0 0 0,-1 1-1,1-1 1,0 0-1,0 1 1,0-1-1,-1 0 1,1 0-1,0 1 1,0-1-1,0 0 1,0 1-1,0-1 1,0 0 0,0 1-1,0-1 1,0 0-1,0 1 1,0-1-1,0 0 1,0 1-1,0-1 1,0 0-1,0 1 1,0-1-1,0 0 1,0 1-1,0-1 1,1 0 0,-1 1-1,0-1 1,0 1-1,7 13 28,-4-8-22,1-2 0,0 1-1,0 0 1,0-1 0,0 0-1,1 0 1,0 0 0,-1 0-1,1-1 1,1 0-1,-1 0 1,0 0 0,1-1-1,0 1 1,-1-1 0,10 1-1,-10-2 7,0 0-1,0 0 1,0-1-1,0 1 1,1-2-1,-1 1 1,0 0-1,0-1 1,0 0-1,0 0 1,0 0-1,0-1 1,0 0-1,-1 0 1,1 0-1,0 0 1,-1-1-1,0 0 1,0 0-1,6-4 1,-8 4-1,-1 1 0,1-1 0,-1 1 0,1-1 0,-1 1 0,0-1 0,0 0 0,0 1 0,0-1 1,-1 0-1,1 0 0,-1 0 0,1 1 0,-1-1 0,0-4 0,-4-46 85,3 47-87,-9-44 62,-1 0 0,-3 1-1,-27-65 1,38 107-56,6 83 250,0-37-209,17 75 0,-16-100-38,0 0-1,1 0 1,0-1-1,1 0 1,1 1 0,0-2-1,0 1 1,15 17-1,-20-28 5,-1-1 0,0 1 0,0-1 0,1 0 0,-1 1 0,1-1 0,-1 0 0,1 0 0,0 0 0,-1 0 0,1 0 0,0-1-1,0 1 1,-1-1 0,1 1 0,0-1 0,2 1 0,0-1-598,0-1-1,-1 1 0,1-1 0,0 0 1,-1 0-1,8-3 0</inkml:trace>
  <inkml:trace contextRef="#ctx0" brushRef="#br0" timeOffset="3205.45">1817 314 21103,'0'0'4731,"3"0"-3878,20 0-9,28 0-296,-47 0-514,0 0 0,0-1 0,0 0 1,0 0-1,0 0 0,0-1 0,-1 1 1,1-1-1,0 0 0,4-3 0,-7 5-23,-1-1 1,1 1-1,0 0 0,-1-1 1,1 1-1,-1-1 0,1 1 0,-1-1 1,1 0-1,-1 1 0,1-1 1,-1 0-1,1 1 0,-1-1 0,0 0 1,0 1-1,1-1 0,-1 0 1,0 0-1,0 1 0,0-1 0,0 0 1,1 0-1,-1 1 0,0-1 0,0 0 1,-1-1-1,1 1 1,-1-1-1,0 1 1,0 0 0,1 0-1,-1-1 1,0 1 0,0 0-1,0 0 1,0 0 0,0 0-1,-1 0 1,1 0 0,-2-1-1,-1 0 12,-1-1 0,0 0 0,0 1-1,-1 0 1,1 0 0,-9-1 0,12 2-16,0 1 1,0 0-1,0-1 1,0 1 0,0 0-1,-1 0 1,1 1-1,0-1 1,0 0-1,0 1 1,0-1-1,0 1 1,0 0 0,0-1-1,0 1 1,1 0-1,-1 0 1,0 0-1,0 1 1,1-1-1,-1 0 1,1 1 0,-1-1-1,1 1 1,-1-1-1,1 1 1,0 0-1,0-1 1,0 1-1,0 0 1,0 0 0,0 0-1,-1 4 1,1-2 4,1 0 1,-1 1-1,1 0 1,0-1-1,0 1 1,0-1 0,0 1-1,1-1 1,0 1-1,0-1 1,0 1-1,1-1 1,-1 0 0,5 7-1,-4-6 1,1 0 0,0 0 0,0-1 1,1 1-1,-1-1 0,1 0 0,0 0 0,0 0 0,0-1 0,0 1 0,1-1 1,0 0-1,-1 0 0,1-1 0,0 1 0,1-1 0,-1 0 0,0-1 0,0 1 1,1-1-1,-1 0 0,1 0 0,-1-1 0,1 0 0,-1 0 0,1 0 0,-1 0 1,1-1-1,-1 0 0,1 0 0,9-4 0,19-8-233,-23 9-3229</inkml:trace>
  <inkml:trace contextRef="#ctx0" brushRef="#br0" timeOffset="3598.3">2067 276 20999,'0'0'5410,"2"4"-4754,39 101 502,-42-110-1116,-1 1 1,1-1-1,1 0 0,-1 1 0,1-1 0,0 0 1,0 0-1,0 0 0,0 1 0,3-10 0,-2 8-27,0 0-1,1 0 0,0-1 1,0 1-1,1 1 0,-1-1 1,1 0-1,7-9 0,-6 11 13,0 1-1,0-1 0,0 1 0,0 0 0,1 0 0,-1 1 0,1-1 0,0 1 0,0 0 1,0 0-1,0 1 0,0-1 0,0 1 0,0 0 0,1 1 0,-1-1 0,0 1 0,9 1 0,9 0-768,-1 2-1,41 10 0,-49-10-719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01.73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16 301 13672,'0'0'10559,"-2"4"-10167,-1 3-238,1 0-1,0 0 1,0 0-1,0 0 1,1 0-1,0 1 1,1-1 0,0 0-1,0 1 1,0-1-1,1 1 1,0-1-1,3 9 1,-4-12-88,1-1 0,0 0 1,0 0-1,0 1 0,1-1 1,-1 0-1,1 0 0,0 0 1,0-1-1,0 1 0,0 0 1,0-1-1,1 1 0,-1-1 1,1 0-1,0 0 0,-1 0 1,1 0-1,0 0 0,0 0 1,0-1-1,0 0 0,1 1 1,-1-1-1,0 0 0,0-1 1,1 1-1,-1 0 0,1-1 0,-1 0 1,7 0-1,-2-1 65,0 1 0,0-2-1,0 1 1,0-1 0,0 0-1,0-1 1,0 0 0,-1 0 0,1 0-1,7-6 1,-12 7-53,1-1-1,-1 0 1,0 0 0,0 0-1,0 0 1,0 0 0,-1-1-1,1 1 1,-1-1 0,0 1-1,0-1 1,0 0 0,0 0-1,-1 0 1,0 0 0,0 0-1,0 0 1,0-1 0,0 1-1,-1 0 1,0-6 0,-3-63 511,3 82-571,1 1 1,0-1-1,1 0 0,0 0 0,0-1 1,7 18-1,3 4-18,-6-13 0,16 29 0,-20-42 0,1 1 0,0-1 0,0 0 0,0 0 0,0 0 0,1 0 0,0-1 0,-1 1 0,1-1 0,9 5 0,1-2 315,-6-3-1211,-3 0-2538</inkml:trace>
  <inkml:trace contextRef="#ctx0" brushRef="#br0" timeOffset="732.7">409 336 17687,'0'0'5535,"1"3"-5411,2 23 240,2-1 1,10 33-1,-13-49 750,-6-19-679,-6-19-257,10 23-146,-1 1 1,1 0 0,0-1-1,1 1 1,-1-1-1,1 1 1,0 0 0,0-1-1,1 1 1,-1 0-1,5-8 1,-4 10-11,0 0 0,0 0 1,0 1-1,0-1 0,0 1 0,1 0 0,-1-1 0,1 1 1,0 1-1,-1-1 0,1 0 0,0 0 0,0 1 0,0 0 1,0 0-1,1-1 0,-1 2 0,0-1 0,7-1 1,-6 2 14,1-1 0,0 1 0,-1 0 0,1 0 0,-1 0 0,1 0 0,0 1 1,-1 0-1,1 0 0,-1 0 0,1 1 0,-1-1 0,0 1 0,0 0 0,0 0 1,0 1-1,0-1 0,0 1 0,0 0 0,-1 0 0,0 0 0,5 6 1,-3-3 42,0 2 1,-1-1 0,0 0 0,0 1 0,0 0 0,-1 0 0,-1 0 0,1 0 0,-1 1 0,-1-1 0,2 13 0,-2 31 581,-1-52-510</inkml:trace>
  <inkml:trace contextRef="#ctx0" brushRef="#br0" timeOffset="1693.53">698 340 20903,'0'0'6999,"2"3"-6902,4 8 6,0 1 0,-1-1-1,0 1 1,4 15 0,-5-13 56,-2-8 182,-5-10-182,-2-13-77,4 10-65,1 1 0,0-1 0,1 1 0,0-1 0,0 1-1,0-1 1,1 1 0,5-12 0,-6 15-11,0 0-1,0 1 0,1 0 1,0-1-1,-1 1 1,1 0-1,0 0 0,0 0 1,0 0-1,0 0 0,1 0 1,-1 1-1,0-1 0,1 1 1,-1 0-1,1-1 1,0 1-1,-1 0 0,1 0 1,0 1-1,-1-1 0,1 1 1,3-1-1,-3 1 5,1 1 0,-1 0 0,1-1 0,-1 1 0,0 0-1,0 0 1,0 1 0,0-1 0,0 1 0,0 0 0,0 0 0,0-1 0,0 2 0,-1-1 0,1 0-1,-1 1 1,4 4 0,1 1 22,-1 0 0,0 0 1,0 1-1,8 15 0,6 23 173,-22-54-177,0 0 1,1-1-1,0 1 0,0 0 1,1-1-1,0 1 0,0 0 0,1-1 1,0 1-1,0 0 0,4-13 1,-4 17-21,0 0 1,0 1-1,0-1 1,0 1-1,0-1 1,0 1 0,1-1-1,-1 1 1,1 0-1,0 0 1,0 0-1,0 0 1,0 0-1,0 0 1,0 0-1,0 1 1,1-1-1,-1 1 1,0 0 0,1-1-1,-1 1 1,1 0-1,0 1 1,-1-1-1,1 0 1,0 1-1,-1-1 1,1 1-1,0 0 1,0 0 0,0 0-1,-1 0 1,1 1-1,5 0 1,-5 0-3,0 0 1,0 0 0,-1 0 0,1 0 0,0 1-1,-1-1 1,1 1 0,-1 0 0,1 0-1,-1-1 1,0 2 0,0-1 0,0 0-1,0 0 1,0 1 0,0-1 0,-1 1 0,1-1-1,-1 1 1,1 0 0,-1-1 0,0 1-1,1 4 1,0 1 19,-1 0 0,1 0-1,-1 1 1,-1-1 0,0 0-1,0 1 1,-1 9 0,2-4 103,0-11-4034</inkml:trace>
  <inkml:trace contextRef="#ctx0" brushRef="#br0" timeOffset="2320.33">1312 382 21503,'0'0'2264,"2"-2"-878,-1 2-1311,0-1 1,0 0-1,0 0 0,-1 1 1,1-1-1,0 0 1,-1 0-1,1 0 1,-1 0-1,1 0 1,-1 0-1,1 0 1,-1 0-1,1 0 1,-1 0-1,0 0 1,0 0-1,0 0 1,1-1-1,-1 1 1,0 0-1,-1 0 1,1 0-1,0 0 1,0 0-1,0 0 0,0 0 1,-1 0-1,1 0 1,-1 0-1,1 0 1,-1 0-1,1 0 1,-1 0-1,1 0 1,-1 0-1,0 0 1,1 0-1,-1 1 1,-1-2-1,-2-2-71,0 1-1,0 0 1,0 0-1,0 0 1,-1 1-1,1-1 1,-1 1-1,1 0 1,-1 0-1,0 1 1,0-1-1,0 1 1,0 0-1,0 1 1,0-1-1,0 1 1,0 0-1,0 0 0,0 1 1,-10 1-1,14-2-1,-1 1-1,0-1 1,1 1-1,-1-1 1,1 1 0,-1 0-1,1 0 1,-1 0-1,1 0 1,-1 0-1,1 0 1,0 0-1,-1 0 1,1 1-1,0-1 1,0 0-1,0 1 1,0-1-1,0 1 1,1-1-1,-1 1 1,0-1-1,1 1 1,-1 0-1,1-1 1,-1 1-1,1 0 1,0-1-1,0 1 1,-1 0-1,1 0 1,1 3-1,-1-2 4,1-1 0,0 1 0,-1 0 0,1 0 0,0 0 0,1-1 0,-1 1 0,0-1 0,1 1 0,-1-1 1,1 1-1,0-1 0,0 0 0,0 0 0,0 0 0,0 0 0,1 0 0,3 3 0,3 0 32,0 0 0,0-1-1,1 0 1,-1-1 0,1 0 0,13 3 0,-21-6-16,0 1 1,0-1-1,0 0 0,1 0 0,-1 0 1,0 0-1,0 0 0,0 0 0,0 0 1,1-1-1,-1 1 0,0-1 1,0 0-1,0 0 0,0 1 0,0-1 1,0-1-1,-1 1 0,1 0 0,0 0 1,0-1-1,-1 1 0,1-1 1,-1 1-1,1-1 0,-1 0 0,0 1 1,1-1-1,-1 0 0,0 0 0,0 0 1,0 0-1,-1 0 0,1 0 1,0-4-1,0 2 30,0-1 1,0 1-1,-1-1 1,0 1-1,0-9 1,0 12-37,-1-1 1,1 1-1,0 0 1,0-1-1,0 1 1,-1-1-1,1 1 1,-1 0-1,1 0 1,-1-1-1,1 1 1,-1 0-1,0 0 1,0 0-1,0-1 1,1 1-1,-1 0 1,0 0-1,0 0 1,0 1-1,-1-1 1,-1-1-1,3 2-10,0 0 0,0 0-1,0 0 1,0 0 0,-1 0-1,1-1 1,0 1 0,0 0 0,0 0-1,0 0 1,0 1 0,-1-1-1,1 0 1,0 0 0,0 0 0,0 0-1,0 0 1,0 0 0,-1 0-1,1 0 1,0 0 0,0 0 0,0 0-1,0 0 1,0 0 0,0 1-1,-1-1 1,1 0 0,0 0 0,0 0-1,0 0 1,0 0 0,0 0-1,0 0 1,0 1 0,0-1 0,0 0-1,0 0 1,0 0 0,0 0-1,0 1 1,0-1 0,0 0 0,0 0-1,-1 12 99,5 9 3,-2-14-67,1 1 0,-1-1-1,1 0 1,1 0 0,7 13-1,-10-18-18,1 0-1,-1 0 1,1 0-1,0 0 1,0 0-1,0 0 1,0-1-1,0 1 0,0-1 1,0 1-1,0-1 1,0 0-1,1 0 1,-1 0-1,0 0 1,1 0-1,-1 0 1,1-1-1,-1 1 0,1-1 1,3 0-1,5 0-156,7-1 507,-8 0-4284</inkml:trace>
  <inkml:trace contextRef="#ctx0" brushRef="#br0" timeOffset="2810.57">1530 341 21911,'0'0'6604,"1"3"-6511,13 33 42,-8-24-102,-1 1 1,0 0-1,4 20 0,-13-34 4,-5-8-25,-8-12 1,9 9 1,4 7-6,0 1 0,1-1-1,0 0 1,-5-11 0,8 15-6,0 1-1,0-1 0,0 1 1,0-1-1,0 0 0,0 1 1,1-1-1,-1 1 1,0-1-1,0 1 0,0-1 1,1 1-1,-1-1 0,0 1 1,1-1-1,-1 1 1,0-1-1,1 1 0,-1-1 1,1 1-1,-1 0 1,0-1-1,1 1 0,-1 0 1,1-1-1,-1 1 0,1 0 1,-1 0-1,1-1 1,0 1-1,-1 0 0,1 0 1,-1 0-1,1 0 1,-1 0-1,1 0 0,0 0 1,0 0-1,24-3 25,-24 3-25,87 4 274,-48 0-4036</inkml:trace>
  <inkml:trace contextRef="#ctx0" brushRef="#br0" timeOffset="3398.63">1756 19 19895,'0'0'3082,"-1"3"-1902,-4 47-598,1 0 0,2 0 0,10 94 0,-7-132-536,-1-3 39,1 0 0,0 0-1,0 0 1,1 0 0,0-1-1,0 1 1,7 16-1,-8-25-71,-1 1 0,1-1 0,-1 1 0,0-1 0,1 1 0,-1-1 0,1 1 0,0-1 0,-1 1 0,1-1 0,-1 0 0,1 0 0,-1 1 0,1-1 0,0 0 0,-1 0 0,1 0 0,0 1 0,-1-1 0,1 0 0,0 0-1,-1 0 1,1 0 0,0 0 0,-1 0 0,1 0 0,0-1 0,-1 1 0,1 0 0,-1 0 0,1 0 0,0-1 0,-1 1 0,1 0 0,-1-1 0,1 1 0,0 0 0,-1-1 0,1 1 0,-1-1 0,0 1 0,1-2 0,22-23 213,-20 20-164,8-5 52,-9 8-63,0 1 0,0-1 1,0 0-1,0 0 0,0 0 0,-1 0 1,1-1-1,-1 1 0,1 0 1,-1-1-1,0 1 0,0-1 1,1-2-1,-1 5-9,0 0 0,0 0 0,0 1 0,0-1 0,0 0 0,0 0 0,0 1 0,-1-1 0,1 1 0,0-1 0,0 1 0,0-1 0,-1 1 0,1-1 0,1 2 0,20 39 346,-19-34-322,0 1 0,1-1 0,0 0-1,10 12 1,-13-17-50,1-1 0,0 1-1,0-1 1,-1 1 0,1-1-1,0 1 1,1-1 0,-1 0-1,0 0 1,0 0 0,0 0-1,1-1 1,-1 1 0,0-1-1,1 1 1,-1-1 0,0 0-1,1 1 1,-1-1 0,5-1-1,11-2 17,-11 2-3786</inkml:trace>
  <inkml:trace contextRef="#ctx0" brushRef="#br0" timeOffset="3939.18">2071 365 21503,'0'0'4264,"6"17"-3648,-2-7 0,-1 6-408,0 3 8,-1-3-120,1-4 0,0-1-8,-1-5-8,-1-3-40,1-2 16,-1 0-16,1-1 0</inkml:trace>
  <inkml:trace contextRef="#ctx0" brushRef="#br0" timeOffset="3940.18">2146 235 19495,'0'0'5880</inkml:trace>
  <inkml:trace contextRef="#ctx0" brushRef="#br0" timeOffset="4450.17">2151 381 18295,'0'0'5043,"2"2"-4852,1 0-167,1 0 0,-1 0 0,1 0 0,0 0 0,0-1 0,0 0 0,-1 0 0,1 0 0,0 0 0,1 0 0,-1-1 0,0 0 0,0 0-1,0 0 1,0 0 0,6-2 0,4 0 49,1-1-1,-1-1 0,21-7 0,-34 10-58,0 1 1,0-1-1,0 1 0,1-1 1,-1 0-1,0 1 1,0-1-1,0 0 1,-1 0-1,1 0 1,0 0-1,0 0 1,0 0-1,-1 0 0,1 0 1,0 0-1,-1 0 1,1 0-1,-1-1 1,1 1-1,-1 0 1,0 0-1,0 0 1,1-1-1,-1 1 1,0 0-1,0 0 0,0-1 1,0 1-1,0 0 1,-1-1-1,1 1 1,0 0-1,0 0 1,-1 0-1,1-1 1,-1 1-1,1 0 0,-1 0 1,0 0-1,0-1 1,0 0 2,0 0 1,0 1-1,0-1 1,0 1-1,0-1 1,-1 1-1,1-1 0,0 1 1,-1-1-1,1 1 1,-1 0-1,1 0 1,-1 0-1,0 0 1,1 0-1,-1 0 1,0 1-1,0-1 0,0 0 1,0 1-1,1 0 1,-1-1-1,0 1 1,0 0-1,0 0 1,0 0-1,-2 0 1,1 1 1,0 0 0,0 1 0,0-1 1,1 1-1,-1 0 0,0-1 1,1 1-1,0 0 0,-1 0 1,1 1-1,0-1 0,0 0 1,0 1-1,0-1 0,1 1 0,-1 0 1,1 0-1,-2 3 0,2-4-2,0 1 0,0-1 0,0 1 0,0-1-1,1 1 1,-1-1 0,1 1 0,0-1 0,0 1-1,0 0 1,0-1 0,0 1 0,0 0 0,1-1-1,-1 1 1,1-1 0,0 1 0,-1-1 0,1 1-1,1-1 1,-1 0 0,2 3 0,0-1 29,0 0 0,1 0 0,-1 0 0,1-1 0,0 0 0,0 1 0,1-1-1,-1-1 1,1 1 0,-1-1 0,1 0 0,0 0 0,0 0 0,0 0 0,0-1 0,0 0 0,0 0 0,0 0 0,0-1 0,0 0 0,1 0 0,-1 0 0,0 0 0,0-1 0,0 0 0,0 0 0,6-2-1,18-7-118,-19 7-2991</inkml:trace>
  <inkml:trace contextRef="#ctx0" brushRef="#br0" timeOffset="4884.01">2454 349 20303,'0'0'3242,"0"3"-1981,1 9-944,0-1 0,0 0-1,1 0 1,1 0 0,0 0 0,0 0 0,8 15 0,-21-46-87,7 15-209,1 1 0,0-1 0,-1 1 0,2-1 0,-1 0 1,1 0-1,-1 0 0,1 0 0,0 0 0,1 0 0,0-11 0,0 15-13,1 1 0,-1-1 0,1 0 0,0 1 0,-1-1 0,1 1 0,0-1 0,0 0 0,-1 1 0,1 0 0,0-1 0,0 1 0,0 0 0,0-1 0,0 1 0,0 0 0,0 0-1,1-1 1,19-2 57,-12 4 23,0 1-1,0-1 1,0 1-1,0 1 1,12 4-1,15 4-3831</inkml:trace>
  <inkml:trace contextRef="#ctx0" brushRef="#br0" timeOffset="5302.97">2669 1 19895,'0'0'6128,"1"2"-5928,0 3 123,0 0 0,-1 0 0,1-1 0,-1 1 0,-1 6 0,1 0-3475</inkml:trace>
  <inkml:trace contextRef="#ctx0" brushRef="#br0" timeOffset="5821.35">2584 328 20207,'0'0'1848,"15"9"-592,-1-8 8,7 1-584,3 1 8,4 1-456,-2 0 8,-4-3-144,-5-1 16,-5-1-56,-1-1 8,2 1-48,2-3 8</inkml:trace>
  <inkml:trace contextRef="#ctx0" brushRef="#br0" timeOffset="6250.72">2656 34 15776,'0'0'2814,"0"4"-2177,2 71 315,0 37-130,-5 32 1632,3-114-926,-1-27-1354,1-1-1,0 1 0,-1-1 0,1 1 1,-1-1-1,0 1 0,0-1 0,0 0 1,0 1-1,-1-1 0,1 0 1,0 0-1,-4 4 0,-4 6-3064</inkml:trace>
  <inkml:trace contextRef="#ctx0" brushRef="#br0" timeOffset="7157.44">2798 412 17887,'0'0'3090,"2"2"-2354,1-1-646,0 1 0,0 0 1,0-1-1,0 0 0,0 0 1,0 0-1,0 0 0,0 0 1,0-1-1,0 1 0,1-1 1,-1 0-1,0 0 0,0 0 1,0 0-1,1-1 0,-1 1 1,0-1-1,3-1 0,2 1 55,5-2 47,0 1 0,18-7 0,-29 8-111,0 1-1,0-1 0,0 0 1,0 1-1,0-1 1,-1 0-1,1 0 0,0-1 1,0 1-1,-1 0 0,1-1 1,-1 1-1,1-1 0,-1 1 1,1-1-1,-1 1 0,0-1 1,0 0-1,0 0 0,0 0 1,0 0-1,1-3 1,-2 3-41,0 0 1,-1 1 0,1-1-1,0 0 1,-1 1 0,1-1 0,-1 1-1,0-1 1,1 1 0,-1-1-1,0 1 1,0-1 0,0 1 0,0 0-1,0 0 1,0-1 0,0 1-1,-1 0 1,1 0 0,0 0 0,-1 0-1,1 0 1,0 1 0,-1-1-1,1 0 1,-3 0 0,1 0-2,0 0 0,1 0 0,-1 0 1,0 0-1,0 0 0,1 1 0,-1-1 0,0 1 0,0 0 0,0 0 1,0 0-1,0 0 0,0 0 0,-4 2 0,1 0 30,-1 1 1,1 1-1,0-1 0,-1 1 1,2 0-1,-11 9 0,14-12-41,0 1 0,1 0 0,-1 0 0,1 0-1,-1 0 1,1 0 0,0 0 0,0 0-1,0 0 1,0 0 0,0 1 0,0-1 0,1 0-1,-1 1 1,1-1 0,0 0 0,-1 1-1,1-1 1,0 1 0,0-1 0,1 1 0,-1-1-1,1 4 1,1-1 18,0 0 0,0 0 0,0-1 0,1 1 0,-1-1 0,1 0 0,0 0 0,0 0 0,1 0 0,-1 0 0,1-1 0,0 0 0,0 1 0,0-1 0,0-1 0,0 1 0,1 0 0,-1-1 0,1 0 0,8 2 0,-6-1 11,1-1-1,0-1 0,0 1 1,-1-1-1,1-1 0,0 1 1,0-2-1,0 1 0,0-1 1,0 0-1,-1 0 0,14-5 1,-9 1-46,4-1 83,-6 4-3768</inkml:trace>
  <inkml:trace contextRef="#ctx0" brushRef="#br0" timeOffset="7885.82">3089 353 21311,'0'0'5930,"-1"3"-5820,-1 7-29,1-1 1,-1 1-1,1-1 0,1 15 1,0-15-19,0 0-1,-1 1 1,0-1 0,0 0 0,-1 1 0,-3 10 0,5-25 78,1-1 1,0 1-1,-1-1 0,0 1 1,-1-11-1,0-12 3,1 21-98,1-1 0,1 1 0,0 0 0,0-1 0,0 1 0,1 0 0,0 0 0,0 0 0,1 1 0,7-12 0,-10 16-37,0 0-1,1 0 0,-1 0 1,1 1-1,0-1 1,-1 0-1,1 1 1,0-1-1,0 1 0,0-1 1,0 1-1,0 0 1,0 0-1,0 0 1,0 0-1,1 1 0,-1-1 1,0 0-1,1 1 1,-1-1-1,0 1 1,1 0-1,-1 0 0,0 0 1,1 0-1,-1 1 1,1-1-1,-1 0 1,0 1-1,0 0 0,1-1 1,-1 1-1,0 0 1,0 0-1,0 0 1,0 1-1,3 1 0,-2-1 7,-1 0 0,0 0-1,1 0 1,-1 1-1,0-1 1,0 0-1,-1 1 1,1-1-1,0 1 1,-1 0-1,1 0 1,-1-1 0,0 1-1,0 0 1,0 0-1,-1 0 1,1 0-1,-1 0 1,1 4-1,-1 4-46,-1 0-1,1 0 1,-6 21-1,0 6-3367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9:51.32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38 59 16783,'0'0'7499,"-3"0"-6622,3 0-806,-1 0 1,0 0-1,1 0 0,-1 0 1,0 0-1,1 0 0,-1 0 0,0 0 1,1 0-1,-1 0 0,1 0 0,-1 1 1,0-1-1,1 0 0,-1 1 0,1-1 1,-2 1-1,-3 17 614,-1 104 311,0-5 35,5-105-870,-1 2 106,0 1 0,1 17 0,1-30-188,0 1 0,0 0 0,1 0 0,-1-1 0,1 1 0,-1-1-1,1 1 1,0 0 0,0-1 0,0 1 0,0-1 0,0 0 0,1 1 0,-1-1-1,1 0 1,-1 0 0,1 0 0,3 4 0,-3-6-34,0 1 1,-1 0-1,1-1 0,0 1 1,0-1-1,-1 0 1,1 1-1,0-1 0,0 0 1,0 0-1,-1 0 0,1 0 1,0 0-1,0-1 0,0 1 1,-1-1-1,1 1 0,0-1 1,2-1-1,32-16 187,-9-1-231,-1-1-1,-1-1 1,0-1 0,-2-1 0,33-42 0,-51 60-1,-4 3 0,1 0 0,-1 0 0,1 1 0,-1-1 0,0 0 0,1 0 0,-1 0 0,0-1 0,1-2 0,-28 15-1550</inkml:trace>
  <inkml:trace contextRef="#ctx0" brushRef="#br0" timeOffset="514.9">172 403 21503,'0'0'4040,"16"11"-3200,-10-3 0,-1 2-560,1 3 8,1 2-112,2-1 16,3-4-88,1-1 16</inkml:trace>
  <inkml:trace contextRef="#ctx0" brushRef="#br0" timeOffset="1095.99">357 368 18087,'0'0'1138,"1"3"-93,10 24 788,-1 1 0,9 38 0,-23-88-981,1 1-1,1-1 1,1-28 0,1 47-821,1 1 0,0 0 0,-1-1 0,1 1 0,0 0 0,0 0 0,0 0 0,0 0 0,1 0 0,-1 0 0,1 0 0,-1 0 0,1 0 0,0 1 0,-1-1 0,1 1 0,0-1 0,0 1 0,0 0 0,0-1 0,0 1 0,1 0 0,-1 1 0,0-1 0,0 0 0,1 1 0,-1-1 0,0 1 0,1-1 0,-1 1 0,0 0 0,4 0 0,-4 0-6,1 0 0,0 0-1,0 0 1,0 1 0,0-1-1,-1 0 1,1 1 0,0 0-1,0 0 1,-1 0 0,1 0-1,0 0 1,-1 0 0,1 1-1,-1-1 1,0 1 0,0 0-1,1 0 1,-1 0-1,0 0 1,0 0 0,-1 0-1,1 0 1,0 1 0,-1-1-1,1 1 1,0 2 0,0 2 32,-1 0 1,0 1-1,0-1 1,-1 0-1,0 1 1,0-1 0,0 0-1,-1 1 1,-3 9-1,-1 32 616,10-52-4515</inkml:trace>
  <inkml:trace contextRef="#ctx0" brushRef="#br0" timeOffset="1096.99">716 356 19799,'0'0'2746,"-5"0"-1761,-7 1-596,-1 0 1,0 1-1,-16 5 0,24-6-284,0 0 0,0 1 0,0 0 0,0 0 1,1 0-1,-1 1 0,1 0 0,-1 0 0,1 0 0,0 0 0,0 0 0,-4 5 0,8-7-72,-1 0 1,0 0-1,1 0 1,-1 0 0,1 0-1,0 0 1,-1 0-1,1 1 1,0-1 0,-1 0-1,1 0 1,0 0-1,0 0 1,0 1 0,0-1-1,0 0 1,0 0-1,0 0 1,1 0 0,-1 0-1,0 1 1,1-1-1,-1 0 1,0 0 0,1 0-1,0 0 1,-1 0-1,1 0 1,-1 0 0,1 0-1,0 0 1,0-1-1,0 1 1,0 0 0,1 1-1,2 1 37,0 0 0,1 0 0,-1 0 0,1 0 0,0-1 0,6 3 0,3 0 54,0-1-1,0-1 1,1 0-1,-1-1 1,1 0-1,0-1 0,26-2 1,-32 1-40,0-2 0,-1 1 0,1-1 0,0 0 0,-1-1 1,1 0-1,-1 0 0,0-1 0,0 0 0,0-1 0,-1 0 0,1 0 0,-1 0 1,7-7-1,-13 11-62,-1 0 0,1 1 0,0-1 0,-1 0 0,1 0 0,0 0 0,-1 1 0,1-1 0,-1 0 0,1 0 1,-1 0-1,0 0 0,1 0 0,-1 0 0,0 0 0,0 0 0,1 0 0,-1 0 0,0 0 0,0 0 0,0 0 0,0 0 0,-1 0 0,1-1 1,0 0-1,-1 0 0,0 0 1,0 0-1,0 1 1,-1-1-1,1 0 1,0 0-1,-1 1 1,1-1-1,-1 1 1,0 0 0,1-1-1,-3 0 1,-1-1 17,1 0-1,-1 0 1,-1 1 0,1 0 0,0 0 0,0 0-1,-1 1 1,-10-2 0,13 3-10,0 0 0,0 0 0,0 1 0,0-1 0,1 1 0,-1 0 0,0 0 0,0 0 0,0 0 0,-2 2 0,5-3-24,-1 0 1,1 1 0,0-1 0,-1 0 0,1 0 0,0 0 0,0 1-1,-1-1 1,1 0 0,0 0 0,0 1 0,-1-1 0,1 0-1,0 1 1,0-1 0,0 0 0,0 1 0,-1-1 0,1 0 0,0 1-1,0-1 1,0 0 0,0 1 0,0-1 0,0 1 0,0-1 0,0 0-1,0 1 1,0-1 0,0 1 0,1 0-1,0 0 0,-1-1 0,1 1-1,0 0 1,0 0 0,0-1 0,0 1 0,0 0 0,0-1 0,0 1 0,0-1-1,0 1 1,0-1 0,0 0 0,2 1 0,12 3-4013</inkml:trace>
  <inkml:trace contextRef="#ctx0" brushRef="#br0" timeOffset="1480.33">927 1 19703,'0'0'962,"0"2"98,-2 10-91,1 0 0,0 0 0,2 13 0,11 70 447,-4-44-855,33 158 1375,-39-202-1840,-1 13 851,-4-23-1467,1-6-2586</inkml:trace>
  <inkml:trace contextRef="#ctx0" brushRef="#br0" timeOffset="1989.06">905 308 19799,'0'0'4096,"6"17"-3368,5-12-272,10-1 0,11-1-112,3-4 8,1-4-168,-3 1 8</inkml:trace>
  <inkml:trace contextRef="#ctx0" brushRef="#br0" timeOffset="1990.06">1111 362 18487,'3'-1'810,"39"0"2319,-33 2-2692,0-1 1,0 0 0,13-2 0,-9 2-115,-1-2 247,-12 2-558,0-1 1,0 1-1,1-1 0,-1 1 1,0-1-1,0 1 1,0-1-1,0 1 0,-1-1 1,1 1-1,0-1 0,0 1 1,0-1-1,0 1 0,0-1 1,-1 1-1,1-1 1,0 1-1,0 0 0,-1-1 1,1 1-1,0-1 0,-1 1 1,1 0-1,0-1 0,-1 1 1,1 0-1,-1-1 1,-2-3 49,-1 0 0,1 1 1,-1-1-1,0 1 0,0 0 1,0 0-1,0 0 0,-1 0 1,1 1-1,-1 0 0,0 0 1,-5-2-1,9 4-15,-1-1 1,0 1-1,0 0 1,0 0-1,0-1 0,0 2 1,0-1-1,0 0 1,1 0-1,-1 0 0,0 1 1,0-1-1,0 1 1,0 0-1,1-1 0,-1 1 1,0 0-1,0 0 1,1 0-1,-1 0 0,1 0 1,-1 1-1,1-1 0,0 0 1,-1 1-1,1-1 1,0 1-1,0-1 0,0 1 1,0 0-1,0-1 1,0 1-1,1 0 0,-2 3 1,1-1 23,0-1 0,1 0 1,-1 1-1,1-1 0,0 1 1,-1-1-1,2 1 0,-1-1 1,0 1-1,1-1 0,-1 0 0,1 1 1,0-1-1,0 0 0,1 1 1,-1-1-1,1 0 0,-1 0 1,1 0-1,0 0 0,0 0 1,0-1-1,1 1 0,-1-1 0,1 1 1,4 2-1,-3-1 5,1 0 0,-1 0 0,1-1 0,0 0 1,1 0-1,-1-1 0,0 1 0,1-1 0,-1 0 0,1 0 0,0-1 0,0 0 0,0 0 0,11 0 0,52-9 544,-47 4-4452</inkml:trace>
  <inkml:trace contextRef="#ctx0" brushRef="#br0" timeOffset="2435.05">1321 311 21207,'0'0'0,"15"19"8,-9-6 56</inkml:trace>
  <inkml:trace contextRef="#ctx0" brushRef="#br0" timeOffset="2436.05">1364 427 18295,'3'6'826,"-1"-1"-1,-1 0 1,1 1-1,-1-1 1,0 1 0,0-1-1,0 9 1966,-1-14-2533,1-41 1035,7-53-1,-8 89-1210,1 1 0,0 0 0,0 0 0,0 0 0,0 0 0,1 0 0,0 1 0,0-1 0,0 0 0,0 1 0,5-7 0,-6 9-54,1-1 0,-1 1 1,1 0-1,0 0 0,-1 0 0,1 0 1,0 0-1,0 0 0,0 0 0,0 1 1,-1-1-1,1 0 0,0 1 1,0 0-1,0 0 0,0-1 0,0 1 1,0 0-1,0 1 0,0-1 0,0 0 1,0 0-1,0 1 0,0-1 0,0 1 1,2 1-1,2 0 35,0 1-1,0 0 1,0 0-1,0 0 1,-1 1 0,1 0-1,-1 0 1,0 0-1,0 0 1,-1 1-1,1 0 1,-1 0 0,0 1-1,0-1 1,-1 1-1,0-1 1,5 12-1,-3-4-39,-2 0-1,1 0 0,-2 0 0,0 0 0,0 0 1,-1 1-1,-2 24 0,-1-3-4058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29:47.16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253 384 14872,'0'0'3646,"-3"-1"-1949,-18-5-394,0 1-1,0 1 0,-34-3 0,47 7-1187,0-1 1,0 2-1,0-1 0,0 1 1,0 0-1,0 1 0,1 0 0,-1 0 1,1 1-1,-1-1 0,1 2 0,0-1 1,-10 7-1,16-9-64,0 0 1,0-1-1,0 1 0,0 0 1,0 0-1,0 0 0,0 0 1,0 1-1,1-1 0,-1 0 1,0 0-1,1 1 0,-1-1 1,1 0-1,-1 0 0,1 1 1,-1-1-1,1 1 1,0-1-1,0 0 0,0 1 1,0-1-1,0 1 0,0-1 1,0 0-1,0 1 0,0-1 1,1 0-1,-1 1 0,1-1 1,-1 0-1,1 1 0,-1-1 1,2 2-1,-1-1-10,1 1-1,0-1 0,0 0 1,-1 1-1,1-1 1,1 0-1,-1 0 0,0 0 1,0-1-1,1 1 1,-1 0-1,1-1 1,0 0-1,-1 1 0,5 0 1,0 0 11,0-1-1,0 0 1,-1-1 0,1 0 0,0 0 0,0 0 0,0-1 0,0 1-1,9-4 1,7-2 250,30-13 0,-42 14-171,-11 5-111,1 0 0,-1 0 1,1 0-1,-1 0 0,1 0 0,-1-1 0,1 1 1,-1 0-1,1 0 0,-1-1 0,1 1 0,-1 0 0,0-1 1,1 1-1,-1 0 0,1-1 0,-1 1 0,0-1 1,1 1-1,-1-1 0,0 1 0,0-1 0,0 1 1,1-1-1,-1 1 0,0-1 0,0 1 0,0-1 0,0 1 1,0-1-1,0 1 0,0-1 0,0 0 0,0 0 4,-1-1 0,1 1 0,-1-1 0,0 1 0,0 0 1,0 0-1,0-1 0,0 1 0,0 0 0,0 0 0,-2-2 0,-35-21 306,43 44 24,-1-10-317,1 0 1,1 0-1,0-1 1,0 0-1,0 0 0,1 0 1,1-1-1,12 12 1,-17-17-37,1-1 0,-1 1 0,0-1 0,1 0 0,0 0 0,0 0 0,-1 0 0,1 0 1,0-1-1,0 0 0,0 0 0,1 0 0,-1 0 0,0 0 0,0-1 0,0 0 0,1 0 0,-1 0 0,0-1 0,0 1 1,0-1-1,1 0 0,-1 0 0,0 0 0,6-4 0,-6 3 8,0 0 0,1 0-1,-1-1 1,0 0 0,-1 0 0,1 0 0,3-4 0,2-8-4135</inkml:trace>
  <inkml:trace contextRef="#ctx0" brushRef="#br0" timeOffset="600.62">330 74 18087,'0'0'1030,"2"3"-522,2 4-5,0 1 0,0 0 0,0 0 0,-1 0 0,-1 0 0,0 0 0,3 15 0,4 66 1399,-8-74-1622,1 19 412,3 36 999,-4-62-1426,1-1 0,-1 1 1,1-1-1,1 1 0,-1-1 1,6 11-1,-8-17-222,1-1 0,-1 1-1,0 0 1,1 0 0,-1-1 0,1 1 0,-1 0-1,1-1 1,-1 1 0,1 0 0,-1-1-1,1 1 1,0-1 0,-1 1 0,1-1 0,0 1-1,-1-1 1,1 1 0,0-1 0,0 0 0,-1 1-1,1-1 1,0 0 0,0 0 0,0 0-1,0 1 1,-1-1 0,1 0 0,0 0 0,0 0-1,0 0 1,0 0 0,1-1 0,1 0 75,-1-1 0,1 0 1,-1 0-1,1 1 0,-1-2 0,1 1 1,2-4-1,0 2-142,56-61 335,-59 67-311,0 1 0,0 0 0,0 0 0,0 1 0,0-1 0,2 6 0,7 20 0,9 20 0,-19-46 0,1 0 0,0 0 0,0 0 0,0 0 0,0-1 0,1 1 0,-1-1 0,1 1 0,-1-1 0,1 0 0,0 0 0,3 2 0,-4-3 12,-1-1 1,1 0-1,-1 1 0,1-1 1,0 0-1,-1 0 0,1 0 1,0 0-1,-1 0 0,1 0 1,0-1-1,-1 1 0,1 0 1,-1-1-1,1 1 1,-1-1-1,1 0 0,-1 0 1,1 1-1,-1-1 0,1 0 1,1-2-1,25-24-3042,-26 25 1795</inkml:trace>
  <inkml:trace contextRef="#ctx0" brushRef="#br0" timeOffset="1073.06">663 6 17383,'0'0'1378,"0"2"-65,4 118 2848,23 163-428,-22-242-2664,-4-34-3879</inkml:trace>
  <inkml:trace contextRef="#ctx0" brushRef="#br0" timeOffset="1570.7">618 324 20095,'0'0'3136,"14"9"-1824,-6-6-504,6 0 0,4-1-488,2-1 8,0 1-120,-3-2 0,-2 0-8,-1 0-8</inkml:trace>
  <inkml:trace contextRef="#ctx0" brushRef="#br0" timeOffset="1571.7">815 332 18391,'0'0'5047,"-1"3"-4126,1 2-807,0-1-1,-1 0 1,1 0-1,1 0 0,-1 0 1,0 0-1,1 0 1,0 0-1,0 0 1,0 0-1,1 0 0,-1 0 1,1 0-1,0 0 1,0-1-1,0 1 1,1-1-1,-1 0 0,1 1 1,0-1-1,-1 0 1,1-1-1,1 1 1,-1 0-1,0-1 0,1 0 1,-1 0-1,1 0 1,0 0-1,0 0 1,0-1-1,-1 0 0,1 0 1,0 0-1,1 0 1,-1-1-1,0 1 1,0-1-1,7 0 0,-9-1-68,-1 1 0,0-1 0,1 1 0,-1-1 0,0 1 0,1-1 0,-1 0 0,0 0 0,0 0 0,0 1 0,0-1 0,0 0 0,0-1 0,0 1 0,0 0 0,0 0 0,0 0 0,-1 0 0,1-1 0,0 1 0,-1 0 0,1-1 0,-1 1 0,1 0 0,-1-1 0,0 1 0,0-1 0,1 1 0,-1 0 0,0-3 0,0 0 65,0 0 1,0 0-1,0 0 0,0 0 0,-1 0 0,1 0 0,-1 0 0,0 0 0,-2-6 0,3 10 17,9 15 206,-4-10-283,0 1 0,1-1-1,0 0 1,0 0 0,1 0-1,-1-1 1,1 0 0,0 0-1,0-1 1,12 4 0,-13-5-803,0-1-1,0 0 1,1 0 0,9 0-1</inkml:trace>
  <inkml:trace contextRef="#ctx0" brushRef="#br0" timeOffset="2006.22">1107 393 19591,'0'0'4079,"2"0"-3390,10 0-120,-1 1-298,-1-1 0,1 0 0,-1-1 0,1-1 0,-1 1 0,14-5 0,-23 5-241,0 1 0,0 0 0,0 0 1,-1-1-1,1 1 0,0 0 0,0-1 1,-1 1-1,1-1 0,0 1 0,-1-1 1,1 1-1,0-1 0,-1 0 1,1 1-1,-1-1 0,1 0 0,-1 1 1,1-1-1,-1 0 0,0 0 0,1 1 1,-1-1-1,0 0 0,0 0 1,1 0-1,-1-1 0,0 1 5,-1-1 0,1 1 0,-1-1 0,1 1 0,-1-1 0,1 1 0,-1-1 0,0 1 0,0 0 0,0-1 0,0 1 0,0 0 0,-2-2 0,-2-3 57,-1 1-1,0 0 1,0 1 0,-12-7-1,16 10-63,1 0 0,-1 0 0,0 0 0,0 1 0,1-1 0,-1 1 0,0-1 0,0 1 0,0-1 0,0 1 0,0 0 0,0 0 0,1 0 0,-1 0 0,0 0 0,0 1 0,0-1 0,0 1 0,0-1 0,1 1 0,-4 1-1,3-1 21,0 1 0,0-1 0,0 1-1,0 0 1,0 0 0,1 0-1,-1 0 1,1 0 0,-1 0-1,1 0 1,0 0 0,0 0-1,0 1 1,-1 3 0,0-2 27,1 0 0,0 0 1,0 1-1,1-1 0,-1 0 1,1 0-1,0 1 0,0-1 0,0 0 1,1 1-1,-1-1 0,1 0 0,0 0 1,1 0-1,-1 0 0,0 0 1,1 0-1,0 0 0,3 5 0,-1-6-11,-1 0-1,1 0 1,0 0-1,0 0 1,0 0-1,0-1 1,0 0-1,1 0 1,-1 0-1,1 0 1,-1-1-1,1 0 0,0 0 1,-1 0-1,1 0 1,0-1-1,0 0 1,0 0-1,-1 0 1,1-1-1,0 1 1,8-3-1,-1 0-203,0 0 0,23-10 0,14-12-3685</inkml:trace>
  <inkml:trace contextRef="#ctx0" brushRef="#br0" timeOffset="2434.66">1383 31 18391,'0'0'4572,"-1"5"-3486,-7 33-488,3-1 1,1 1 0,2 1 0,1-1 0,2 0 0,12 72-1,-11-100-387,0 0 0,1 0 0,0 0 0,7 13 0,-10-22-184,0-1 1,0 0-1,0 1 0,0-1 0,1 0 1,-1 1-1,0-1 0,0 0 0,1 0 0,-1 1 1,0-1-1,0 0 0,1 0 0,-1 0 1,0 1-1,1-1 0,-1 0 0,0 0 1,0 0-1,1 0 0,-1 0 0,0 0 1,1 0-1,-1 0 0,0 0 0,1 0 0,-1 0 1,1 0-1,-1 0 0,0 0 0,1 0 1,12-7 313,9-15-169,-21 21-140,27-40-235,-19 28-3268</inkml:trace>
  <inkml:trace contextRef="#ctx0" brushRef="#br0" timeOffset="2971.23">1483 1 18695,'0'0'3074,"0"3"-2030,-5 276 2782,4-262-3599,0-6 16,0 0 1,0 0 0,1 0-1,0 1 1,1-1 0,1 0-1,2 12 1,-4-23-213,1 1-1,-1 0 1,0-1-1,0 1 1,1 0-1,-1-1 1,0 1 0,1-1-1,-1 1 1,1 0-1,-1-1 1,1 1-1,-1-1 1,1 1-1,-1-1 1,1 0 0,-1 1-1,1-1 1,0 1-1,-1-1 1,1 0-1,0 0 1,-1 1-1,1-1 1,0 0 0,-1 0-1,1 0 1,0 0-1,-1 0 1,1 1-1,0-2 1,0 1-1,-1 0 1,1 0 0,0 0-1,1 0 1,7-4-3590</inkml:trace>
  <inkml:trace contextRef="#ctx0" brushRef="#br0" timeOffset="2972.23">1530 360 19495,'0'0'816,"2"1"79,5 2-602,-1 0 1,0-1-1,1 0 0,-1 0 0,1-1 0,-1 0 1,1 0-1,0 0 0,0-1 0,-1 0 1,1 0-1,0-1 0,-1 0 0,1 0 1,0 0-1,8-4 0,-14 5-270,0 0 1,-1 0-1,1-1 0,0 1 1,-1 0-1,1-1 0,0 1 0,-1 0 1,1-1-1,-1 1 0,1-1 1,0 1-1,-1-1 0,1 1 0,-1-1 1,0 1-1,1-1 0,-1 0 1,1 1-1,-1-1 0,0 0 0,1 1 1,-1-1-1,0 0 0,0 1 1,0-1-1,0 0 0,1 0 0,-1 1 1,0-2-1,-1 0 20,1 1 0,-1-1-1,1 1 1,-1-1 0,0 1 0,1-1 0,-1 1-1,0 0 1,0-1 0,0 1 0,0 0-1,0 0 1,-2-2 0,1 1 23,-1 0-1,1 0 1,0 0-1,-1 1 1,1-1 0,-1 0-1,0 1 1,1 0 0,-1 0-1,0 0 1,0 0-1,0 0 1,0 0 0,0 1-1,-5-1 1,6 2-13,-1 0 0,1 0-1,0 0 1,0 1 0,0-1 0,0 1 0,0-1 0,0 1 0,0 0 0,1 0 0,-1 0 0,1 0-1,-1 0 1,1 0 0,0 0 0,0 0 0,0 0 0,-2 4 0,1-1 30,0 1 1,1-1 0,-1 1-1,1-1 1,0 1 0,0 10-1,1-13-35,0 0-1,1 1 0,-1-1 0,1 0 0,-1 0 1,1 1-1,0-1 0,1 0 0,-1 0 0,0 0 0,1 0 1,0 0-1,-1-1 0,1 1 0,0 0 0,1-1 1,-1 1-1,0-1 0,1 0 0,-1 0 0,1 0 1,0 0-1,-1 0 0,7 2 0,-5-2-7,1-1 1,0 1-1,-1-1 0,1 0 0,0 0 1,0 0-1,0-1 0,0 0 0,-1 0 1,1 0-1,0-1 0,0 1 0,0-1 1,0 0-1,-1-1 0,6-1 0,17-8 138,1 0-397,-12 5-3554</inkml:trace>
  <inkml:trace contextRef="#ctx0" brushRef="#br0" timeOffset="3573.22">1758 362 19199,'0'0'2030,"2"2"-820,10 16 975,0 1-1,9 22 0,-21-45-1983,-1 0 0,1 0 0,0 0 0,0 0 0,0 0-1,0 0 1,1 0 0,0 0 0,-1 0 0,1 1-1,1-1 1,-1 0 0,3-5 0,-2 6-181,-1 0 0,1 0 0,-1 1 0,1-1 0,0 1 0,0 0 0,0-1 0,0 1 0,4-4 0,-4 6 2,-1-1-1,0 0 0,1 0 1,-1 1-1,1-1 1,-1 1-1,1-1 0,-1 1 1,1-1-1,-1 1 1,1 0-1,-1 0 0,1 0 1,0 0-1,-1 0 1,1 0-1,-1 0 0,1 1 1,-1-1-1,3 1 1,2 1 1,0 0-1,0 1 1,0 0 0,0 0 0,-1 0 0,1 1 0,-1 0-1,0 0 1,0 0 0,0 1 0,4 5 0,-3-3-19,-1 1 0,0 0-1,0 0 1,-1 0 0,0 1 0,-1 0 0,3 9 0,2-3 66,-4-10-4193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1:16.59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159 41 11448,'0'0'2784,"0"-2"-1370,0 1-1314,0 0 0,0 0 0,0 0-1,0 0 1,0 0 0,0 0 0,-1 0 0,1 1 0,0-1-1,0 0 1,-1 0 0,1 0 0,0 0 0,-1 1 0,1-1-1,-1 0 1,1 0 0,-1 1 0,1-1 0,-1 0 0,0 1-1,1-1 1,-1 1 0,0-1 0,0 1 0,1-1 0,-1 1-1,0-1 1,0 1 0,0 0 0,1-1 0,-1 1-1,0 0 1,0 0 0,0 0 0,0-1 0,0 1 0,0 0-1,0 0 1,1 1 0,-1-1 0,0 0 0,0 0 0,0 0-1,0 0 1,-1 1 0,-5 4 38,-1-1-1,1 1 1,1 1 0,-1-1-1,1 1 1,0 0 0,0 0-1,1 1 1,0 0 0,-7 13-1,0 0 248,2 0 0,-15 40 0,23-52-281,0 1-1,1-1 1,0 1-1,0-1 0,0 1 1,1-1-1,1 1 1,-1 0-1,2-1 0,3 16 1,0-4 118,2-1 0,0 0 1,13 25-1,-19-41-185,0 0 1,1 0-1,-1-1 0,1 1 1,0 0-1,0-1 1,0 0-1,0 1 0,0-1 1,1 0-1,-1 0 1,1 0-1,-1 0 0,1-1 1,0 1-1,-1-1 1,1 1-1,0-1 0,0 0 1,0 0-1,0 0 0,4 0 1,-1-1 4,-1 0 1,0-1 0,1 1-1,-1-1 1,0-1-1,0 1 1,0-1-1,0 1 1,0-2 0,0 1-1,0 0 1,6-5-1,29-20 332,-1-2-1,43-43 0,-71 62-270,-1 0 1,-1-1-1,0 0 0,0 0 1,-1-1-1,0 0 0,-1-1 1,7-17-1,-12 24-63,1 0 0,-1 0-1,-1 0 1,0-1 0,1 1 0,-2 0 0,1 0-1,-1-1 1,0 1 0,0-1 0,-1 1 0,0 0-1,0 0 1,0-1 0,-1 1 0,0 0 0,0 0-1,0 0 1,-1 1 0,0-1 0,-4-6-1,4 9-15,0-1 0,-1 1 0,1 0 0,-1 0 0,1 0 0,-1 1 0,0-1 0,0 1 0,0 0 0,0 0 0,0 0 0,-1 1 0,1 0 0,-1-1 0,1 1 0,-1 1 0,1-1 1,-1 1-1,1 0 0,-1 0 0,1 0 0,-1 0 0,-6 2 0,1 0 8,0 0 0,0 1 0,0-1 1,1 2-1,0-1 0,-1 2 0,1-1 1,1 1-1,-16 11 0,16-7-124,0-1 1,0 1-1,1 1 0,1 0 0,0 0 1,-10 20-1,7-12-2878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33.09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928 0 21807,'-1'3'992,"-16"85"3164,-25 42-3176,21-82-807,-28 47-1,28-58-47,2 1-1,-23 65 1,36-77 42,6-15-3779</inkml:trace>
  <inkml:trace contextRef="#ctx0" brushRef="#br0" timeOffset="429.53">969 427 20703,'0'0'2040,"20"-2"-496,-1-1 0,9-3-824,8 2 0,1 2-472,-2 1 16,3-4-120,-2 3 8,-1 2-72,-3-1 8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34.71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513 324 12960,'0'0'10199,"-5"3"-9737,-35 22 235,-1-1 0,-2-2 1,-85 32-1,63-25-216,-4 2-42,63-29-384,-1 0 1,0 0-1,1 0 0,-1-1 0,0-1 0,0 1 1,0-1-1,-9 0 0,13-1-33,1 1-1,-1-1 1,1 0-1,-1 0 1,1 0-1,0 0 1,-1 0-1,1-1 1,0 1-1,0-1 1,0 1-1,0-1 1,0 0-1,1 1 1,-1-1-1,0 0 1,1 0-1,-1 0 1,1-1-1,0 1 1,0 0-1,0-1 1,-1-2-1,1 2 8,0 1-1,0-1 1,0 0 0,1 0 0,-1 0-1,1 0 1,0 0 0,0 0-1,0 0 1,0 0 0,0 0-1,1 0 1,-1 0 0,1 1 0,0-1-1,0 0 1,0 0 0,0 0-1,0 1 1,3-4 0,-2 3-15,1 0 0,0 0 0,0 1-1,0-1 1,1 1 0,-1-1 0,1 1 0,-1 0 0,1 0 0,0 1 0,0-1 0,-1 1 0,1 0 0,0 0 0,0 0 0,0 0-1,1 1 1,-1 0 0,7 0 0,-6 0-5,0 0-1,0 1 1,0-1-1,0 1 1,0 0-1,0 1 1,-1-1-1,1 1 1,0 0-1,-1 0 1,1 0-1,-1 1 1,0 0-1,0 0 1,6 5-1,0 3 17,-1 1-1,9 14 0,-14-18-18,1-1 0,0 1 0,0-1 0,0-1 0,1 1 1,0-1-1,1 0 0,-1 0 0,14 8 0,-5-7 19,1 0 1,0-1 0,0 0-1,1-2 1,-1 0-1,1 0 1,0-2-1,0 0 1,0-1 0,0-1-1,1 0 1,-1-1-1,0-1 1,0-1 0,-1 0-1,1-1 1,0-1-1,-1-1 1,0 0 0,-1-1-1,1-1 1,-1 0-1,-1-1 1,1-1-1,24-21 1,-38 30-13,0-1 1,0 1-1,0 0 1,0 0-1,0-1 0,0 1 1,0 0-1,0-1 0,0 1 1,-1-1-1,1 1 0,-1-1 1,1 1-1,-1-1 0,0 0 1,1 1-1,-1-1 1,0 1-1,0-1 0,0 0 1,0-1-1,-1 0-1,0 1 1,0 0-1,0 0 1,0-1-1,0 1 0,0 0 1,0 0-1,-1 0 1,1 0-1,-1 0 0,1 0 1,-4-2-1,-1-1 10,0 1 1,0-1-1,0 2 0,-1-1 0,1 1 0,-1 0 0,0 0 1,-12-3-1,8 4 15,1 0 0,-1 1 0,0 0 0,1 1 0,-1 0 0,-12 2 0,17-1-10,-1 1 1,1-1-1,0 1 0,-1 0 0,1 0 1,0 1-1,0 0 0,1 0 1,-1 0-1,1 1 0,-7 5 0,11-9-27,1 1-1,-1-1 0,1 1 0,-1-1 0,1 1 0,0-1 0,-1 1 1,1 0-1,0-1 0,-1 1 0,1 0 0,0-1 0,0 1 1,-1 0-1,1-1 0,0 1 0,0 0 0,0 0 0,0-1 0,0 1 1,0 0-1,0-1 0,0 1 0,0 0 0,1 0 0,-1 1 1,3 4-3807</inkml:trace>
  <inkml:trace contextRef="#ctx0" brushRef="#br0" timeOffset="460.87">1035 1 22007,'0'0'1104,"-3"3"62,-17 28 954,-21 43 0,-35 100-1402,39-86-361,-60 172 154,94-248-761,0-2 930,15-13-4771</inkml:trace>
  <inkml:trace contextRef="#ctx0" brushRef="#br0" timeOffset="840.64">1004 419 20703,'0'0'880,"20"0"0,-7-2 400,1 1-8,2-1-552,3 1 8,1 0-488,3 0 8,0-1-136,2 2-8,4 2-56,3-8 8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36.7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497 338 10848,'0'0'7302,"-4"3"-6555,-46 32 236,25-15 29,-1-2 0,-1-1 0,-54 26 1,48-30-428,1 0 41,-34 8 1,57-19-493,-1 0 0,0 0 0,1-1 0,-1 0 0,0-1 0,0 0 0,1 0 0,-14-3 0,20 3-90,1-1 0,-1 0 0,0 0 1,1 0-1,-1 0 0,1-1 0,-1 1 1,1-1-1,-1 1 0,1-1 1,0 0-1,0 0 0,0 0 0,0 0 1,0 0-1,0 0 0,0-1 0,1 1 1,-1 0-1,1-1 0,0 0 1,0 1-1,0-1 0,0 0 0,0 1 1,1-1-1,-1 0 0,1 0 0,-1 0 1,1 0-1,0 1 0,0-1 1,1 0-1,-1 0 0,0 0 0,2-2 1,-2 1 1,1 0 0,0 0 1,0 0-1,1 0 1,-1 0-1,1 0 0,0 1 1,0-1-1,0 0 0,0 1 1,0 0-1,1 0 1,0 0-1,-1 0 0,1 0 1,0 0-1,1 0 0,-1 1 1,0 0-1,1 0 1,-1 0-1,1 0 0,0 0 1,0 1-1,4-2 0,1 2-4,-1-1-1,0 2 1,0-1-1,1 1 1,-1 0-1,0 1 1,1 0-1,7 2 1,-10-1-22,0 0-1,-1 0 1,1 1 0,-1 0-1,0 0 1,1 0 0,-2 1-1,1-1 1,0 1 0,-1 0-1,1 1 1,3 4 0,-6-6-12,14 17 52,1-1 0,1 0 0,1-1 1,0-1-1,30 19 0,-44-33-44,1 0 0,0-1 0,0 0 0,0 0 0,0 0 0,0-1 0,0 0 1,1 0-1,-1 0 0,0-1 0,0 0 0,1 0 0,11-3 0,6-1 48,1-2 0,29-12 0,4 0 88,-46 15-79,-1-1-1,1 1 1,-1-2-1,15-7 1,-23 10-44,0 1 0,0-1 1,0 0-1,0-1 1,-1 1-1,1 0 1,-1-1-1,1 0 0,-1 1 1,0-1-1,0 0 1,0 0-1,0 0 1,0 0-1,-1-1 0,0 1 1,1 0-1,0-7 1,-2 8-21,0 0 0,0 0 1,0 0-1,-1 0 0,1 1 1,-1-1-1,1 0 1,-1 0-1,1 1 0,-1-1 1,0 0-1,0 1 0,0-1 1,0 1-1,0-1 0,0 1 1,-1-1-1,1 1 0,0 0 1,-1 0-1,1 0 1,-1 0-1,1 0 0,-1 0 1,-2-1-1,-3-2 7,1 1 1,-1 0 0,0 1-1,0-1 1,-8 0-1,0 0 7,0 1 0,-1 1-1,1 0 1,-31 3-1,39-1-22,1-1 0,-1 2 0,1-1 0,-1 1 0,1 0-1,0 0 1,0 0 0,0 1 0,0 0 0,0 0 0,0 1-1,1-1 1,0 1 0,-7 6 0,7 1-208,5-6-3664</inkml:trace>
  <inkml:trace contextRef="#ctx0" brushRef="#br0" timeOffset="441.33">990 0 22415,'-1'3'1098,"-3"17"406,-2-1 0,-15 36 0,2-7-765,-11 26-229,-67 120-1,83-168-410,2 0-1,0 1 1,2 0 0,0 1-1,-5 30 1,15-58-132,0 0 1,0 0-1,1 0 1,-1-1-1,0 1 0,0 0 1,0 0-1,0 0 1,0 0-1,0 0 0,1 0 1,-1 0-1,0 0 0,0 0 1,0 0-1,0 0 1,0 0-1,1 0 0,-1 0 1,0 0-1,0 0 1,0 0-1,0 0 0,0 0 1,0 0-1,1 0 0,-1 1 1,0-1-1,0 0 1,0 0-1,0 0 0,0 0 1,0 0-1,0 0 1,0 0-1,1 0 0,-1 0 1,0 1-1,0-1 1,0 0-1,0 0 0,0 0 1,0 0-1,0 0 0,0 0 1,0 1-1,0-1 1,0 0-1,0 0 0,0 0 1,0 0-1,0 0 1,0 1-1</inkml:trace>
  <inkml:trace contextRef="#ctx0" brushRef="#br0" timeOffset="869.08">986 392 21407,'0'0'0,"14"-3"1040,1 1 8,3 1 424,4-4 16,1 0-856,2-1 16,0 3-440,1 1 0,3-2-120,-2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38.55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589 306 18991,'0'0'4096,"-2"1"-3462,-21 9 26,-32 20 0,34-17-419,-1-1 0,-25 10-1,11-8 6,6-2 132,0-1-1,-1-2 1,-60 11-1,81-19-294,-1-2-1,0 0 1,1 0 0,-1-1-1,1 0 1,-1-1 0,1 0-1,0 0 1,0-1 0,1-1-1,-1 0 1,1 0 0,0-1-1,0 0 1,-16-14 0,22 17-49,0 0 0,1-1 1,-1 1-1,1-1 0,0 0 1,-1 0-1,2 1 0,-1-1 0,-1-5 1,2 8-23,1 0 0,0 0 0,0-1 0,-1 1 0,1 0 0,0 0 0,0-1 0,0 1 0,0 0 0,1 0 0,-1 0 1,0-1-1,0 1 0,1 0 0,-1 0 0,1 0 0,-1-1 0,1 1 0,-1 0 0,1 0 0,0 0 0,-1 0 0,1 0 0,0 0 0,0 0 0,0 1 0,0-1 1,0 0-1,0 0 0,0 1 0,0-1 0,0 0 0,0 1 0,0-1 0,3 0 0,5-1 6,1-1 1,-1 2-1,1-1 0,0 1 1,-1 1-1,1 0 0,0 0 0,0 1 1,-1 0-1,1 1 0,11 3 1,-4 0 21,1 0 0,-1 1 0,-1 1 0,1 1 0,20 13 0,15 9 139,91 40-1,-132-65-166,2 1 15,1 0-1,-1-1 0,23 5 1,-30-9-13,0 0 1,-1-1 0,1 0-1,0 0 1,-1 0 0,1-1-1,0 1 1,-1-2 0,1 1-1,-1 0 1,0-1 0,10-4-1,8-5 53,53-28 145,-76 39-206,1 0-1,-1 0 1,1-1 0,-1 1-1,1 0 1,-1-1 0,1 1-1,-1 0 1,0-1 0,1 1-1,-1-1 1,0 1-1,1 0 1,-1-1 0,0 1-1,1-1 1,-1 1 0,0-1-1,0 1 1,0-1 0,1 1-1,-1-1 1,0 0 0,0 1-1,0-1 1,0 1 0,0-1-1,0 1 1,0-1 0,0 1-1,0-1 1,-1 1-1,1-1 1,0 0 0,0 0-1,-2-1 2,1 0-1,0 0 1,-1 1-1,1-1 1,-1 0-1,0 1 1,1-1-1,-1 1 1,-2-2-1,-46-24 14,48 26-12,-10-5 1,6 3 0,0 0 1,0 0 0,0 0-1,0 1 1,-1 0 0,1 0-1,-1 1 1,1 0 0,-12-1-1,18 2-3,0 0-1,0 0 0,0 0 0,-1 0 0,1 0 0,0 0 0,0 0 0,0 0 1,0 0-1,0 0 0,-1 0 0,1 0 0,0 0 0,0 0 0,0 0 1,0 0-1,0 0 0,-1 0 0,1 1 0,0-1 0,0 0 0,0 0 1,0 0-1,0 0 0,0 0 0,0 0 0,0 0 0,-1 1 0,1-1 0,0 0 1,0 0-1,0 0 0,0 0 0,0 0 0,0 1 0,0-1 0,0 0 1,0 0-1,0 0 0,0 0 0,0 0 0,0 1 0,0-1 0,0 0 1,0 0-1,0 0 0,0 0 0,0 0 0,0 1 0,0-1 0,0 0 0,0 0 1,0 0-1,1 0 0,-1 0 0,0 1 0,0-1 0,0 0 0,0 0 1,0 0-1,0 0 0,7 6-3662</inkml:trace>
  <inkml:trace contextRef="#ctx0" brushRef="#br0" timeOffset="470.64">1004 1 21503,'0'0'4626,"-1"3"-3810,-11 28-243,-18 34 1,5-14-411,-116 224 702,121-238-697,-40 92 784,58-124-838</inkml:trace>
  <inkml:trace contextRef="#ctx0" brushRef="#br0" timeOffset="897.73">991 387 21503,'0'0'1056,"26"-10"0,-8 3 312,5-2 0,5 1-696,1 3 16,-8 2-520,-2 3 0,-4 2-136,8 1-8,12 2-24,2-5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40.46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567 308 18695,'0'0'6178,"-4"2"-5866,-90 47 461,62-30-419,-1-1 0,0-2-1,-1-2 1,-62 18 0,73-26-219,-56 9 231,69-14-288,0 0 0,0 0 0,1-1-1,-1-1 1,-18-2 0,25 2-44,-1 1-1,1-1 0,0 0 1,0 0-1,0 0 1,0-1-1,0 1 0,0-1 1,1 0-1,-1 1 1,0-1-1,1 0 0,-1-1 1,1 1-1,0 0 1,0-1-1,0 1 0,0-1 1,0 0-1,-2-5 1,3 5 6,0-1 0,0 1 0,1 0 0,-1-1 0,1 1 0,0 0-1,0-1 1,0 1 0,0 0 0,1-1 0,-1 1 0,1 0 0,0 0 0,0-1 0,0 1 0,1 0 0,-1 0 0,1 0 0,-1 0 0,4-3 0,-3 2 17,0 1 0,1-1 0,0 1-1,-1 0 1,1 0 0,1 0-1,-1 0 1,0 0 0,1 1 0,-1-1-1,1 1 1,5-3 0,-7 5-29,1-1 1,0 0-1,-1 1 1,1 0-1,-1 0 1,1 0-1,0 0 1,-1 0 0,1 0-1,-1 1 1,1-1-1,0 1 1,-1-1-1,1 1 1,-1 0-1,0 0 1,1 0 0,-1 1-1,0-1 1,0 1-1,4 2 1,1 2 18,-1 0 1,1 0 0,-1 1-1,0 0 1,6 9 0,-8-9-25,1 0 0,0-1 0,1 0 1,-1 0-1,1 0 0,0-1 0,9 7 1,-1-4-9,1 0 1,0-1-1,1-1 1,-1 0-1,1-1 1,0-1-1,1 0 1,28 2-1,-11-4 4,0-2-1,0-2 1,44-6-1,-35 3-5,-19 3 65,40-9 0,-58 9-53,1 0 1,-1 0 0,0 0 0,0-1-1,0 0 1,0 0 0,0-1 0,0 1-1,-1-1 1,9-9 0,-13 13-25,-1-1-1,1 1 1,0-1 0,-1 0 0,1 1-1,-1-1 1,0 0 0,1 1-1,-1-1 1,1 0 0,-1 0-1,0 1 1,0-1 0,1 0 0,-1 0-1,0 0 1,0 0 0,0 1-1,0-1 1,0 0 0,0 0 0,0 0-1,0 0 1,-1-1 0,1 1-1,-1 0 0,0-1 1,0 1-1,0 0 0,0-1 1,0 1-1,0 0 0,0 0 1,0 0-1,0 0 0,0 0 1,-3-1-1,-4-3-1,-1 0 0,0 1 0,-14-4 0,14 5 3,-5-3-2,0 2 0,-1 0 0,0 0 0,-23-1 0,31 4 0,-1 0 0,1 1 0,-1 1 0,1-1 0,-1 1 0,1 1 0,0-1 0,-1 1 0,1 0 0,-13 7 0,20-9-2,-1 0 1,1 0-1,-1 1 1,1-1-1,0 0 1,-1 0-1,1 1 0,-1-1 1,1 0-1,0 1 1,0-1-1,-1 0 1,1 1-1,0-1 0,-1 0 1,1 1-1,0-1 1,0 1-1,0-1 0,0 0 1,-1 1-1,1-1 1,0 1-1,0-1 1,0 1-1,0-1 0,0 0 1,0 1-1,0-1 1,0 1-1,0-1 1,0 1-1,0-1 0,1 1 1,-1-1-1,0 0 1,0 1-1,0-1 1,0 1-1,1-1 0,-1 0 1,0 1-1,0-1 1,1 0-1,0 1 1,4 5-3230</inkml:trace>
  <inkml:trace contextRef="#ctx0" brushRef="#br0" timeOffset="473.63">1067 0 22511,'0'0'1210,"-2"4"27,-85 175 3310,9-16-4266,-36 48 255,108-200-340,9-12-287,5-5-3454</inkml:trace>
  <inkml:trace contextRef="#ctx0" brushRef="#br0" timeOffset="919.26">1062 384 22311,'0'0'1240,"26"-3"8,-8 1 264,4 1 0,0-1-728,6-3 8,4-3-536,5 0 16,4-1-120,3-4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43.8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428 234 11656,'0'0'8657,"-2"4"-7833,-4 8-434,0-1 0,-2 1 1,1-1-1,-1-1 0,-1 0 0,-17 17 1,-72 54 851,49-43-351,41-31-718,-1 0 0,0-1 1,0 0-1,0 0 0,-11 4 0,17-9-125,-1 0 0,1 0 1,-1 0-1,1 0 0,-1-1 0,1 1 0,-1-1 0,1 0 0,-1 0 0,1 0 0,-1 0 0,1-1 0,-1 1 1,1-1-1,-1 0 0,1 0 0,0-1 0,-1 1 0,-3-3 0,0 0 27,1 0 0,0 0 1,0 0-1,0-1 0,1 0 0,-1-1 0,1 1 0,-8-12 0,12 15-56,-1 0-1,1 0 0,0-1 0,0 1 0,0 0 0,0-1 0,0 1 0,1 0 0,-1-1 0,1 1 1,-1-1-1,1 1 0,0-1 0,0 1 0,0-1 0,0 0 0,0 1 0,1-1 0,-1 1 1,1-1-1,0 1 0,0 0 0,-1-1 0,2 1 0,-1 0 0,0 0 0,0-1 0,4-3 0,-3 3-5,1 0-1,0 1 0,0-1 0,-1 0 1,2 1-1,-1 0 0,0 0 0,0 0 1,1 0-1,-1 0 0,1 0 0,0 1 1,-1 0-1,1 0 0,0 0 0,0 0 1,0 1-1,-1-1 0,1 1 0,0 0 1,0 0-1,4 1 0,7 2 8,-1 0-1,0 1 0,0 0 1,21 11-1,-13-6-2,40 19 34,-43-18-26,0-2 0,1 0 0,0-1 0,0 0 1,21 2-1,-24-7 33,0-1-1,0-1 1,0-1 0,1 0 0,-1-1-1,-1-1 1,1 0 0,23-9 0,-17 7 94,-19 5-94,1-1-1,0 1 1,-1-1-1,1-1 1,-1 1 0,1-1-1,-1 0 1,8-4-1,-11 5-41,0 0 0,0 0 0,-1 0 0,1-1 0,0 1 0,-1 0 0,1-1-1,-1 1 1,1 0 0,-1-1 0,1 1 0,-1-1 0,0 1 0,0-1 0,0 1 0,0 0-1,0-3 1,-4-26 80,4 28-82,-1-5 3,-1 0 0,0 1 0,0 0 0,0-1 0,0 1 0,-1 0 0,0 0 0,-1 1 0,-5-9 0,7 11-9,0 1 1,-1 0 0,1-1 0,-1 1 0,0 0 0,0 0 0,0 0 0,0 0 0,0 1 0,0-1-1,0 1 1,0 0 0,-1 0 0,1 0 0,0 0 0,-1 1 0,1-1 0,-1 1 0,1 0-1,-5 0 1,-2 1 26,-1 0 0,1 1-1,-1 0 1,1 0 0,0 1-1,0 1 1,0 0 0,0 0-1,1 1 1,-1 0 0,1 0-1,-16 14 1,24-18-26,0-1 0,0 1 1,1 0-1,-1 0 0,0 0 0,1-1 0,-1 1 1,1 0-1,-1 0 0,1 0 0,-1 0 0,1 0 1,0 0-1,-1 0 0,1 0 0,0 0 0,0 0 1,0 0-1,0 0 0,0 0 0,0 1 0,3 7-4096</inkml:trace>
  <inkml:trace contextRef="#ctx0" brushRef="#br0" timeOffset="533.2">933 1 22511,'0'0'3384,"-2"4"-2142,-4 12-813,-1 0 0,0-1 0,-17 24 0,-6 14-178,-119 204 573,134-233-639,1-1 0,0 2-1,-15 40 1,29-65-184,0 0 0,0 1 0,0-1 0,0 0 0,0 0 0,0 0-1,0 0 1,0 0 0,0 1 0,0-1 0,0 0 0,0 0 0,0 0 0,-1 0 0,1 0 0,1 1-1,-1-1 1,0 0 0,0 0 0,0 0 0,0 0 0,0 1 0,0-1 0,0 0 0,0 0 0,0 0 0,0 0-1,0 0 1,0 1 0,0-1 0,0 0 0,1 0 0,-1 0 0,0 0 0,0 0 0,0 0 0,0 0 0,0 1-1,0-1 1,1 0 0,-1 0 0,0 0 0,0 0 0,0 0 0,10-2 487,10-8-3035</inkml:trace>
  <inkml:trace contextRef="#ctx0" brushRef="#br0" timeOffset="2038">998 370 13968,'0'0'3781,"2"1"-2633,12-1-579,-1 0 0,1-1-1,-1-1 1,21-4 0,21-3 185,-34 7-727,33-3 1778,-22 1-4197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0:47.81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599 185 12160,'0'0'665,"-4"4"111,-99 80 5092,37-38-3826,-140 73 1,198-115-1928,-1 0-1,0-1 1,0 0 0,0 0-1,0-1 1,-1 0 0,1 0-1,-1-1 1,1-1 0,-1 0-1,-13-1 1,18 0-45,0 1-1,0-2 1,0 1-1,0 0 1,1-1-1,-1 0 1,1 0-1,-1 0 1,1-1 0,0 0-1,-1 1 1,1-1-1,1-1 1,-1 1-1,0-1 1,1 1-1,0-1 1,0 0-1,0 0 1,0 0 0,1-1-1,-1 1 1,-1-7-1,3 10-31,1-1 0,0 1-1,0 0 1,0-1 0,0 1 0,1-1-1,-1 1 1,0-1 0,0 1 0,1 0-1,-1-1 1,1 1 0,-1 0 0,1-1-1,0 1 1,0 0 0,-1 0 0,1-1-1,0 1 1,0 0 0,0 0 0,0 0-1,0 0 1,1 0 0,-1 0 0,0 1-1,2-2 1,1-1 30,1 0 0,0 0 0,-1 0-1,1 1 1,10-4 0,-11 6-35,-1-1 0,1 1 0,-1 0-1,1 0 1,-1 0 0,0 0 0,1 1 0,-1-1-1,1 1 1,-1 0 0,0 0 0,1 0 0,2 2-1,45 26 313,-11-5-85,-9-10-101,-13-4-50,0-2-1,1 0 1,0-1 0,1-1-1,-1 0 1,1-2-1,26 3 1,-30-6-45,1-1-1,0-1 1,-1 0 0,0-1-1,1-1 1,16-5 0,-23 5-41,-1-1 0,0 0 0,0 0 0,0-1 0,0 0 0,-1-1 0,1 1 0,-1-2 0,-1 1 1,1-1-1,7-9 0,-14 14-15,1 0 1,0 0 0,-1 0 0,0 0-1,1-1 1,-1 1 0,0 0 0,0-1-1,0 1 1,-1 0 0,1-1-1,-1 1 1,1-1 0,-1 1 0,0-1-1,0 1 1,0-1 0,0 0 0,-1-4-1,0 3 5,0 0 0,-1 1 0,1-1-1,-1 0 1,0 1 0,0-1-1,0 1 1,-1-1 0,1 1 0,-1 0-1,-5-4 1,3 2 13,-1 0 0,0 0 0,0 1-1,0 0 1,0 0 0,-1 1 0,0 0 0,0 0 0,0 1 0,0-1-1,0 1 1,0 1 0,-11-2 0,10 4-1,0 0 1,1 0-1,0 0 0,-1 1 1,1 1-1,0-1 0,0 1 1,0 0-1,0 0 0,0 1 1,1 0-1,0 0 0,0 1 1,0 0-1,0 0 0,-7 9 1,13-14-17,-1 1 0,1-1 0,0 1 0,0-1 0,-1 1 0,1 0 0,0-1 0,0 1 0,0 0 0,0-1 0,0 1 0,0-1 0,0 1 0,0 0 0,0-1 0,0 1 0,0 0 0,0-1 0,0 1 0,1-1 0,-1 1 0,0 0 0,0-1 0,1 1 0,-1-1 0,0 1 0,1-1 0,-1 1 0,1-1 0,-1 1 0,1-1 0,-1 1 0,1-1 0,0 1 0,19 11-2112,-18-10 13</inkml:trace>
  <inkml:trace contextRef="#ctx0" brushRef="#br0" timeOffset="541.58">962 1 21407,'0'0'1960,"-2"3"-688,-80 111 2030,-103 165-2153,104-129-646,35-61 272,44-86-500,5-7-1399</inkml:trace>
  <inkml:trace contextRef="#ctx0" brushRef="#br0" timeOffset="1317.96">915 369 21207,'0'0'2048,"25"3"-648,-9-6 0,9-5-728,4 0 8,6 2-472,1 0 8,-5 3-120,-1 0-8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12.84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 19 5824,'0'0'4140,"1"-3"-2520,-1 2-1392,0 0 0,0 0 0,1 0 0,-1 1 0,1-1 1,-1 0-1,1 0 0,-1 0 0,1 1 0,-1-1 0,1 0 0,-1 0 1,1 1-1,0-1 0,0 1 0,-1-1 0,1 0 0,0 1 1,1-1-1,-1 1-142,0 0 0,0 0 0,-1 1 1,1-1-1,0 0 0,0 0 0,0 1 1,-1-1-1,1 1 0,0-1 0,-1 1 1,1-1-1,0 1 0,-1-1 0,1 1 1,-1-1-1,1 1 0,-1 0 0,1-1 1,-1 1-1,1 0 0,-1 0 0,1-1 1,-1 1-1,0 0 0,0 0 0,1 0 1,-1-1-1,0 2 0,8 24 520,0 0 1,-2 0-1,-1 1 1,2 28-1,-7-55-576,0 1 0,0-1 0,0 0 0,0 0 0,0 1 0,0-1 1,0 0-1,0 0 0,0 1 0,0-1 0,0 0 0,0 0 0,0 1 0,0-1 0,0 0 0,0 0 0,-1 0 0,1 1 0,0-1 0,0 0 1,0 0-1,0 1 0,0-1 0,-1 0 0,1 0 0,0 0 0,0 0 0,0 1 0,0-1 0,-1 0 0,1 0 0,0 0 0,0 0 0,0 0 1,-1 1-1,-9-4 531,-10-8-73,16 9-421,1-1 1,0 0-1,-1 0 0,1 0 0,1 0 1,-1 0-1,0-1 0,1 1 1,-1-1-1,1 0 0,0 0 1,1 1-1,-1-1 0,1 0 0,-2-5 1,3 7-40,-1-1 1,1 1-1,0-1 1,0 1 0,0-1-1,1 1 1,-1 0-1,0-1 1,1 1-1,0-1 1,-1 1 0,1 0-1,0 0 1,0-1-1,0 1 1,1 0-1,-1 0 1,0 0 0,1 0-1,-1 0 1,1 0-1,0 1 1,0-1-1,0 1 1,0-1 0,0 1-1,0-1 1,2 0-1,-1 0 8,0 1 0,0 0 0,0 0 0,0 0 0,1 0 0,-1 0 0,0 1 0,0-1 0,0 1 0,1 0 0,-1 0 0,0 0 0,1 1 0,-1-1 0,5 2 0,4 1-125,0 1 1,20 10-1,-10-4-2370</inkml:trace>
  <inkml:trace contextRef="#ctx0" brushRef="#br0" timeOffset="713.68">413 48 19495,'0'0'2658,"0"-2"-1625,-1 1-955,1-1 1,-1 1-1,0 0 1,0-1-1,1 1 1,-1 0-1,0 0 1,0 0-1,0 0 1,0-1-1,0 2 1,-1-1 0,1 0-1,0 0 1,0 0-1,-3-1 1,-1 0 10,0 0 1,0 0-1,0 1 1,-10-3 0,8 3-64,1 0 1,-1 1-1,1-1 0,-1 1 1,1 1-1,-1-1 0,1 1 1,-1 0-1,-5 2 1,9-2-15,1 0 0,-1 1 0,1-1 0,-1 0 0,1 1 0,0 0 0,-1-1 0,1 1 1,0 0-1,0 0 0,0 0 0,1 1 0,-1-1 0,0 0 0,1 1 0,0-1 0,-1 1 0,0 3 1,1-4-5,1 0 0,0 0 1,-1 0-1,1 0 0,0-1 1,0 1-1,0 0 0,1 0 1,-1 0-1,0 0 0,1-1 1,-1 1-1,1 0 0,0 0 1,-1-1-1,1 1 0,0 0 1,0-1-1,0 1 0,0-1 1,0 1-1,1-1 0,-1 0 1,0 1-1,1-1 1,-1 0-1,1 0 0,1 1 1,3 2 24,-1-1 1,0 0 0,1-1 0,-1 1 0,1-1 0,0-1 0,-1 1 0,1-1 0,0 0 0,0 0 0,0 0 0,0-1 0,0 0 0,0 0 0,0-1 0,0 1 0,0-1 0,0-1 0,0 1 0,0-1 0,0 0 0,-1 0 0,1-1 0,-1 0-1,0 0 1,0 0 0,0 0 0,0-1 0,0 0 0,-1 0 0,5-5 0,-8 7-4,0 1-1,0 0 1,-1-1-1,1 1 1,-1-1-1,1 0 1,-1 1-1,0-1 1,0 1-1,0-1 1,1 0-1,-1 1 1,-1-1-1,1 1 1,0-1-1,0 0 1,-1-1-1,1 2-6,0 0 0,-1 0 0,1 0 0,0 0 0,-1 0 0,1 0-1,0 0 1,-1 0 0,1 0 0,-1 1 0,1-1 0,-1 0 0,0 0 0,1 0-1,-1 1 1,0-1 0,0 0 0,1 1 0,-1-1 0,0 1 0,0-1 0,0 1 0,0-1-1,0 1 1,0 0 0,0-1 0,0 1 0,-1 0 0,2 0-10,-1 0 0,1 0 1,0 1-1,0-1 0,-1 0 1,1 1-1,0-1 0,0 1 0,0-1 1,0 0-1,-1 1 0,1-1 0,0 1 1,0-1-1,0 0 0,0 1 1,0-1-1,0 1 0,0-1 0,0 0 1,0 1-1,0-1 0,0 1 1,0-1-1,1 0 0,-1 1 0,0-1 1,0 1-1,0-1 0,0 0 1,1 1-1,-1 0 0,7 16 103,-7-17-112,6 14 77,0-1-1,1 0 0,1-1 0,0 0 0,1 0 1,17 18-1,-20-24-22,0 0 0,1 0 1,0-1-1,0 0 0,0-1 0,0 1 1,1-1-1,0-1 0,0 0 0,0 0 1,0 0-1,17 2 0,3-3-3655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5:04.85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51 14776,'161'-2'7473,"78"-14"-4516,13-9-1937,-243 24-1206,12-2 603,-10 0-3737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4:58.32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13056,'0'0'9397,"3"1"-8692,-1 1-647,0-1 0,-1 1 0,1-1 0,0 1-1,-1 0 1,0 0 0,1 0 0,-1 0 0,0 0 0,0 0 0,0 0 0,0 0 0,0 0 0,0 0 0,-1 1-1,1-1 1,0 3 0,6 50 443,-5-38-283,5 47 968,-3 1 1,-5 70-1,-1-125-178,2-9-1090,0-1 1,-1 0 0,1 0 0,0 0 0,0 0 0,0 1-1,0-1 1,0 0 0,0 0 0,-1 0 0,1 0 0,0 0 0,0 0-1,0 0 1,0 0 0,-1 0 0,1 1 0,0-1 0,0 0-1,0 0 1,-1 0 0,1 0 0,0 0 0,0 0 0,0 0 0,0 0-1,-1 0 1,1 0 0,0 0 0,0 0 0,0-1 0,-1 1-1,1 0 1,0 0 0,0 0 0,0 0 0,0 0 0,-1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1:12.63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19 15072,'0'0'1986,"1"2"-395,-1-2-1569,13 49 4361,11 74-1054,-28-154-2411,0 10-598,1 0 0,1-42-1,1 62-309,1 1-1,0-1 0,0 0 0,0 1 0,0-1 0,1 0 0,-1 1 0,0-1 0,0 0 1,0 1-1,0-1 0,1 0 0,-1 1 0,0-1 0,1 1 0,-1-1 0,0 0 0,1 1 1,-1-1-1,1 1 0,-1-1 0,1 1 0,-1-1 0,1 1 0,-1 0 0,1-1 0,-1 1 0,1 0 1,0-1-1,-1 1 0,1 0 0,-1 0 0,1-1 0,0 1 0,-1 0 0,1 0 0,0 0 1,-1 0-1,1 0 0,0 0 0,0 0 0,-1 0 0,1 0 0,0 0 0,-1 0 0,1 1 1,0-1-1,5 2 36,1 1 0,-2 0 0,1 0 0,7 5 0,1-1-17,0 0-3620</inkml:trace>
  <inkml:trace contextRef="#ctx0" brushRef="#br0" timeOffset="517.72">245 23 19999,'0'0'1610,"-2"-3"-537,1 1-942,-1 1 0,0-1 0,0 0 1,0 1-1,0-1 0,0 1 0,0 0 0,-1-1 0,1 1 0,0 0 1,-1 1-1,1-1 0,-1 0 0,1 1 0,-1-1 0,1 1 0,-1 0 1,1 0-1,-1 0 0,1 0 0,-1 0 0,1 0 0,-1 1 0,-4 1 1,6 0-97,-1 0 0,1 0 0,-1 1 0,1-1 0,0 1 0,0-1 0,0 1 0,0-1 1,0 5-1,0-5-5,0 2-19,1-1 1,0 0 0,-1 0-1,1 0 1,0 0-1,0 0 1,1 1-1,-1-1 1,1 0 0,-1 0-1,1 0 1,0 0-1,0 0 1,0 0 0,1 0-1,-1-1 1,1 1-1,0 0 1,-1-1-1,1 1 1,0-1 0,1 1-1,-1-1 1,0 0-1,1 0 1,-1 0-1,1 0 1,-1-1 0,1 1-1,0-1 1,3 2-1,-3-1 2,0-1-1,0 1 1,0-1-1,0 0 1,1 0 0,-1 0-1,0-1 1,0 1-1,1-1 1,-1 0-1,0 0 1,1 0-1,-1 0 1,0 0-1,0-1 1,1 1-1,-1-1 1,0 0 0,0 0-1,0 0 1,0-1-1,0 1 1,0-1-1,0 0 1,0 1-1,-1-1 1,1 0-1,0-1 1,3-3-1,-5 3 9,0 1 0,1-1 0,-1 0 0,0 0-1,-1 0 1,1 0 0,0 0 0,-1 1-1,0-1 1,1 0 0,-1-1 0,0 1-1,-1 0 1,1 0 0,-1-3 0,1 4-5,0 1 1,-1-1 0,1 1 0,0-1 0,-1 1 0,1-1 0,-1 1-1,1-1 1,-1 1 0,0 0 0,0-1 0,0 1 0,0 0 0,1 0-1,-2-1 1,1 1 0,0 0 0,0 0 0,0 0 0,0 0 0,-1 0-1,1 1 1,0-1 0,-1 0 0,1 1 0,-1-1 0,1 0 0,-1 1-1,1 0 1,-3-1 0,4 1-11,0 0-1,-1 0 1,1 0 0,0 1-1,0-1 1,0 0 0,-1 0-1,1 0 1,0 0 0,0 1-1,0-1 1,-1 0-1,1 0 1,0 0 0,0 1-1,0-1 1,0 0 0,0 0-1,0 1 1,-1-1 0,1 0-1,0 0 1,0 1 0,0-1-1,0 0 1,0 0-1,0 1 1,0-1 0,0 0-1,0 0 1,0 1 0,0-1-1,0 0 1,0 0 0,1 1-1,1 13 68,-2-13-64,3 9 22,0 1-1,1 0 1,0-1-1,0 0 0,1 0 1,1 0-1,0-1 1,0 0-1,1 0 0,0 0 1,8 8-1,-7-10-921,0 0-1,0-1 1,12 8-1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1:18.36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390 78 18487,'0'0'6155,"0"3"-4875,0 46 854,1-4-1211,-2-1 0,-7 46-1,4-54-361,4-27-409,0 0 1,-1 1 0,-1-1 0,0 0-1,0 0 1,0 0 0,-1 0-1,-6 12 1</inkml:trace>
  <inkml:trace contextRef="#ctx0" brushRef="#br0" timeOffset="525.67">14 93 22815,'0'0'1043,"-13"0"2550,75-4-2865,0-2 0,120-29 0,-34 6-428,-131 26-253,21-4 121,45-1-1,-73 8-105,0 0 0,0 0 0,0 1 0,0 0-1,0 1 1,0 0 0,0 1 0,0 0-1,14 7 1,-22-10-37,-1 1 0,0-1 1,0 1-1,0 0 0,0-1 0,0 1 0,0 0 0,0 0 1,0 0-1,0 0 0,0 0 0,-1 0 0,2 2 1,-2 4-3860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1:34.48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239 137 16280,'0'0'1375,"-4"1"-757,-25 14-209,-1 1 1,2 1 0,0 2-1,-29 25 1,51-39-357,0 0 1,0 0 0,1 1-1,0 0 1,0 0 0,1 0-1,-1 0 1,1 1 0,1 0 0,-6 13-1,8-16-16,0-1-1,0 0 1,0 1-1,1-1 1,-1 1-1,1-1 1,0 1-1,0-1 1,0 1-1,1-1 1,-1 1-1,1-1 1,0 1-1,0-1 1,0 0-1,0 1 1,1-1-1,-1 0 1,1 0-1,0 0 1,0 0-1,0 0 1,0-1-1,0 1 1,1 0-1,3 2 1,2 1 91,0 0 0,1 0 0,0-1 0,0-1 1,0 1-1,0-1 0,1-1 0,15 4 0,-18-5 4,1 0 0,0 0-1,0-1 1,0-1-1,0 1 1,0-1 0,0-1-1,0 0 1,0 0 0,-1 0-1,13-4 1,-7 0 95,0-1 1,0-1 0,0 0-1,-1 0 1,0-1-1,-1-1 1,0 0-1,0 0 1,-1-1-1,0 0 1,16-23-1,-25 30-181,1 0 0,-1 0 0,0 0 0,-1 0 0,1 0 0,-1 0 0,1 0 0,-1 0 0,0 0 0,0 0 0,0 0 0,0 0 0,-1 0 0,1 0 0,-1 0 0,0 0-1,0 0 1,0 0 0,0 0 0,0 0 0,-1 1 0,1-1 0,-3-3 0,-1-1 30,0-1 0,-1 1 0,1 0-1,-1 0 1,-1 0 0,-10-8 0,15 14-51,1 0-1,-1 0 1,0 0 0,0 0 0,1 0-1,-1 0 1,0 1 0,0-1 0,0 1-1,0-1 1,0 1 0,0 0 0,0 0 0,0 0-1,0 0 1,0 0 0,0 0 0,0 1-1,0-1 1,0 0 0,0 1 0,0 0 0,0 0-1,0-1 1,0 1 0,-2 2 0,2-2 10,-1 1 1,1 0 0,0 0 0,0 0-1,0 0 1,0 0 0,0 0 0,0 0-1,1 0 1,-1 1 0,1-1 0,0 1-1,-1-1 1,1 1 0,0 0 0,0 0-1,1-1 1,-2 5 0,2-6-27,0-1 0,0 1 0,1 0 1,-1 0-1,0 0 0,0-1 0,0 1 0,0 0 1,1 0-1,-1-1 0,0 1 0,1 0 0,-1-1 1,1 1-1,-1 0 0,1-1 0,-1 1 0,1-1 1,-1 1-1,1-1 0,-1 1 0,1-1 0,0 1 1,-1-1-1,1 0 0,0 1 0,0-1 0,6 3-2274,-5-2 821</inkml:trace>
  <inkml:trace contextRef="#ctx0" brushRef="#br0" timeOffset="441.42">657 0 22007,'0'0'5928,"0"4"-5241,-76 409 1176,46-269-1146,11-68 60,19-76-768,0 0 0,0 0 0,0 1 0,0-1 0,0 0 0,0 0-1,-1 1 1,1-1 0,0 0 0,0 0 0,0 1 0,0-1 0,0 0 0,0 0 0,0 1 0,0-1 0,0 0 0,0 0 0,0 1-1,0-1 1,0 0 0,1 0 0,-1 1 0,0-1 0,0 0 0,0 0 0,0 0 0,0 1 0,0-1 0,1 0 0,-1 0 0,0 0 0,0 1-1,0-1 1,0 0 0,1 0 0,-1 0 0,0 0 0,0 1 0,1-1 0,-1 0 0,0 0 0,0 0 0,0 0 0,1 0 0,-1 0-1,0 0 1,1 0 0,-1 0 0,0 0 0,0 0 0,1 0 0,-1 0 0,0 0 0,0 0 0,1 0 0,-1 0 0,0 0 0,0 0-1,0 0 1,1 0 0,-1-1 0,0 1 0,1 0 0,14-12 174,17-18-567,-22 20-3296</inkml:trace>
  <inkml:trace contextRef="#ctx0" brushRef="#br0" timeOffset="856.39">906 346 22719,'0'0'2360,"20"-8"-832,-9 4-8,6-2-816,10 2 8,9 2-472,5 1 0,3-2-104,7 3 0,5 4-48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1:32.39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 15072,'0'0'2507,"3"0"-2191,57 11 528,-43-7-674,0-1 0,0 0 0,0-2 1,27 0-1,47-5 1028,143 11 0,-100-4-430,-54-3-407,105-5 259,-113 0 56,131 10 0,-42 11 602,-147-16-904,1-1 0,21-3 0,14-1-3680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18.42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26 8336,'0'0'5558,"2"1"-4376,0-1-1077,-1 0 0,1 1 0,-1-1 0,0 1 0,1-1 0,-1 1 0,0 0 0,1-1 0,-1 1 0,0 0 0,0 0 0,1 0 0,-1 0 0,0 0 0,0 0 0,0 1 0,0-1 0,-1 0 0,1 0 0,0 1 0,0-1 0,-1 0 0,1 3 0,13 41 1154,-8-21-9,-22-49 251,11 16-1430,3 5 25,1 1 0,-1-1 0,0 1 0,1-1 0,0 0 0,-2-7 1,3 10-77,1 0 1,-1 0 0,0 0-1,0 0 1,0 0 0,0 0-1,1 0 1,-1 1 0,0-1 0,1 0-1,-1 0 1,1 0 0,-1 0-1,1 0 1,-1 1 0,1-1-1,0 0 1,-1 1 0,1-1-1,0 0 1,-1 1 0,1-1 0,0 1-1,0-1 1,0 1 0,0-1-1,-1 1 1,1 0 0,0-1-1,0 1 1,0 0 0,0 0 0,0 0-1,2 0 1,19-4 137,46-1 0,-31 4-3066</inkml:trace>
  <inkml:trace contextRef="#ctx0" brushRef="#br0" timeOffset="462.98">295 7 12664,'0'0'821,"-4"-1"-402,0-1-297,0 1 0,0 0 1,0 0-1,0 1 1,0-1-1,-1 1 0,1 0 1,0 0-1,0 0 1,0 1-1,-1 0 0,1-1 1,0 1-1,0 1 1,0-1-1,0 0 0,0 1 1,0 0-1,-4 3 1,7-4-76,0 0 1,1 0 0,-1-1 0,1 1 0,-1 0 0,1 0-1,0 0 1,-1 0 0,1 0 0,0 0 0,-1-1 0,1 1 0,0 0-1,0 0 1,0 0 0,0 0 0,0 0 0,0 0 0,0 0-1,0 0 1,0 0 0,1 0 0,-1 0 0,0 0 0,1 0 0,-1 0-1,0-1 1,1 1 0,-1 0 0,1 0 0,0 0 0,-1-1-1,1 1 1,-1 0 0,1-1 0,1 2 0,0 1 50,1 0 0,0 0-1,0 0 1,0-1 0,1 1 0,-1-1 0,5 3 0,-4-4-27,-1 0-1,1 0 1,-1 0 0,1-1-1,0 1 1,-1-1 0,1 0 0,0 0-1,0 0 1,-1-1 0,6 0 0,-7 1-19,0-1-1,0 1 1,-1-1 0,1 1 0,0-1 0,0 0-1,-1 1 1,1-1 0,0 0 0,-1 0 0,1 0-1,-1-1 1,1 1 0,-1 0 0,1 0 0,-1-1-1,0 1 1,0-1 0,0 1 0,0-1 0,0 0-1,0 1 1,0-1 0,1-2 0,-2 3-20,0 0 1,-1 0 0,1 0 0,0 1 0,0-1-1,0 0 1,0 0 0,-1 1 0,1-1-1,0 0 1,-1 1 0,1-1 0,-1 0 0,1 1-1,0-1 1,-1 0 0,0 1 0,1-1-1,-1 1 1,1-1 0,-1 1 0,0-1 0,1 1-1,-1 0 1,0-1 0,1 1 0,-1 0-1,0-1 1,0 1 0,1 0 0,-1 0 0,0 0-1,0 0 1,1-1 0,-2 1 0,6 30 704,-1-21-661,1 1 1,0-1-1,0 0 0,1 0 1,1 0-1,7 9 0,8 7-2889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1:41.43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0 352 16479,'0'0'2852,"3"-1"-1016,4-4-1232,0 0-1,0-1 1,-1 0-1,0 0 1,0 0-1,0 0 1,0-1-1,-1 0 0,7-14 1,5-10 90,13-34 1,-16 31-241,-8 17-98,1 0 0,17-29-1,-24 45-255,-3 19 252,-2 84-66,4-62-94,-2 0-1,-1 0 1,-14 57-1,13-85 23,2-5 50,7-10-4284</inkml:trace>
  <inkml:trace contextRef="#ctx0" brushRef="#br0" timeOffset="714.29">287 129 22103,'0'0'1120,"3"0"40,8-1 140,69-5 1753,-72 6-3015,-1 0 0,1 0 0,-1 1 0,0 0 0,1 1 1,-1-1-1,0 1 0,11 5 0,-17-6-31,0 0-1,0 0 0,0 0 1,0 0-1,0 0 1,0 0-1,-1 0 1,1 0-1,0 0 0,-1 1 1,1-1-1,-1 0 1,1 0-1,-1 1 0,0-1 1,1 0-1,-1 1 1,0-1-1,0 0 1,0 1-1,0-1 0,0 0 1,0 1-1,0-1 1,0 1-1,-1-1 1,1 0-1,-1 0 0,1 1 1,-2 1-1,-18 41 101,19-43-101,-7 11 70,0 0 1,-1-1-1,0 0 0,-1-1 0,-16 13 1,18-15 74,7-7-108,0 0-1,-1 0 1,1 0-1,0 0 0,0 1 1,0-1-1,0 0 0,0 1 1,0-1-1,1 1 1,-1-1-1,0 1 0,0 1 1,1-2-26,0 0 0,1-1 1,-1 1-1,0-1 1,0 1-1,1-1 0,-1 1 1,0-1-1,1 1 0,-1-1 1,0 1-1,1-1 1,-1 1-1,1-1 0,-1 1 1,1-1-1,-1 0 0,1 1 1,-1-1-1,1 0 1,-1 1-1,1-1 0,0 0 1,-1 0-1,1 1 0,-1-1 1,1 0-1,0 0 0,-1 0 1,1 0-1,-1 0 1,1 0-1,0 0 0,0 0 1,13 1 123,-6 0-54,0 0 0,0 0 1,0 0-1,0 1 0,-1 0 1,11 5-1,-16-6-73,0 0 0,-1 0 1,1 0-1,0 1 0,-1-1 0,1 1 0,-1-1 0,1 1 0,-1 0 1,0-1-1,1 1 0,-1 0 0,0 0 0,0 0 0,0 0 0,-1 0 1,1 0-1,0 0 0,-1 0 0,1 0 0,-1 0 0,0 1 0,0-1 1,0 0-1,0 0 0,0 0 0,0 0 0,-1 4 0,0 2 5,-1-1-1,1 0 1,-1 1-1,-1-1 0,1 0 1,-1 0-1,-1 0 1,1-1-1,-1 1 0,0-1 1,0 0-1,-1 0 1,0 0-1,0 0 0,0-1 1,-1 0-1,0 0 1,0-1-1,-7 5 0,12-8-16,-1-1-1,1 1 0,-1-1 1,1 1-1,-1-1 0,1 0 1,-1 1-1,0-1 0,1 0 1,-1 0-1,1 0 0,-1 0 0,0-1 1,1 1-1,-1 0 0,1-1 1,-1 1-1,-2-2 0,1 1 0,-1-1-1,1 0 1,0 0-1,-1-1 1,1 1-1,0-1 1,-4-4-1,1 1 0,1-2 0,-1 1-1,1 0 1,1-1 0,-1 0-1,-3-9 1,8 17 6,0-1-1,0 1 1,0 0 0,0-1 0,-1 1-1,1-1 1,0 1 0,0 0 0,0-1-1,0 1 1,0-1 0,0 1 0,0 0-1,0-1 1,0 1 0,0-1 0,1 1-1,-1-1 1,0 1 0,0 0 0,0-1-1,0 1 1,0 0 0,1-1 0,-1 1-1,0 0 1,0-1 0,1 1 0,-1 0-1,0-1 1,1 1 0,-1 0-1,0 0 1,1-1 0,-1 1 0,0 0-1,1 0 1,-1 0 0,1-1 0,15-1-2563,-14 2 804</inkml:trace>
  <inkml:trace contextRef="#ctx0" brushRef="#br0" timeOffset="1451.43">704 137 22311,'0'0'999,"-1"-2"53,-4-12 1988,8 25-1899,10 29-1013,0-1-41,13 58 1,-24-87-47,-1 1 0,1-1-1,-1 0 1,-1 1 0,0-1 0,-1 1 0,0-1 0,0 1 0,-1-1 0,0 0 0,-6 15-1,7-23-23,0 0-1,0 0 0,-1 0 0,1 0 1,0 0-1,-1 0 0,0 0 0,1 0 0,-1-1 1,0 1-1,0-1 0,0 1 0,0-1 1,0 0-1,0 0 0,0 0 0,-3 1 1,0-1 10,1 0 0,-1 0 0,0 0 0,1 0 0,-1-1 0,0 0 0,1 0 1,-7-1-1,0-1 37,0 0-1,0-1 1,0 0 0,0-1 0,1 0-1,-15-8 1,19 8-10,0 1 0,0-1 1,1 0-1,-1-1 0,1 1 0,-5-7 0,9 10-41,0 0 1,0 0-1,1 0 0,-1 0 0,0 0 0,1 0 1,-1 0-1,0 0 0,1-1 0,-1 1 0,1 0 0,0 0 1,-1-1-1,1 1 0,0 0 0,0 0 0,0-1 1,0 1-1,0 0 0,0-1 0,0 1 0,1 0 0,-1-1 1,0 1-1,1 0 0,-1 0 0,1 0 0,-1-1 1,1 1-1,-1 0 0,1 0 0,0 0 0,0 0 0,-1 0 1,1 0-1,0 0 0,0 0 0,1-1 0,9-6 21,1 1 0,-1 0 0,1 0 0,1 1 0,-1 1 0,1 0 0,15-4 0,-5 2 38,26-13 0,-42 16-44,0 0-1,0 0 0,0 0 1,-1-1-1,0 0 0,1 0 1,7-10-1,-13 13-16,25-32 120,-24 32-108,0-1 0,-1 1 0,0-1 0,1 1 0,-1-1 0,0 1 0,0-1 0,-1 0 0,1 0 0,0 1 0,-1-1 0,1-6 0,-2 8-15,1 0-1,-1 0 0,1 0 0,-1 0 0,1 0 1,-1 0-1,0 0 0,0 0 0,1 0 0,-1 0 1,0 0-1,0 0 0,0 0 0,0 1 1,0-1-1,0 0 0,0 1 0,0-1 0,-1 1 1,1-1-1,0 1 0,0-1 0,0 1 0,-1 0 1,1 0-1,0-1 0,0 1 0,-1 0 1,1 0-1,0 0 0,0 1 0,-1-1 0,-1 0 1,0 1 1,0-1 1,0 0 0,0 1 0,0-1 0,0 1-1,0 0 1,1 0 0,-1 0 0,0 1 0,0-1 0,1 1-1,-1-1 1,-2 3 0,4-3-3,0 0 1,0 1-1,0-1 1,1 0-1,-1 0 0,0 0 1,1 1-1,-1-1 1,1 0-1,-1 1 1,1-1-1,0 1 0,0-1 1,-1 0-1,1 1 1,0-1-1,0 1 0,1 2 1,3 6-4160</inkml:trace>
  <inkml:trace contextRef="#ctx0" brushRef="#br0" timeOffset="1906.05">1046 0 22607,'0'4'1024,"-27"138"4346,17-102-4999,-1-1 0,-3 0 1,-24 51-1,-63 126 886,101-214-1014,2-4-339,2-3-3706</inkml:trace>
  <inkml:trace contextRef="#ctx0" brushRef="#br0" timeOffset="2368.63">1325 165 22511,'0'0'1106,"-1"3"51,-6 16 14,1 0 0,1 1 0,-5 35 0,6-31-908,0 0 0,-12 34 0,-16 15 468,35-77-398,4-9-4188</inkml:trace>
  <inkml:trace contextRef="#ctx0" brushRef="#br0" timeOffset="2808.7">1135 101 20807,'0'0'2906,"4"-2"-1837,5 0-803,0 0 0,0 0-1,0 1 1,0 0 0,0 1 0,19 1 0,60 10 34,-65-7-156,113 21 623,-122-24-424,-1-1 0,26-3-1,0 0-3929</inkml:trace>
  <inkml:trace contextRef="#ctx0" brushRef="#br0" timeOffset="5075.71">1964 264 15176,'0'0'1777,"-1"-3"-459,-1 0-1193,1 0-1,0 0 0,1 1 0,-1-1 1,0 0-1,1 0 0,0 0 0,0 0 1,0 0-1,0 0 0,0 0 0,0 0 1,1 0-1,-1 0 0,1 1 1,0-1-1,0 0 0,0 0 0,0 1 1,1-1-1,-1 0 0,1 1 0,-1-1 1,1 1-1,0 0 0,0 0 0,0-1 1,0 1-1,0 1 0,1-1 0,-1 0 1,5-2-1,-4 2-25,0 1-1,0-1 1,1 1 0,-1-1-1,0 1 1,1 0 0,0 1-1,-1-1 1,1 1 0,-1-1-1,1 1 1,0 0 0,-1 0 0,1 1-1,-1-1 1,1 1 0,0-1-1,-1 1 1,1 1 0,-1-1-1,0 0 1,1 1 0,-1-1-1,0 1 1,0 0 0,0 0 0,4 4-1,-5-4-35,0-1 0,0 1 0,-1-1 0,1 1 1,0-1-1,-1 1 0,0 0 0,1 0 0,-1 0 0,0 0 0,0 0 0,0 0 0,0 0 0,0 0 0,-1 1 0,1-1 0,-1 0 0,1 0 0,-1 1 0,0-1 1,0 0-1,0 1 0,0-1 0,0 0 0,-1 0 0,1 1 0,0-1 0,-1 0 0,0 0 0,0 1 0,0-1 0,0 0 0,0 0 0,-2 3 0,-4 4 88,-1 0 0,0 0 0,-1-1 0,0 0 0,-16 11 0,-9 10 408,31-27-514,1 0-1,0 0 1,0 1-1,0-1 0,0 1 1,1 0-1,-1-1 1,1 1-1,-1 0 1,1 0-1,0 0 1,0 0-1,0 0 1,1 0-1,-1 0 1,1 0-1,-1 0 1,1 1-1,0-1 1,1 0-1,-1 4 0,2-3-10,-1 0-1,0-1 0,1 0 0,0 1 0,0-1 1,0 0-1,0 0 0,0 0 0,1 0 0,-1 0 1,1 0-1,0-1 0,0 1 0,0-1 0,0 0 1,0 0-1,6 3 0,-4-3 35,0 0 0,0 0 0,0 0 0,1 0-1,-1-1 1,0 0 0,1-1 0,-1 1 0,1-1 0,10 0 0,-4-2-823,-1 1 0,0-2 1,0 1-1,12-5 1</inkml:trace>
  <inkml:trace contextRef="#ctx0" brushRef="#br0" timeOffset="5621.93">2239 339 21607,'0'0'5735,"3"-1"-5099,3 0-552,0 0 0,-1-1 0,1 1 0,0-1 0,-1-1-1,0 1 1,1-1 0,-1 0 0,6-5 0,46-36 174,-53 41-217,46-51 989,-51 82-289,-4 0-371,-1 0 1,-2 0-1,-21 51 0,26-65-79,3-9-4354</inkml:trace>
  <inkml:trace contextRef="#ctx0" brushRef="#br0" timeOffset="6199.32">2487 394 22511,'0'0'1059,"4"-2"42,15-11-108,0-1 0,-2-1 0,19-18 0,-7 6-868,-13 0-24,-10 16 39,-8 27 3,-3 12-365,1-5 848,-2 40-1,5-56-982,1 0-1,1 1 1,0-1-1,0 0 1,0 0-1,1 0 0,0 0 1,0-1-1,6 13 1</inkml:trace>
  <inkml:trace contextRef="#ctx0" brushRef="#br0" timeOffset="6752.98">2893 51 20703,'1'3'1071,"2"5"-410,0 1 0,-1 0-1,-1-1 1,1 1 0,-1 0 0,-1 9-1,-2 59 681,1-53-1041,-20 230 1339,19-231-1508,0 6 174,2 0 0,2 30 1,-2-58-297,0-1 0,0 0 0,0 1 0,0-1 0,0 1 0,0-1 0,0 0 0,0 1 0,0-1 0,0 0 0,0 1 0,0-1 0,0 1 0,1-1 1,-1 0-1,0 1 0,0-1 0,0 0 0,1 1 0,-1-1 0,0 0 0,0 0 0,1 1 0,-1-1 0,0 0 0,1 0 0,-1 1 0,0-1 0,1 0 0,-1 0 0,0 0 0,1 1 1,-1-1-1,0 0 0,1 0 0,4-1-3747</inkml:trace>
  <inkml:trace contextRef="#ctx0" brushRef="#br0" timeOffset="7217.89">3296 237 22007,'0'0'2383,"0"3"-908,-2 71 2349,-1 13-3147,0-22 36</inkml:trace>
  <inkml:trace contextRef="#ctx0" brushRef="#br0" timeOffset="7218.89">3124 194 21807,'0'0'3296,"18"0"-1984,11 0-720,8 0 8,1 0-344,-3 0-8,-1 0-72,1 0 0,2 2-8,3 1 16,2 0-24,3 2 8,-1 1-24,-9-4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16.7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14 8240,'0'0'4972,"2"2"-4455,2 5-238,0 0 1,-1-1-1,0 1 1,0 0-1,3 13 1,-3-11 291,0 1-1,1-1 1,7 13 0,-32-87 2179,20 64-2727,0-1 0,1 1-1,-1 0 1,1 0 0,-1 0 0,1 0-1,0 0 1,-1-1 0,1 1-1,0 0 1,0 0 0,0-1-1,0 1 1,0 0 0,0 0-1,0 0 1,1-1 0,-1 1 0,0 0-1,1 0 1,-1 0 0,0-1-1,1 1 1,0 0 0,-1 0-1,1 0 1,0 0 0,-1 0-1,1 0 1,0 0 0,0 0 0,0 1-1,0-1 1,0 0 0,0 0-1,0 1 1,0-1 0,0 1-1,0-1 1,0 1 0,0-1-1,0 1 1,1 0 0,-1-1 0,0 1-1,0 0 1,1 0 0,1 0-1,1-1 6,1 1-1,0 0 1,0 0 0,-1 0-1,1 1 1,0 0-1,-1 0 1,1 0-1,0 0 1,-1 1-1,8 3 1,33 25 232,-30-17-3028</inkml:trace>
  <inkml:trace contextRef="#ctx0" brushRef="#br0" timeOffset="527.86">294 1 14776,'0'0'1773,"-3"-1"-1387,-2 1-316,0 0-1,0 0 1,0 1-1,0-1 0,1 1 1,-1 0-1,0 1 1,0-1-1,1 1 0,-9 4 1,11-5-58,1 0 0,0 0 0,-1 0 1,1 0-1,0 0 0,-1 0 0,1 1 1,0-1-1,0 0 0,0 1 0,0-1 1,1 1-1,-1-1 0,0 1 0,1-1 0,-1 1 1,0 0-1,1-1 0,0 1 0,-1 0 1,1-1-1,0 1 0,0 0 0,0-1 1,0 1-1,0 0 0,1 0 0,-1-1 1,0 1-1,1 0 0,-1-1 0,1 1 1,0-1-1,-1 1 0,1-1 0,2 4 0,-1-2 38,0 0-1,0 0 1,1-1-1,-1 1 0,1 0 1,-1-1-1,1 1 0,0-1 1,0 0-1,0 0 1,0 0-1,1 0 0,-1-1 1,0 0-1,1 1 0,6 1 1,-8-3-23,-1 0 1,0 1 0,1-1-1,-1 0 1,1 0-1,-1 0 1,1 0 0,-1 0-1,1 0 1,-1-1-1,0 1 1,1 0-1,-1-1 1,1 1 0,-1-1-1,0 1 1,1-1-1,-1 0 1,0 1 0,0-1-1,1 0 1,-1 0-1,0 0 1,0 0 0,0 0-1,0 0 1,0 0-1,0-1 1,-1 1-1,1 0 1,0 0 0,-1-1-1,1 1 1,0 0-1,-1-1 1,0 1 0,1-1-1,-1 1 1,0-1-1,0 1 1,0 0 0,0-1-1,0-1 1,-6-34 380,1 24-115,4 11-36,2 4 106,1 4-319,0-1 0,0 0 0,0 0 0,1 0 0,0 0 0,0 0 0,0 0 0,0-1 0,1 1 0,0-1 0,0 0 1,0 0-1,0 0 0,1-1 0,4 4 0,27 9-2708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5:08.17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 6 9648,'0'0'5232,"3"-2"-4179,-3 2-974,0 0-1,1-1 1,-1 1 0,0 0 0,0-1 0,1 1-1,-1 0 1,0 0 0,1-1 0,-1 1 0,0 0-1,1 0 1,-1 0 0,0 0 0,1-1 0,-1 1-1,0 0 1,1 0 0,-1 0 0,1 0 0,-1 0-1,0 0 1,1 0 0,-1 0 0,0 0 0,1 0-1,-1 0 1,1 0 0,-1 0 0,0 1 0,1-1-1,-1 0 1,0 0 0,1 0 0,-1 0 0,0 1-1,1-1 1,-1 0 0,0 20 2012,-1-14-2366,-9 254 2886,7-122-1277,4-67 626,-1-71-1934,0 0-1,0 0 1,0 0-1,0 0 1,0 0-1,0 1 1,0-1 0,0 0-1,-1 0 1,1 0-1,0 0 1,0 0-1,0 1 1,0-1-1,0 0 1,0 0-1,0 0 1,0 0-1,-1 0 1,1 0 0,0 1-1,0-1 1,0 0-1,0 0 1,0 0-1,-1 0 1,1 0-1,0 0 1,0 0-1,0 0 1,0 0-1,0 0 1,-1 0 0,1 0-1,0 0 1,0 0-1,0 0 1,0 0-1,-1 0 1,1 0-1,0 0 1,0 0-1,0 0 1,0 0-1,0 0 1,-1 0 0,1 0-1,0-1 1,0 1-1,0 0 1,0 0-1,-1 0 1,-2-2-1804</inkml:trace>
  <inkml:trace contextRef="#ctx0" brushRef="#br0" timeOffset="776.76">255 311 19703,'-1'-3'826,"1"0"-605,0 1 0,-1-1 0,1 0 0,-1 0 1,0 1-1,0-1 0,0 0 0,0 1 0,0-1 0,-1 1 1,1-1-1,-1 1 0,0 0 0,1 0 0,-1-1 0,0 1 0,0 1 1,0-1-1,-1 0 0,-4-3 0,6 5-205,-1-1 0,0 0 0,0 1 0,0-1-1,0 1 1,0-1 0,0 1 0,0 0 0,0 0 0,0 0 0,0 0-1,0 0 1,0 0 0,0 1 0,0-1 0,0 1 0,0-1 0,0 1-1,0 0 1,0 0 0,0-1 0,1 2 0,-1-1 0,0 0 0,1 0-1,-1 0 1,1 1 0,-1-1 0,1 1 0,-1-1 0,0 3 0,1-3-6,0 1 0,1-1 1,-1 0-1,1 1 0,-1-1 1,1 0-1,-1 1 0,1-1 1,0 0-1,0 1 0,0-1 1,0 0-1,0 1 0,0-1 1,0 1-1,0-1 0,0 0 1,1 1-1,-1-1 0,1 0 1,-1 1-1,1-1 0,-1 0 1,1 0-1,0 1 0,-1-1 1,1 0-1,0 0 0,0 0 1,0 0-1,1 1 1,2 2 20,0 0 0,0 0 0,0-1 0,0 0 0,0 1 1,9 3-1,65 23 257,-62-26-213,1 2 1,-2 0 0,1 1-1,-1 0 1,1 1 0,19 15-1,-34-22-62,0 0-1,0 0 1,0-1-1,0 1 1,0 0-1,-1 0 1,1 0-1,0 0 1,0 0 0,-1 0-1,1 0 1,-1 0-1,1 0 1,-1 0-1,1 0 1,-1 1-1,0-1 1,0 0-1,1 0 1,-1 0-1,0 0 1,0 1-1,-1 1 1,1-1 2,-1 0 0,0 0 1,1 0-1,-1 0 0,0-1 0,-1 1 1,1 0-1,0-1 0,0 1 0,-1-1 1,1 1-1,-3 2 0,-4 2 39,0-1 0,-1 0 0,1 0-1,-14 6 1,9-6 26,-1 0 0,0-1-1,1 0 1,-1-1 0,-1 0 0,1-1 0,0-1-1,-1 0 1,1-1 0,0-1 0,-19-3-1,32 4-50,-1 0 0,1-1-1,-1 1 1,1-1 0,0 0-1,-1 1 1,1-1-1,0 0 1,-1 0 0,1 0-1,0 0 1,0 0 0,0 0-1,0 0 1,0 0-1,0 0 1,0 0 0,0-1-1,0 1 1,0 0-1,1-1 1,-1 1 0,1-1-1,-1 1 1,1-1 0,-1 1-1,1-1 1,0 1-1,0-1 1,0-1 0,0-1-338,0 1 1,0-1 0,0 1-1,1-1 1,-1 1-1,1-1 1,0 1 0,0 0-1,1 0 1,-1-1 0,4-4-1</inkml:trace>
  <inkml:trace contextRef="#ctx0" brushRef="#br0" timeOffset="1238.17">653 419 20903,'0'0'2776,"0"2"-1722,0 12-805,-2-1 1,1 1-1,-2-1 1,0 1-1,-1-1 1,0 0-1,-9 19 1,7-7 184,6-25-547,0 1 0,-1 0 0,1-1 0,0 1 1,0 0-1,0-1 0,0 1 0,0 0 0,0-1 0,0 1 0,0 0 0,0-1 0,0 1 0,1 0 0,-1-1 0,0 1 0,0 0 0,1-1 0,-1 1 0,0 0 0,1-1 0,-1 1 0,0-1 0,1 1 0,-1-1 0,1 1 0,-1-1 0,1 1 0,-1-1 0,2 1 0</inkml:trace>
  <inkml:trace contextRef="#ctx0" brushRef="#br0" timeOffset="1940.1">898 472 18695,'2'-2'704,"43"-90"2853,-27 52-3187,2 0 0,1 2 0,38-52 1,-28 41 635,-37 58-956,0 1 1,1 1-1,0-1 0,1 1 1,0 0-1,1 0 0,0 0 0,1 0 1,0 0-1,1 1 0,0-1 0,0 0 1,2 16-1,0-20-20,0 0 0,0 0 0,1 0-1,0 0 1,0 0 0,0-1 0,1 1 0,0-1 0,0 1 0,6 6 0,-7-9-5,2 0 0,-1-1 0,0 1 0,1-1 0,-1 0 1,1 0-1,0-1 0,0 1 0,0-1 0,1 1 0,-1-1 0,0-1 1,1 1-1,-1 0 0,1-1 0,6 1 0,-7-2 0,0 1 1,1-1-1,-1 1 0,0-2 0,1 1 0,-1 0 1,0-1-1,0 0 0,1 0 0,-1 0 0,0 0 1,0-1-1,0 1 0,0-1 0,4-3 0,-3 2 16,0-1 0,0 0 0,0-1-1,-1 1 1,1-1 0,-1 0-1,0 0 1,-1-1 0,5-6 0,0-6 93,0 0 0,-1 0 0,-1-1 1,0 1-1,4-35 0,-5 4 206,-4 34-130,0 0 0,2 0 0,5-22 0,-15 58-48,2 0 0,0 0 0,1 0 0,1 1 0,1-1 0,1 27 0,1-40-124,1 0-1,-1 1 0,1-1 0,1 0 0,0 0 1,0 0-1,0-1 0,1 1 0,0 0 1,1-1-1,-1 0 0,2 0 0,-1 0 0,1 0 1,0 0-1,0-1 0,0 0 0,1 0 1,0-1-1,9 6 0,7 3-3876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2:00.75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30 1 9344,'0'0'5142,"0"2"-3984,-20 338 3935,20-339-5061,-3 22 783,0-1 0,2 1 0,4 43 0,-6-55 319,0-2-3819</inkml:trace>
  <inkml:trace contextRef="#ctx0" brushRef="#br0" timeOffset="698.51">247 333 8432,'0'0'34,"-1"-3"341,0 2-209,0 0 0,0 0 0,0 0 0,1 0-1,-2 0 1,1 0 0,0 0 0,0 0 0,0 0 0,0 0 0,0 1-1,-1-1 1,1 1 0,0-1 0,-1 1 0,1-1 0,0 1 0,-1-1-1,1 1 1,-1 0 0,1 0 0,0 0 0,-1 0 0,1 0 0,-1 0-1,1 0 1,0 0 0,-1 1 0,1-1 0,-1 1 0,1-1 0,-2 2-1,1-2-38,0 0-1,1 1 0,-1-1 0,1 1 0,-1-1 1,1 1-1,-1 0 0,1 0 0,-1 0 1,1 0-1,0 0 0,-1 0 0,1 0 0,0 0 1,0 0-1,0 1 0,0-1 0,0 0 0,0 1 1,0-1-1,0 1 0,1-1 0,-1 1 1,0-1-1,1 1 0,0 0 0,-1-1 0,1 1 1,0 2-1,0-2 15,1 1 0,0-1 0,0 1 0,0-1 0,0 0 0,1 0 0,-1 1 0,0-1 0,1 0 0,0 0 0,0 0 0,-1-1 0,4 3 0,28 21 670,-28-22-660,6 4 225,-1 0 1,-1 1 0,15 13-1,-21-17-291,0-1-1,0 1 1,-1 0-1,1 0 1,-1 1-1,0-1 1,0 0-1,0 1 1,-1-1-1,1 1 1,-1 0-1,0 5 1,0-7-27,0 1 0,-1-1 0,0 1 0,0 0 0,0-1 1,0 1-1,-1-1 0,0 1 0,1-1 0,-1 1 0,0-1 0,0 1 0,-1-1 0,1 0 0,-1 0 1,0 0-1,0 0 0,0 0 0,0 0 0,0 0 0,-5 4 0,2-4 11,1 1 0,-1-1 0,0-1 0,0 1-1,0-1 1,0 1 0,-1-1 0,1-1 0,-1 1 0,1-1 0,-1 0-1,-11 0 1,10 0-4,0 0-1,0-1 1,0 0 0,-1-1-1,1 0 1,0 0-1,0 0 1,0-1 0,0 0-1,0-1 1,0 1 0,1-1-1,-1 0 1,1-1-1,0 0 1,0 0 0,0 0-1,1 0 1,-1-1-1,1 0 1,0-1 0,0 1-1,-6-10 1,-4-7 281,1 1-3847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54.19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699 312 18591,'0'0'2376,"-2"1"-1398,-10 3-564,-1-1 0,1-1 0,-18 2 0,-3 0-230,-20 2 90,0-3 0,0-3 0,-79-8 0,126 7-236,0 1 0,-1-1 0,1 0 1,0-1-1,0 0 0,0 0 0,0 0 1,0 0-1,0-1 0,1 0 0,-6-4 1,8 4-14,0 1 0,0-1 1,0 0-1,0 0 0,1 0 1,-1-1-1,1 1 0,0-1 0,0 1 1,0-1-1,0 0 0,1 0 1,0 0-1,0 1 0,0-1 1,0-1-1,0-5 0,-1-1 58,2-1-1,0 0 0,0 0 1,3-13-1,3 6 184,-2 13-3557</inkml:trace>
  <inkml:trace contextRef="#ctx0" brushRef="#br0" timeOffset="480.23">1 165 18695,'0'0'738,"3"-4"64,41-38 1462,-24 22-1881,0 0 0,2 1 0,0 2 0,37-23 0,-58 39-375,-1 1 0,1-1 1,0 1-1,0 0 0,0 0 0,0 0 0,-1-1 1,1 1-1,0 0 0,0 0 0,0 0 0,0 0 1,0 0-1,0 0 0,-1 1 0,1-1 0,0 0 1,0 0-1,0 1 0,0-1 0,-1 0 1,1 1-1,0-1 0,0 1 0,-1-1 0,1 1 1,0-1-1,-1 1 0,1 0 0,-1-1 0,1 1 1,0 0-1,-1-1 0,0 1 0,1 0 0,-1 0 1,1-1-1,-1 1 0,0 0 0,1 0 0,-1 1 1,3 6 21,0 0 1,-1 1 0,2 11-1,-1-7 18,-2-6-31,15 44 130,-14-48-135,0 1-1,0-1 1,0 1-1,0-1 1,0 0 0,0 0-1,1 1 1,0-2 0,-1 1-1,1 0 1,4 2 0,17 6-3111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19.59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49 8744,'2'3'410,"13"18"2266,12 26 0,-27-47-2420,-13-20 728,7 10-800,4 7-103,-1-1-1,1 0 1,0 1-1,0-1 1,0 0-1,0 0 1,1 0-1,-1 0 1,1-1-1,0 1 1,1 0-1,-1-7 1,1 10-56,1 1 1,0-1 0,-1 1 0,1-1-1,0 1 1,0-1 0,-1 1-1,1-1 1,0 1 0,0 0-1,0 0 1,0-1 0,-1 1-1,1 0 1,0 0 0,0 0-1,0 0 1,0 0 0,1 0-1,21 0 227,-23 0-241,10 0 134,-1 1 1,1 1-1,18 4 1,-7 2-2312</inkml:trace>
  <inkml:trace contextRef="#ctx0" brushRef="#br0" timeOffset="506.52">219 0 8744,'0'0'1944,"-2"1"-1346,-2-1-413,1 1-1,0 0 0,0 0 0,0 0 0,0 0 1,1 1-1,-1-1 0,0 1 0,0-1 0,1 1 1,-1 0-1,1 0 0,0 1 0,-1-1 1,1 0-1,0 1 0,0-1 0,1 1 0,-4 5 1,5-7-120,-1 1 1,0-1-1,1 1 1,0-1-1,-1 1 1,1 0-1,0-1 1,0 1 0,0 0-1,0-1 1,0 1-1,0 0 1,0-1-1,0 1 1,1 0-1,-1-1 1,1 1 0,-1-1-1,1 1 1,0-1-1,-1 1 1,1-1-1,0 1 1,0-1-1,0 0 1,0 1 0,0-1-1,1 0 1,-1 0-1,0 0 1,0 0-1,1 0 1,-1 0-1,1 0 1,-1 0 0,1-1-1,-1 1 1,1-1-1,3 2 1,-1-1 107,1 1 0,1-1 0,-1 1 1,0-2-1,9 2 0,-13-2-109,0 0-1,0 0 0,1 0 1,-1 0-1,0 0 1,1 0-1,-1 0 1,0-1-1,0 1 1,1 0-1,-1-1 1,0 1-1,0-1 1,0 1-1,0-1 1,0 0-1,1 1 1,-1-1-1,0 0 0,0 0 1,-1 0-1,1 1 1,0-1-1,0 0 1,0-1-1,-1 1 1,1 0-1,0-1 1,-1-1 61,0 0 1,0 1 0,0-1 0,-1 0-1,1 1 1,-1-1 0,0 1 0,-2-6-1,0 2 594,9 19 119,-2-6-670,0 0 0,1 0 0,-1 0 0,2 0 0,-1-1 0,1 1 0,0-1 0,0-1 0,1 1 0,13 7 0,-2-2-1080,1 0 1,34 11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2:03.55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1 299 8840,'0'0'6140,"3"-1"-5080,33-17-22,0-2 0,60-44 0,-78 49-498,0-1 0,0 0 1,-2-2-1,0 0 0,-1 0 0,15-25 0,-58 167 2754,20-87-2993,0-8 291,2 1 0,1-1 0,-1 38 0,6-67-616,0 0 0,1 1 1,-1-1-1,0 0 0,0 0 0,0 1 1,0-1-1,0 0 0,0 0 1,0 1-1,0-1 0,0 0 0,0 0 1,1 0-1,-1 1 0,0-1 1,0 0-1,0 0 0,0 0 0,1 1 1,-1-1-1,0 0 0,0 0 0,0 0 1,1 0-1,-1 0 0,0 0 1,0 1-1,1-1 0,-1 0 0,0 0 1,0 0-1,1 0 0,-1 0 1,0 0-1,0 0 0,1 0 0,-1 0 1,0 0-1,0 0 0,1 0 0,-1 0 1,0 0-1,0-1 0,1 1 1,-1 0-1,0 0 0,0 0 0,0 0 1,1 0-1,-1 0 0,0-1 1,0 1-1,0 0 0,1 0 0,-1 0 1,0-1-1,0 1 0,0 0 0,0 0 1,0 0-1,1-1 0</inkml:trace>
  <inkml:trace contextRef="#ctx0" brushRef="#br0" timeOffset="670.65">367 95 13360,'1'-3'64,"0"1"1,0 0 1,0 0-1,0 0 1,1 0 0,-1 0-1,1 0 1,-1 0-1,1 0 1,-1 0 0,1 1-1,0-1 1,0 1-1,0-1 1,0 1 0,0 0-1,0 0 1,1 0-1,-1 0 1,0 0 0,0 0-1,1 1 1,-1-1-1,0 1 1,5-1 0,12-1 685,-1 0 0,1 1 0,1 1 0,25 3 0,-44-3-666,0 0 1,0 0-1,-1 0 0,1 0 0,0 0 0,-1 1 0,1-1 0,0 0 0,0 0 0,-1 1 0,1-1 0,-1 1 0,1-1 0,0 0 0,-1 1 0,1-1 0,-1 1 0,1-1 0,-1 1 0,1 0 0,-1-1 0,1 1 0,-1 0 0,0-1 0,1 1 0,-1 0 0,0 1 7,1-1 0,-1 1 0,0-1 0,0 1 0,0 0-1,0-1 1,-1 1 0,1-1 0,0 1 0,-1-1 0,1 0 0,-2 2-1,-1 4 180,0 0-1,-1 0 0,-9 11 0,4-8 105,0 0 1,-18 14-1,17-15 69,0 0 0,-14 16 1,23-24-408,1-1 0,-1 1 0,0 0 0,1 0 0,-1 0 0,1 0 0,-1 0 0,1 0 0,-1 0 0,1 0 1,-1 0-1,1 0 0,0 0 0,0 0 0,0 0 0,-1 1 0,1-1 0,0 0 0,0 0 0,1 0 0,-1 0 1,0 0-1,0 0 0,0 0 0,1 2 0,0-1 0,1-1-1,-1 1 1,0-1-1,0 1 1,1-1 0,-1 0-1,1 1 1,0-1-1,-1 0 1,1 0 0,0 0-1,3 1 1,5 2 59,1 0 0,-1-1 0,20 3-1,-12-4 25,32 7 175,-48-8-262,1 0 0,0 0-1,-1 0 1,1 0 0,-1 0 0,1 0 0,-1 1-1,0-1 1,1 1 0,-1 0 0,0 0 0,0 0 0,0 0-1,2 3 1,-4-4-20,1 0 0,-1 0 0,0 1-1,1-1 1,-1 0 0,0 0 0,0 0 0,0 0-1,0 0 1,0 1 0,0-1 0,0 0 0,0 0-1,-1 0 1,1 0 0,0 1 0,-1-1 0,1 0 0,-1 0-1,0 2 1,-15 20 101,10-15-63,-1-1 1,-1 1-1,1-1 1,-1 0 0,-1-1-1,1 0 1,-1 0-1,0-1 1,0 0-1,0-1 1,-19 7 0,24-10-27,-1 0 1,0 0 0,0 0 0,0 0 0,0-1-1,0 0 1,0 0 0,0 0 0,0 0 0,0-1 0,0 0-1,1 0 1,-1 0 0,0-1 0,0 1 0,1-1 0,-1 0-1,1-1 1,0 1 0,0-1 0,-1 0 0,2 0-1,-1 0 1,0 0 0,1-1 0,-6-6 0,9 10-16,-1 0 0,1-1-1,0 1 1,-1 0 0,1 0 0,0 0 0,0-1 0,-1 1 0,1 0 0,0 0 0,0-1 0,-1 1 0,1 0 0,0-1 0,0 1-1,0 0 1,-1-1 0,1 1 0,0 0 0,0-1 0,0 1 0,0 0 0,0-1 0,0 1 0,0-1 0,0 1 0,0 0-1,0-1 1,0 1 0,0 0 0,0-1 0,0 1 0,0 0 0,0-1 0,1 0 0,10 3-4110</inkml:trace>
  <inkml:trace contextRef="#ctx0" brushRef="#br0" timeOffset="1347.61">774 77 11952,'0'0'72,"-4"-1"18,4 1-90,-25-8 498,24 8-439,0 0 1,0 0-1,1-1 0,-1 1 0,0 0 1,0 0-1,1 0 0,-1 0 0,0 0 1,1 0-1,-1 1 0,0-1 0,0 0 1,1 0-1,-1 0 0,0 1 0,1-1 1,-1 0-1,0 1 0,1-1 0,-1 1 1,0-1-1,1 0 0,-1 1 0,1-1 1,-1 1-1,1 0 0,-1-1 0,1 1 1,0-1-1,-1 1 0,1 0 0,0-1 1,-1 1-1,1 0 0,0 0 0,-1 1 1,0 6 250,1 0 0,0 0 0,0 1 0,0-1 0,1 0 0,0 0 0,1 0 0,4 14 0,3 1 704,17 34 0,7 17 1185,-31-71-2087,-1 1 1,0-1-1,0 1 1,0 0 0,-1 0-1,1 0 1,-1-1-1,0 1 1,0 0-1,0 0 1,-1 0 0,1 0-1,-1-1 1,0 1-1,-1 4 1,1-6-64,-1 0 0,1 0 1,0 0-1,-1 0 0,1 0 0,-1 0 0,0-1 0,0 1 1,1-1-1,-1 1 0,0-1 0,0 0 0,0 0 0,-1 1 1,1-2-1,0 1 0,0 0 0,-1 0 0,1-1 1,0 1-1,-1-1 0,1 0 0,0 1 0,-1-1 0,-3-1 1,-1 1 46,0-1 1,-1-1 0,1 1 0,0-1-1,0-1 1,0 1 0,1-1 0,-1 0 0,1-1-1,-1 1 1,1-1 0,0 0 0,1-1 0,-1 0-1,1 0 1,0 0 0,0 0 0,0-1 0,1 0-1,0 0 1,-6-9 0,10 14-82,0 1 0,0 0 0,0-1 0,0 1 0,0 0 0,0-1 0,0 1 0,0 0 0,0-1 0,1 1 0,-1 0 0,0-1 0,0 1 0,0 0 0,0-1 0,0 1 0,0 0 0,1-1 0,-1 1 0,0 0 0,0 0 0,0-1 0,1 1 0,-1 0 0,0 0 0,0 0 0,1-1 0,-1 1 0,0 0 0,1 0 0,-1 0 1,0 0-1,1-1 0,-1 1 0,17-6 54,-10 3-18,71-24 142,22-10-63,-89 32-115,0 0-1,-1-1 1,1-1-1,-1 1 1,-1-2-1,15-12 0,-22 18-10,0 0 1,0-1-1,0 1 0,-1-1 0,1 1 0,-1-1 0,1 1 0,-1-1 0,0 0 0,0 0 0,0 0 0,0 0 0,0 0 0,-1 0 0,1 0 0,-1 0 0,0-5 0,-1 3 0,1 1 1,-1-1 0,-1 1-1,1-1 1,0 1 0,-1-1-1,0 1 1,0 0-1,-1 0 1,-4-7 0,2 4 2,-1 0 0,0 0 0,-1 1 0,1 0-1,-1 0 1,-1 0 0,1 1 0,-1 0 0,0 0 0,0 1 0,-13-5 0,19 8-5,0 1 0,-1-1-1,1 1 1,0-1 0,-1 1 0,1 0-1,-1 0 1,1 0 0,0 0 0,-1 0-1,1 1 1,-1-1 0,1 1 0,0 0-1,-1 0 1,1-1 0,0 1-1,0 1 1,0-1 0,0 0 0,0 0-1,0 1 1,0-1 0,0 1 0,0 0-1,1-1 1,-1 1 0,1 0 0,-1 0-1,1 0 1,0 0 0,0 0 0,0 1-1,0-1 1,-1 3 0,0 0-2,0 1 0,0-1 1,1 1-1,-1 0 0,2-1 1,-1 1-1,0 0 0,1 0 0,0 0 1,1-1-1,-1 1 0,1 0 1,3 10-1,-1-10-61,0 0 0,0 1 1,1-1-1,8 10 0,-2-3-3231</inkml:trace>
  <inkml:trace contextRef="#ctx0" brushRef="#br0" timeOffset="1808.31">1079 20 12760,'0'0'-258,"0"3"-190,-7 57 3966,-3 0 0,-33 110-1,-5 21 3078,50-196-5608,2-3-4673</inkml:trace>
  <inkml:trace contextRef="#ctx0" brushRef="#br0" timeOffset="2319.06">1289 105 10152,'0'0'4953,"0"3"-3874,-1 30 290,-2-1 0,-2 0 0,-1 0 1,-1 0-1,-18 47 0,14-68-133,8-10-3828</inkml:trace>
  <inkml:trace contextRef="#ctx0" brushRef="#br0" timeOffset="2783.65">1151 29 12360,'0'0'2333,"3"1"-1514,19 7-101,1 2 608,35 8 0,-49-16-953,1-1 0,-1 1 0,1-1 0,0-1 0,0 0 0,-1-1 0,13-1 0,34-13 1032,-40 10-709,31-5 0,-43 9-925,0 1 0,0-1 0,1 1-1,-1 0 1,0 1 0,1-1 0,-1 1 0,0 0-1,0 0 1,1 0 0,6 4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1:57.10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37 6016,'23'5'212,"4"0"731,-1 0 0,1-2 0,45 0 0,208-21 1212,-57 2-1530,66 16 1587,-123 3 37,-156-3-2009,1-1-1,-1 0 1,0-1 0,0 0 0,16-6-1,2-4-2318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29.03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1 213 9144,'0'0'3065,"0"-2"-1380,0-1-1457,1 0 0,-1 0 0,1 0 0,0 0 0,0 0 0,0 0 0,1 0 0,-1 0 0,1 0-1,-1 1 1,1-1 0,0 1 0,0-1 0,3-2 0,36-32 997,-36 33-1004,-3 3-136,0-1-1,0 0 0,1 1 1,-1-1-1,1 1 0,0 0 1,-1 0-1,1 0 0,0 0 1,0 0-1,-1 1 1,1-1-1,0 1 0,0-1 1,0 1-1,0 0 0,0 1 1,0-1-1,-1 0 0,1 1 1,0-1-1,0 1 0,0 0 1,-1 0-1,1 0 0,0 0 1,-1 1-1,1-1 0,-1 1 1,0 0-1,1-1 0,-1 1 1,0 0-1,0 0 0,0 0 1,0 1-1,-1-1 0,3 4 1,-3-4-25,0-1 0,0 1 0,-1 0 0,1 0 0,-1 0 1,0 0-1,1 0 0,-1 0 0,0 0 0,0 0 0,0 0 0,0 0 1,-1 0-1,1 0 0,0 0 0,-1 0 0,0 0 0,1-1 0,-1 1 1,0 0-1,0 0 0,0-1 0,0 1 0,0 0 0,-3 2 0,0 2 247,0-1-1,-1 1 1,0-1-1,0 0 1,-12 8-1,17-12-257,0-1-1,-1 1 1,1-1-1,0 1 1,0-1-1,-1 1 1,1-1 0,0 1-1,0-1 1,0 1-1,-1-1 1,1 1-1,0 0 1,0-1-1,0 1 1,0-1-1,0 1 1,0-1 0,0 1-1,0 0 1,1-1-1,-1 1 1,0-1-1,0 1 1,0-1-1,1 1 1,-1-1-1,0 1 1,0-1 0,1 1-1,-1-1 1,0 1-1,1-1 1,-1 1-1,1-1 1,0 1-1,15 15 155,43 21 194,-42-28-311,0 1-1,-1 1 0,23 19 0,-38-28-78,1-1 0,-1 1 0,0-1 0,0 1-1,0-1 1,0 1 0,0 0 0,0-1 0,0 1-1,0 0 1,-1 0 0,1 0 0,0 0 0,-1 0-1,0-1 1,0 1 0,1 0 0,-1 0 0,0 0-1,0 0 1,-1 0 0,1 0 0,0 0 0,-1 0-1,1 0 1,-1 0 0,0 0 0,1-1 0,-1 1-1,0 0 1,0 0 0,0-1 0,0 1 0,0-1-1,-3 3 1,-4 5 44,-1 0-1,0 0 1,0-1-1,-15 10 1,16-12 22,5-4-47,1 0 1,0-1-1,-1 1 0,1-1 0,-1 0 1,0 0-1,1 0 0,-1 0 0,0 0 1,0-1-1,1 1 0,-1-1 1,0 0-1,0 0 0,0 0 0,0 0 1,-4-1-1,0-1 91,0 1 1,0-2-1,1 1 1,-1-1-1,-11-6 0,18 8-96,-1 1 0,0-1-1,1 1 1,-1-1-1,0 1 1,1-1 0,-1 1-1,1-1 1,-1 1-1,1-1 1,-1 0 0,1 1-1,0-1 1,-1 0-1,1 1 1,0-1 0,-1 0-1,1 1 1,0-1-1,0 0 1,0 0 0,-1 1-1,1-1 1,0 0-1,0-1 1,4-5-3819</inkml:trace>
  <inkml:trace contextRef="#ctx0" brushRef="#br0" timeOffset="595.36">350 91 12256,'0'0'310,"3"-2"-96,0-1 69,0 0 1,1 1 0,-1 0-1,1 0 1,0 0 0,0 0-1,-1 1 1,1-1 0,0 1-1,1 0 1,-1 0 0,0 1-1,0-1 1,0 1 0,0 0-1,1 0 1,3 1 0,-6-1-148,1 1 0,-1-1 1,1 1-1,-1 0 0,0 0 1,1 0-1,-1 0 0,0 0 1,0 0-1,0 1 0,0-1 1,0 1-1,0-1 0,0 1 1,-1 0-1,1 0 0,0 0 1,-1 0-1,1 0 0,-1 0 1,0 0-1,0 0 0,0 1 1,0-1-1,0 0 0,-1 1 1,1-1-1,-1 1 0,1-1 1,-1 0-1,0 1 0,0 2 1,1 25 502,-1-1 1,-5 38-1,2-51-261,0 0-1,0 1 1,-2-1-1,0-1 1,-12 27 0,7-27 74,9-14-381,1 0 0,-1-1-1,0 1 1,1 0 0,-1 0 0,0 0 0,1 0 0,-1 0-1,1 0 1,-1 0 0,1 0 0,0 0 0,-1 0 0,1 0-1,0 0 1,0 0 0,0 0 0,0 1 0,0-1 0,0 0-1,0 0 1,0 0 0,0 0 0,1 0 0,-1 0-1,0 0 1,1 0 0,-1 0 0,0 0 0,1 0 0,0 0-1,-1 0 1,1 0 0,-1 0 0,1 0 0,0 0 0,1 1-1,1 0 20,0 1 0,-1-1 0,2 1 0,-1-1 0,0 0 0,0 0 0,0-1 0,1 1 0,-1-1 0,1 1 0,0-1 0,-1 0 0,1 0 0,0-1-1,7 1 1,14-2-3771</inkml:trace>
  <inkml:trace contextRef="#ctx0" brushRef="#br0" timeOffset="1240.81">573 104 15472,'0'0'2666,"4"0"-2226,21 1 149,0 1 1,-1 1-1,36 9 0,-58-12-522,0 1 0,0 0 0,-1-1 0,1 1-1,0 0 1,-1 0 0,1 0 0,-1 0 0,1 0-1,-1 1 1,1-1 0,-1 0 0,0 1 0,0-1 0,0 1-1,0-1 1,0 1 0,0 0 0,0-1 0,0 1-1,0 0 1,-1 0 0,1-1 0,-1 1 0,1 0-1,-1 0 1,0 0 0,0 0 0,0-1 0,0 4 0,0 6 161,-1 0 1,0 0 0,-6 21 0,6-26-122,-7 22 527,-1-1 0,-1 0 0,-2-1 0,-26 45 0,35-65-586,-2 3 563,0-6-3894</inkml:trace>
  <inkml:trace contextRef="#ctx0" brushRef="#br0" timeOffset="1241.81">554 350 16479,'1'0'0,"2"0"88,3 0 8,5-1 88,6-1-8,9 0 304,2 1-8,-4-1 8,-4 2 0,1 2 40,-5-1 0,-1-2-104,0-2 0</inkml:trace>
  <inkml:trace contextRef="#ctx0" brushRef="#br0" timeOffset="1749.49">901 1 15880,'0'0'553,"1"3"148,0 7-141,0 0 0,0 0 0,-1 0 0,-1 0 0,1 0 0,-5 19 0,0 8 45,-29 217 1923,11-87-446,20-137-1626,3-20-97,4-15 263,9-28-759,-9 22-2967</inkml:trace>
  <inkml:trace contextRef="#ctx0" brushRef="#br0" timeOffset="2163.66">1137 59 11856,'0'0'460,"-1"5"1000,-26 226 6659,19-175-6098,5-38-2027,0 1-1,0 19 1</inkml:trace>
  <inkml:trace contextRef="#ctx0" brushRef="#br0" timeOffset="2693.11">1300 328 13768,'0'0'842,"3"-3"90,6-15 407,-7 7 258,-2 10-1519,0 1-1,0 0 0,0-1 0,0 1 0,-1 0 0,1 0 0,0 0 1,0-1-1,0 1 0,-1 0 0,1 0 0,0 0 0,0-1 0,0 1 0,-1 0 1,1 0-1,0 0 0,0 0 0,-1 0 0,1-1 0,0 1 0,-1 0 1,1 0-1,0 0 0,0 0 0,-1 0 0,1 0 0,0 0 0,-1 0 1,1 0-1,0 0 0,0 0 0,-1 0 0,1 0 0,-1 1 0,-1-1 63,0 1 1,0 0-1,0 0 0,0 1 0,0-1 0,0 0 0,1 1 0,-1-1 0,0 1 0,1-1 0,-1 1 0,1 0 0,-1 0 1,1-1-1,0 1 0,-2 3 0,1-1 134,0-1 0,0 1 0,1 0 1,-1 0-1,1-1 0,0 1 0,0 0 0,-1 7 1,3-10-227,0 0 0,0 0 0,0 0 1,1 0-1,-1-1 0,0 1 1,0 0-1,0 0 0,1-1 1,-1 1-1,1-1 0,-1 1 1,3 0-1,-1 0 29,19 6 172,17 7 89,-37-13-307,1 0-1,-1 0 0,0 1 1,-1-1-1,1 1 0,0-1 1,0 1-1,0 0 0,-1-1 1,1 1-1,-1 0 0,0 0 1,1 0-1,1 4 0,-3-4-18,0-1-1,0 0 0,0 0 0,0 0 1,-1 0-1,1 0 0,0 1 0,0-1 0,-1 0 1,1 0-1,0 0 0,-1 0 0,1 0 0,-1 0 1,0 0-1,1 0 0,-1 0 0,0 0 0,1 0 1,-1-1-1,0 1 0,0 0 0,0 0 0,0-1 1,0 1-1,-1 0 0,-28 17 129,20-13-76,0-2 0,-1 1 0,1-1 0,-1-1 0,0 0 0,0-1 0,1 0 0,-14 0 0,19-2-77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34.77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6 163 10448,'-2'-9'617,"1"0"1,0-1 0,0 1-1,1-1 1,1-12 0,-1 19-435,0 1 1,0-1-1,1 1 0,-1-1 1,1 1-1,-1-1 0,1 1 1,0 0-1,0 0 0,0-1 1,1 1-1,-1 0 1,0 0-1,1 0 0,-1 0 1,1 0-1,0 0 0,0 1 1,-1-1-1,1 1 1,0-1-1,1 1 0,-1 0 1,0-1-1,0 1 0,3-1 1,9-2 134,0 1-1,0 0 1,0 1 0,22 0 0,-31 2-224,0 0 0,0 1 0,0-1 1,0 1-1,-1 0 0,1 1 0,8 2 0,-11-2-47,0-1 0,1 0 0,-1 0 0,-1 1 0,1-1 0,0 1 0,0-1 0,-1 1 0,1 0 0,0 0 0,-1 0 0,0 0 0,1 0 0,-1 0 0,0 0 0,1 5 0,1 3 84,-1 0 0,0 1 0,-1 0 0,0-1 0,0 1 0,-1 0 0,-1 0 0,0-1 0,0 1 0,-1-1 1,-1 1-1,-5 15 0,1-6 159,-1-1 1,-1 0-1,-1 0 1,-1-1-1,-18 24 1,27-38-257,-1-1 103,0 1 1,0-1-1,1 1 0,-1 0 1,1 0-1,-3 9 0,5-12-93,0 1 1,-1-1-1,1 0 0,0 1 0,0-1 0,1 1 0,-1-1 0,0 0 1,0 1-1,1-1 0,-1 1 0,1-1 0,-1 0 0,1 0 1,-1 1-1,1-1 0,0 0 0,0 0 0,-1 0 0,1 0 0,0 1 1,0-1-1,0-1 0,0 1 0,1 0 0,-1 0 0,1 1 0,5 3 85,0 0 0,1-1-1,-1 1 1,1-1-1,0-1 1,8 4 0,-11-6-79,-1 0 1,1 0 0,0 0-1,-1-1 1,1 0-1,0 0 1,-1 0 0,1 0-1,0 0 1,-1-1 0,1 0-1,0 0 1,5-3 0,10-5-3670</inkml:trace>
  <inkml:trace contextRef="#ctx0" brushRef="#br0" timeOffset="540.84">291 86 20903,'0'0'899,"4"-2"56,9-3-97,1 0 0,0 1 1,24-5-1,-30 8-790,-1 0-1,1 0 1,0 1 0,-1 0 0,1 0-1,0 1 1,-1 0 0,1 1-1,8 2 1,-14-3-50,-1 0-1,1 0 1,-1 0-1,0 0 1,1 1-1,-1-1 1,0 0-1,0 1 1,0-1-1,0 0 1,0 1-1,0 0 1,0-1-1,-1 1 1,1-1-1,-1 1 1,1 0-1,-1-1 0,1 1 1,-1 3-1,4 38 203,-4-41-204,0 19 185,-1 1 1,-1-1-1,0 1 1,-2-1-1,0 0 0,-2 0 1,0-1-1,-1 1 1,-1-2-1,-1 1 1,-1-1-1,-17 26 0,16-35 678,11-10-938,-1 0 1,1 1-1,0-1 0,0 0 0,0 0 0,0 0 0,0 0 1,0 0-1,-1 1 0,1-1 0,0 0 0,0 0 1,0 0-1,0 0 0,-1 0 0,1 0 0,0 0 0,0 1 1,0-1-1,-1 0 0,1 0 0,0 0 0,0 0 1,0 0-1,-1 0 0,1 0 0,0 0 0,0 0 0,0 0 1,-1 0-1,1 0 0,0 0 0,0 0 0,0-1 1,-1 1-1,1 0 0,0 0 0,0 0 0,0 0 0,0 0 1,-1 0-1,1 0 0,0-1 0,0 1 0,0 0 1,0 0-1,0 0 0,-1 0 0,1 0 0,0-1 0,0 1 1,0 0-1,0 0 0,0 0 0,0-1 0,0 1 1,0 0-1,0 0 0,0 0 0,0-1 0,0 1 0</inkml:trace>
  <inkml:trace contextRef="#ctx0" brushRef="#br0" timeOffset="1211.73">303 328 22719,'0'0'2464,"24"-3"-928,-5 1 8,11-1-800,1 2 8,1 2-504,-6 1 16,-8-4-128,-1-1 8,-2 0-48,3-1 0</inkml:trace>
  <inkml:trace contextRef="#ctx0" brushRef="#br0" timeOffset="1212.73">574 71 21607,'0'0'3570,"3"-1"-2258,-1 0-1199,8-3 228,0 0-1,1 1 0,-1 0 0,1 0 0,12 0 0,-20 2-320,-1 1 1,1 0-1,-1 0 0,1 0 0,-1 1 0,1-1 0,-1 1 0,1-1 0,-1 1 1,0 0-1,1 0 0,-1 0 0,0 0 0,0 0 0,1 0 0,-1 0 0,0 1 1,0 0-1,0-1 0,-1 1 0,1 0 0,0 0 0,-1 0 0,1 0 0,-1 0 1,1 0-1,-1 0 0,0 0 0,2 5 0,-1 2 18,0-1 1,0 1-1,-1 0 1,0 0-1,0 0 0,-1 0 1,0 0-1,-1 0 0,0 0 1,-2 9-1,-5 17 117,-14 39 1,15-53-85,4-13-46,-1 8 51,0-1-1,-2-1 0,0 1 0,-1-1 1,0 0-1,-12 17 0,16-28 1</inkml:trace>
  <inkml:trace contextRef="#ctx0" brushRef="#br0" timeOffset="1213.73">574 331 20807,'0'0'4248,"26"3"-3616,-6-8 16,7-2-448,4-1 8,-2 2-128,-3 0 8,-5-2-32,-3-2-8</inkml:trace>
  <inkml:trace contextRef="#ctx0" brushRef="#br0" timeOffset="1689.46">915 1 19399,'0'0'890,"-1"3"64,-16 141 3017,-52 194-2100,68-336-1879,1 0 53</inkml:trace>
  <inkml:trace contextRef="#ctx0" brushRef="#br0" timeOffset="2173.87">1136 21 19703,'0'0'1571,"0"3"-443,-4 61 325,-2 0-1,-30 120 1,25-131-670,12-45-352,2-7-3844</inkml:trace>
  <inkml:trace contextRef="#ctx0" brushRef="#br0" timeOffset="2681.56">1332 272 18991,'0'0'4688,"-4"-2"-4286,2 2-359,-1-1 1,1 0 0,-1 1 0,1-1 0,-1 1 0,1 0 0,-1-1 0,0 1 0,1 1-1,-1-1 1,0 0 0,1 1 0,-1-1 0,1 1 0,-4 1 0,2-1 9,1 0 0,0 0 0,0 1 0,0-1 1,0 1-1,0 0 0,0 0 0,0 0 0,0 0 1,1 0-1,-1 1 0,1-1 0,-3 5 0,4-6-31,0 0 0,1 0-1,0-1 1,-1 1-1,1 0 1,0 0 0,-1 0-1,1 0 1,0 0 0,0 0-1,0 0 1,0 0 0,0 0-1,0 0 1,0 0 0,0 0-1,0 0 1,0 0 0,0 0-1,1 0 1,-1 0 0,0 0-1,2 1 1,-1 1 14,1-1 1,-1-1 0,1 1-1,0 0 1,0 0-1,0 0 1,0-1 0,0 1-1,3 1 1,4 2 126,0-1 0,1 0 0,14 4 0,-22-7-89,1 0 0,0-1 0,0 1 1,-1 1-1,1-1 0,0 0 0,-1 1 1,1-1-1,-1 1 0,0 0 1,1 0-1,-1 0 0,0 0 0,0 0 1,0 0-1,-1 1 0,3 2 1,-3-3-27,-1 0 1,1 1 0,-1-1-1,1 0 1,-1 0-1,0 0 1,0 1 0,0-1-1,0 0 1,0 0 0,-1 0-1,1 1 1,0-1 0,-1 0-1,0 0 1,0 0 0,1 0-1,-1 0 1,0 0 0,-1 0-1,1 0 1,-3 3-1,2-2 8,0 0 0,-1 0 0,0 0-1,1 0 1,-1-1 0,0 1 0,0-1-1,-1 0 1,1 1 0,0-2 0,-1 1-1,1 0 1,-1-1 0,1 1 0,-1-1-1,0 0 1,0-1 0,1 1 0,-1 0-1,0-1 1,0 0 0,0 0 0,0 0-1,0 0 1,-5-2 0,-5-1-614,1-1-1,-1-1 1,1 0 0,0 0 0,-18-12-1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39.08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1 480 16479,'0'0'4362,"3"-4"-3428,38-46 802,27-31 0,-59 71-1621,0 0 0,0 0 1,-1 0-1,-1-1 0,0-1 0,-1 1 0,0-1 0,0 0 0,-1-1 0,-1 1 0,0-1 1,-1 0-1,0 0 0,1-17 0,0 11 105,-1 3 266,-7 24 440,-1 9-786,0 0 1,1 0 0,1 1-1,-1 25 1,4-37-96,0 0 0,0 0-1,0 0 1,0 0 0,1 0 0,0 0-1,1-1 1,-1 1 0,1 0 0,0 0-1,0-1 1,1 1 0,0-1 0,0 0-1,0 0 1,7 9 0,-8-12-22,-1-1 0,1 1 0,0 0 0,0 0 0,0-1 0,0 1 0,1-1 0,-1 0 0,0 1 0,1-1 0,-1 0 0,0-1 0,1 1 0,-1 0 0,1-1 0,0 1 0,-1-1 0,1 0 0,-1 0 0,1 0 0,0 0 0,-1 0 0,1 0 0,-1-1 0,1 1 0,-1-1 0,1 0 0,-1 0 0,1 0 0,-1 0 0,0 0 0,0 0 0,1-1 0,-1 1 0,0-1 0,0 0 0,0 1 0,3-5 0,1-1 41,0 0 0,-1 0 0,0-1 0,0 0 0,-1 0 0,0 0 0,0-1 0,-1 1 0,0-1 0,2-9 0,0-17 177,-1 0 1,-2 0-1,-2-46 1,-1 28-120,13 339-122,-11-281 0,-1 5 0,1 0 0,0-1 0,1 1 0,0-1 0,4 13 0,1-16 870,-1-4-5767</inkml:trace>
  <inkml:trace contextRef="#ctx0" brushRef="#br0" timeOffset="552.13">540 350 24223,'0'0'4064,"0"18"-2496,-2-1-848,-2 13-8,-5 7-496,2 1 0,0-5-112,-1-7 0,2-2-48,3-4 8,3-4-48,-1-2 8</inkml:trace>
  <inkml:trace contextRef="#ctx0" brushRef="#br0" timeOffset="2693.7">770 86 14776,'0'0'540,"0"-2"831,10-24 2217,-10 26-3540,0 0 0,0 0 0,0 0 0,0-1 0,0 1 0,0 0 0,0 0 0,0 0 0,0 0 0,0-1 1,0 1-1,1 0 0,-1 0 0,0 0 0,0 0 0,0-1 0,0 1 0,1 0 0,-1 0 0,0 0 0,0 0 0,0 0 0,0 0 0,1 0 1,-1 0-1,0 0 0,0 0 0,0-1 0,1 1 0,-1 0 0,0 0 0,0 0 0,0 0 0,1 0 0,-1 0 0,0 1 0,0-1 0,0 0 0,1 0 1,4 17 424,0 34 132,-2 0-1,-5 63 0,-21 103 2066,22-210-1912,4-8-4035</inkml:trace>
  <inkml:trace contextRef="#ctx0" brushRef="#br0" timeOffset="3179.66">1009 357 20399,'0'0'4219,"1"-3"-3500,0 1-637,0 1-1,0-1 1,0 0 0,0 0 0,-1 0 0,1 0 0,0 0 0,-1 0 0,0 0 0,0 0 0,1 0 0,-1 0 0,-1-4 0,1 5-67,0 0 0,-1 0 1,1 0-1,0 0 0,-1 0 0,1 0 0,-1 0 1,0 0-1,1 0 0,-1 0 0,0 0 0,1 1 1,-1-1-1,0 0 0,0 1 0,0-1 0,0 0 0,0 1 1,0-1-1,0 1 0,0-1 0,0 1 0,0-1 1,0 1-1,0 0 0,0 0 0,0 0 0,0-1 1,0 1-1,0 0 0,0 0 0,0 0 0,-2 1 1,-2-1 12,1 0 1,-1 1-1,0 0 1,0 0 0,1 0-1,-1 1 1,1-1-1,-1 1 1,1 0 0,0 0-1,0 1 1,0-1-1,0 1 1,0 0 0,0 0-1,1 0 1,0 1-1,-5 4 1,6-5-7,1-1 0,-1 1 0,0-1 1,1 1-1,0 0 0,0-1 0,0 1 0,0 0 0,0 0 0,1 0 1,-1 0-1,1-1 0,-1 1 0,1 0 0,0 0 0,0 0 0,1 0 1,-1 0-1,1 0 0,-1 0 0,1 0 0,0 0 0,0-1 0,0 1 1,0 0-1,1-1 0,-1 1 0,1-1 0,-1 1 0,1-1 0,3 4 0,-1-3 37,0 1-1,1-1 0,-1 1 0,1-1 0,0-1 0,-1 1 0,1-1 0,0 1 0,1-1 0,-1-1 0,0 1 0,1-1 0,-1 0 0,10 1 0,6-1-1131,0-1 1,29-2-1</inkml:trace>
  <inkml:trace contextRef="#ctx0" brushRef="#br0" timeOffset="3610.21">1220 401 20807,'0'0'3491,"2"4"-2155,0 0-1168,-1 1 1,1-1 0,-1 0-1,-1 1 1,1 0-1,0-1 1,-1 1-1,0 0 1,0-1-1,0 1 1,-3 8 0,-16 62 275,2-6 109,16-65-777,-1 11 848,3-10-4193</inkml:trace>
  <inkml:trace contextRef="#ctx0" brushRef="#br0" timeOffset="4201.16">1562 82 20303,'0'5'935,"6"212"5518,-6-203-6082,1 3-3102</inkml:trace>
  <inkml:trace contextRef="#ctx0" brushRef="#br0" timeOffset="4202.16">1286 1 20503,'0'0'4484,"5"0"-3680,46 0-252,0 2 0,84 15 0,-67-7-136,-53-9-243,0-1 0,0 0 0,0-1 0,28-6 0,-24 4-1999,36-2 1</inkml:trace>
  <inkml:trace contextRef="#ctx0" brushRef="#br0" timeOffset="4679.34">1753 281 20703,'0'0'4552,"2"3"-3670,30 53 1499,-29-47-1894,-9-11 70,-10-12-95,15 12-435,-1-1-1,1 1 0,0-1 1,0 1-1,0-1 0,0 1 1,0-1-1,0 0 0,1 1 1,-1-1-1,1 0 0,0 0 1,0 1-1,0-1 0,0 0 1,0 1-1,1-5 0,0 5-11,0 1 0,0-1-1,0 1 1,0-1 0,0 1-1,0 0 1,0 0 0,0 0-1,0-1 1,1 1 0,-1 0 0,0 0-1,1 1 1,-1-1 0,1 0-1,-1 0 1,1 1 0,-1-1-1,1 1 1,0-1 0,-1 1 0,1 0-1,0 0 1,-1-1 0,1 1-1,0 0 1,-1 1 0,1-1-1,3 1 1,9 0 80,-4-1-22,0 1 0,0 0-1,0 0 1,0 1 0,-1 1-1,14 4 1,-15 2-329</inkml:trace>
  <inkml:trace contextRef="#ctx0" brushRef="#br0" timeOffset="5148.45">1952 229 22415,'0'2'0,"0"2"1144,0 2 8,0 2 344,0 2 8,-2 5-728,1 0 8,-1 4-520,1-3-8,-1-1-128,2-3 8,2-3-40,1-1 8,-2-2-40,-1-3 0,0-1 8</inkml:trace>
  <inkml:trace contextRef="#ctx0" brushRef="#br0" timeOffset="5149.45">1958 21 21103,'0'0'5768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54.23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0 460 10848,'0'0'5082,"5"-4"-3987,107-109 1778,-87 89-2139,-2-1 1,-1-2-1,-2 0 1,31-52-1,-19 7 1494,-29 63-1659,-6 11 58,-6 17-180,4-2-337,2 1 1,0 0 0,1 0 0,0 30-1,2-41-72,0 0-1,0 0 0,1 0 0,0 0 0,1 0 1,-1-1-1,1 1 0,1 0 0,-1-1 0,1 1 1,0-1-1,1 0 0,-1 0 0,1 0 1,7 7-1,-9-11-23,-1 0 0,1 0 0,0 0 0,0-1 0,1 1 0,-1 0 0,0-1 0,1 0 0,-1 1 0,0-1 0,1 0 0,-1 0 0,1 0 0,0-1 0,-1 1 0,1-1 0,0 1 0,-1-1 0,1 0 0,0 0 0,0 0 0,-1 0 0,1-1-1,0 1 1,-1-1 0,1 0 0,0 1 0,-1-1 0,1 0 0,-1-1 0,0 1 0,1 0 0,-1-1 0,0 1 0,0-1 0,3-2 0,2-3 13,-1 1 0,0-1 0,-1 0 1,0-1-1,0 1 0,-1-1 0,0 0 0,0 0 0,5-16 0,-4 1 58,0 0 1,-2-1 0,0 0-1,-2 0 1,-1 1 0,0-1-1,-8-43 1,6 52 114,4 30-8,7 61-65,-6-41-59,2 1 0,11 40 0,-14-67-41,1 1 0,1-1 0,0 0 0,0 0 0,0 0 0,1 0 0,1-1 0,-1 0 0,2 0 0,-1 0 0,1-1-1,12 11 1,4-1-3853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52.33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4662 1108 13768,'0'0'1040,"-4"-1"-696,-107-6 700,47 4-798,0 3-110,-111 12 0,61-2 132,-53 5 559,-68 4 445,71-12-525,-43 2-105,65-5-281,-101-2 199,-100-2 266,-139 13 302,-127 3-34,473-15-801,0-5 0,-235-40 0,330 36-227,0-2 0,1-2 1,1-1-1,0-3 0,1 0 1,1-3-1,0-1 0,2-2 1,0-1-1,-47-42 0,63 47-23,-84-83 214,91 87-221,2 0 1,0 0 0,0-1 0,1 0 0,1-1 0,-8-22 0,3-3 55,1-1 0,2 0 0,3-1 0,-3-44 0,1 8 51,-6-126 431,15 205-569,0 0 0,0 0 0,0 0 0,0-1 0,0 1 0,0 0 0,0 0 0,0 0 0,0 0 1,0 0-1,0 0 0,0-1 0,0 1 0,0 0 0,0 0 0,0 0 0,0 0 0,0 0 0,0 0 0,-1 0 0,1 0 0,0-1 0,0 1 1,0 0-1,0 0 0,0 0 0,0 0 0,0 0 0,-1 0 0,1 0 0,0 0 0,0 0 0,0 0 0,0 0 0,0 0 0,0 0 0,-1 0 1,1 0-1,0 0 0,0 0 0,0 0 0,0 0 0,0 0 0,0 0 0,-1 0 0,1 0 0,0 0 0,0 0 0,0 0 0,0 0 1,0 0-1,0 0 0,-1 1 0,1-1 0,-6 4-2689</inkml:trace>
  <inkml:trace contextRef="#ctx0" brushRef="#br0" timeOffset="753.95">1 184 18895,'0'0'4174,"3"-3"-3418,11-14-502,1 1 0,0 0 1,1 1-1,1 0 1,22-13-1,60-45 297,-97 75-516,0-1-1,0 1 1,0 0-1,-1 0 1,1 0 0,-1 1-1,0-1 1,1 0 0,-1 0-1,1 5 1,-1-5-16,16 38 75,-13-27 103,1 0 0,11 19 0,-14-28-595,1-1 0,-1 1 0,1-1 0,0 0 0,0 0 0,0 0 0,5 3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56.4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7 226 11048,'-1'-3'945,"0"0"-573,0 0 1,0 0 0,0-1-1,1 1 1,-1-1-1,1 1 1,0-1-1,0 1 1,0 0-1,0-1 1,1 1-1,-1-1 1,1 1-1,0 0 1,0-1-1,0 1 1,0 0-1,3-5 1,-2 5-285,0 0 0,0 0 1,0 0-1,1 0 1,-1 0-1,1 1 0,-1-1 1,1 1-1,0 0 0,0 0 1,0 0-1,0 0 0,1 0 1,-1 0-1,0 1 0,1 0 1,-1 0-1,1 0 0,0 0 1,-1 0-1,1 1 1,-1-1-1,1 1 0,0 0 1,0 0-1,-1 1 0,7 0 1,-7 0-5,1 0 0,-1 0 0,0 0 1,1 0-1,-1 1 0,0-1 0,0 1 1,0 0-1,0 0 0,0 0 0,0 0 1,2 4-1,-3-5-45,-1 1 0,0-1 0,0 1 0,0 0 0,0-1 0,0 1 0,-1 0 0,1 0 0,0 0 0,-1-1 0,1 1 0,-1 0 0,0 0 0,0 0 0,1 0 0,-1 0 0,-1 0 0,1 0 0,0 0 0,0 0 0,-1 0 0,1-1 0,-1 1 0,0 2 0,-38 84 661,26-65-346,2 1 0,1 0-1,1 0 1,1 1 0,-9 49 0,17-72-304,1 0 0,-1 0 1,0 0-1,0-1 0,1 1 0,-1 0 1,1 0-1,0-1 0,0 1 0,-1 0 1,1-1-1,0 1 0,0-1 0,0 1 1,1-1-1,-1 1 0,0-1 0,0 0 1,1 1-1,-1-1 0,1 0 0,-1 0 1,1 0-1,-1 0 0,1-1 0,0 1 1,0 0-1,-1-1 0,4 1 0,6 3 114,0-1 0,0-1 0,16 2 0,-24-3-117,19 0 398,37-2 0,-12 1-4354</inkml:trace>
  <inkml:trace contextRef="#ctx0" brushRef="#br0" timeOffset="533.64">334 428 13768,'0'0'2280,"2"-1"-1462,8-6-503,0 0 0,-1 0 0,0-1 0,0 0 0,-1-1-1,0 0 1,-1 0 0,8-12 0,45-90 1218,-20 35 643,-32 62-909,-10 21 391,-7 20-1055,0 19-46,3-1 0,1 2 0,3 58 1,2-103-477,0 1 1,0-1 0,0 1 0,0-1-1,1 1 1,-1-1 0,1 1-1,0-1 1,0 0 0,-1 1-1,2-1 1,1 4 0,12 5-636,-1-8-2577</inkml:trace>
  <inkml:trace contextRef="#ctx0" brushRef="#br0" timeOffset="1057.44">629 407 15776,'0'0'711,"4"-4"-320,16-23 566,-1 0-1,-1-1 1,-2-1-1,21-48 1,-20 41 301,-6 4 3241,-13 46-4283,0 0 0,1 0 0,0 0 0,1 15 0,0 6 65,-3 11 97,-1 30 244,5-68-444,-1 0-1,1 0 1,0 0 0,1 0 0,0 0 0,0-1 0,4 10 0,-5-17-156,-1 1 1,0 0 0,1 0 0,0-1-1,-1 1 1,1 0 0,-1-1 0,1 1-1,0 0 1,-1-1 0,1 1-1,0-1 1,-1 1 0,1-1 0,0 0-1,0 1 1,0-1 0,-1 0 0,1 0-1,2 1 1,4 0-3906</inkml:trace>
  <inkml:trace contextRef="#ctx0" brushRef="#br0" timeOffset="1504.62">934 0 17487,'0'0'1396,"2"4"-208,0 1-918,1 0 0,-1 0-1,0 0 1,-1 1 0,1-1-1,-1 1 1,0-1 0,-1 1-1,1-1 1,-2 10 0,0 10 294,-6 29-1,2-21-126,-3 20 34,-21 242 3008,28-258-2165,1-37-1298,0 0 0,0 0 1,0 1-1,0-1 0,0 0 0,0 0 1,0 0-1,0 0 0,1 0 1,-1 0-1,0 0 0,0 0 0,0 1 1,0-1-1,0 0 0,0 0 1,1 0-1,-1 0 0,0 0 0,0 0 1,0 0-1,0 0 0,0 0 0,1 0 1,-1 0-1,0 0 0,0 0 1,0 0-1,0 0 0,0 0 0,1 0 1,-1 0-1,0 0 0,0 0 1,0 0-1,0 0 0,0 0 0,1-1 1,-1 1-1,0 0 0,0 0 1,0 0-1,0 0 0,0 0 0,0 0 1,0 0-1,1 0 0,-1-1 1,0 1-1,0 0 0,0 0 0,0 0 1,0 0-1,0-1 0,10-5-2171</inkml:trace>
  <inkml:trace contextRef="#ctx0" brushRef="#br0" timeOffset="2074.65">1170 140 14776,'0'0'2503,"1"5"-589,3 37-334,-2 0 0,-1 0 0,-8 63 0,1-10 933,5-83-2389,1-1 2036,5-18-5672</inkml:trace>
  <inkml:trace contextRef="#ctx0" brushRef="#br0" timeOffset="2075.65">1025 125 15776,'4'-1'497,"13"-5"151,-1 1-1,1 0 1,0 1 0,0 1 0,0 1 0,0 1 0,32 0-1,-25 3 81,20 4 1667,-17 4-4835</inkml:trace>
  <inkml:trace contextRef="#ctx0" brushRef="#br0" timeOffset="2667.21">1252 357 12160,'0'0'1985,"1"3"-1154,0 3-251,0 0 1,1-1 0,0 1 0,0-1 0,6 10-1,-5-9-82,0 0 0,0 0 0,-1 0 0,0 1 0,0-1 0,2 11 0,-4-13-323,0 8 1726,0-12-1864,-1 0-1,1 1 0,0-1 1,-1 0-1,1 0 0,0 0 1,-1 0-1,1 0 1,0 0-1,-1 0 0,1 0 1,-1 0-1,1 0 0,0 0 1,-1 0-1,1 0 1,0 0-1,-1 0 0,1 0 1,0-1-1,-1 1 0,1 0 1,0 0-1,-1 0 1,1-1-1,0 1 0,-1 0 1,1 0-1,0-1 0,0 1 1,-1 0-1,1 0 1,0-1-1,-1 0 0,-1-1 38,-1-1-1,0 0 0,1 0 1,0 0-1,-1 0 1,1-1-1,1 1 0,-1-1 1,0 1-1,1-1 1,0 1-1,0-1 0,-1-5 1,1 3 5,0 1 1,0 0 0,1-1-1,0 1 1,0-1 0,0 1-1,1-1 1,-1 1 0,3-6-1,-3 10-58,0 0-1,1 0 0,-1 0 1,1 0-1,-1 0 0,1 0 1,-1 0-1,1 1 1,0-1-1,-1 0 0,1 0 1,0 1-1,0-1 0,-1 0 1,1 1-1,0-1 1,0 0-1,0 1 0,0 0 1,0-1-1,0 1 0,1-1 1,1 1 18,-1-1 1,1 1-1,-1 0 1,1 0-1,-1 0 0,1 0 1,-1 0-1,6 2 1,1 1 75,0 0 1,0 0-1,14 8 0,-19-9-199,4 2 6,-4-1-3219</inkml:trace>
  <inkml:trace contextRef="#ctx0" brushRef="#br0" timeOffset="3179.21">1508 399 14272,'0'-3'1129,"0"0"-838,0 0 0,0 0 0,-1 0-1,1 1 1,-1-1 0,0 0 0,0 0 0,0 0 0,0 1 0,-1-1 0,1 0 0,-1 1 0,1-1 0,-1 1-1,0 0 1,0-1 0,-4-2 0,4 4-181,0 0 0,0-1 0,0 1 0,0 0 0,0 1 0,-1-1 0,1 0 0,0 1 0,-1-1 0,1 1 0,-1 0 0,1 0 0,0 0-1,-1 0 1,1 0 0,-1 0 0,1 1 0,0-1 0,-1 1 0,1 0 0,0-1 0,-4 3 0,4-2-31,0-1 0,0 1-1,0 0 1,1 0 0,-1 0 0,0 0-1,1 0 1,-1 0 0,1 0 0,-1 0 0,1 1-1,-1-1 1,1 1 0,0-1 0,0 1 0,0-1-1,0 1 1,0 0 0,0 0 0,0-1-1,0 1 1,0 3 0,1-3-5,0 1 0,0-1 0,1 0 0,-1 0 0,1 1 0,-1-1 0,1 0 0,0 0 0,0 0 0,0 0 0,0 0 0,0 0 0,1 0 0,-1 0 0,0 0 0,1-1 0,-1 1 1,4 2-1,2 3 21,0-1 0,0-1 1,1 0-1,0 0 0,9 5 1,-15-9-48,1 0 1,-1 1-1,1-1 1,0 0 0,-1 0-1,1-1 1,0 1 0,0-1-1,0 1 1,0-1 0,0 0-1,-1 0 1,1 0-1,0 0 1,0-1 0,0 1-1,0-1 1,0 0 0,-1 0-1,6-2 1,-7 3-22,0-1 1,0 0-1,0 0 0,0-1 1,0 1-1,0 0 0,0 0 1,0 0-1,0-1 0,0 1 1,-1 0-1,1-1 0,0 1 1,-1-1-1,0 1 0,1 0 1,-1-1-1,0 1 0,1-1 1,-1 0-1,0 1 0,0-1 1,0 1-1,-1-1 0,1 1 1,0-2-1,-2-4 105,0 0-1,0 1 1,0-1-1,-4-7 1,5 15 317,0 8-249,2 11-16,1-13-99,1 0 0,-1 0-1,1 0 1,0 0 0,1 0 0,-1-1 0,2 1-1,-1-1 1,0 0 0,1 0 0,0-1 0,9 8-1,3 0-1115,0-1 0,35 20-1,-47-30 424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6:51.7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64 7024,'1'-2'7686,"1"0"-7623,-1 0 0,0 0 1,1 0-1,-1 0 0,1 0 0,0 1 0,0-1 0,0 1 0,0-1 0,0 1 1,0 0-1,0 0 0,0 0 0,0 0 0,0 0 0,1 0 0,-1 1 0,0-1 1,4 0-1,51-6 623,172-12 1863,-154 12-1636,-45 6-488,0 1-1,0 2 1,0 1 0,53 12 0,-45-7 223,0-2 1,48 2-1,-7-8 197,-19-1 83,1 3 1,108 17-1,14 7 828,-78-13-1308,-67-4-650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7:20.31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32 0 14968,'0'0'9751,"2"4"-9296,1 1-285,-1 0-1,0 0 1,0 0 0,0 1-1,-1-1 1,1 0 0,-1 1-1,-1-1 1,1 1 0,-1-1 0,0 1-1,0 6 1,-3 16 679,-5 30-1,6-45-605,-15 56 902,12-56-817,1 2 0,1-1-1,0 0 1,1 1 0,0-1-1,1 27 1,2-40-328,-1 0 0,0-1 0,0 1 0,1-1 0,-1 1 0,0 0 0,1-1 0,-1 1 0,0-1 0,1 1 0,-1-1 0,1 1 0,-1-1 0,1 1 0,-1-1 0,1 1 0,0-1 0,-1 0 0,1 1 0,-1-1 0,1 0 0,0 0 0,-1 1 0,1-1 0,0 0 0,-1 0 0,1 0 0,0 0 0,0 0 0,-1 0 0,2 0 0,24-2 0,-22 2 0,-2-1 0,88-7 0,-78 8 0,-1 0 0,1 1 0,0 0 0,-1 1 0,21 6 0,-27-5 855,-3 2-5669</inkml:trace>
  <inkml:trace contextRef="#ctx0" brushRef="#br0" timeOffset="522.92">202 238 18695,'0'0'2616,"2"3"-1126,0 2-1047,1 0 0,-1-1 1,0 1-1,0 0 0,0 0 1,-1 0-1,0 1 0,0-1 1,1 8-1,-1 56 1498,-1-47-1030,-1-1-405,1 27 888,0-45-1349,0-1 1,0 0-1,1 1 1,-1-1-1,1 0 1,0 1-1,0-1 1,0 0-1,0 0 1,0 0-1,0 0 1,0 0-1,1 0 1,-1 0-1,1 0 1,1 2-1,6-1 878,-4-3-4984</inkml:trace>
  <inkml:trace contextRef="#ctx0" brushRef="#br0" timeOffset="3186.08">503 132 15976,'0'0'3943,"-1"-3"-2655,-1-1-934,0 0-1,0 1 0,-1-1 0,1 1 0,-1 0 1,-3-4-1,5 6-274,1 1 0,-1-1 0,1 1 0,-1-1 0,1 1 1,-1 0-1,1-1 0,-1 1 0,0 0 0,1-1 0,-1 1 0,0 0 0,1 0 0,-1-1 1,0 1-1,1 0 0,-1 0 0,0 0 0,1 0 0,-2 0 0,1 1-37,0-1 0,0 1 0,0-1-1,1 1 1,-1 0 0,0-1 0,1 1 0,-1 0-1,1-1 1,-1 1 0,1 0 0,-1 0-1,1 0 1,0 0 0,-1-1 0,1 1 0,0 0-1,0 0 1,-1 0 0,1 0 0,0 2 0,-1 5 107,0 1 0,0 0 0,1 0 0,0 0 0,0 0 1,1 0-1,0 0 0,1 0 0,0-1 0,4 13 0,5 4 387,0-1 0,16 26 0,16 34 911,-42-81-1402,0 0 0,0 1 0,-1-1 0,1 1 0,-1-1 0,0 1-1,0-1 1,0 1 0,0-1 0,-1 1 0,1-1 0,-1 1 0,0-1-1,0 0 1,0 1 0,-1-1 0,1 0 0,-1 0 0,0 0 0,0 0-1,-3 4 1,0 0 5,-1 0 1,0-1-1,0 0 0,0 0 0,-1-1 0,1 1 0,-15 7 0,20-13-45,-1 1-1,1 0 0,-1-1 0,1 0 0,0 1 1,-1-1-1,1 0 0,-1 0 0,1 1 0,-1-1 1,1-1-1,-1 1 0,1 0 0,-1 0 0,1 0 1,0-1-1,-1 1 0,1-1 0,-1 1 0,1-1 1,0 1-1,-1-1 0,1 0 0,0 0 0,0 0 1,0 0-1,0 0 0,0 0 0,0 0 0,0 0 1,0 0-1,-1-2 0,-4-5 1,0-1 0,1 1 0,-7-17-1,6 12 4,4 10-8,0 0 0,1 0 0,-1 0 0,1 0 0,0-1 0,0 1 0,0 0 0,0-1 0,0-3 0,1 5-1,1 1 1,-1 0-1,1 0 1,-1-1-1,1 1 1,-1 0-1,1 0 1,0 0 0,-1 0-1,1 0 1,0 0-1,0 0 1,0 0-1,0 0 1,0 0-1,0 0 1,0 1-1,0-1 1,0 0-1,1 1 1,-1-1-1,0 0 1,0 1-1,0 0 1,1-1-1,-1 1 1,2 0-1,20-8-13,0-1-1,31-17 0,-46 22 9,-1-1 0,1 0 0,-1 0 0,1-1 0,-2 0 0,1 0 0,-1-1 0,0 0 0,10-14 0,-15 18 6,1-1 0,-1 0-1,0 0 1,0 0-1,0 0 1,0 0 0,-1 0-1,1-1 1,-1 1-1,0 0 1,-1 0-1,1 0 1,-1 0 0,0 0-1,0 0 1,0 0-1,0 0 1,-4-7 0,3 6 0,-1 0-1,1-1 1,-1 1 0,0 0 0,-1 0 0,1 1 0,-1-1 0,0 1 0,0-1-1,-1 1 1,1 1 0,-9-7 0,11 10 0,1-1 0,0 1 0,-1-1 0,1 1 0,-1-1 0,1 1 0,-1 0 0,1 0-1,-1 0 1,1 0 0,-1 0 0,1 0 0,-1 0 0,1 0 0,-1 1 0,1-1 0,-1 1 0,1-1 0,0 1 0,-1-1 0,1 1 0,-1 0 0,1 0 0,0-1-1,0 1 1,0 0 0,0 0 0,-1 0 0,1 1 0,0-1 0,0 1 0,-1 0 0,0 0-1,1 1 1,-1-1 0,1 0-1,0 1 1,0-1 0,-1 1-1,2-1 1,-1 1-1,0-1 1,0 1 0,1 0-1,0-1 1,-1 1 0,1 0-1,1 4 1,2 9-4053</inkml:trace>
  <inkml:trace contextRef="#ctx0" brushRef="#br0" timeOffset="3920.43">816 124 20903,'0'0'4592,"-3"1"-4132,-1 2-428,1-1 0,-1 1 0,0 0 0,1 0 0,-1 1 0,1-1 0,0 1 0,0 0 0,1 0 0,-1-1 0,1 2 0,0-1 0,-3 7 0,4-9-31,1 0 0,-1-1 0,0 1 0,1 0 0,0 0 0,-1 0 0,1 0 0,0 0 0,0 0 0,0 0 0,0 0 0,1 0 0,-1 0 0,0 0 0,1-1 0,-1 1 0,1 0 0,0 0-1,-1 0 1,1 0 0,0-1 0,0 1 0,0 0 0,1-1 0,-1 1 0,0-1 0,1 0 0,-1 1 0,1-1 0,-1 0 0,1 0 0,-1 0 0,1 0 0,0 0 0,-1 0 0,5 1 0,-5-1 2,1-1 0,-1 1 0,0-1 0,1 1 0,-1-1-1,1 0 1,-1 0 0,1 0 0,-1 0 0,1 0 0,-1 0 0,1 0 0,-1 0-1,0-1 1,1 1 0,-1 0 0,1-1 0,-1 1 0,0-1 0,1 0 0,0 0-1,1-1 4,-1 0 0,0 1 1,0-1-1,0 0 0,-1-1 0,1 1 0,0 0 0,-1 0 0,1-1 0,1-4 0,-1 3 14,0 0-1,-1 0 1,1-1 0,-1 1 0,0 0 0,-1-1-1,1 1 1,-1-1 0,0 1 0,0-1 0,0 1-1,0-1 1,-1 1 0,-1-6 0,25 95 640,-15-61-558,1 0 0,2-1 1,17 30-1,-26-48-75,1 0 0,0 1 0,-1 0-1,0-1 1,0 1 0,-1 0 0,0 0-1,0 0 1,0 0 0,-1 10 0,0-13-11,0-1 0,0 1 1,0-1-1,0 1 0,-1-1 0,0 1 1,1-1-1,-1 1 0,0-1 1,0 0-1,0 1 0,0-1 0,-1 0 1,1 0-1,-1 0 0,1 0 0,-1 0 1,0 0-1,1 0 0,-1-1 1,0 1-1,0-1 0,0 1 0,-1-1 1,1 0-1,0 0 0,0 0 1,-4 1-1,-1 0 13,0 0 1,-1-1-1,1 0 1,-1 0-1,1-1 1,-1 0-1,1 0 1,-15-3-1,2-2 88,-36-13-1,37 10 22,-1 2-1,-21-5 0,35 11 8,12 0 302,6 3-4381</inkml:trace>
  <inkml:trace contextRef="#ctx0" brushRef="#br0" timeOffset="4436.46">1102 63 19999,'0'0'4591,"2"6"-4262,1 5-250,0 1-1,0-1 1,-2 1-1,1 0 1,-2 0 0,1-1-1,-2 1 1,-2 23-1,-24 101 541,26-132-593,-49 148 1206,32-105-593,15-40-808,-4 12 1124,7-18-1026,-1-1-1,1 0 1,0 0 0,0 1 0,0-1 0,0 0 0,0 1 0,0-1 0,0 0-1,0 0 1,-1 1 0,1-1 0,0 0 0,0 1 0,0-1 0,0 0-1,1 0 1,-1 1 0,0-1 0,0 0 0,0 1 0,0-1 0,0 0 0,0 0-1,0 1 1,0-1 0,1 0 0,-1 1 0,0-1 0,0 0 0,0 0 0,1 0-1,-1 1 1,0-1 0,0 0 0,1 0 0,-1 0 0,0 0 0,0 1-1,1-1 1,-1 0 0,0 0 0,0 0 0,1 0 0,-1 0 0,1 0 0</inkml:trace>
  <inkml:trace contextRef="#ctx0" brushRef="#br0" timeOffset="5065">1184 497 19895,'55'-109'5327,"-41"78"-5037,-1-1-1,-2 0 0,10-41 0,-16 46 363,3-48-1,-8 81-614,0 29 230,6 43 0,-5-69-220,0 0 0,1 1-1,1-1 1,-1 0 0,1 0-1,1-1 1,0 1 0,0-1 0,1 1-1,5 6 1,-9-13-21,1 0 0,-1 0 0,0 0 0,1 0 1,0-1-1,-1 1 0,1 0 0,0-1 0,0 0 0,0 1 0,0-1 0,0 0 0,0 0 0,1 0 0,-1 0 1,0-1-1,0 1 0,1-1 0,-1 1 0,0-1 0,1 0 0,-1 0 0,0 0 0,1 0 0,-1 0 0,0 0 1,1-1-1,-1 1 0,0-1 0,1 1 0,-1-1 0,0 0 0,0 0 0,0 0 0,0 0 0,3-3 0,1 0 41,-1-1-1,1 0 0,-2 0 1,1 0-1,0 0 0,-1-1 1,0 0-1,0 0 0,-1 0 1,0 0-1,3-8 0,-3 4 28,-1 0-1,0 0 1,0 0-1,-1-1 0,-1 1 1,0 0-1,0-1 0,-1 1 1,0 0-1,-1 0 0,-4-15 1,6 24-77,2 143 963,0-125-969,-1 0 0,2-1 1,0 0-1,1 1 0,1-1 1,0-1-1,2 1 0,-1-1 1,13 20-1,-4-12-4079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7:55.43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 11352,'0'0'7273,"0"-3"-6057,3 16 2917,11 80-3010,-10-45-333,-2 1 1,-2-1 0,-6 51 0,4-82-388,1-2 161,-1 8-2736</inkml:trace>
  <inkml:trace contextRef="#ctx0" brushRef="#br0" timeOffset="535.91">302 306 11256,'0'0'3916,"0"-3"-2663,0 0-1110,-2-15 2131,1 18-2209,1-1-1,0 1 1,-1-1 0,1 1-1,-1-1 1,1 1 0,-1 0-1,1-1 1,-1 1 0,1 0-1,-1-1 1,1 1 0,-1 0-1,1-1 1,-1 1 0,0 0-1,1 0 1,-1 0 0,1 0-1,-1-1 1,0 1 0,1 0-1,-1 0 1,0 0 0,1 0-1,-1 0 1,1 1 0,-1-1-1,0 0 1,1 0 0,-2 1-1,-4 0 172,0 1 0,-1 0-1,1 0 1,0 0-1,0 1 1,1 0 0,-1 0-1,1 1 1,-1-1-1,1 1 1,0 1 0,0-1-1,-6 8 1,9-9-125,0 0 1,0 0-1,0 0 1,1 0-1,-1 0 1,1 1-1,-1-1 1,1 0-1,0 1 1,1-1-1,-1 1 1,1-1-1,-1 1 1,1-1-1,0 1 1,0-1-1,1 1 1,-1-1-1,1 1 1,0-1-1,-1 1 1,2-1-1,-1 0 1,0 1-1,1-1 1,2 5 0,-1-3-11,0-1 1,1 0 0,-1 0 0,1-1 0,-1 1 0,1-1 0,0 1 0,0-1 0,1 0-1,-1-1 1,1 1 0,-1-1 0,1 0 0,6 2 0,9 2 211,0-1-1,26 4 1,-16-4-117,7 3-3778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7:38.34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59 10448,'0'0'801,"1"-3"104,-1 2-686,1 0-1,-1 0 0,1 0 0,0 0 0,-1 0 1,1-1-1,0 2 0,0-1 0,0 0 1,0 0-1,0 0 0,0 0 0,0 0 1,0 1-1,0-1 0,1 1 0,-1-1 0,0 1 1,0-1-1,0 1 0,3-1 0,0 0 9,0 1 0,0-1 0,0 1-1,0 0 1,0 0 0,0 0-1,7 2 1,-8-2-156,0 1 0,1 0 0,-1-1 0,0 1 0,0 0 0,0 1 0,0-1 0,0 0 0,0 1 0,0 0 0,0 0 0,0 0 0,-1 0-1,1 0 1,-1 0 0,1 1 0,-1-1 0,0 1 0,0 0 0,0-1 0,1 5 0,-2-1 18,0 0 1,0 1-1,-1-1 0,0 0 0,0 1 1,-1-1-1,0 0 0,0 1 0,0-1 1,-1 0-1,-3 9 0,-3 5 283,-21 38 0,7-23 81,16-28-261,1 0 0,0 0 0,1 0 0,0 1 0,0 0 0,0 0 0,1 0 0,0 0 0,1 1 0,-2 10 0,4-17-125,0 0-1,0 0 1,0 0 0,0 0 0,1 0 0,-1 0-1,1 0 1,0 0 0,-1 0 0,1 0 0,0 0-1,0-1 1,0 1 0,0 0 0,0-1 0,1 1-1,1 2 1,0-1 24,1 0-1,-1-1 0,1 1 1,0-1-1,0 0 0,0 0 1,8 3-1,-4-2 7,1-1-1,0 0 0,0 0 1,1 0-1,-1-2 0,0 1 0,12-1 1,27-8 475,-17 4-4240</inkml:trace>
  <inkml:trace contextRef="#ctx0" brushRef="#br0" timeOffset="451.51">342 78 19199,'0'0'779,"3"-1"46,4-2-599,1 0 0,-1 1 0,0 0 0,1 0 0,-1 1 0,1 0 0,-1 0 0,1 1 0,0 0 0,-1 0 0,1 1 0,-1 0 0,1 0 0,13 5 0,-19-5-220,0 0 1,-1 0 0,1 0 0,0 1-1,-1-1 1,1 0 0,-1 1 0,1 0-1,-1-1 1,0 1 0,0 0 0,0-1-1,0 1 1,0 0 0,0 0 0,0 0-1,-1 0 1,1 0 0,0 3 0,4 43 65,-4-46-66,-1 23 53,-1-1-1,-1 0 1,-7 33 0,-22 70 445,16-73-2,12-46-348,1 1 62,1-2-2952</inkml:trace>
  <inkml:trace contextRef="#ctx0" brushRef="#br0" timeOffset="964.99">373 360 18991,'0'0'2536,"15"4"-1472,-4 0-472,6-4 8,4-2-384,0 0 0,2-1-96,0-1 0,-1-2-48,-1 1 0</inkml:trace>
  <inkml:trace contextRef="#ctx0" brushRef="#br0" timeOffset="965.99">630 69 16983,'0'0'563,"4"0"69,36-2 1079,-24 1-1467,-1 0 0,0 1 0,1 1 0,-1 0 0,19 5 0,-32-6-230,-1 1 0,0-1 0,1 1 0,-1 0 0,0 0 0,0-1 1,0 1-1,1 0 0,-1 0 0,0 0 0,0 1 0,0-1 0,-1 0 0,1 0 1,0 0-1,0 1 0,-1-1 0,1 0 0,0 1 0,-1-1 0,0 1 1,1 0-1,4 37 137,-5-28-102,1 6 34,-1 0 0,-1 0 1,-1 0-1,0-1 0,-6 20 0,-28 78 646,12-45-136,17-40-406,-5 13 338,-2-20-3018</inkml:trace>
  <inkml:trace contextRef="#ctx0" brushRef="#br0" timeOffset="1482.27">652 390 18087,'0'0'1392,"15"2"-344,-5 1 8,8-2-504,9-2 0,1-2-384,0-2 0,-7 1-104,-3 1 8</inkml:trace>
  <inkml:trace contextRef="#ctx0" brushRef="#br0" timeOffset="1483.27">999 1 16575,'-1'3'576,"-35"129"3468,-4 72-2360,22-124-1041,11-58-368,2 1 0,0-1 1,2 1-1,1-1 1,0 31-1,6-31-27,-2-15-3231</inkml:trace>
  <inkml:trace contextRef="#ctx0" brushRef="#br0" timeOffset="1898.38">1202 57 19295,'0'0'800,"1"3"78,1 10-259,-1 0-1,0-1 1,0 1 0,-2 0 0,1-1 0,-3 14-1,-1 19 287,3-23-540,-6 75 1041,6-84-1076,-2 1 0,0-1 0,0 0 0,-1 0 0,-7 14 0,-3 17-121,12-33-3465</inkml:trace>
  <inkml:trace contextRef="#ctx0" brushRef="#br0" timeOffset="2461.34">1386 293 21807,'0'0'3136,"-3"-2"-1913,0 0-1054,1 0-1,-1 0 1,0 1 0,-1-1 0,1 1 0,0 0-1,0 0 1,0 0 0,-5 0 0,7 0-157,1 1 0,-1 0 0,0 0 1,0 0-1,0 0 0,0 0 0,0 0 1,0 0-1,0 0 0,0 1 0,0-1 1,0 0-1,0 1 0,1-1 0,-1 0 1,0 1-1,0-1 0,0 1 0,0-1 1,1 1-1,-1 0 0,0-1 0,1 1 1,-1 0-1,0-1 0,1 1 0,-1 0 1,1 0-1,-1 0 0,1-1 0,0 1 1,-1 0-1,1 0 0,0 0 0,0 0 0,-1 0 1,1 0-1,0 0 0,0 0 0,0 0 1,0 0-1,0-1 0,0 3 0,1-1-2,-1 0 0,0 0 0,1 0 0,-1 0 0,1 0 0,0 0 0,0 0 0,0 0 0,0-1 0,0 1 0,0 0 0,0-1-1,0 1 1,1 0 0,-1-1 0,1 0 0,-1 1 0,3 1 0,37 22 105,-23-15-57,-5-3-9,-5-2 38,0 0 1,0 0-1,12 12 0,-20-17-79,0 0-1,0 0 0,1 1 0,-1-1 0,0 0 0,0 1 1,1-1-1,-1 0 0,0 1 0,0-1 0,0 0 0,1 1 0,-1-1 1,0 1-1,0-1 0,0 0 0,0 1 0,0-1 0,0 0 1,0 1-1,0-1 0,0 1 0,0-1 0,0 0 0,0 1 1,0-1-1,0 1 0,-1-1 0,1 0 0,0 1 0,0-1 0,0 0 1,-1 1-1,1-1 0,0 0 0,0 1 0,-1-1 0,1 0 1,0 1-1,0-1 0,-1 0 0,1 0 0,0 1 0,-1-1 1,1 0-1,-1 0 0,-20 9 147,-9-2 51,-1-1 0,-52 3 0,80-9-170,0 1 1,0-1-1,0 1 1,0 0-1,1-1 1,-1 1-1,0 1 0,1-1 1,-1 0-1,1 1 1,-1-1-1,1 1 1,-1 0-1,1 0 1,0 0-1,0 0 1,-2 2-1,-1 3-666,1-1 0,0 1 0,0 0 0,-4 10 0,7-14-204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7:35.92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25 12864,'0'0'9206,"4"-1"-8693,28-4 10,1 1-1,0 1 1,55 4-1,8-1 239,0-6-132,97-1 914,-159 8-1068,0 2-1,0 1 1,56 14-1,-54-8 3,92 21 1048,-111-28-1380,1-1 1,-1-1-1,1-1 0,-1 0 0,26-4 1,-21-1-33,-1 0 0,-1-2 1,31-12-1,-9 0-4265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8:45.98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37 28 11448,'0'0'8211,"2"-3"-7237,5-4 462,-13 23 384,-4 10-1327,1 5 139,-7 45 1,14-66-478,1 1 1,0-1 0,1 1 0,0 0-1,1-1 1,0 1 0,0-1 0,5 16 0,-4-23-89,-1 0 0,1 0 1,-1 0-1,1 0 0,0-1 1,0 1-1,1-1 0,-1 1 1,0-1-1,1 0 0,-1 0 1,1 0-1,0 0 1,0 0-1,0-1 0,0 1 1,0-1-1,0 0 0,0 0 1,0 0-1,0 0 0,1 0 1,3 0-1,0 0 73,0-1 0,0 1 0,0-1 0,1-1 0,-1 1 0,0-1 1,0 0-1,0-1 0,13-4 0,-11-1-39,-6 4-3959</inkml:trace>
  <inkml:trace contextRef="#ctx0" brushRef="#br0" timeOffset="524.04">166 201 16280,'3'22'926,"-2"14"241,-2 183 2382,1-219-3528,0 0-1,0 0 1,0 1-1,0-1 1,0 0-1,0 0 1,0 1-1,0-1 1,0 0-1,0 0 1,0 1 0,0-1-1,0 0 1,1 0-1,-1 1 1,0-1-1,0 0 1,0 0-1,0 1 1,0-1 0,0 0-1,1 0 1,-1 0-1,0 1 1,0-1-1,0 0 1,1 0-1,-1 0 1,0 0-1,0 1 1,1-1 0,-1 0-1,0 0 1,0 0-1,1 0 1,-1 0-1,0 0 1,0 0-1,1 0 1,-1 0-1,11-3-778,-8 2-1041</inkml:trace>
  <inkml:trace contextRef="#ctx0" brushRef="#br0" timeOffset="1290.6">368 99 17791,'1'-4'744,"1"0"-394,1 0 0,-1-1-1,1 1 1,0 0-1,0 1 1,0-1 0,1 1-1,-1-1 1,1 1-1,0 0 1,0 0 0,0 1-1,0-1 1,1 1-1,5-3 1,-5 3-188,1-1 0,0 1 1,0 1-1,0-1 0,0 1 0,1 0 1,-1 0-1,0 1 0,0-1 0,0 1 0,1 1 1,8 1-1,-14-2-119,0 0 0,0 1 0,1-1 0,-1 0 0,0 1 1,0-1-1,0 1 0,0 0 0,0-1 0,0 1 0,0 0 0,0-1 0,0 1 0,0 0 1,0 0-1,0 0 0,0 0 0,-1 0 0,1 0 0,0 0 0,-1 0 0,2 2 0,-2 0 17,1-1-1,-1 0 0,0 1 0,0-1 0,0 0 0,0 1 0,0-1 1,0 1-1,-1-1 0,1 0 0,-2 4 0,-2 5 165,-1 1-1,0-1 1,-12 18-1,13-21-90,2-6-76,1-1 1,1 0-1,-1 1 0,0 0 1,0-1-1,0 1 1,1-1-1,-1 1 0,1 0 1,0 0-1,-1-1 1,1 1-1,0 0 0,0 0 1,0-1-1,0 1 1,0 0-1,0 0 0,1-1 1,-1 1-1,1 0 1,-1-1-1,1 1 0,-1 0 1,1-1-1,0 1 1,0-1-1,0 1 0,0-1 1,2 3-1,2 0 67,0 0 0,0 0 0,0-1 0,1 0 1,-1 0-1,1 0 0,10 3 0,11 4 114,-16-7-148,0 1 0,0 0 0,0 1 0,0 0-1,-1 1 1,0 0 0,14 11 0,-22-16-89,-1 0 1,0 1-1,0-1 0,1 0 0,-1 0 1,0 1-1,0-1 0,0 0 0,-1 1 1,1-1-1,0 1 0,0-1 1,-1 1-1,1 0 0,-1-1 0,0 1 1,1 0-1,-1-1 0,0 1 0,0 0 1,0-1-1,0 1 0,0 0 1,0-1-1,-1 1 0,1 0 0,0-1 1,-1 1-1,0-1 0,1 1 0,-1-1 1,0 1-1,0-1 0,1 1 1,-1-1-1,0 1 0,0-1 0,-1 0 1,1 0-1,0 0 0,0 0 0,-1 0 1,-1 2-1,-4 2 0,0 0 0,-1-1 0,0 1 0,1-1 0,-1-1 0,-1 0 0,-8 3 0,8-4-1,0 0 0,-1-1 0,1 0 0,0 0 0,0-1 0,-1 0 0,1-1 0,0 0 0,0 0 0,0-1 0,-16-6 0</inkml:trace>
  <inkml:trace contextRef="#ctx0" brushRef="#br0" timeOffset="3279.59">807 0 13560,'0'0'6546,"-1"3"-5819,-6 32 370,-9 47 154,15-72-1087,1-1-1,0 0 0,0 1 1,0-1-1,1 0 0,5 18 1,-6-25-121,1 0 0,0 0 0,-1 0 0,1 0 0,0 0 0,0 0 0,0 0 0,0 0 0,0-1 0,0 1 0,1 0 0,-1-1 0,1 1 0,-1-1 1,1 0-1,0 1 0,1 0 0,-1-1 3,-1-1 0,1 1 0,0-1 0,-1 1 0,1-1 1,0 0-1,-1 0 0,1 0 0,0 0 0,-1 0 0,1 0 0,0 0 0,-1 0 1,1-1-1,0 1 0,2-2 0,2-1 43,-1 0-1,1 0 1,-1 0 0,0-1-1,0 1 1,-1-1 0,1-1-1,-1 1 1,0-1 0,4-5-1,-5 6-5,0 0 1,0-1-1,0 1 0,0-1 0,-1 0 0,0 1 1,0-1-1,-1 0 0,1-1 0,-1 1 1,1-7-1,-10 41 485,6 87-210,1-31-48,1-67-67,0 1 0,2 0 0,5 30 0,-3-43-231</inkml:trace>
  <inkml:trace contextRef="#ctx0" brushRef="#br0" timeOffset="3748.55">1122 9 20503,'0'0'5784,"1"9"-5630,13 203 492,-14-162-148,-3-1 1,-12 74-1,2-74 467,13-48-998</inkml:trace>
  <inkml:trace contextRef="#ctx0" brushRef="#br0" timeOffset="4242.67">1326 35 21711,'0'0'6671,"1"6"-6269,3 44 91,-2 94-1,-3-73-219,-4-5 387,0-3-4325</inkml:trace>
  <inkml:trace contextRef="#ctx0" brushRef="#br0" timeOffset="4668.7">1552 323 20503,'0'0'1867,"1"-3"-700,0 0-963,0 1 0,-1-1 0,1 1 0,-1-1 0,1 0 0,-1 1 0,0-1 1,0 1-1,-1-1 0,1 0 0,0 1 0,-2-6 0,1 7-189,1 0 1,-1 0-1,1 0 1,-1 0-1,0 1 0,0-1 1,1 0-1,-1 0 0,0 1 1,0-1-1,0 0 0,0 1 1,0-1-1,0 1 1,0-1-1,0 1 0,0-1 1,0 1-1,0 0 0,0-1 1,0 1-1,0 0 0,0 0 1,0 0-1,-1 0 1,1 0-1,0 0 0,0 0 1,0 0-1,0 1 0,0-1 1,0 0-1,0 1 0,0-1 1,-2 1-1,-2 1 21,0 0 0,0 0 0,0 1-1,0-1 1,0 1 0,1 0 0,-1 1-1,1-1 1,0 1 0,0-1 0,0 1 0,0 1-1,1-1 1,-1 0 0,1 1 0,0 0-1,-3 7 1,6-10-16,0 0 0,0 0 0,0 0 0,0 0 0,0 0 0,0-1 0,1 1 0,-1 0 0,1 0 0,-1 0 0,1 0 0,0-1 0,0 1 0,0 0 0,0-1 0,0 1 0,0-1 0,0 1 0,0-1 0,1 0 0,-1 1 0,0-1 0,1 0 0,0 0 0,1 1 0,7 5 88,-1-1 0,18 9 0,-25-14-91,32 13 223,68 19-1,-67-23-3353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7:26.60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236 22 11448,'0'0'9093,"2"5"-7867,6 29-344,-2 1 0,0 0-1,-3 1 1,-1-1 0,-1 1-1,-7 55 1,-1-15 890,7-48-5153</inkml:trace>
  <inkml:trace contextRef="#ctx0" brushRef="#br0" timeOffset="591.41">533 286 21311,'0'0'3472,"-2"-3"-2261,2 2-1143,-1-1-1,0 1 1,-1-1 0,1 1 0,0 0 0,0-1-1,0 1 1,-1 0 0,1 0 0,-1 0-1,1 0 1,-1 0 0,1 0 0,-1 0 0,0 1-1,1-1 1,-1 1 0,0-1 0,0 1-1,1-1 1,-1 1 0,0 0 0,0 0-1,0 0 1,1 0 0,-1 0 0,0 0 0,0 1-1,-2 0 1,-8 1 13,0 1-1,0 0 0,0 1 1,-13 6-1,20-8-44,1 0 0,-1 1 0,1-1 0,0 1 0,0 0 0,0 0 0,1 0 0,-1 1 0,1-1 0,0 1 0,0 0 0,0 0 0,0 0-1,-2 5 1,4-7-20,0 0-1,1 0 0,-1 0 0,1 0 1,0 0-1,-1 1 0,1-1 0,0 0 1,0 0-1,1 1 0,-1-1 1,0 0-1,1 0 0,-1 0 0,1 0 1,0 0-1,-1 0 0,1 0 0,0 0 1,0 0-1,1 0 0,-1 0 0,0 0 1,1-1-1,-1 1 0,1 0 0,-1-1 1,1 1-1,0-1 0,2 2 0,2 1 24,0 0-1,0 0 0,1 0 0,0-1 0,-1 0 1,1-1-1,13 4 0,-12-4 35,0-1 0,0 0 1,0 0-1,1-1 0,-1 0 0,0-1 0,16-2 0,-8 2-270,-11 2-3232</inkml:trace>
  <inkml:trace contextRef="#ctx0" brushRef="#br0" timeOffset="1114.84">655 407 21711,'0'0'4552,"8"18"-3848,-10-6 0,1 9-416,-1 4 0,-1 1-88,0-3 8,0-1-40,0-3 8,2-4-48,2 0 0</inkml:trace>
  <inkml:trace contextRef="#ctx0" brushRef="#br0" timeOffset="1634.7">994 84 21311,'0'0'984,"0"5"68,-1 19 79,2 1-1,1 0 1,6 26-1,-4-27-780,0-1-1,-2 1 0,-1 0 1,-2 30-1,0-50-518,0 3 844,-3-5-4290</inkml:trace>
  <inkml:trace contextRef="#ctx0" brushRef="#br0" timeOffset="1635.7">747 46 21103,'0'0'3258,"6"5"-2036,5 1-1048,1 1-1,0-1 0,-1-1 1,2 0-1,-1-1 1,0 0-1,1-1 1,0-1-1,0 0 0,16 1 1,-10-3-108,0 0-1,1-2 1,-1 0 0,0-1 0,0-1-1,31-10 1,-32 7 6,0 1 1,1 1-1,0 0 0,0 2 1,0 0-1,0 1 0,24 1 1,-43 1-72,1 0-1,0 0 1,-1 0 0,1 0 0,-1 0 0,1 0 0,0 0-1,-1 0 1,1 1 0,-1-1 0,1 0 0,-1 0 0,1 1-1,-1-1 1,1 0 0,-1 1 0,1-1 0,-1 0-1,1 2 1,0 2-3441</inkml:trace>
  <inkml:trace contextRef="#ctx0" brushRef="#br0" timeOffset="2164.12">1214 361 19895,'0'0'4308,"2"2"-3469,5 3-677,-1 0 1,-1 1-1,1-1 1,-1 1-1,0 0 1,0 1-1,-1-1 1,0 1-1,0 0 1,-1 0-1,1 0 1,-2 0-1,1 1 1,-1-1-1,3 14 1,-5-18-137,3 19 503,-5-16-107,-5-12 33,0-5-314,0-1 0,0 1 1,1-1-1,1-1 0,0 1 1,-6-22-1,11 33-127,0 0 1,0 0-1,0 0 0,0 0 0,0 0 1,0 1-1,1-1 0,-1 0 1,0 0-1,0 0 0,1 0 0,-1 0 1,0 1-1,1-1 0,-1 0 1,1 0-1,-1 1 0,1-1 0,-1 0 1,1 1-1,0-1 0,-1 0 0,1 1 1,0-1-1,-1 1 0,1-1 1,0 1-1,0-1 0,-1 1 0,1 0 1,0-1-1,0 1 0,0 0 1,0 0-1,0 0 0,1-1 0,3 1 20,-1-1 0,1 0 0,-1 1-1,1 0 1,8 1 0,1 1 93,0-1 1,27-1-1,-25 2-12,-11 0-3999</inkml:trace>
  <inkml:trace contextRef="#ctx0" brushRef="#br0" timeOffset="2663.56">1468 345 22007,'0'0'2416,"0"25"-864,0-14 0,1-2-768,2 0 0,2 2-504,1 4 16,0-2-128,-3-2 0,-2-5-72,1-3 8</inkml:trace>
  <inkml:trace contextRef="#ctx0" brushRef="#br0" timeOffset="2664.56">1509 131 21407,'0'0'5760</inkml:trace>
  <inkml:trace contextRef="#ctx0" brushRef="#br0" timeOffset="3208.46">1785 431 19199,'0'0'664,"0"16"8,-3 6 184,-1 5 0,-2 1 192,0-1 0,0-4-544,0-3 8,0-4-240,2-2 16,4-2-112,0-1 0</inkml:trace>
  <inkml:trace contextRef="#ctx0" brushRef="#br0" timeOffset="3949.03">1953 41 19199,'0'0'6294,"2"5"-5980,9 22 62,-1 0 0,10 53 0,-11-42 141,16 43-1,-13-51-147,-5-14 164,-1 0 0,0 1-1,3 17 1,-9-33-514,0-1-1,0 1 1,0-1-1,0 0 1,0 1-1,0-1 1,0 1-1,0-1 0,0 1 1,0-1-1,0 1 1,0-1-1,0 0 1,1 1-1,-1-1 1,0 1-1,0-1 0,0 0 1,1 1-1,-1-1 1,0 1-1,0-1 1,1 0-1,-1 1 1,0-1-1,1 0 0,-1 0 1,0 1-1,1-1 1,-1 0-1,1 0 1,-1 1-1,0-1 1,1 0-1,-1 0 0,1 0 1,-1 0-1,1 0 1,-1 0-1,1 0 1,-1 0-1,0 0 1,1 0-1,-1 0 0,1 0 1,-1 0-1,1 0 1,-1 0-1,1 0 1,-1 0-1,0 0 1,1-1-1,-1 1 0,1 0 1,-1 0-1,0-1 1,1 1-1,-1 0 1,0 0-1,1-1 1,-1 1-1,0 0 0,1-1 1,-1 1-1,0-1 1,20-27 1054,-11 12-1073,-1-1 0,-1-1 0,-1 1 0,5-25 0,11-76 0,0-4 0,-14 83 0,-8 39 2,0 0-1,0 0 1,0 0 0,0 0-1,0 0 1,0 0 0,0-1-1,0 1 1,0 0 0,0 0-1,0 0 1,0 0 0,0 0-1,0 0 1,0 0 0,0 0-1,0 0 1,0 0 0,0 0 0,0 0-1,0-1 1,0 1 0,0 0-1,0 0 1,1 0 0,-1 0-1,0 0 1,0 0 0,0 0-1,0 0 1,0 0 0,0 0-1,0 0 1,0 0 0,0 0-1,0 0 1,0 0 0,0 0-1,0 0 1,1 0 0,-1 0-1,0 0 1,0 0 0,0 0-1,0 0 1,0 0 0,0 0-1,0 0 1,0 0 0,0 0-1,0 0 1,0 0 0,0 0-1,1 0 1,-1 0 0,0 0 0,0 0-1,0 0 1,0 0 0,0 0-1,0 0 1,0 0 0,0 0-1,0 0 1,0 0 0,0 0-1</inkml:trace>
  <inkml:trace contextRef="#ctx0" brushRef="#br0" timeOffset="95530.06">231 810 11352,'0'0'6833,"2"-3"-4663,6-5-553,-5 11 605,-3 21 1174,-2-6-3897,2 195 2466,1-90 77,-3-113-1219,1-6-4370</inkml:trace>
  <inkml:trace contextRef="#ctx0" brushRef="#br0" timeOffset="95972.62">0 924 23111,'0'0'4164,"5"0"-3504,25-1-320,231-14 276,-81 1-541,-167 16 246,-12-2-419,-1 0 0,0 0 0,0 0-1,0 0 1,0 1 0,0-1 0,1 0-1,-1 0 1,0 0 0,0 1 0,0-1-1,0 0 1,0 0 0,0 1 0,0-1 0,0 0-1,0 0 1,0 0 0,0 1 0,0-1-1,0 0 1,0 0 0,0 1 0,0-1-1,0 0 1,0 0 0,0 1 0,0-1-1,0 0 1,0 0 0,0 0 0,0 1 0,-1-1-1,1 0 1,0 0 0,0 0 0,0 1-1,0-1 1,-1 0 0</inkml:trace>
  <inkml:trace contextRef="#ctx0" brushRef="#br0" timeOffset="96588.47">413 1033 19295,'0'0'1746,"0"2"-578,2 49 1514,-1-25-2269,0 0 0,-5 37 0,4-62-398,0-1-1,0 0 1,0 1 0,0-1 0,0 0 0,0 0-1,0 1 1,0-1 0,0 0 0,0 1 0,0-1-1,0 0 1,-1 1 0,1-1 0,0 0-1,0 0 1,0 1 0,-1-1 0,1 0 0,0 0-1,0 1 1,-1-1 0,1 0 0,0 0-1,0 1 1,-1-1 0,1 0 0,0 0 0,-1 0-1,1 0 1,0 0 0,0 0 0,-1 0 0,1 1-1,0-1 1,-1 0 0,1 0 0,0 0-1,-1 0 1,1 0 0,-1-1 0,-15-9 308,13 7-275,0 0-1,0 0 0,0-1 1,0 1-1,1-1 1,0 0-1,-3-5 1,4 7-36,1 1 1,0-1 0,0 0 0,0 1-1,0-1 1,0 1 0,0-1-1,0 0 1,1 1 0,-1-1-1,1 1 1,-1-1 0,1 1-1,-1-1 1,1 1 0,0-1-1,0 1 1,0 0 0,0-1-1,0 1 1,0 0 0,0 0-1,0-1 1,0 1 0,0 0-1,1 0 1,-1 1 0,0-1-1,1 0 1,-1 0 0,1 1-1,-1-1 1,4 0 0,5-3 25,0 1 1,1 0-1,17-2 1,-26 5-31,16-2 93,-1 0 0,1 1 0,0 1 0,24 3 0,-36-2-44,1-1 0,0 0 0,0-1 0,7-1 0,2-1-3683</inkml:trace>
  <inkml:trace contextRef="#ctx0" brushRef="#br0" timeOffset="97115.52">655 1081 20207,'0'3'0,"0"4"752,0 2 0,0 3 376,-1 5 8,-1 1-448,1 0 16,-2-3-448,0-2 8,1-4-120,1-3 8,-1-2-32,1-3 0,1 1-16,1-2-8,2-2-8,3-3 0</inkml:trace>
  <inkml:trace contextRef="#ctx0" brushRef="#br0" timeOffset="97116.52">661 880 19295,'0'0'5656</inkml:trace>
  <inkml:trace contextRef="#ctx0" brushRef="#br0" timeOffset="98672.53">824 1171 17383,'0'0'880,"-10"23"0,-1 3 432,-2 6 0,0-1-616,4-1 16,0 0-392,-2-7 8,2-7-136,3-5 16,3-3-72,1-4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10.55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151 98 10752,'0'0'-96,"0"5"-258,4 41 2162,-2-1-1,-2 1 1,-2-1-1,-11 68 0,11-106-1657,-3 20 1979,3-23-1884,1-14-1798</inkml:trace>
  <inkml:trace contextRef="#ctx0" brushRef="#br0" timeOffset="445.01">0 100 15776,'0'0'2038,"4"0"-1549,20-1-151,0-2 0,32-6 0,-35 4-201,0 1 0,0 2-1,0 0 1,27 1 0,-45 1-113,18 1 276,-1 2 1,0 0-1,0 0 0,20 8 0,-22-7 395,-10-2-3379</inkml:trace>
  <inkml:trace contextRef="#ctx0" brushRef="#br0" timeOffset="907.89">350 315 16479,'0'0'719,"3"0"74,-2 0-651,0 1 0,0-1 0,0 0 0,0 0 0,0 1 0,0-1 0,0 1 0,0-1 0,0 1 0,-1-1 0,1 1 0,0-1 0,0 1 0,0 0 0,-1-1 0,1 1 0,0 0 0,-1 0 0,1 0 0,0-1 0,-1 1 0,1 2 0,6 27 1600,0 25 52,-18-66-770,-5-10-906,10 12-42,1 0 0,0-1 0,1 1 0,0-1 0,-5-20 0,9 29-67,0 1-1,1-1 0,-1 1 1,0 0-1,1-1 0,-1 1 1,1-1-1,-1 1 0,1 0 1,-1 0-1,1-1 0,-1 1 1,1 0-1,-1 0 1,1-1-1,0 1 0,-1 0 1,1 0-1,-1 0 0,1 0 1,-1 0-1,1 0 0,0 0 1,-1 0-1,2 0 0,19 0 74,-19 0-66,18-1-165,25 1 726,-18 7-3826</inkml:trace>
  <inkml:trace contextRef="#ctx0" brushRef="#br0" timeOffset="1396.1">482 331 19087,'0'0'824,"3"0"3023,16-3-2958,-8 0-818,0-1 0,0 0 0,0-1 0,-1 0-1,0-1 1,16-11 0,-18 12-47,-7 5-21,-1-1-1,1 1 1,0-1-1,0 1 1,0-1-1,-1 0 1,1 1-1,0-1 1,-1 0-1,1 0 1,-1 1-1,1-1 1,-1 0-1,1 0 1,-1 0-1,0 0 1,1 0-1,-1 0 1,0 0-1,0 0 1,1 0-1,-1 0 1,0 0-1,0 0 1,0 0-1,0 0 1,0 0-1,-1 0 1,1 1-1,0-1 1,0 0-1,-1 0 1,1 0-1,0 0 1,-1 0-1,1 0 1,-1 0-1,1 0 1,-1 1-1,1-1 1,-1 0-1,-1-1 1,1 1-1,-1 0 1,1-1 0,0 1-1,-1 0 1,1 0 0,-1 0-1,1 0 1,-1 0-1,1 0 1,-1 1 0,0-1-1,1 1 1,-1-1 0,0 1-1,1-1 1,-1 1 0,0 0-1,0 0 1,0 0-1,1 0 1,-1 0 0,0 0-1,-3 1 1,1 1 2,1 0-1,0 0 1,0 0 0,-1 1-1,2-1 1,-1 1 0,0 0-1,0 0 1,1 0 0,0 0 0,-1 0-1,1 1 1,-2 4 0,1-1 17,0-1 0,0 1 0,0 0 1,1 0-1,0 0 0,-1 9 0,3-12 25,0-1-1,0 1 0,0 0 1,0-1-1,1 1 0,-1 0 1,1-1-1,0 1 1,0-1-1,1 1 0,-1-1 1,1 0-1,-1 0 0,1 1 1,0-1-1,0 0 0,1 0 1,-1-1-1,1 1 1,-1 0-1,1-1 0,0 0 1,0 1-1,0-1 0,0 0 1,0-1-1,0 1 1,1 0-1,-1-1 0,4 1 1,3 2-353,-1-2 0,1 1 0,-1-1 1,1 0-1,0-1 0,0-1 0,-1 1 1,1-1-1,14-2 0</inkml:trace>
  <inkml:trace contextRef="#ctx0" brushRef="#br0" timeOffset="1912.36">845 383 19087,'0'0'4992,"-1"19"-4216,-2 0 0,-3 8-376,1 2 0,2-7-192,3-5 0,0-5-40,0-3 8,0-1-64,2-2 16,1-2-32,0 1 16</inkml:trace>
  <inkml:trace contextRef="#ctx0" brushRef="#br0" timeOffset="2570.67">1080 102 19295,'0'0'2554,"2"-2"-1589,10-13 184,-11 16-1096,-1-1 1,1 1-1,-1 0 0,1-1 0,0 1 1,-1 0-1,0-1 0,1 1 0,-1 0 0,1 0 1,-1-1-1,0 1 0,0 0 0,1 0 0,-1 1 1,1 2 37,17 44 692,21 98 1,-24-87-58,-14-53-491,0 0 0,1 0 0,0 0 0,0-1 0,1 1-1,0-1 1,0 0 0,0 1 0,0-1 0,1 0 0,7 7 0,-9-12-189,-1-1 1,1 0-1,-1 0 1,0 0-1,1 0 1,-1 0-1,0 0 1,0 0-1,0-1 1,1 1-1,-2 0 1,1 0-1,0-1 1,1-1-1,-2 3-45,12-22 151,-2 0 0,0-1-1,-2 0 1,0 0 0,8-49-1,7-17 139,-16 66-568,14-42 1208,-20 61-1280,1 0 0,0 0 0,0 0 0,0 0 0,1 1 1,-1-1-1,1 0 0,0 1 0,0 0 0,0 0 1,7-5-1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22.05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242 96 15976,'0'0'1209,"-1"-3"125,-3-10 1918,3 18 616,1 29-1840,0-34-2103,5 77 837,-3-50-148,0 0 0,-4 53 0,2-40 1517,-1-43-2092</inkml:trace>
  <inkml:trace contextRef="#ctx0" brushRef="#br0" timeOffset="465.14">0 38 17287,'0'0'3399,"5"2"-2659,7 4-525,0-2-1,0 1 1,0-1-1,1-1 1,-1 0-1,24 1 1,83-2 1501,1 0-1225,-107 0-801,0-1-1,1 2 1,-1 0 0,0 0 0,0 2 0,18 7-1</inkml:trace>
  <inkml:trace contextRef="#ctx0" brushRef="#br0" timeOffset="1195.94">547 263 16687,'0'0'987,"0"5"12,1-2-948,2 9 1402,0 1 0,0 0 0,10 20 1,-11-28-1097,0-1 0,0 1 1,0 0-1,-1 0 0,0 0 1,0 0-1,0 0 0,0 5 0,-1-9-334,0-1-1,0 0 0,0 0 0,0 0 0,0 0 0,0 0 0,0 0 0,0 1 0,0-1 1,-1 0-1,1 0 0,0 0 0,0 0 0,0 0 0,0 0 0,0 0 0,0 0 0,0 0 1,-1 1-1,1-1 0,0 0 0,0 0 0,0 0 0,0 0 0,0 0 0,0 0 0,-1 0 1,1 0-1,0 0 0,0 0 0,0 0 0,0 0 0,0 0 0,0 0 0,-1 0 0,1 0 1,0 0-1,0 0 0,0 0 0,0 0 0,0 0 0,0-1 0,-1 1 0,1 0 0,0 0 1,0 0-1,-10-7 345,-5-8-64,14 14-277,0 0 1,0 0 0,0 0-1,0 0 1,0 0-1,0-1 1,0 1 0,1 0-1,-1-1 1,0 1-1,1-1 1,-1 1 0,1-1-1,0 1 1,-1 0-1,1-1 1,0 0 0,0 1-1,0-1 1,0 1-1,0-1 1,0 1 0,0-1-1,1 1 1,-1-1-1,1 1 1,-1 0 0,1-1-1,-1 1 1,1-1 0,0 1-1,1-2 1,0 0-9,1 1 0,-1-1-1,1 1 1,0 0 0,-1 0 0,1 0 0,0 1 0,0-1 0,0 1 0,0-1 0,1 1 0,-1 0 0,0 0-1,5 0 1,15-2 1,1 1-1,27 2 1,-10 0-44,-25 0-3823</inkml:trace>
  <inkml:trace contextRef="#ctx0" brushRef="#br0" timeOffset="1196.94">828 252 17583,'0'0'0,"3"16"848,-2-3 16,1-3 288,-1 1 8,1-2 16,-2-1 0,0 2-616,0 0 8,0 1-176,0-3 8,0-4-80,0-1 16,0-1-112,1-1 8</inkml:trace>
  <inkml:trace contextRef="#ctx0" brushRef="#br0" timeOffset="1668.96">797 0 16983,'0'0'4304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45.09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97 16184,'0'0'2607,"1"-3"-725,3-3-1067,0 1 1,0-1 0,0 1 0,1 0-1,7-7 1,-8 9-649,0 0-1,0 0 1,0 0-1,0 1 1,0 0-1,1-1 1,-1 2-1,1-1 1,-1 0-1,1 1 1,0 0-1,-1 0 1,1 1-1,0-1 1,0 1-1,0 0 1,0 0-1,-1 1 0,1-1 1,0 1-1,0 0 1,7 3-1,-12-4-124,1 0 0,0 0 0,-1 0-1,1 1 1,0-1 0,-1 0 0,1 1-1,0-1 1,-1 0 0,1 1 0,-1-1 0,1 1-1,-1-1 1,1 1 0,-1-1 0,1 1-1,-1-1 1,1 1 0,-1 0 0,0-1-1,1 1 1,-1 0 0,0-1 0,1 1-1,-1 0 1,0-1 0,0 2 0,0 0 11,0-1 1,0 1 0,-1 0 0,1-1 0,-1 1 0,1-1 0,-1 1-1,1-1 1,-1 1 0,0-1 0,-1 3 0,-3 2 100,0 0 1,0 0-1,0-1 1,-7 6-1,-27 23 621,39-34-775,-1 1 0,1-1 0,0 1 0,0-1 0,-1 1 0,1-1 0,0 1 0,0-1 0,0 1 0,0 0 0,0-1 0,0 1 0,0-1 0,0 1 0,0-1 0,0 1 0,0-1 0,0 1 0,0-1 0,0 1 0,0-1 0,1 1 0,-1-1 0,0 1 0,0-1 0,1 1 0,-1-1 0,0 1 0,1-1 0,-1 1 0,12 14 0,-2-6 0,0-1 0,1-1 0,18 10 0,-17-11 0,-1 1 0,0 0 0,0 1 0,0 0 0,10 11 0,-19-16 0,0-1 0,0 1 0,0-1 0,0 1 0,0 0 0,-1 0 0,0 0 0,1 0 0,-1 0 0,0 0 0,0 0 0,-1 0 0,1 0 0,-1 0 0,1 1 0,-1-1 0,0 0 0,-1 0 0,1 1 0,0-1 0,-1 0 0,1 0 0,-1 0 0,0 0 0,-3 6 0,1-2 0,-1 0 0,0-1 0,0 1 0,-1-1 0,1 0 0,-1 0 0,-1-1 0,1 0 0,-1 0 0,0 0 0,0 0 0,0-1 0,-1 0 0,0 0 0,1-1 0,-1 0 0,-1 0 0,1 0 0,0-1 0,-1 0 0,1-1 0,-1 0 0,1 0 0,-1 0 0,0-1 0,1 0 0,-1-1 0,1 0 0,-1 0 0,-9-2 0,13 2 896,3 0-1905</inkml:trace>
  <inkml:trace contextRef="#ctx0" brushRef="#br0" timeOffset="557.93">330 72 16783,'0'0'8580,"3"-3"-8056,1-1-329,0 0 0,0 0 0,1 1 0,0-1-1,0 1 1,-1 0 0,2 1 0,-1-1 0,0 1-1,0 0 1,9-2 0,-12 3-111,0 1 0,0-1 0,0 1 0,0-1 0,0 1 0,0 0 0,0 0 0,0 0 0,0 0 0,0 1 0,0-1 0,-1 0 0,1 1 0,0-1 0,0 1 0,0 0 0,0 0 0,0 0 0,-1 0 0,1 0 0,0 0 0,-1 0 0,1 0 1,-1 1-1,1-1 0,-1 0 0,0 1 0,1-1 0,-1 1 0,0 0 0,0-1 0,0 1 0,0 0 0,-1 0 0,1 0 0,0 0 0,-1-1 0,1 5 0,0 2-36,0-1 1,0 1 0,-1-1 0,0 1-1,0-1 1,-1 1 0,0 0 0,-3 12-1,-4 6 217,-12 29 0,12-34-121,-12 44 1,18-60-145,1 1 0,0-1 0,1 1 0,-1-1 0,1 1 0,0 0 0,1-1 0,1 9 0,-2-11 0,1-1 0,0 0 0,1 1 0,-1-1 0,0 0 0,1 0 0,-1 0 0,1 0 0,-1 0 0,1 0 0,0 0 0,0 0 0,0-1 0,0 1 0,0-1 0,1 1 0,-1-1 0,0 0 0,0 0 0,4 1 0,9 3 194,0 0 0,1-1 0,-1-1 0,17 2 0,30-1-3079,-45-3 840</inkml:trace>
  <inkml:trace contextRef="#ctx0" brushRef="#br0" timeOffset="5238.93">623 64 16072,'0'0'10570,"7"-1"-9725,12-2-448,-1 0 0,1 2 0,0 0 0,35 3 0,-52-1-319,0-1 0,0 1-1,0-1 1,1 1 0,-1 0-1,0-1 1,0 1 0,0 0-1,0 0 1,-1 1 0,1-1-1,0 0 1,0 1 0,-1-1-1,1 1 1,0 0 0,-1-1-1,0 1 1,1 0 0,-1 0-1,0 0 1,0 0 0,0 0-1,0 0 1,-1 0 0,1 0-1,0 0 1,0 4 0,0 4 117,0 1 1,-1-1-1,0 1 1,-3 19-1,0-3-143,2 22-51,-3 0 0,-2 0 1,-15 60-1,19-105 812,0 0-1587,2 1-3241</inkml:trace>
  <inkml:trace contextRef="#ctx0" brushRef="#br0" timeOffset="5740.71">668 342 21207,'0'0'600,"18"0"16,-3 0 376,3 0 16,4 0-48,2-2 0,-4-1-448,0 0 0,-1 0-88,2-3 0,3 2-216,5-2 24</inkml:trace>
  <inkml:trace contextRef="#ctx0" brushRef="#br0" timeOffset="6296.83">1029 0 20207,'0'0'707,"0"3"60,-2 62 3613,-6 33-1941,-2 34-1035,-12 131 1451,21-253-2240,1-5-524,5-8-4812</inkml:trace>
  <inkml:trace contextRef="#ctx0" brushRef="#br0" timeOffset="6297.83">1216 36 20399,'0'0'2751,"0"3"-1522,-7 144 3961,3-41-3784,-2-44-552,-1 28 76,7-86-65</inkml:trace>
  <inkml:trace contextRef="#ctx0" brushRef="#br0" timeOffset="6832.53">1403 272 20807,'0'0'979,"2"-4"54,-1 1-718,0 0 0,0 0-1,0 0 1,0-1-1,0 1 1,-1 0 0,0 0-1,1-1 1,-2-3 0,1 6-230,0-1 0,0 1 1,0 0-1,0 0 1,-1 0-1,1 0 1,0 0-1,-1 0 1,1 0-1,-1 0 0,0 0 1,1 0-1,-1 0 1,0 0-1,1 0 1,-1 0-1,0 0 1,0 1-1,0-1 1,1 0-1,-1 1 0,0-1 1,0 0-1,0 1 1,0-1-1,-1 1 1,1 0-1,0-1 1,0 1-1,0 0 0,0 0 1,0-1-1,0 1 1,0 0-1,-1 0 1,0 0-1,2 0-48,-1 0-1,1 0 1,-1 0 0,1 0 0,-1 0-1,1 1 1,-1-1 0,1 0-1,-1 0 1,1 0 0,-1 0-1,1 0 1,0 1 0,-1-1 0,1 0-1,-1 0 1,1 1 0,0-1-1,-1 0 1,1 1 0,0-1-1,-1 0 1,1 1 0,0-1-1,-1 0 1,1 1 0,0-1 0,0 1-1,0-1 1,-1 1 0,1-1-1,0 1 1,2 19 617,15 15 78,47 41 303,-44-51-1035,-15-20 0,0 1 0,-1-1 0,0 1 0,0 0 0,-1 0 0,4 6 0,-7-11 0,0 1 0,0-1 0,0 0 0,0 0 0,0 0 0,0 0 0,0 0 0,0 1 0,0-1 0,0 0 0,-1 0 0,1 0 0,0 0 0,-1 0 0,1 0 0,-1 0 0,1 0 0,-1 0 0,0 0 0,1 0 0,-1 0 0,0 0 0,0-1 0,0 1 0,1 0 0,-1 0 0,0-1 0,0 1 0,0-1 0,0 1 0,-2 0 0,-36 15 0,36-15 0,-15 3 0,1 0 0,-25 1 0,39-3 856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19.35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66 15376,'0'3'7369,"0"-3"-7333,0 1 1,0-1-1,0 1 1,1-1-1,-1 1 1,0 0-1,0-1 1,0 1-1,1-1 1,-1 1 0,0-1-1,1 1 1,-1-1-1,0 1 1,1-1-1,-1 1 1,1-1-1,-1 0 1,0 1-1,1-1 1,-1 0-1,1 1 1,-1-1 0,2 0-1,19 6 372,33-4-192,-39-3-49,332-20 1717,-3-32-401,-312 48-1277,0 1-1,0 2 0,1 1 0,-1 1 1,1 2-1,-1 2 0,0 0 0,0 2 0,-1 2 1,0 1-1,48 20 0,-76-27-140,-1-2 1,0 1-1,0 0 0,0 0 0,0-1 0,1 1 1,-1-1-1,0 0 0,5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49.69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730 870 14872,'0'0'1993,"-3"-1"-1636,-106-45 2100,28 13-1789,49 19-259,1-2-1,-54-36 0,70 41-245,0-1 0,1-1-1,1 0 1,0-1 0,0-1 0,-19-30-1,17 20 171,1-1 1,1 0-1,1-2 0,1 1 0,-13-58 0,18 53 146,2 0-1,1-1 1,1-33 0,1-1 674,1 67-1113</inkml:trace>
  <inkml:trace contextRef="#ctx0" brushRef="#br0" timeOffset="585.94">0 185 19591,'0'0'1715,"1"-3"-588,1-5-750,0 0 0,1 0 0,0 1 0,1-1 0,-1 1 0,10-13 0,0 1-222,21-23 1,-28 36-142,0-1 0,1 1 1,0 0-1,0 1 0,0 0 0,13-7 0,-19 11-13,1 0-1,0 0 1,0 0 0,0 0-1,0 1 1,0-1-1,0 1 1,0-1 0,0 1-1,1 0 1,-1-1 0,0 1-1,0 0 1,0 1 0,0-1-1,0 0 1,0 1 0,0-1-1,0 1 1,0-1 0,0 1-1,0 0 1,0 0-1,0 0 1,0 0 0,0 0-1,-1 0 1,1 1 0,0-1-1,-1 1 1,1-1 0,1 3-1,7 10-5,16 32 0,-18-31 89,18 26 0,-22-36-418,0-1 0,-1 0 0,2 0-1,-1 0 1,0 0 0,1-1 0,0 1 0,-1-1 0,9 3-1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24.18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180 57 17687,'0'0'1907,"0"4"-842,0 31 772,5 218 3467,-5-230-4092,-1-15-1007</inkml:trace>
  <inkml:trace contextRef="#ctx0" brushRef="#br0" timeOffset="476.12">0 1 18087,'0'0'1472,"16"0"-352,-3 1 0,15 4-320,9 0 0,3-2-296,-2-3 8,-6-2-136,-2-1 8,1 0-16,-3 1 0,0 4-232,-4 3 8,1 2-24,-6 4 0</inkml:trace>
  <inkml:trace contextRef="#ctx0" brushRef="#br0" timeOffset="1079.35">454 322 17583,'1'4'1040,"30"93"6092,-39-103-6481,-1 0 0,1-1 0,-10-11 0,17 17-625,0 0 0,0 0 0,0 0 1,0 0-1,0 0 0,1 0 0,-1 0 0,0-1 0,1 1 0,-1 0 0,1-1 0,0 1 1,-1 0-1,1-1 0,0 1 0,0 0 0,0-1 0,0 1 0,0 0 0,0-1 0,0 1 1,0 0-1,1-3 0,0 3-4,0 0 1,0-1-1,0 1 0,0 0 1,0 0-1,1 0 1,-1 0-1,0 0 1,1 0-1,-1 0 0,0 0 1,1 1-1,-1-1 1,1 0-1,0 1 1,2-1-1,8-2 67,0 2-1,1-1 1,23 1-1,-31 1-63,14 0 389,-3 0-4393</inkml:trace>
  <inkml:trace contextRef="#ctx0" brushRef="#br0" timeOffset="1080.35">652 358 17983,'0'0'3055,"4"0"-2324,14 0-124,9 0 184,45-5 0,-70 5-740,-1 0 1,1 0-1,0-1 1,-1 1-1,1-1 1,-1 1-1,1-1 1,-1 1-1,0-1 1,1 0-1,-1 0 1,0 0-1,1 0 1,-1 0-1,2-2 1,-2 2 0,-1 1 0,1-1 0,-1 0-1,0 0 1,1 0 0,-1 0 0,0 0 0,1 0 0,-1 0 0,0 0 0,0 0 0,0 0 0,0 1 0,0-1 0,0 0 0,0 0 0,0 0 0,-1 0 0,1-2 0,-1 1 24,-1-1 1,1 1-1,0-1 1,-1 1-1,1 0 1,-1 0-1,0 0 0,1-1 1,-1 2-1,0-1 1,0 0-1,-1 0 1,1 1-1,0-1 1,-1 1-1,-4-3 1,3 2-15,0 1 1,0-1 0,-1 1 0,1 0 0,0 0 0,-1 0-1,1 1 1,-1-1 0,0 1 0,1 0 0,-1 0 0,-5 2 0,8-2-26,-1 1 0,1 0 1,0 0-1,-1 1 0,1-1 1,0 0-1,0 1 0,0-1 1,0 1-1,0 0 0,0 0 1,0 0-1,1 0 0,-1 0 1,1 0-1,-1 0 0,1 0 1,0 1-1,0-1 0,0 0 1,0 1-1,0-1 0,0 4 1,0-3 8,0 1 0,0-1 0,1 1 0,-1 0 0,1-1-1,0 1 1,0 0 0,0-1 0,0 1 0,1 0 0,0-1 0,-1 1 0,1-1 0,1 1 0,-1-1 0,0 1 0,3 2 0,-1-1 29,0 0 1,1 0 0,0-1 0,0 0-1,0 1 1,0-1 0,1-1-1,0 1 1,8 4 0,4 1 102,1-1 0,-1-1 0,1 0 1,0-2-1,29 6 0,-16-5-3974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00.55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5 120 16687,'0'0'3058,"2"-3"-837,2-4-875,-1 0 0,1 0 0,-1-1 0,-1 0 0,3-11 0,-8 31-1264,-4 17 429,0 0 1,-2 43-1,8-63-432,0 0 0,1 0-1,1 0 1,0 0-1,0 0 1,1 0 0,0 0-1,0 0 1,1-1 0,0 1-1,0-1 1,1 1-1,6 9 1,-9-17-79,-1-1 0,1 1 0,0 0 0,-1 0 0,1-1 0,-1 1 0,1 0 0,0-1 0,0 1 0,-1 0 0,1-1 0,0 1 0,0-1 0,0 1 0,0-1 0,-1 0 0,1 1 0,0-1 0,0 0 0,0 0 0,0 0 0,0 1 0,0-1 0,2 0 0,-2-1 0,1 1 0,0-1 0,-1 0 0,1 1 0,0-1 0,-1 0 0,1 0 0,-1 0 0,0 0 0,1 0 0,-1 0 0,2-3 0,4-4 0,0 0 0,-1-1 0,8-14 0,-11 18 0,0-1 0,2-2 0,0 1 0,-1-2 0,0 1 0,0 0 0,-1-1 0,3-10 0,-4 107 0,17 106 0,-14-168 939,-2-12-4443,-3-12 2118</inkml:trace>
  <inkml:trace contextRef="#ctx0" brushRef="#br0" timeOffset="726.23">319 148 16184,'0'0'8605,"3"-2"-7481,3-1-791,1-1 1,0 1 0,0 0 0,0 0 0,0 1 0,0 0 0,10-1 0,2 0 830,36 0 0,-55 3-1138,1 0-1,-1 1 0,1-1 0,-1 0 0,0 1 0,0-1 0,1 0 0,-1 1 1,0-1-1,0 1 0,1-1 0,-1 0 0,0 1 0,0-1 0,0 1 0,0-1 1,0 1-1,1-1 0,-1 1 0,0-1 0,0 1 0,0-1 0,0 1 1,-1-1-1,1 1 0,0-1 0,0 0 0,0 1 0,0-1 0,0 1 0,0-1 1,-1 1-1,1-1 0,0 0 0,0 1 0,-1-1 0,0 1 0,-9 23 845,9-22-848,-16 21-22,14-20 0,1 0 0,-1 0 0,1 0 0,-1 1 0,1-1 0,0 1 0,0-1 0,1 1 0,-2 4 0,3-7 0,1 1 0,-1-1 0,0 0 0,1 1 0,0-1 0,-1 0 0,1 1 0,0-1 0,0 0 0,-1 1 0,1-1 0,0 0 0,0 0 0,2 1 0,1 3 0,38 42 0,11 12 0,-48-53 0,0 1 0,0 0 0,-1 0 0,0 0 0,-1 1 0,6 14 0,-9-19 0,1-1 0,-1 1 0,0 0 0,0-1 0,-1 1 0,1-1 0,0 1 0,-1-1 0,0 1 0,1-1 0,-1 1 0,0-1 0,0 1 0,0-1 0,-1 0 0,1 0 0,0 0 0,-1 1 0,0-1 0,1-1 0,-1 1 0,0 0 0,0 0 0,0-1 0,0 1 0,-3 1 0,-8 5 0,0 0 0,0 0 0,-17 6 0,21-10 0,7-3 0,-1 0 0,1 0 0,0-1 0,-1 1 0,1 0 0,0-1 0,-1 0 0,1 1 0,-1-1 0,1 0 0,-1 0 0,1 0 0,-1-1 0,1 1 0,-1-1 0,1 1 0,0-1 0,-1 0 0,1 0 0,0 0 0,0 0 0,-1 0 0,1-1 0,0 1 0,0 0 0,0-1 0,1 0 0,-1 1 0,0-1 0,1 0 0,-1 0 0,1 0 0,-1 0 0,1 0 0,0 0 0,0-1 0,0 1 0,0 0 0,0-1 0,1 1 0,-1 0 0,1-1 0,-1-3 0,1 2 85,-1-1 1,2 1-1,-1-1 0,0 1 1,1 0-1,0-1 1,0 1-1,0-1 0,4-6 1,7-16-4892</inkml:trace>
  <inkml:trace contextRef="#ctx0" brushRef="#br0" timeOffset="1339.76">723 52 18791,'0'0'9191,"-1"6"-8405,-5 35-17,2-21-83,1-1-1,-1 26 0,4-40-612,0-1 0,0 1 0,0-1 0,1 1-1,0-1 1,0 1 0,0-1 0,0 0 0,1 1 0,0-1 0,-1 0 0,1 0-1,1 0 1,-1 0 0,5 5 0,-6-8-73,1 0 0,-1 1 0,0-1 0,0 0 0,1 0 0,-1 0 0,0-1 0,1 1 0,-1 0 0,1 0 0,-1-1 0,1 1 0,0-1 0,-1 0 0,1 1 0,0-1 0,-1 0 0,1 0 0,0 0 0,-1 0 0,3 0 0,0-1 0,-1 0 0,0 0 0,0 0 0,1-1 0,-1 1 0,0-1 0,0 0 0,0 0 0,4-4 0,2-2 0,-1 0 0,0-1 0,0 0 0,-1-1 0,6-10 0,-14 26 0,0-1 0,0 1 0,1 0 0,0 11 0,-1 5 0,-2 25 0,1 0 0,3 0 0,9 70 0,-6-91 791,0 2-1516,-1-13-3297</inkml:trace>
  <inkml:trace contextRef="#ctx0" brushRef="#br0" timeOffset="1831.74">1175 1 18791,'0'0'4367,"1"4"-2796,4 26 67,0-1 0,-2 1 0,-1 32 0,-2-47-1451,-1 90 459,-24 172-1,24-277-638,1 3 816</inkml:trace>
  <inkml:trace contextRef="#ctx0" brushRef="#br0" timeOffset="3210.98">1424 52 15376,'0'0'11169,"2"3"-10371,0 2-613,0 1 0,0-1 0,-1 0 0,1 1 1,-1-1-1,0 1 0,-1 0 0,1-1 0,-1 8 0,-6 61 1179,1-24-535,1 30-143,-16 88 0,20-167-528,-1 3 354</inkml:trace>
  <inkml:trace contextRef="#ctx0" brushRef="#br0" timeOffset="3794.48">1539 393 16184,'0'0'1649,"1"-3"-705,0 3-965,7-18 2158,-8 17-1962,1 1 1,-1-1-1,0 0 0,0 0 0,0 1 1,1-1-1,-1 0 0,0 0 1,0 0-1,0 1 0,0-1 0,0 0 1,0 0-1,-1 0 0,1 1 1,0-1-1,0 0 0,0 0 1,-1 1-1,1-1 0,0 0 0,-1 1 1,1-1-1,-1 0 0,1 1 1,-2-2-1,0 3 120,0 0 1,-1 0-1,1 1 1,0-1-1,0 0 0,0 1 1,0 0-1,0-1 1,0 1-1,0 0 1,-2 3-1,3-4-115,-2 3-73,0-1-1,1 0 1,-1 1-1,0 0 1,1 0-1,0 0 1,0 0 0,0 0-1,1 0 1,-1 0-1,1 0 1,0 1-1,0-1 1,1 0-1,-1 1 1,1-1 0,0 8-1,1-9-51,-1 0 0,1 0 1,0 0-1,0 0 0,0 0 0,0 0 0,1-1 1,-1 1-1,1 0 0,0-1 0,0 1 0,0-1 0,0 0 1,0 0-1,0 0 0,0 0 0,1 0 0,-1 0 1,1 0-1,-1-1 0,1 1 0,0-1 0,0 0 0,0 0 1,-1 0-1,6 1 0,60 9 710,-35-6-5518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35.3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0 156 13968,'0'0'8346,"6"-1"-8021,62-15 243,1 3-1,96-7 1,-92 13-176,0-4 1,81-24-1,38-5 506,-155 34-548,0 2 0,0 2 1,47 3-1,-67-1-200,3 1 309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17.1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69 1 18087,'0'0'11088,"-1"4"-10337,-27 85 86,17-58-179,-11 43 1,20-64-584,0 0 1,1 0-1,0 0 1,1 0-1,0 0 1,1 0-1,-1 0 1,5 17-1,-4-25-75,0 0 0,-1 0 0,1-1 0,0 1 0,0 0 0,0 0 0,1-1 0,-1 1 0,0-1 0,1 1 0,-1-1 0,1 0 0,-1 1 0,1-1 0,-1 0 0,1 0 0,0 0 0,0 0 0,0 0 0,-1-1 0,1 1 0,0 0 0,0-1 0,0 0 0,0 1 0,0-1 0,3 0 0,2 1 0,0-1 0,0-1 0,-1 1 0,1-1 0,0 0 0,0-1 0,6-2 0,-11 3 0,0 0 0,0 0 0,0-1 0,0 1 0,-1-1 0,1 1 0,0-1 0,-1 1 0,1-1 0,-1 0 0,0 0 0,0 0 0,0 0 0,0 0 0,0 0 0,0 0 0,0 0 0,0 0 0,-1 0 0,1-4 0,10-20 0,-9 40 0,-3 10 0,-2 14 0,-1 34 0,4-64 0,0 0 0,1-1 0,0 1 0,0 0 0,1 0 0,5 13 0,-6-18 874</inkml:trace>
  <inkml:trace contextRef="#ctx0" brushRef="#br0" timeOffset="565.3">315 73 17887,'0'0'3215,"2"0"-1799,1 0-1151,0 0 1,-1 0 0,1 0-1,-1 0 1,1 0-1,-1 1 1,1-1-1,-1 1 1,1 0-1,-1 0 1,0 0-1,1 0 1,-1 0-1,0 0 1,0 0-1,0 1 1,0 0-1,0-1 1,3 4-1,-2-2-48,-1 1 0,1 0-1,-1 0 1,0 0 0,0 0 0,0 0-1,-1 0 1,1 1 0,-1-1-1,1 6 1,0 5 113,-1 0-1,0 1 0,-1-1 1,0 0-1,-6 26 0,4-27-250,-2 14 19,-1 0 1,-1-1-1,-2 0 1,-19 46-1,27-72-50,-1 0-1,1 0 1,0-1 0,-1 1 0,1 0-1,-1 0 1,1-1 0,-1 1-1,1-1 1,-1 1 0,0 0 0,1-1-1,-1 1 1,0-1 0,1 1-1,-1-1 1,-1 1 0,-7-2-4883</inkml:trace>
  <inkml:trace contextRef="#ctx0" brushRef="#br0" timeOffset="997.21">269 357 21407,'0'0'784,"18"6"-104,-5-8 0,8 2 32,1-3 8,1-6-464,-3 0 8,-4 2-72,-2 4 8</inkml:trace>
  <inkml:trace contextRef="#ctx0" brushRef="#br0" timeOffset="1534.98">438 86 17487,'4'0'570,"62"5"1764,-59-4-1942,-1 0 1,0 0 0,0 1 0,0 0-1,0 0 1,-1 0 0,1 1-1,0 0 1,7 5 0,-12-6-215,1-1 0,0 1 0,-1 0 0,1 0 0,-1 0-1,0 0 1,0 1 0,0-1 0,0 0 0,0 0 0,0 1 0,0-1 0,-1 0 0,1 1 0,-1-1 0,0 1 0,0-1-1,0 0 1,0 1 0,0-1 0,0 1 0,0-1 0,-2 5 0,-1 5 261,-1 0 0,0-1 0,-8 16 0,9-20-264,-14 26 240,-15 39 756,29-65-1089,0 1 0,1-1-1,0 1 1,1 0 0,0-1 0,0 1-1,0 11 1,2-17-82,-1 1 0,1-1 0,0 1 0,0-1 0,0 1 0,0-1 0,0 0 0,1 1 0,-1-1 0,1 0 0,-1 0 0,1 0 0,0 0 0,-1 0 0,1-1 0,0 1 0,0 0 0,1-1 0,-1 0 0,0 1 0,0-1 0,1 0 0,-1 0 0,1 0 0,3 1 0,8 2 0,1-1 0,-1 0 0,17 1 0,-27-4 0,19 3 643,12 1-1037,-17-2-3835</inkml:trace>
  <inkml:trace contextRef="#ctx0" brushRef="#br0" timeOffset="2078.6">916 46 17583,'0'0'5456,"-1"-3"-3726,0 1-1749,-3-5 2055,-3 20-95,-30 95 75,-42 222 0,78-313-2016,-3 12 0,6-29 981,1-2-3775</inkml:trace>
  <inkml:trace contextRef="#ctx0" brushRef="#br0" timeOffset="2632.97">1097 118 19495,'0'0'3290,"0"4"-1844,-14 149 4111,3-42-3298,7-69-1547,1-42 229</inkml:trace>
  <inkml:trace contextRef="#ctx0" brushRef="#br0" timeOffset="2633.97">945 95 20207,'0'0'2696,"19"-2"-1248,6 2-472,8 0 16,2 0-296,-4 0 16,-5 2-104,-5 1 8,-2 2-128,-3 1 16,-1-1-128,-2-1 16,0 1-192,-2 3 16</inkml:trace>
  <inkml:trace contextRef="#ctx0" brushRef="#br0" timeOffset="3120.38">1205 319 18391,'0'0'842,"1"3"78,15 73 6774,-14-64-7238,-1-1 2103,-6-25-1169,4 8-1341,-10-44 255,10 48-296,1 0 1,0-1-1,0 1 1,0-1-1,0 1 1,0-1 0,0 1-1,0-1 1,1 1-1,0 0 1,-1-1 0,1 1-1,0 0 1,0-1-1,0 1 1,0 0-1,3-3 1,-2 3-9,0 1 0,0 0 0,0 0 0,0 0 0,1 1 0,-1-1 0,0 0 0,0 1 0,1-1 0,-1 1 0,0 0 0,0 0 0,1 0 0,-1 0 0,0 0 0,1 0 0,-1 1 0,5 1 0,2 0 0,1 1 0,18 7 0,-28-10 3,28 14 844,-14-5-5720</inkml:trace>
  <inkml:trace contextRef="#ctx0" brushRef="#br0" timeOffset="3643.83">1396 397 16687,'14'-6'3255,"-9"4"-2943,0-1 0,0 0 0,-1-1 0,1 1 0,-1-1 0,0 0 0,0 0 0,0 0 1,-1 0-1,1-1 0,-1 1 0,0-1 0,-1 0 0,1 0 0,-1 0 0,0 0 0,0 0 0,0-1 0,-1 1 0,1-1 0,-2 1 0,2-11 0,-2 15-250,0 0-1,0 1 0,0-1 1,0 0-1,0 0 1,0 0-1,0 0 1,0 1-1,0-1 1,-1 0-1,1 0 0,0 1 1,0-1-1,-1 0 1,1 0-1,-1 1 1,1-1-1,-1 0 0,1 1 1,-1-1-1,1 0 1,-1 1-1,1-1 1,-1 1-1,0-1 1,1 1-1,-1-1 0,0 1 1,1 0-1,-1-1 1,0 1-1,0 0 1,1-1-1,-1 1 0,0 0 1,0 0-1,0 0 1,1 0-1,-1 0 1,0 0-1,0 0 1,0 0-1,-1 0 0,0 0 15,0 0 0,-1 1 0,1-1 0,0 1 0,0-1 0,0 1 0,-1 0-1,1 0 1,0 0 0,0 0 0,0 0 0,0 0 0,1 1 0,-1-1 0,-2 3-1,0 1-9,0 1 0,1 0 0,0 0 0,0 0 0,0 1 0,1-1 0,0 1 0,0-1 0,0 1 0,1 0 0,0 0 0,1-1 0,-1 1 0,2 12 0,-1-14-31,1 0 0,-1 0-1,1 0 1,0 0 0,1 0 0,-1 0 0,1-1 0,0 1 0,0 0 0,0-1 0,1 0 0,0 1 0,0-1 0,0 0 0,0 0-1,0-1 1,1 1 0,0-1 0,-1 0 0,10 6 0,-2-4 138,1 0 0,0 0-1,0-1 1,14 2 0,16 1-5037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27.99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211 86 17383,'0'0'8170,"2"0"-6946,-1 0-1160,0 0 1,0 0 0,0 0 0,-1 0 0,1 0 0,0 0-1,0 0 1,-1 0 0,1 1 0,0-1 0,0 0 0,-1 0 0,1 1-1,0-1 1,0 0 0,-1 1 0,1-1 0,-1 1 0,1-1-1,0 1 1,-1-1 0,1 1 0,0 0 0,0 1 20,0 0 0,0 0 0,0 0 0,0 1-1,0-1 1,0 0 0,-1 0 0,2 3 0,-1 7 114,0 0-1,-1 19 1,0-25-74,-2 23 536,-9 50 1,3-36 135,7-37-675,-2 19 325,0-22-268,1-14-106,2 0-4122</inkml:trace>
  <inkml:trace contextRef="#ctx0" brushRef="#br0" timeOffset="506.46">0 1 18895,'0'0'680,"1"3"68,0-1-622,-1 0-1,1-1 0,0 1 1,0 0-1,1-1 0,-1 1 1,0-1-1,0 1 0,1-1 1,-1 0-1,1 1 0,-1-1 1,1 0-1,-1 0 0,1 0 1,0 0-1,0 0 0,-1-1 1,1 1-1,0 0 0,0-1 1,0 0-1,0 1 0,0-1 1,0 0-1,2 0 0,12 1 168,-1 0-1,22-2 0,-21 0 61,93-9 771,6 0 192,-112 10-1224,-1 0 0,1 0 1,-1 0-1,1 0 1,-1 0-1,1 1 1,-1-1-1,0 1 1,1 0-1,-1 0 1,2 1-1,-2-2-262,-1 1 1,0 0-1,0 0 1,0 0-1,-1 0 0,1 0 1,0 1-1,0-1 0,0 0 1,-1 0-1,1 0 0,-1 1 1,1-1-1,-1 0 0,1 1 1,-1-1-1,1 3 1</inkml:trace>
  <inkml:trace contextRef="#ctx0" brushRef="#br0" timeOffset="968.02">351 291 17183,'0'0'4115,"3"3"-2675,10 19 1087,20 45 0,-30-61-1362,-2-9-330,-4-13-289,-3 3-354,0 3-29,2-1 1,-1 1 0,2 0-1,-1-1 1,2 0 0,-1 0-1,-1-16 1,5 26-152,-1 1 0,1-1 1,0 1-1,-1 0 0,1-1 0,-1 1 0,1 0 0,0 0 1,-1 0-1,1 0 0,-1-1 0,1 1 0,0 0 0,-1 0 1,1 0-1,0 0 0,-1 0 0,1 0 0,0 1 0,-1-1 1,1 0-1,0 0 0,-1 0 0,1 1 0,-1-1 0,2 1 1,19 5 51,7 8 102,0-1-423,-10-7-3533</inkml:trace>
  <inkml:trace contextRef="#ctx0" brushRef="#br0" timeOffset="1440.69">528 263 18295,'25'3'5102,"11"5"-3812,8 2-1096,-38-9-33,-1 0 1,1-1-1,0 0 1,0 0-1,-1 0 1,1-1 0,8-2-1,-13 3-113,0-1 0,0 1-1,0 0 1,0-1 0,0 1-1,0-1 1,0 1 0,-1-1 0,1 0-1,0 1 1,0-1 0,-1 0 0,1 1-1,-1-1 1,1 0 0,0 0 0,-1 0-1,1 1 1,-1-1 0,1-1-1,-1 0 6,0 0 0,0 0 0,0 1 0,0-1 0,0 0 0,0 1 0,0-1 0,-1 0 0,1 0 0,-1 1 0,1-1 0,-1 1 0,0-1 0,0 0 0,-1-2 0,-1 0 31,0 0 0,0 0 1,0 0-1,0 0 0,-1 1 0,1-1 0,-1 1 0,0 0 0,0 0 1,-1 0-1,1 1 0,0 0 0,-1-1 0,-7-1 0,9 3-29,0 0 1,0 0-1,-1 0 0,1 1 0,0-1 0,0 1 0,0 0 1,0 0-1,-1 0 0,1 0 0,0 1 0,0-1 0,0 1 1,0 0-1,0 0 0,0 0 0,0 0 0,0 1 0,0-1 1,0 1-1,1 0 0,-1-1 0,0 1 0,-2 3 0,1 0 22,-1 1-1,1-1 0,0 1 0,1 0 0,-1 0 0,1 0 1,1 1-1,-1-1 0,1 1 0,0-1 0,0 1 0,1 0 1,0 0-1,0 13 0,1-15-37,0 0 1,0 0 0,1 0-1,-1-1 1,1 1 0,0 0-1,1-1 1,-1 1 0,1-1-1,0 1 1,0-1 0,0 0-1,1 0 1,-1 0 0,1 0-1,0 0 1,0-1 0,1 1-1,-1-1 1,1 0 0,0 0-1,7 5 1,0-2 10,0-2 0,1 1 0,-1-2 0,1 1-1,0-2 1,0 1 0,19 0 0,3-1-2257,42-4 0</inkml:trace>
  <inkml:trace contextRef="#ctx0" brushRef="#br0" timeOffset="2178.78">264 770 15576,'0'0'10462,"2"0"-10133,0 0-289,0 0-1,-1 0 0,1 1 1,-1-1-1,1 1 0,0-1 1,-1 1-1,0-1 1,1 1-1,-1 0 0,1 0 1,-1 0-1,0 0 1,1 0-1,-1 0 0,0 0 1,0 0-1,0 1 0,0-1 1,0 0-1,0 1 1,0-1-1,-1 0 0,1 1 1,0-1-1,-1 1 0,1 1 1,3 8 142,-1 0 1,4 20 0,-6-25-122,7 50 483,8 32 412,-14-79-701,1 1 0,0-1 0,1 1 0,0-1 0,1 0 0,9 14 0,-13-22-224,-1 0 0,1 0 0,0-1 0,-1 1 0,1 0 0,0-1 0,-1 1 0,1-1 0,0 1 0,0-1 0,-1 1 0,1-1 0,0 0 0,0 1 0,0-1 0,0 0 0,-1 0 0,1 0 0,0 1 0,0-1 0,0 0 0,0 0 0,0 0 0,0 0 0,0-1 0,0 1 0,-1 0 0,1 0 0,0 0 0,0-1 0,0 1 0,0 0 0,-1-1 0,1 1 0,0-1 0,0 1 0,0-1 0,3-2-2,-1 0 0,1 0 0,-1 0 0,0 0 0,0 0-1,4-6 1,24-41-20,35-77 0,-8 15-12,-43 83 3,19-53 0,-30 79 990,-2 5-3254</inkml:trace>
  <inkml:trace contextRef="#ctx0" brushRef="#br0" timeOffset="3526.49">932 423 15776,'0'0'1391,"-9"33"65,-2-5 8,-4 2-600,0-3-8,6-10-416,4-5 16,4-3-128,1-3 8,0-3-112,0-2 8,3-1-48,3-3 16</inkml:trace>
  <inkml:trace contextRef="#ctx0" brushRef="#br0" timeOffset="4183.78">1125 185 16687,'0'0'5511,"3"3"-4542,0 1-765,0 0 0,0 1 0,-1-1 0,1 0 0,-1 1 0,0 0 0,0-1 0,-1 1 0,1 0 0,0 9 0,6 61 1375,-3-21-163,-4-45-1044,0-1 1,1 1 0,1 0-1,0-1 1,5 13 0,-8-21-344,1 1 1,-1-1-1,0 0 1,1 0 0,-1 1-1,0-1 1,1 0-1,-1 0 1,0 0 0,1 0-1,-1 0 1,0 0-1,1 1 1,-1-1-1,1 0 1,-1 0 0,0 0-1,1 0 1,-1 0-1,1-1 1,-1 1 0,0 0-1,1 0 1,-1 0-1,0 0 1,1 0-1,-1 0 1,0-1 0,1 1-1,-1 0 1,0 0-1,1 0 1,-1-1 0,0 1-1,0 0 1,1 0-1,-1-1 1,0 0-1,17-13 297,-15 12-231,24-23-4,2-1 22,-1-1 0,-2-1 0,44-61 0,-34 24-113,-27 47 0,0 1 0,2 0 0,0 1 0,1 0 0,22-25 0,-33 41 23,1-1-1,-1 1 1,0-1-1,1 1 1,-1-1 0,0 1-1,1 0 1,-1-1-1,1 1 1,-1 0-1,1 0 1,-1-1 0,1 1-1,-1 0 1,1 0-1,-1-1 1,1 1 0,-1 0-1,1 0 1,-1 0-1,1 0 1,-1 0-1,1 0 1,-1 0 0,1 0-1,-1 0 1,1 0-1,-1 0 1,1 0 0,-1 1-1,1-1 1,-1 0-1,1 0 1,-1 0-1,1 1 1,-1-1 0,2 1-1,5 10-4853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26.09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86 15680,'0'0'6535,"3"-2"-5535,-3 2-949,1-1-1,-1 1 1,1-1-1,0 1 1,0-1 0,-1 1-1,1-1 1,0 1-1,0 0 1,-1-1-1,1 1 1,0 0-1,0 0 1,0-1 0,-1 1-1,1 0 1,0 0-1,0 0 1,0 0-1,0 0 1,-1 0-1,1 1 1,2-1-1,-1 1 38,-1 1 0,1-1-1,0 1 1,0-1 0,-1 1-1,1 0 1,-1 0 0,1 0-1,-1-1 1,1 4 0,10 17 349,-1 0 1,-1 1 0,-1 0 0,9 38 0,-12-37 311,2 1 0,0-2 0,2 1 0,19 35 0,-28-58-732,0 1 1,-1-1-1,1 0 0,0 0 0,0 0 0,0 0 1,0 0-1,0 0 0,0 0 0,0 0 1,0 0-1,0-1 0,0 1 0,0 0 1,0-1-1,1 1 0,-1-1 0,0 1 0,1-1 1,-1 1-1,0-1 0,0 0 0,1 0 1,-1 0-1,1 0 0,-1 0 0,0 0 1,1 0-1,-1 0 0,0 0 0,1-1 1,-1 1-1,0 0 0,0-1 0,1 1 0,-1-1 1,0 0-1,0 1 0,0-1 0,0 0 1,1 0-1,-1 0 0,0 0 0,0 0 1,-1 0-1,2-1 0,5-5 87,-1 0-1,-1 0 1,1 0 0,-1-1-1,6-12 1,0-6-104,-1-1 0,-1 0 0,9-48 0,-13 50 0,1 0 0,1 0 0,2 0 0,0 1 0,13-23 0,-21 45 50,0 0 1,0 0-1,0 0 1,1 0-1,-1 1 1,1-1-1,-1 0 1,1 1-1,0-1 1,0 1-1,0 0 1,-1 0-1,1 0 1,0-1-1,0 2 1,3-2-1,19 0-4881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44.30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953 286 16575,'0'0'3154,"-3"1"-2649,-115 25 1396,89-20-1576,-35 4-1,-26 5 205,64-8-396,-1-2 1,0-1-1,0-1 1,0-2-1,0 0 1,0-2-1,0 0 1,0-3-1,1 0 1,-1-1 0,1-2-1,-34-12 1,-7-17 506,64 34-607,1 0 1,-1 0 0,1 0 0,-1 0 0,1 0 0,0-1-1,0 1 1,0-1 0,0 1 0,0-1 0,1 0 0,-1 0-1,1 0 1,0 0 0,-1 0 0,2 0 0,-2-6 0,1 4 51,0-1 0,1 0 0,0 1-1,0-1 1,0 0 0,1 1 0,0-1 0,0 1 0,3-8 0,-5 1 532,-1 5-4131</inkml:trace>
  <inkml:trace contextRef="#ctx0" brushRef="#br0" timeOffset="528.9">0 194 19495,'0'0'3927,"3"-3"-3222,11-14-115,28-26-1,-25 28-448,-2-1-1,19-24 0,-32 37-127,3-4 7,0 0 1,0 0-1,1 0 1,0 1 0,11-9-1,-15 14-16,-1 0 1,0 0-1,0 0 0,1 1 1,-1-1-1,0 1 0,1-1 1,-1 1-1,1-1 0,-1 1 1,1 0-1,-1-1 0,1 1 1,-1 0-1,1 0 0,-1 0 1,1 0-1,-1 1 0,0-1 1,1 0-1,-1 1 0,1-1 1,-1 0-1,1 1 0,-1 0 1,0-1-1,1 1 0,-1 0 1,0 0-1,0 0 0,0 0 1,1 0-1,-1 0 0,0 0 1,0 0-1,-1 0 0,1 0 1,0 1-1,0-1 0,1 3 1,4 7 46,0 1 0,0 0 0,4 16 0,-5-15 75,0 0 0,12 22 0,-15-33-100,-1 0-1,1 0 1,-1 0 0,1 0-1,0-1 1,0 1-1,0 0 1,0-1-1,0 0 1,0 1 0,4 1-1,5 0-3369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07.32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0 118 16575,'0'0'1511,"3"-3"149,-3 3-1632,4-4 790,-1 1 0,0-1 1,0 0-1,-1 0 0,1 0 1,-1 0-1,0 0 0,0 0 1,0-1-1,-1 1 0,2-7 1,-17 40 1770,10-17-2531,1 1 0,0-1 0,1 1 0,1 0 0,0 0 0,1 22 0,0-28-46,1 0 0,-1 0 0,2 0 1,-1 0-1,1 0 0,0-1 0,0 1 0,1 0 0,0-1 0,0 0 1,1 0-1,-1 0 0,9 10 0,-11-15-12,1 1 0,-1-1 0,1 0 0,-1 1 0,1-1 0,0 0 0,0 0 0,-1 0 0,1 0 0,0-1 0,0 1 0,0 0 0,0-1 0,0 1 0,0-1 0,0 0 0,0 1 0,0-1 0,3-1 0,-2 1 0,1-1 0,-1 0 0,0 0 0,0 0 0,0 0 0,0 0 0,0-1 0,0 1 0,0-1 0,0 0 0,3-3 0,-2 2 0,0-1 0,0 0 0,0 0 0,0 0 0,-1-1 0,0 1 0,1-1 0,-2 0 0,1 0 0,-1 0 0,1 0 0,-1-1 0,2-9 0,-3-5 0,-2 15 0,-1 13 0,-3 31 0,2 0 0,2-1 0,4 46 0,-3-78 142,1 0 1,0-1-1,0 1 0,1-1 0,3 8 1,8 8-4949</inkml:trace>
  <inkml:trace contextRef="#ctx0" brushRef="#br0" timeOffset="518.27">303 92 17887,'0'0'4811,"3"1"-3263,3 0-1072,0 0-1,1 0 1,-1-1-1,0 1 1,13-2-1,-14 0-244,1 1-1,-1 0 1,1 0-1,-1 0 0,1 0 1,-1 1-1,1 0 0,-1 0 1,10 4-1,-14-4-166,0 0 1,0-1-1,-1 1 1,1 0-1,0 0 0,0 0 1,-1-1-1,1 1 1,-1 0-1,1 0 0,-1 0 1,1 0-1,-1 0 1,0 0-1,1 0 0,-1 0 1,0 0-1,0 0 1,0 0-1,0 1 0,0 0 1,-1 27 586,0-22-479,-6 39 172,-14 53 1,9-53-132,-5 57 1,15-90 357,0 1-416,7-21-4854</inkml:trace>
  <inkml:trace contextRef="#ctx0" brushRef="#br0" timeOffset="1035.37">324 329 20503,'0'0'3088,"19"0"-2048,-8 0 0,5-1-512,4-4 0,7-3-96,4-1 8,1 1-216,-1 0 8</inkml:trace>
  <inkml:trace contextRef="#ctx0" brushRef="#br0" timeOffset="1559.36">531 48 16072,'3'0'847,"8"0"109,0 1 0,1 0-1,-1 1 1,13 3-1,-20-4-662,0 0-1,1 1 1,-1 0 0,0-1-1,0 1 1,0 1-1,0-1 1,-1 0 0,1 1-1,-1 0 1,1 0 0,-1 0-1,6 7 1,-8-8-131,0 1 0,0-1-1,0 1 1,0-1 0,-1 1 0,1-1 0,-1 1 0,0-1 0,1 1-1,-1 0 1,0-1 0,-1 1 0,1-1 0,0 1 0,-1 0 0,-1 3-1,-16 43 983,14-40-881,-19 38 211,14-31-177,0 1 0,1 0 0,1 0 0,-8 30 0,14-44-266,1 1 1,-1 0-1,1 0 1,-1 0-1,1 0 0,0 0 1,0 0-1,1 0 1,-1 0-1,1 0 0,0 0 1,0 0-1,0-1 1,1 1-1,-1 0 1,1-1-1,0 1 0,0-1 1,0 1-1,1-1 1,-1 0-1,1 0 0,0 0 1,-1 0-1,1-1 1,7 5-1,-6-4 35,0-1 0,0 0 0,0 0 0,1-1 0,-1 1 0,1-1 0,-1 0 0,1 0 0,-1 0 0,1-1 0,0 1 0,5-1 1,30-5-4901</inkml:trace>
  <inkml:trace contextRef="#ctx0" brushRef="#br0" timeOffset="2121.6">958 31 16280,'0'0'2218,"1"-3"-55,-1 2-2153,6-19 3037,-1 14-494,-4 6-2466,-1 0 1,0 0-1,1 0 0,-1 0 1,0 1-1,1-1 1,-1 0-1,0 0 0,0 0 1,1 1-1,-1-1 1,0 0-1,0 0 0,1 1 1,-1-1-1,0 0 1,0 1-1,0-1 0,0 0 1,1 1-1,-1-1 0,0 0 1,0 1-1,0-1 1,0 0-1,0 1 0,0-1 1,5 20 377,-2 1 1,0-1-1,-1 0 1,-1 1-1,-1-1 1,-5 34-1,3-11-31,-21 262-85,23-303-314,0 8 915,0-10-1037,0 0 0,0 0 0,0 0 0,0 0 0,0 0 0,0 1-1,0-1 1,0 0 0,0 0 0,0 0 0,0 0 0,0 0 0,1 0 0,-1 0-1,0 1 1,0-1 0,0 0 0,0 0 0,0 0 0,0 0 0,0 0-1,1 0 1,-1 0 0,0 0 0,0 0 0,0 0 0,0 0 0,0 0 0,1 1-1,-1-1 1,0 0 0,0 0 0,0 0 0,0 0 0,0 0 0,1 0-1,-1 0 1,0-1 0,0 1 0,0 0 0,0 0 0,0 0 0,1 0-1,-1 0 1,0 0 0,0 0 0,0 0 0,0 0 0,0 0 0,0 0 0,0 0-1,1-1 1,-1 1 0,0 0 0,0 0 0,0 0 0</inkml:trace>
  <inkml:trace contextRef="#ctx0" brushRef="#br0" timeOffset="3175.76">1256 132 17983,'0'0'4554,"-1"3"-2964,-1 1-1323,0 1-1,1-1 0,0 1 0,0-1 1,0 1-1,1 0 0,-1-1 1,1 1-1,0 0 0,1 5 1,10 55 707,-2-19-279,-6 3 452,-2 57 0,-1-52 360,0-53-1505,0-1-1,0 0 1,0 0 0,0 0 0,0 0-1,0 0 1,0 0 0,0 0-1,0 0 1,0 0 0,0 0 0,0 0-1,0 0 1,0 0 0,0 1-1,0-1 1,0 0 0,0 0 0,0 0-1,0 0 1,0 0 0,0 0-1,0 0 1,0 0 0,0 0 0,0 0-1,0 0 1,0 0 0,0 1 0,0-1-1,0 0 1,0 0 0,0 0-1,0 0 1,0 0 0,0 0 0,0 0-1,0 0 1,0 0 0,-1 0-1,1 0 1,0 0 0,0 0 0,0 0-1,0 0 1,0 0 0,0 0-1,0 0 1,0 0 0,0 0 0,0 1-1,0-1 1,0 0 0,-1 0-1,1 0 1,0 0 0,0 0 0,0 0-1,0-1 1,0 1 0,0 0-1,0 0 1,0 0 0,0 0 0,0 0-1,-1 0 1,-3-7 69,-5-11-25,2-7 830,4 11-5805</inkml:trace>
  <inkml:trace contextRef="#ctx0" brushRef="#br0" timeOffset="3642.02">1124 128 17791,'0'0'1400,"20"4"-856,3-1 232,11-1 0,9-1 408,0-1 8,-6 0-240,-4-1 0,-9 1-184,-4 1 16,-8 2-312,-4 1 16,-4-1-240,-1 6 16</inkml:trace>
  <inkml:trace contextRef="#ctx0" brushRef="#br0" timeOffset="4220.81">1383 410 18591,'0'0'616,"2"3"96,8 12 1199,-2 0-1,0 1 0,11 29 0,-19-46-424,-4-15-896,0 0-1,-1-21 1,4 23-474,1 9-18,0 0-1,-1 0 0,2-1 0,0-9 1,0 15-81,-1-1 1,1 1 0,0-1-1,-1 1 1,1-1 0,0 1 0,-1 0-1,1-1 1,0 1 0,-1 0-1,1 0 1,0-1 0,0 1-1,-1 0 1,1 0 0,0 0 0,0 0-1,-1 0 1,1 0 0,0 0-1,1 0 1,18 2 131,-2 1-157,8 2 302,-10-4-4201</inkml:trace>
  <inkml:trace contextRef="#ctx0" brushRef="#br0" timeOffset="4221.81">1517 404 18695,'26'0'5192,"-22"0"-4973,-1-1 0,1 0 0,0 0 0,-1 0 0,0 0 0,1 0 0,-1-1 0,0 0 0,0 1 0,0-1 0,5-4 0,-7 5-154,0 1 1,-1-1-1,1 0 1,0 1-1,-1-1 1,1 0 0,-1 0-1,1 0 1,-1 1-1,1-1 1,-1 0-1,0 0 1,0 0 0,1 0-1,-1 0 1,0 1-1,0-1 1,0 0-1,0-2 1,0 2-9,0 0 0,-1-1 1,1 1-1,-1 0 0,0 0 0,1 0 0,-1 0 0,0 0 1,0-1-1,0 2 0,1-1 0,-1 0 0,0 0 1,0 0-1,0 0 0,-1 0 0,1 1 0,-2-2 0,3 2-10,-1-1 0,0 0 0,0 1-1,0-1 1,0 0 0,0 1-1,0-1 1,0 1 0,1 0 0,-2-1-1,1 1 1,0 0 0,0 0 0,0-1-1,0 1 1,0 0 0,0 0-1,0 0 1,0 0 0,0 1 0,0-1-1,0 0 1,0 0 0,0 0-1,0 1 1,0-1 0,0 1 0,0-1-1,0 1 1,0-1 0,0 1-1,0-1 1,1 1 0,-1 0 0,0 0-1,0-1 1,1 1 0,-1 0-1,0 0 1,1 0 0,-1 0 0,1 0-1,-1-1 1,1 1 0,0 0-1,-1 0 1,1 0 0,0 0 0,-1 1-1,1 0 1,-1 5 118,0 0 0,0 0 0,1 1 1,-1-1-1,2 0 0,0 10 0,0-12-152,0 0 1,0 0-1,0 1 0,1-1 1,0 0-1,0 0 0,0-1 1,1 1-1,-1 0 0,1-1 0,0 1 1,0-1-1,1 0 0,-1 0 1,1 0-1,0-1 0,0 1 1,8 4-1,-3-3-7,-1-1-1,2 0 1,-1 0-1,0-1 1,1-1-1,-1 0 1,1 0-1,0 0 1,13-1-1,36 1-4017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36.19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0 211 16280,'119'-19'4716,"-13"0"-2543,248-34 553,151-22-640,-219 30-5114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39:30.99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0 634 19079,'7'-6'2336,"163"-159"1589,148-130-1943,-127 155-1505,-152 112-3042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8T18:40:59.64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287 261 16479,'0'0'11097,"-1"4"-10674,-3 17-81,0-1 0,2 0 0,0 38 0,8 66 826,-5-111-992,7 45 1437,-9-56-1233</inkml:trace>
  <inkml:trace contextRef="#ctx0" brushRef="#br0" timeOffset="455.79">0 194 18791,'0'0'2312,"5"2"-1444,14 0-326,0 0 0,1-2-1,-1 0 1,0-1 0,0 0-1,24-6 1,21-2 254,-23 5-626,96-4 2045,-122 8-2525,0 1 0,0 0-1,0 1 1,-1 1 0,1 0 0,27 11 0</inkml:trace>
  <inkml:trace contextRef="#ctx0" brushRef="#br0" timeOffset="920.78">468 470 17983,'0'0'3864,"0"3"-2496,2 19-113,0 0-1,2-1 1,8 28 0,-8-34-323,-11-32 1074,-15-41-1304,20 52-624,1 0 1,-1-1-1,1 1 1,0-1-1,1 0 1,-1 1-1,1-1 1,1-6-1,-1 12-75,1 0-1,-1 0 1,0 0 0,0 0-1,1 1 1,-1-1-1,0 0 1,1 0 0,-1 0-1,1 1 1,0-1-1,-1 0 1,1 1-1,-1-1 1,1 1 0,0-1-1,-1 0 1,1 1-1,0-1 1,0 1-1,-1 0 1,1-1 0,0 1-1,0 0 1,0-1-1,0 1 1,-1 0-1,1 0 1,0 0 0,0 0-1,0 0 1,0 0-1,0 0 1,0 0 0,0 0-1,-1 0 1,1 0-1,0 1 1,0-1-1,0 0 1,0 1 0,-1-1-1,3 1 1,5 3 12,0-1 1,0 1 0,11 7 0,-13-7-14,3 1 248,0-1 0,0 0 1,14 4-1,8 0-3120,-23-6 668</inkml:trace>
  <inkml:trace contextRef="#ctx0" brushRef="#br0" timeOffset="1521.95">831 456 20303,'-4'-2'530,"-5"-1"205,0-1 0,-1 1 0,0 1 0,1 0 1,-1 0-1,-15 0 0,22 2-611,0 0 0,0 0-1,-1 0 1,1 1 0,0 0 0,0 0 0,0 0-1,0 0 1,0 0 0,0 0 0,0 1 0,0-1-1,0 1 1,0 0 0,1 0 0,-1 0-1,1 0 1,-1 1 0,1-1 0,0 1 0,0-1-1,0 1 1,0 0 0,-2 5 0,3-5-61,0-1 0,0 0-1,0 0 1,0 1 0,0-1 0,1 0 0,-1 1 0,1-1 0,0 0 0,0 1 0,0-1 0,0 1-1,0-1 1,0 1 0,0-1 0,1 0 0,-1 1 0,1-1 0,1 3 0,0-2 5,-1 0 0,1 0-1,0 0 1,1 0 0,-1-1 0,0 1 0,1-1 0,-1 1 0,1-1-1,0 0 1,6 4 0,-3-3 33,1 0 1,0 0-1,0 0 0,0 0 0,0-1 0,0-1 0,1 1 1,-1-1-1,1 0 0,-1-1 0,15 0 0,-19-1-82,0 1 0,0-1-1,0 1 1,0-1-1,0 0 1,0 0 0,0-1-1,0 1 1,0 0-1,-1-1 1,1 0-1,-1 0 1,5-3 0,-6 4-14,0-1 1,0 1-1,0-1 1,0 0-1,0 1 1,-1-1-1,1 0 1,0 0-1,-1 0 1,0 1 0,1-1-1,-1 0 1,0 0-1,0 0 1,0 0-1,0 0 1,0 1-1,0-1 1,0 0-1,-1 0 1,1 0-1,-1 0 1,1 1-1,-2-3 1,-13-22-6,22 53 0,-4-21 0,1-1 0,-1 1 0,1-1 0,0 0 0,0 0 0,0-1 0,1 1 0,0-1 0,0 0 0,0 0 0,0-1 0,1 0 0,8 5 0,-3-4 0,1 0 0,0 0 0,0-2 0,0 1 0,1-1 0,14 0 0,12 0-3976</inkml:trace>
  <inkml:trace contextRef="#ctx0" brushRef="#br0" timeOffset="2570.88">1654 115 18791,'0'0'2178,"1"-2"-212,-1 1-1873,0 1 0,0 0 0,0 0 0,0-1 1,0 1-1,0 0 0,1-1 0,-1 1 0,0 0 0,0 0 0,0-1 0,0 1 0,0 0 0,1 0 0,-1 0 0,0-1 0,0 1 0,0 0 0,1 0 0,-1 0 0,0-1 0,0 1 0,0 0 0,1 0 0,-1 0 0,0 0 0,0 0 1,1 0-1,-1-1 0,0 1 0,1 0 0,-1 0 0,0 0 0,0 0 0,1 0 0,-1 0 0,0 0 0,1 0 0,-1 14 1290,-8 29-1069,7-37-39,-13 46 426,-3-1-1,-31 69 0,29-74-366,-46 81 743,6-14-366,52-98-711,1 1 0,0 0 0,2 0 0,-5 25 0,11-30 866,4-10-5743</inkml:trace>
  <inkml:trace contextRef="#ctx0" brushRef="#br0" timeOffset="3364.61">1980 165 17287,'0'0'9094,"3"5"-8457,-1 2-488,1 0 0,-1 0 0,0 0 0,-1 0 0,0 0 0,0 1 0,0-1 0,-1 0 0,-1 9 0,-8 77 838,5-66-716,-18 102 1041,-5 45 369,27-173-1649,0-1 1,-1 1-1,1-1 0,0 1 1,0-1-1,0 0 0,0 1 1,0-1-1,0 1 0,0-1 1,0 1-1,0-1 1,0 1-1,0-1 0,0 1 1,0-1-1,0 0 0,0 1 1,0-1-1,1 1 0,-1-1 1,0 0-1,0 1 0,1-1 1,-1 1-1,0-1 0,0 0 1,1 1-1,-1-1 0,1 1 1,9-8-4029,-8 6 2953</inkml:trace>
  <inkml:trace contextRef="#ctx0" brushRef="#br0" timeOffset="3876.54">2290 557 18591,'0'0'5204,"-3"-1"-4261,0-1-836,1 1-1,-1 0 1,0 1 0,0-1 0,0 0-1,0 1 1,0 0 0,0-1 0,0 1-1,0 0 1,0 1 0,0-1 0,0 0-1,0 1 1,1 0 0,-1 0 0,0 0-1,0 0 1,-3 2 0,-2 0 57,-1 2-1,1-1 1,1 1 0,-1 1-1,-9 8 1,16-14-138,0 1 0,0-1 0,0 1 0,0 0 0,0 0 0,1-1 0,-1 1-1,0 0 1,1 0 0,-1 0 0,0 0 0,1 0 0,-1-1 0,1 1 0,0 0 0,-1 0 0,1 0 0,0 1-1,-1-1 1,1 0 0,0 0 0,0 0 0,0 0 0,0 0 0,0 0 0,0 0 0,0 0 0,0 0 0,1 0 0,-1 0-1,0 0 1,1 0 0,-1 0 0,1 0 0,-1 0 0,1 0 0,-1 0 0,1 0 0,-1 0 0,1 0 0,0-1-1,0 1 1,-1 0 0,1 0 0,0-1 0,0 1 0,0-1 0,0 1 0,2 0 0,5 4 106,1-1 0,0 0 0,0 0 0,12 2 0,-13-4-16,-1 1 49,1-1-1,0 1 0,-1 1 1,0-1-1,0 1 1,0 1-1,0-1 1,8 8-1,-13-10-116,0 0 1,0 0-1,-1 0 0,1 1 0,0-1 1,-1 1-1,0-1 0,1 1 1,-1-1-1,0 1 0,0 0 0,0-1 1,-1 1-1,1 0 0,-1 0 1,1-1-1,-1 1 0,0 0 0,0 0 1,-1 0-1,1 0 0,0-1 1,-1 1-1,1 0 0,-1 0 0,0-1 1,-2 5-1,-1 0-48,0 0 0,0-1 0,0 1 0,-1-1 0,0 0 0,-1 0 0,1 0 0,-1 0 0,0-1 0,-1 0 0,1-1 0,-1 1 0,0-1 0,0-1 0,-8 4 0,8-4 0,0 0 0,0 0 0,-1-1 0,1 0 0,0-1 0,-1 0 0,1 0 0,-1 0 0,1-1 0,-1 0 0,1 0 0,-1-1 0,1 0 0,-1 0 0,1-1 0,-9-3 0,15 5 6,-5-4 821</inkml:trace>
  <inkml:trace contextRef="#ctx0" brushRef="#br0" timeOffset="4634.99">2780 73 17583,'2'-2'1131,"23"-40"5464,-23 87-3633,-9 6-2163,-1 0-1,-3 0 1,-18 51 0,7-23-129,-18 46-248,-8 37 81,43-141-1218,2-1 0,0 1 0,1-1 0,2 1 0,2 41 0</inkml:trace>
  <inkml:trace contextRef="#ctx0" brushRef="#br0" timeOffset="5391.44">3187 112 16072,'0'0'4931,"1"4"-3548,1 67 181,-2 1 0,-3 0 0,-15 79 0,17-141-1754,-3 34 1564,4-42-1551,0 0 1,0 0-1,0 0 0,0 0 1,1 0-1,-1 0 1,1 0-1,-1 0 0,1-1 1,0 1-1,0 0 1,0 0-1,0 0 1,0-1-1,0 1 0,0-1 1,2 3-1</inkml:trace>
  <inkml:trace contextRef="#ctx0" brushRef="#br0" timeOffset="6005.98">3479 503 18791,'0'0'3256,"0"-3"-2008,1 2-1111,-1-1-1,0 1 0,-1 0 1,1 0-1,0-1 0,0 1 1,0 0-1,-1-1 1,1 1-1,-1 0 0,1 0 1,-1 0-1,1-1 0,-1 1 1,0 0-1,1 0 0,-1 0 1,0 0-1,0 0 1,-1-1-1,-1 0-12,1 1 0,0-1 0,0 1 0,-1 0-1,1 0 1,-1 0 0,1 0 0,-1 0 0,0 0 0,1 0 0,-4 1 0,2-1-46,1 1 0,-1 0 1,0 1-1,1-1 0,-1 1 1,0-1-1,1 1 0,-1 0 1,1 0-1,-1 1 0,1-1 0,0 1 1,0 0-1,-1 0 0,1 0 1,0 0-1,1 0 0,-1 1 0,0-1 1,1 1-1,-1 0 0,1 0 1,0 0-1,0 0 0,0 0 1,0 0-1,0 0 0,0 4 0,0-3-25,0-1 0,1 1 0,0 0 0,0-1 0,0 1 0,0 0 0,1 0 0,-1 0-1,1-1 1,0 1 0,0 0 0,0 0 0,1 0 0,-1 0 0,1 0 0,0-1 0,0 1-1,0 0 1,1-1 0,0 1 0,-1-1 0,1 1 0,0-1 0,0 0 0,1 0 0,4 5-1,-1-3 44,1 0 0,1 0-1,-1-1 1,1 0-1,-1 0 1,1-1 0,0 0-1,0-1 1,1 1-1,-1-1 1,0-1 0,1 0-1,12 0 1,45-2-352,-8-6-3497</inkml:trace>
  <inkml:trace contextRef="#ctx0" brushRef="#br0" timeOffset="6590.49">4012 79 19495,'0'0'3760,"0"28"-1944,-3 0-8,-1 17-896,-5 9 0,-6 8-384,-1 9 8,-4 3-64,-1 2 8,-4-8-40,5 0 8,1-1-96,5-7 0,4-4-80,7-8-96</inkml:trace>
  <inkml:trace contextRef="#ctx0" brushRef="#br0" timeOffset="7518">4354 245 18791,'0'0'7762,"1"6"-6721,6 54-9,-3 1 1,-6 115-1,1-138-556,-2-22 223,2-11-972,2-10-3022</inkml:trace>
  <inkml:trace contextRef="#ctx0" brushRef="#br0" timeOffset="7959.65">4096 192 19591,'0'0'2288,"48"-1"-1568,-2-4 8,7-1 80,0-1 0,-5-4-120,-5 2 16,-3 3-176,-2 4 16,-6 7-352,-7 6 16,-3 7-48,-10 0 16</inkml:trace>
  <inkml:trace contextRef="#ctx0" brushRef="#br0" timeOffset="8512.46">4541 480 18591,'0'0'2986,"1"3"-1894,20 28 1557,-11-17-1722,-1 1 0,0 0 0,11 28 0,-30-61 1141,4 9-1843,0-1 0,-8-18 0,13 25-190,0 0 1,0 0-1,0 1 0,0-1 1,1 0-1,0 0 0,-1 0 0,1 0 1,0 0-1,0 0 0,0 0 1,1 0-1,-1 1 0,1-1 0,0 0 1,-1 0-1,3-3 0,-3 5-28,1 0 0,0 1-1,0-1 1,0 0 0,-1 0-1,1 0 1,0 1-1,0-1 1,1 0 0,-1 1-1,0-1 1,0 1 0,0-1-1,0 1 1,0-1 0,1 1-1,-1 0 1,0 0 0,0 0-1,0-1 1,1 1-1,-1 0 1,2 1 0,36 4 159,-25-2-137,4-1-4122</inkml:trace>
  <inkml:trace contextRef="#ctx0" brushRef="#br0" timeOffset="9003.59">4747 503 20399,'0'0'2196,"3"0"-1005,5 0-764,0 0 0,0-1 0,0 0 0,-1 0 0,1-1 0,0 0 0,13-6 0,-19 7-402,0 0-1,0 0 1,0 0-1,1-1 1,-1 1-1,0 0 1,-1-1-1,1 0 0,0 1 1,0-1-1,-1 0 1,1 0-1,-1 0 1,1 0-1,-1 0 1,0 0-1,0 0 1,0 0-1,0-1 0,0 1 1,-1 0-1,1-1 1,-1 1-1,1-1 1,-1 1-1,0 0 1,0-1-1,0 1 1,0-1-1,-1-2 0,1 2-8,-1 0 0,0 1-1,1-1 1,-1 0-1,0 1 1,0-1-1,-1 1 1,1 0 0,0-1-1,-1 1 1,1 0-1,-1 0 1,0 0-1,0 0 1,0 0-1,-3-2 1,4 3-10,0 1 1,-1-1-1,1 1 1,0-1-1,-1 1 1,1 0-1,-1 0 1,1-1-1,0 1 1,-1 0-1,1 0 1,-1 0-1,1 1 1,-1-1-1,1 0 1,0 0-1,-1 1 1,1-1-1,0 1 1,-1-1-1,1 1 1,0 0-1,0-1 1,-1 1-1,1 0 1,0 0-1,0 0 1,0 0-1,0 0 1,0 0-1,0 0 1,0 0-1,-1 3 1,-1 0 5,0 1 0,1 0 0,-1 0 0,1 0 0,0 0 0,1 1 0,-1-1 0,1 0 0,0 1 0,0-1 0,1 1 0,0-1 1,0 1-1,0-1 0,0 1 0,2 7 0,-1-6 2,0-1 0,1 1-1,0 0 1,0 0 0,0-1 0,1 1 0,0-1 0,0 0 0,1 0 0,0 0-1,0 0 1,7 8 0,-4-9 27,-1 0 0,1-1 0,0 1 0,1-1 0,-1-1 0,0 0 0,1 0 0,0 0 1,0-1-1,12 2 0,5 0-1798,41 1 0,-63-5 1410</inkml:trace>
  <inkml:trace contextRef="#ctx0" brushRef="#br0" timeOffset="9481.03">5453 0 19999,'0'0'1628,"0"5"-462,-5 24-220,0 1 1,-15 45 0,-29 61-441,17-52-178,2 0-50,-81 239 1008,109-316-1124,0-1 0,0 0 0,-1 1 0,0-1 0,-1 0 0,-3 6-1,6-11 167</inkml:trace>
  <inkml:trace contextRef="#ctx0" brushRef="#br0" timeOffset="10000.77">5593 210 21407,'0'0'5594,"1"3"-4877,2 13-407,0 1-1,0 29 1,-1-6-99,4 85 365,4 24 510,-10-148-1059,0 0-1,0 0 0,0-1 0,0 1 0,0 0 0,0 0 0,0 0 0,1-1 0,-1 1 1,0 0-1,1-1 0,-1 1 0,0 0 0,1-1 0,-1 1 0,1 0 0,-1-1 0,1 1 1,-1-1-1,1 1 0,0-1 0,-1 1 0,1-1 0,0 1 0,-1-1 0,1 0 0,1 1 1,0-1-3,-1 0 0,1 0 1,-1 0-1,1 0 0,-1 0 1,1 0-1,-1-1 1,1 1-1,-1-1 0,1 1 1,-1-1-1,1 1 0,1-2 1,6-4 38,1 0 0,-1-1 0,9-8 0,-15 12-22,12-11 2,-1 0 0,0-2 0,-1 0 0,-1 0 1,20-33-1,37-97 339,-48 95-266,37-62 0,-50 104 886,-3 5-3519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8:07.51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 86 9040,'0'0'10589,"0"7"-10168,-5 149 781,-1 51 915,6-170-900,0-38-1172,1 1 0,-1 0 0,1 0 0,0 0 0,-1 0 0,1-1 0,-1 1 0,1 0 0,-1-1 0,1 1 0,-1 0 0,1-1 0,-1 1 0,0-1 0,1 1 0,-1 0 0,0-1 0,1 1 0,-1-1 0,1 0 0,64-96 625,-35 54-363,47-87-1,-67 110-218,-7 14-23,1 0 0,-1 0 0,0 0-1,-1-1 1,1 0 0,-1 1 0,-1-1 0,2-10 0,-5 18-19,0 0 1,0 1-1,-1-1 1,1 1-1,0 0 1,0-1-1,1 1 1,-4 4-1,-9 11-3489</inkml:trace>
  <inkml:trace contextRef="#ctx0" brushRef="#br0" timeOffset="361.14">108 358 13672,'0'0'4319,"19"10"-3599,-1 7-288,5 4 8,2 3 56,-4-6 8,-5-6 88,-4-1 8,-4-5-144,4 0 0,5-2-96,0-1 0</inkml:trace>
  <inkml:trace contextRef="#ctx0" brushRef="#br0" timeOffset="768.86">484 395 13864,'-3'-1'694,"-4"0"-215,-1 0-1,1 0 1,0 0-1,-1 1 1,1 0-1,-1 1 1,-12 2-1,16-3-311,1 1 0,-1 0 0,0 0 0,0 0 0,1 1 0,-1-1 0,1 1 0,-1-1 0,1 1 0,0 1 1,0-1-1,-1 0 0,1 1 0,1-1 0,-1 1 0,0 0 0,-2 3 0,5-5-132,0-1-1,0 1 1,0-1 0,0 1 0,0-1 0,1 1 0,-1-1 0,0 1 0,0-1 0,0 1 0,0-1 0,1 1-1,-1-1 1,0 1 0,0-1 0,1 0 0,-1 1 0,0-1 0,1 1 0,-1-1 0,0 0 0,1 1-1,-1-1 1,1 0 0,-1 0 0,1 1 0,0-1 0,14 9 237,-8-7-195,1 0 0,0 0 0,0-1 0,0 0 0,0 0 0,0-1 0,0 0 0,9-1 0,-3 0 71,1-2 0,-1 1-1,25-9 1,-37 10-95,1 0-1,-1 0 1,1 0-1,-1 0 1,0-1 0,1 1-1,-1 0 1,0-1 0,0 0-1,3-2 1,-5 3-32,1 0 0,-1 1 0,0-1-1,0 0 1,1 0 0,-1 1 0,0-1 0,0 0 0,0 0 0,0 0 0,0 1 0,0-1-1,0 0 1,0 0 0,0 1 0,0-1 0,-1 0 0,1 0 0,0 0 0,0 1 0,-1-1 0,1 0-1,-1 1 1,1-1 0,-1 0 0,1 1 0,-1-1 0,1 1 0,-1-1 0,1 0 0,-1 1-1,1-1 1,-1 1 0,0 0 0,0-1 0,-1 0 0,-18-12 177,19 13-182,1-1 1,-1 1-1,0-1 1,1 1-1,-1-1 1,0 1-1,0 0 1,0-1-1,1 1 1,-1 0 0,0 0-1,0-1 1,0 1-1,0 0 1,0 0-1,1 0 1,-1 0-1,0 0 1,0 0-1,0 1 1,0-1-1,0 0 1,1 0-1,-3 1 1,3 0-9,0-1 0,0 1 0,0-1 0,-1 1 0,1-1 0,0 1 0,0-1 0,0 1 0,0-1 0,0 1 0,0-1 0,0 1 0,0-1 0,0 1 0,0-1 0,0 1 0,0-1 0,1 1 0,-1-1 0,0 1 0,0-1 0,1 1 0,-1-1 0,0 1 0,0-1 0,1 1 0,-1-1 0,12 14 95,-12-14-100,8 8 71,0 0 0,1-1 0,0-1 0,0 1 0,0-1 1,1-1-1,0 0 0,0 0 0,0-1 0,1 0 0,11 2 0,-13-4-670,-1-1 1,1 1-1,0-2 1,18 0-1</inkml:trace>
  <inkml:trace contextRef="#ctx0" brushRef="#br0" timeOffset="1160.76">755 401 14872,'0'0'250,"0"3"70,0 3 173,1 1 0,0-1 1,0 1-1,0-1 0,1 0 0,0 0 0,4 9 0,-5-12-395,0-1 0,0 1-1,0-1 1,0 0 0,0 0-1,0 0 1,1 0 0,-1 0 0,1 0-1,-1 0 1,1 0 0,0 0 0,0-1-1,0 1 1,0-1 0,0 1 0,0-1-1,0 0 1,0 0 0,1 0-1,-1 0 1,0 0 0,4 0 0,-5-1-37,1 0 1,-1-1-1,1 1 1,-1-1 0,1 1-1,-1-1 1,0 0-1,1 0 1,-1 1-1,0-1 1,1 0 0,-1 0-1,0 0 1,0 0-1,0-1 1,0 1-1,0 0 1,0 0 0,0-1-1,0 1 1,-1 0-1,1-1 1,-1 1-1,1-1 1,-1 1 0,1-1-1,0-2 1,1-4 72,-1 1 0,0-1 0,0 0 0,0-8 0,-1 15-114,0 0-1,0 0 1,0-1 0,0 1-1,0 0 1,0 0-1,0 0 1,0 0 0,1 0-1,-1-1 1,1 1-1,-1 0 1,1 0 0,-1 0-1,1 0 1,-1 0-1,1 0 1,0 0 0,0 0-1,-1 1 1,1-1-1,0 0 1,0 0 0,0 1-1,0-1 1,0 0-1,0 1 1,0-1-1,0 1 1,0-1 0,0 1-1,0 0 1,0-1-1,1 1 1,-1 0 0,0 0-1,0 0 1,0 0-1,0 0 1,1 0 0,-1 0-1,0 0 1,0 0-1,0 1 1,2 0 0,3 0 7,0 1 1,0 0-1,0 0 1,0 0-1,0 1 1,-1 0-1,7 4 1,-8-4-5,0 1 0,0 0 1,0-1-1,0 1 1,-1 1-1,1-1 1,-1 0-1,0 1 1,0 0-1,-1 0 1,4 9-1,-1 2 117,0 0 0,2 25 0,3 7 171,-3-36-339,-3-10-3035</inkml:trace>
  <inkml:trace contextRef="#ctx0" brushRef="#br0" timeOffset="1740.64">1060 77 13264,'1'3'97,"32"225"3196,-17-124-1377,-10-66-1064,-1-16 135,1 30-1,-6-39-219,0-16 76,-6-24-114,0 16-626,5 9-84,-1-1 0,1 1 1,0 0-1,-1 0 0,1-1 0,0 1 1,1-1-1,-1 1 0,0-1 0,1 1 1,-1-1-1,1 1 0,0-1 0,0 1 1,0-1-1,0 0 0,1-3 0,-1 5-19,1 0-1,0 0 0,0 0 1,0 1-1,0-1 0,0 0 1,0 1-1,0-1 0,0 0 1,0 1-1,0-1 1,0 1-1,0 0 0,0-1 1,1 1-1,0 0 0,26-4-16,-22 3 13,15-1-2,42 2 1,-47 1 18,0-1 1,1 0 0,-1-1 0,31-7 0,-47 8-10,1 0 1,-1 0 0,1 0 0,-1 0 0,1 0 0,-1 0 0,1-1-1,-1 1 1,1 0 0,-1 0 0,1 0 0,-1-1 0,0 1 0,1 0 0,-1-1-1,1 1 1,-1 0 0,0-1 0,1 1 0,-1 0 0,0-1 0,1 1-1,-1-1 1,0 1 0,0-1 0,1 1 0,-1-1 0,0 1 0,0-1-1,0 1 1,0-1 0,0 1 0,0-1 0,0 1 0,0-1 0,0 1 0,0-1-1,0 1 1,0-1 0,0 1 0,0-1 0,0 1 0,0-1 0,0 1-1,-1-1 1,1 1 0,0-1 0,0 1 0,-1 0 0,1-1 0,0 1-1,-1-1 1,1 1 0,0 0 0,-1-1 0,-22-19 180,18 15-150,0 2 0,-1-1 0,0 1 0,1 0 0,-2 0 1,1 0-1,0 1 0,0 0 0,-1 0 0,1 1 0,-10-2 0,15 3-24,0 1-1,0-1 1,1 0-1,-1 1 1,0-1-1,0 0 1,1 1-1,-1-1 1,0 1 0,1-1-1,-1 1 1,1-1-1,-1 1 1,1 0-1,-1-1 1,1 1-1,-1 0 1,1-1-1,-1 1 1,1 0-1,0 0 1,-1-1-1,1 1 1,0 0 0,0 0-1,0-1 1,-1 1-1,1 0 1,0 0-1,0 0 1,0 1-1,3 26 167,-1-24-153,0 1 0,1-1 0,-1-1 0,1 1 1,0 0-1,0-1 0,0 1 0,0-1 1,1 0-1,-1 0 0,1 0 0,0 0 1,4 1-1,3 3 77,0-2 1,0 0-1,21 8 1,-25-12-51,-1 0 1,1 0-1,-1 0 0,1-1 1,-1 1-1,1-2 0,-1 1 1,1-1-1,-1 0 0,1 0 1,9-4-1,17-6-3299</inkml:trace>
  <inkml:trace contextRef="#ctx0" brushRef="#br0" timeOffset="2241.83">1506 353 15176,'0'0'848,"0"3"73,0 1-651,1 0 0,-1-1 0,1 1 0,0-1-1,0 1 1,0-1 0,1 0 0,0 1 0,-1-1 0,1 0 0,0 0 0,0 0 0,0 0 0,1 0 0,-1-1 0,1 1 0,0-1 0,0 1 0,-1-1-1,1 0 1,5 2 0,-7-9 152,0-1 0,-1 0 0,0 1-1,-1-1 1,-1-9 0,0-17-243,2 28-148,-1-2 27,1 1 1,0-1-1,1 1 1,-1 0-1,1-1 1,0 1-1,1 0 1,-1 0-1,3-6 1,-3 10-49,-1 1 0,1-1 0,-1 1 0,1 0 1,0-1-1,0 1 0,-1 0 0,1-1 1,0 1-1,-1 0 0,1 0 0,0 0 1,0 0-1,-1 0 0,1-1 0,0 1 0,0 1 1,0-1-1,-1 0 0,1 0 0,0 0 1,0 0-1,-1 0 0,1 1 0,0-1 1,-1 0-1,1 1 0,0-1 0,1 1 0,20 12 42,-21-13-49,51 39 66,-34-25 13,0 0 0,2-2 0,28 15 0,-28-15 129,-14-6-3598</inkml:trace>
  <inkml:trace contextRef="#ctx0" brushRef="#br0" timeOffset="3008.96">2000 341 10040,'-2'-1'190,"-1"1"-116,0-1-1,1 1 0,-1-1 0,0 1 0,1 0 0,-1 0 1,0 0-1,1 0 0,-1 1 0,1-1 0,-1 1 1,0 0-1,1-1 0,-1 1 0,1 0 0,0 0 0,-1 1 1,-3 2-1,0 0 304,1-1-1,0 1 1,0 1 0,0-1 0,1 1 0,-1 0 0,-4 7 0,8-11-272,0-1 0,1 1 1,-1 0-1,1 0 1,-1 0-1,0-1 0,1 1 1,0 0-1,-1 0 1,1 0-1,-1 0 0,1 0 1,0 0-1,0 0 1,0 0-1,-1 0 0,1 0 1,0 0-1,0 0 0,0 0 1,1 0-1,-1 0 1,0-1-1,0 1 0,0 0 1,1 0-1,-1 0 1,1 0-1,-1 1 0,2-1 6,-1 0-1,1 0 0,-1 0 0,1 0 0,-1 0 1,1-1-1,0 1 0,-1-1 0,1 1 0,0-1 1,-1 1-1,1-1 0,0 0 0,3 0 0,8 0 269,0-1 0,26-4-1,-38 5-365,11-3 258,0 0 0,-1 0 0,1-1 0,-1 0 0,0-1-1,18-11 1,-29 16-233,0-1 0,0 0 0,0 1 0,0-1 0,0 1 0,0-1-1,0 0 1,0 1 0,0-1 0,0 1 0,0-1 0,0 1 0,0-1-1,-1 1 1,1-1 0,0 0 0,0 1 0,-1-1 0,1 1 0,0-1 0,-1 1-1,1 0 1,0-1 0,-1 1 0,1-1 0,-1 1 0,1 0 0,-1-1 0,0 1-1,-14-14 290,-5 1 99,13 13-85,11 12-35,4-2-236,0 0 0,0-1-1,1 0 1,1 0 0,0-1-1,0 0 1,19 12 0,-18-14-22,-1 1 1,0 0-1,0 1 0,-1 0 1,0 0-1,0 1 0,-1 0 1,0 0-1,7 13 1,-4-2 23,-1 0 0,7 24 1,-15-38-47,0 0 1,0 0 0,-1 1-1,1-1 1,-1 0 0,-1 0-1,1 1 1,-1-1 0,-1 0-1,1 1 1,-1-1 0,-2 9 0,2-13-6,0 1 0,-1 0 0,0 0 0,0-1 0,0 1 0,0-1 0,0 0 0,0 0 0,0 0 0,-1 0 0,1 0 0,-1 0 0,0 0 0,1-1 0,-1 1 0,0-1 0,0 0 0,0 0 1,0 0-1,0 0 0,0 0 0,0-1 0,-6 1 0,-3 0 36,-1-1 0,0 0 1,1 0-1,-19-4 0,16 2 6,-1-1-1,0-1 0,1-1 1,0 0-1,0-1 0,0 0 1,-26-17-1,33 18-18,0-1 1,1 0-1,0 0 0,0-1 0,1 1 1,-1-2-1,1 1 0,1-1 0,0 0 1,0 0-1,0 0 0,1-1 1,0 0-1,-4-15 0,7 21-26,1 0 0,0 1 1,-1-1-1,1 0 0,0 0 0,0 1 0,0-1 0,1 0 1,-1 0-1,1 1 0,-1-1 0,1 0 0,0 1 0,0-1 1,2-2-1,7-10-3651</inkml:trace>
  <inkml:trace contextRef="#ctx0" brushRef="#br0" timeOffset="3996.86">2240 437 14968,'0'0'2598,"4"-2"-1963,15-7-215,0 1 162,0-2 0,33-21 0,-51 30-548,0 0-1,0 1 0,0-1 0,-1 0 1,1 0-1,0 0 0,-1 0 1,1 1-1,-1-1 0,1 0 0,-1 0 1,1 0-1,-1 0 0,0 0 0,1 0 1,-1 0-1,0-1 0,0 1 1,0 0-1,0 0 0,0 0 0,0 0 1,0 0-1,0 0 0,0 0 1,-1 0-1,1 0 0,0 0 0,-1 0 1,1 0-1,-1 0 0,1 0 0,-1 0 1,1 0-1,-1 0 0,0 0 1,1 1-1,-1-1 0,0 0 0,0 0 1,0 1-1,-1-2 0,-1-1 44,-1 0 0,1 0 0,-1 1 0,0-1 0,0 1 0,0 0 0,0 0-1,0 0 1,-5-1 0,6 2-1,-1 1 0,1-1 0,-1 1 0,1-1 0,-1 1 0,1 0 0,0 1 0,-1-1 0,1 0 0,-1 1 0,1 0-1,0 0 1,-6 2 0,7-2-15,0 0-1,0 1 1,0-1 0,1 1-1,-1 0 1,0-1-1,1 1 1,-1 0-1,1 0 1,0 0-1,-1 0 1,1 0-1,0 0 1,0 0 0,1 1-1,-1-1 1,0 0-1,1 1 1,-1-1-1,1 5 1,-1-4-6,1 0 1,1 0-1,-1 0 1,0 0-1,1 0 0,0 0 1,-1 0-1,1 0 0,0 0 1,1 0-1,-1 0 1,0 0-1,1-1 0,0 1 1,-1-1-1,1 1 1,0-1-1,0 1 0,1-1 1,-1 0-1,0 0 1,1 0-1,-1 0 0,1-1 1,5 3-1,7 4 160,0-1 0,1 0 0,24 6 0,-33-11-153,8 3 68,1-1-1,-1-1 0,0 0 1,29 0-1,-39-2-80,1-1 0,0-1 0,0 1-1,-1-1 1,1 0 0,0 0 0,-1-1 0,1 0 0,-1 0 0,1 0 0,-1-1-1,0 1 1,0-1 0,0 0 0,0-1 0,5-4 0,-9 7-25,0 0 0,0 0-1,-1 0 1,1 0 0,0 0 0,0 0 0,0 0 0,-1 0 0,1 0 0,0 0 0,-1-1 0,1 1-1,-1 0 1,1 0 0,-1-1 0,0 1 0,0 0 0,1-1 0,-1 1 0,0 0 0,0-1 0,0 1-1,-1 0 1,1-1 0,0 1 0,0 0 0,-1-1 0,0 0 0,-1-2 70,0 0 0,-1 0 0,0 1 0,1-1 0,-1 1 0,-7-5-1,3 0 111,15 28 232,-4-15-417,0-1 1,1 1-1,-1-1 0,1 0 0,0 0 0,0 0 0,0 0 0,0-1 0,1 0 0,0 0 0,-1-1 0,1 1 1,11 2-1,-12-5-5,-1 1 1,1-1-1,0 0 1,-1 0-1,1 0 1,0-1-1,-1 1 1,1-1-1,-1 0 1,1 0-1,-1-1 1,0 0-1,1 0 1,-1 0-1,0 0 1,0 0-1,0-1 1,0 0-1,5-5 1,4-8 157,-12 16-163,-1-1-1,0 1 1,1-1-1,-1 0 1,0 1-1,0-1 1,0 1-1,0-1 0,0 1 1,0-1-1,0 1 1,0-1-1,0 1 1,0-1-1,0 0 1,0 1-1,0-1 1,0 1-1,0-1 0,0 1 1,0-1-1,-1 1 1,1-1-1,0 1 1,-1-1-1,1 1 1,0-1-1,-1 1 0,1-1 1,0 1-1,-1 0 1,1-1-1,-1 1 1,1-1-1,0 1 1,-2-1-1,2 2 0,0-1 1,0 0-1,0 0 0,0 0 0,0 0 1,0 0-1,0 1 0,0-1 1,0 0-1,0 0 0,0 0 0,0 0 1,0 0-1,0 1 0,0-1 1,0 0-1,0 0 0,0 0 1,0 0-1,0 0 0,0 0 0,0 1 1,0-1-1,0 0 0,-1 0 1,1 0-1,0 0 0,0 0 0,0 0 1,0 0-1,0 0 0,0 0 1,-1 0-1,1 1 0,0-1 0,0 0 1,0 0-1,0 0 0,0 0 1,0 0-1,-1 0 0,1 0 0,0 0 1,0 0-1,0 0 0,0 0 1,0 0-1,-1 0 0,1 0 0,0 0 1,11 14 89,-1-7-77,0-1-1,1 0 0,0-1 0,0 0 0,0 0 1,0-1-1,1-1 0,16 4 0,-22-6-13,0 0 0,0 0 0,0 0 0,0-1-1,0 0 1,1 0 0,-1-1 0,0 0 0,0 0 0,-1 0 0,1-1-1,0 1 1,0-1 0,-1-1 0,1 1 0,-1-1 0,1 0-1,7-6 1,-11 7-2,-1 0-1,0 0 0,1 0 0,-1 0 0,0-1 1,0 1-1,0 0 0,0 0 0,-1-1 0,1 1 1,-1 0-1,1-1 0,-1 1 0,0 0 0,0-1 1,0 1-1,0-1 0,0 1 0,-1 0 0,1-1 1,-1 1-1,1 0 0,-1-1 0,0 1 0,-2-4 1,-1-3 3,0-1 0,-1 2 0,0-1 0,-10-13 0,-13-7-7,27 28-1,0 0 0,0 0 0,0 0 0,0 0 0,0 0 0,-1 0 0,1 1 0,0-1 0,-1 0 0,1 1 0,0-1 0,-1 1 0,1-1 0,-1 1 0,1 0 0,-1 0 0,1-1 0,0 1 0,-1 0 0,1 0 0,-1 1 0,1-1 0,-3 1 0,3-1 0,0 1 0,0 0 0,0 0 0,0 0 0,0 0 0,0 0 0,1 0 0,-1 0 0,0 0 0,1 0 0,-1 0 0,1 0 0,-1 0 0,1 0 0,0 1 0,-1-1 0,1 0 0,0 0 0,0 0 0,0 1 0,0-1 0,0 0 0,0 0 0,0 0 0,0 1 0,1-1 0,-1 0 0,1 2 0,0 1 0,0 0 0,0 0 0,0 0 0,1-1 0,0 1 0,0 0 0,3 5 0,22 17 883,-10-12-5853</inkml:trace>
  <inkml:trace contextRef="#ctx0" brushRef="#br0" timeOffset="4373.85">3116 377 18991,'0'0'3104,"1"15"-2248,4-12-512,2 2-8,5 1-64,2-1 8,2-2-80,-3-2 16,-1 1-168,-2-1 0,-1-1-48,-1-1 0</inkml:trace>
  <inkml:trace contextRef="#ctx0" brushRef="#br0" timeOffset="4374.85">3190 263 13768,'0'0'0,"-21"-33"48,4 10 0,0 3 56,4 4 0,7 8 120,4 4 8,2 2-96,2 4 8</inkml:trace>
  <inkml:trace contextRef="#ctx0" brushRef="#br0" timeOffset="4765.94">3366 377 9848,'0'0'5373,"-4"-1"-4690,-2 1-470,-1 0 1,0 1 0,0-1-1,0 1 1,1 1 0,-1-1-1,1 1 1,-1 0 0,1 1 0,-1-1-1,1 1 1,0 1 0,-5 3-1,10-6-173,0-1 0,1 0 0,-1 1 0,1-1 0,-1 1 0,0-1 0,1 1 0,0-1 0,-1 1 0,1-1 0,-1 1 0,1-1 0,-1 1 0,1 0 0,0-1 0,0 1 0,-1 0 0,1-1 0,0 1 0,0 0 0,0-1 0,0 1 0,0 0 0,0 0 0,0-1 0,0 1 0,0 0 0,0-1 0,0 1 0,0 0 0,0-1 0,0 1 0,1 0 0,-1-1 0,0 1 0,1 0 0,-1-1 0,0 1 0,1 0 0,-1-1 0,1 1 0,-1-1 0,1 1 0,-1-1 0,1 1 0,-1-1 0,1 0 0,-1 1 0,1-1 0,0 0 0,-1 1 0,2-1 0,3 4 107,0-1 0,1-1 0,-1 1 0,11 3 0,-10-4-48,1 0 1,0-1-1,-1 0 1,1 0-1,0 0 0,0-1 1,0 0-1,0 0 1,0 0-1,-1-1 1,1 0-1,0-1 0,0 1 1,-1-1-1,1-1 1,-1 1-1,0-1 0,0 0 1,0 0-1,0-1 1,0 0-1,0 0 0,-1 0 1,8-9-1,14-12-205,-19 17-2630</inkml:trace>
  <inkml:trace contextRef="#ctx0" brushRef="#br0" timeOffset="5173.57">3428 26 13168,'0'0'302,"1"4"-14,52 168 4347,-48-153-4342,0 6 608,2 0 0,0-1 0,2 0 0,22 44 0,-30-67-809,0 0 0,-1 0 0,1 0 0,0 0-1,-1 0 1,1-1 0,0 1 0,0 0 0,0 0 0,0-1-1,0 1 1,0 0 0,0-1 0,0 1 0,0-1-1,0 1 1,0-1 0,0 0 0,0 1 0,0-1 0,0 0-1,0 0 1,2 0 0,0 0 12,-1-1 0,0 1 0,0-1 0,0 1 0,0-1 0,0 0 0,0 0 0,0 0 1,0 0-1,0 0 0,3-3 0,-1 1 9,0 0 0,-1 0 0,1-1 0,-1 0 0,0 0 0,0 0 0,0 0 0,0 0 0,-1 0 0,4-9 0,8-88 383,-13 101-496,-1 0 1,0 0-1,0-1 0,1 1 0,-1 0 1,0 0-1,0-1 0,1 1 0,-1 0 0,0 0 1,0 0-1,1-1 0,-1 1 0,0 0 1,1 0-1,-1 0 0,0 0 0,1 0 0,-1 0 1,0 0-1,1 0 0,-1 0 0,0 0 1,1 0-1,-1 0 0,0 0 0,1 0 1,-1 0-1,0 0 0,1 0 0,-1 0 0,0 0 1,1 1-1,-1-1 0,0 0 0,1 0 1,-1 0-1,0 0 0,0 1 0,1-1 1,-1 0-1,0 0 0,0 1 0,1-1 0,-1 0 1,0 1-1,0-1 0,1 1 0,14 14-18,-3-1-34,-1 1-1,-1 1 0,0 0 1,-1 0-1,10 27 1,-11-25-51,5 1-79,-6-14-3439</inkml:trace>
  <inkml:trace contextRef="#ctx0" brushRef="#br0" timeOffset="5783.8">3800 1 13968,'0'0'777,"0"4"58,0 15 283,1 1 1,1-1 0,7 31 0,0 5-244,8 186 4360,-18-245-5234,1-1 1,-1 1-1,0 0 1,0 0-1,0 0 1,-4-8-1,-3-9-422,8 20 369,0 1 0,0-1 1,0 1-1,0-1 0,1 1 0,-1-1 1,0 0-1,0 1 0,0-1 1,1 1-1,-1-1 0,0 1 0,1-1 1,-1 1-1,0-1 0,1 1 0,-1 0 1,1-1-1,-1 1 0,0 0 0,1-1 1,-1 1-1,1 0 0,-1-1 1,1 1-1,0 0 0,-1 0 0,1-1 1,-1 1-1,1 0 0,-1 0 0,1 0 1,0 0-1,-1 0 0,1 0 0,-1 0 1,2 0-1,27-1-76,-25 1 46,43 2-24,-30-1 113,0 0 0,-1-1 0,1-1 0,0 0 0,-1-1 1,1-1-1,18-6 0,-32 8 24,-1 0 1,1-1-1,0 0 1,-1 1-1,0-1 1,1 0-1,-1 0 1,0-1-1,0 1 1,0 0-1,0-1 1,-1 1-1,1-1 1,-1 1-1,1-1 1,-1 0-1,0 0 1,0 1-1,0-1 1,0 0-1,-1 0 1,1 0-1,-1 0 1,0 0-1,0 0 1,0 0 0,0 0-1,0 0 1,-1 0-1,1 0 1,-1 0-1,-2-6 1,2 6-2,0-1 1,0 1 0,0 0 0,0 0 0,0 0-1,-1 0 1,0 0 0,0 0 0,0 0 0,0 0-1,0 1 1,0-1 0,-1 1 0,1-1 0,-1 1-1,1 0 1,-1 0 0,0 0 0,0 1 0,0-1-1,0 1 1,0-1 0,-1 1 0,1 0 0,0 0-1,0 0 1,-1 1 0,1-1 0,-4 1 0,4 0-15,1 1 0,0-1 0,-1 1 1,1 0-1,0 0 0,-1 0 0,1 0 1,0 0-1,0 0 0,0 1 0,0-1 1,0 1-1,0 0 0,0-1 0,1 1 1,-1 0-1,1 0 0,-1 0 0,1 0 1,0 0-1,0 0 0,-1 0 0,2 1 1,-1-1-1,0 0 0,0 1 0,0 2 1,-1 4 47,0 0 1,1 1 0,0-1 0,0 1 0,2 16 0,-1-20 6,1 0 1,0 0 0,0 0 0,0 0-1,1 0 1,0 0 0,0 0 0,0-1-1,1 1 1,0-1 0,0 1 0,0-1-1,1 0 1,-1 0 0,1-1 0,0 1-1,1-1 1,-1 0 0,1 0 0,0 0-1,0-1 1,0 0 0,0 0 0,1 0-1,-1 0 1,1-1 0,0 0 0,0 0-1,0-1 1,0 1 0,0-1 0,0 0-1,0-1 1,0 0 0,0 0 0,0 0-1,9-2 1,53-11 775,-43 7-4368</inkml:trace>
  <inkml:trace contextRef="#ctx0" brushRef="#br0" timeOffset="6663.85">4454 491 14064,'0'0'2248,"21"-21"-1,-16 14-895,-4 1-8,-1 3 328,-1 0 0,-1 3-896,1 0-8,-1 0-256,1-2 8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8:05.28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174 317 19087,'0'0'912,"-2"-4"66,1 2-818,-1-1 1,1 1-1,-1 0 1,0-1 0,0 1-1,0 0 1,0 0-1,-1 0 1,1 0-1,-1 1 1,1-1 0,-1 0-1,1 1 1,-1 0-1,0 0 1,1 0-1,-1 0 1,0 0 0,0 0-1,0 1 1,0-1-1,0 1 1,-4 0-1,2 1-136,1-1 0,-1 1-1,0 0 1,1 0 0,-1 1 0,1 0-1,-1-1 1,1 1 0,0 1-1,0-1 1,0 1 0,0-1-1,0 1 1,-6 7 0,6-6-17,0 0 0,1 0 0,-1 1 0,1-1 0,0 1 0,0 0 0,1 0 0,0 0 0,0 0 0,0 1 0,0-1 0,1 1 0,0-1 0,0 1 0,0-1-1,0 11 1,2-12-4,-1 1 0,0-1 0,1 0 0,0 0 0,0 0 0,0 0 0,1-1 0,-1 1 0,1 0 1,0 0-1,0-1 0,0 1 0,0-1 0,1 0 0,-1 1 0,1-1 0,0 0 0,0-1 0,0 1 0,0 0 0,1-1 0,-1 0 0,6 3 0,-3-2 1,0-1 0,0 0 0,0 0 0,0 0 1,0-1-1,0 0 0,0 0 0,0 0 1,1-1-1,-1 0 0,0-1 0,0 1 1,1-1-1,-1 0 0,0 0 0,0-1 1,0 0-1,0 0 0,0-1 0,-1 1 0,1-1 1,-1 0-1,1-1 0,-1 1 0,0-1 1,-1 0-1,1 0 0,-1-1 0,1 0 1,-1 1-1,-1-1 0,1-1 0,-1 1 0,1 0 1,-2-1-1,1 0 0,-1 1 0,1-1 1,1-10-1,-1-5 13,0 1 1,-2-1-1,0 0 0,-1 0 1,-1 1-1,-1-1 0,-1 0 1,-1 1-1,-1 0 0,0 0 1,-2 0-1,0 0 0,-1 1 1,-14-23-1,12 23 8,4 9 17,1 1 0,-14-17 0,19 26-39,0 0 1,-1 1 0,1-1 0,-1 0 0,1 1 0,-1-1 0,1 0 0,0 1 0,-1-1 0,1 1 0,0-1-1,0 1 1,-1-1 0,1 1 0,0-1 0,0 1 0,0-1 0,-1 1 0,1-1 0,0 1 0,0-1 0,0 1-1,0-1 1,0 1 0,0 0 0,-4 19 31,3 1-13,1-1 0,1 0 0,1 1 0,8 35 0,27 75 30,1-31-5,-33-91-32,0 1-1,0-1 0,1 0 0,0 0 1,1 0-1,-1-1 0,16 14 1,-21-21-5,1 0 1,-1 0 0,0 0 0,1 0 0,-1 0-1,1 0 1,-1-1 0,1 1 0,0 0 0,-1-1-1,1 1 1,0-1 0,-1 0 0,1 1 0,0-1 0,-1 0-1,1 0 1,0 0 0,0 0 0,-1-1 0,1 1-1,0 0 1,-1-1 0,1 1 0,-1-1 0,1 0 0,2-1-1,-3 2 4,0-1-1,0 0 0,0 0 0,-1 0 1,1 0-1,0 0 0,-1 0 0,1 0 1,0 0-1,-1-1 0,1 1 0,-1 0 1,0 0-1,1 0 0,-1-1 0,0 1 1,0 0-1,0 0 0,0-1 1,0 1-1,0 0 0,0 0 0,0-1 1,0 1-1,0 0 0,-1 0 0,1 0 1,-1-1-1,1 1 0,-1 0 0,1 0 1,-1 0-1,0 0 0,1 0 0,-1 0 1,0 0-1,-1-1 0,1 0-38,-13-16 370,9 16 42,8 13 11,-2-8-367,1 0-1,-1 0 1,1 0-1,0-1 1,0 1-1,0-1 1,0 1-1,1-1 1,-1 0-1,0 0 1,1 0-1,0 0 1,-1 0-1,1 0 1,0-1-1,0 0 1,0 1-1,0-1 1,0 0-1,0 0 1,1-1-1,-1 1 1,4 0-1,9 0-6,0 0 0,1-1 0,21-2 0,-21 1-12,6-1-3654</inkml:trace>
  <inkml:trace contextRef="#ctx0" brushRef="#br0" timeOffset="392.78">456 176 13768,'0'0'328</inkml:trace>
  <inkml:trace contextRef="#ctx0" brushRef="#br0" timeOffset="754.62">456 484 11856,'0'0'-232,"3"-2"-30,17-5-19,38-9 0,-2 6 2645,-54 9-1954,0 1 1,1 0-1,-1-1 1,0 1-1,0-1 1,0 0-1,0 0 1,0 0-1,0 0 1,0 0 0,0 0-1,-1 0 1,1 0-1,3-3 1,-5 3-336,1 0 0,-1 0-1,1 0 1,-1 0 0,0 0 0,0 0 0,1-1 0,-1 1 0,0 0 0,0 0-1,0 0 1,0 0 0,0 0 0,0 0 0,0 0 0,-1 0 0,1 0 0,0 0-1,0 0 1,-1 0 0,1 0 0,-1 0 0,1 0 0,-1 0 0,1 0 0,-1 0-1,0 0 1,1 1 0,-1-1 0,0 0 0,0 0 0,-1 0 0,-1-2 26,1 0 0,-1 0 0,0 1 0,-1 0 0,1-1 0,0 1 0,-1 0 0,1 1 0,-1-1 0,0 1 0,1-1 0,-1 1 0,0 0 1,0 0-1,0 1 0,0-1 0,0 1 0,0 0 0,-5 0 0,8 1-59,0-1-1,0 0 1,0 1-1,0-1 1,0 1-1,0-1 1,0 1 0,0 0-1,0-1 1,0 1-1,0 0 1,0-1-1,1 1 1,-1 0 0,0 0-1,1 0 1,-1 0-1,0 0 1,1 0 0,-1 0-1,1 0 1,0 0-1,-1 0 1,1 0-1,0 0 1,0 0 0,-1 0-1,1 0 1,0 0-1,0 1 1,0 0 0,4 37 676,-3-34-633,0 1 1,1 0-1,-1-1 0,1 1 0,0-1 0,0 0 1,1 0-1,0 1 0,0-2 0,0 1 0,0 0 0,1-1 1,0 1-1,0-1 0,0 0 0,0 0 0,1-1 1,-1 1-1,1-1 0,0 0 0,0 0 0,0-1 1,1 1-1,-1-1 0,0 0 0,1-1 0,10 3 0,10-3-782,38-1-1,-58 0-757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56.95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0 677 16280,'0'0'5342,"4"-4"-3795,83-69 2557,26-24-2594,-85 70-1197,-2-1 1,0-1-1,-2-1 0,-1-1 1,-2-2-1,-1 0 0,16-37 1,-34 65-213,-1 0-1,0 0 1,0 0 0,-1-1 0,1 1 0,-1 0 0,-1-9-1,-1 7 149,0 6-38,-3 28-8,2 21-203,1-1 0,3 1 0,2-1 0,2 1 0,2-1 0,16 55 0,-18-88 1003,-5-13-1150,0-1-1,0 0 1,0 1-1,0-1 1,0 1-1,0-1 0,1 0 1,-1 0-1,0 1 1,0-1-1,0 0 1,0 1-1,1-1 1,-1 0-1,0 0 1,0 1-1,1-1 1,-1 0-1,0 0 0,1 1 1,-1-1-1,0 0 1,1 0-1,-1 0 1,0 0-1,1 0 1,-1 1-1,0-1 1,1 0-1,-1 0 0,0 0 1,1 0-1,-1 0 1</inkml:trace>
  <inkml:trace contextRef="#ctx0" brushRef="#br0" timeOffset="391.58">149 513 21711,'0'0'3152,"17"13"-1952,2-9-576,15-1-8,13-6-320,0-1 8,-5-4-176,-3 0 8,-5 1-72,-6 2 0</inkml:trace>
  <inkml:trace contextRef="#ctx0" brushRef="#br0" timeOffset="830.43">709 461 16384,'0'0'1165,"-1"-2"-368,0 0-558,1 0-1,-1 0 1,0 1-1,0-1 1,0 0 0,-1 1-1,1-1 1,0 1-1,0 0 1,-1-1-1,1 1 1,-1 0-1,1 0 1,-1 0 0,0 0-1,1 0 1,-4-1-1,-34-7 2257,16 5-1535,23 3-909,-1 1 0,1 0 1,-1 0-1,1 0 0,-1 0 0,1-1 0,-1 1 0,0 0 0,1 0 0,-1 0 0,1 0 0,-1 0 1,1 0-1,-1 1 0,0-1 0,1 0 0,-1 0 0,1 0 0,-1 0 0,1 1 0,-1-1 0,1 0 1,-1 0-1,0 1 0,1 0-3,0 0 0,-1-1-1,1 1 1,0-1 0,0 1 0,0-1 0,0 1 0,0 0 0,0-1-1,0 1 1,1-1 0,-1 1 0,0-1 0,0 1 0,0 0 0,0-1-1,1 1 1,-1-1 0,1 1 0,18 25 558,-11-19-514,0 0 0,0-1-1,1 0 1,0-1-1,0 0 1,14 6 0,-9-5 131,-1 1 1,15 10-1,-27-17-195,0 1 1,0-1-1,0 1 0,0 0 0,0 0 0,0 0 0,-1 0 0,1 0 0,0-1 0,0 1 0,-1 1 0,1-1 0,0 0 0,-1 0 0,1 0 0,-1 0 0,0 0 1,1 0-1,-1 1 0,0-1 0,0 0 0,1 0 0,-1 1 0,0-1 0,0 0 0,0 0 0,-1 0 0,1 1 0,0-1 0,-1 2 0,0-2 4,0 1-1,0-1 0,0 1 0,0-1 1,0 1-1,0-1 0,0 0 0,-1 1 1,1-1-1,0 0 0,-1 0 1,1 0-1,-1 0 0,0 0 0,1 0 1,-1-1-1,0 1 0,1 0 0,-1-1 1,-3 1-1,-18 2 116,-1-1 1,1-1-1,-1-1 0,-27-4 0,-31-1 101,81 5 631</inkml:trace>
  <inkml:trace contextRef="#ctx0" brushRef="#br0" timeOffset="1441.1">948 490 16687,'0'0'4264,"-2"1"-2704,-1 0-1414,1 0-1,1 0 0,-1 0 1,0 0-1,0 1 0,0-1 1,0 1-1,1-1 0,-1 1 1,1 0-1,-1-1 0,1 1 1,0 0-1,-2 4 0,0-1 41,1 1 0,1-1 0,-1 1 0,1-1 0,-2 11 0,2 6 241,0-1 0,4 29 0,-2-42-209,2 39 669,-1-1 1,-6 67-1,6-153-359,-3-43-1,-1 43-93,2 1 0,1-1 0,13-73 0,20-1-434,-29 100 0,1 1 0,0 0 0,1 0 0,0 1 0,1 0 0,11-13 0,-17 22 0,1 1 0,0-1 0,0 0 0,0 1 0,0-1 0,0 1 0,6-3 0,-8 5 0,0-1 0,0 1 0,0-1 0,0 1 0,0 0 0,0 0 0,0-1 0,0 1 0,0 0 0,0 0 0,1 0 0,-1 0 0,0 0 0,0 0 0,0 1 0,0-1 0,0 0 0,0 0 0,0 1 0,0-1 0,0 1 0,0-1 0,-1 1 0,1-1 0,0 1 0,0 0 0,0-1 0,0 1 0,-1 0 0,1-1 0,0 1 0,-1 0 0,1 0 0,0 1 0,3 7 0,0 1 0,0-1 0,-2 1 0,1 0 0,-1 0 0,0 0 0,-1 0 0,0 17 0,0-14 0,-2 66 0,0-55 0,3 47 0,-2-70 28,0 0 0,1 0-1,-1 0 1,0-1 0,1 1 0,-1 0 0,0 0 0,1 0-1,-1-1 1,1 1 0,-1 0 0,1 0 0,-1-1 0,1 1-1,0-1 1,-1 1 0,1 0 0,0-1 0,-1 1 0,1-1-1,0 0 1,0 1 0,-1-1 0,1 1 0,0-1 0,0 0-1,0 0 1,0 0 0,0 1 0,1-1 0,14-1-4886</inkml:trace>
  <inkml:trace contextRef="#ctx0" brushRef="#br0" timeOffset="1863.69">1204 519 21311,'0'0'2232,"3"0"-1177,16 1 401,-11 0-1079,0-1 0,1 0-1,16-2 1,-23 2-329,-1 0-1,1-1 1,0 1 0,0-1-1,0 0 1,-1 1 0,1-1-1,0 0 1,-1 0 0,1 0-1,-1 0 1,1 0-1,-1 0 1,1-1 0,-1 1-1,0-1 1,0 1 0,1 0-1,-1-1 1,0 0 0,-1 1-1,1-1 1,1-2-1,-1-2 20,0 0 0,0 0-1,0 1 1,-1-1-1,0 0 1,0 0 0,0 0-1,-1 0 1,0 0-1,0 0 1,-1 0-1,1 0 1,-5-8 0,4 9-31,1 1 0,-1-1 0,-1 1 0,1 0 1,-1 0-1,1 0 0,-1 0 0,0 0 1,-1 1-1,1-1 0,-1 1 0,1 0 0,-1 0 1,0 0-1,0 1 0,0-1 0,-6-2 0,9 5-17,0 0-1,0 0 0,0 0 1,0 0-1,0 0 1,1 0-1,-1 0 0,0 0 1,0 1-1,0-1 0,0 0 1,0 0-1,1 1 0,-1-1 1,0 0-1,0 1 1,0-1-1,1 1 0,-1-1 1,0 1-1,1 0 0,-1-1 1,0 1-1,1 0 0,-1-1 1,1 1-1,-1 0 0,1-1 1,-1 1-1,1 0 1,0 0-1,-1 0 0,1 0 1,-1 1-1,-8 35 313,8-32-257,-1 5-1,1-1-1,1 1 0,-1-1 0,1 1 0,1 0 1,0-1-1,0 1 0,1-1 0,0 1 0,4 9 1,-5-15-45,1 1 1,0 0-1,0-1 1,1 1-1,-1-1 1,1 0 0,0 0-1,0 0 1,1 0-1,-1-1 1,1 1-1,0-1 1,0 0 0,0 0-1,0 0 1,0 0-1,1-1 1,-1 0-1,1 0 1,-1 0-1,7 1 1,-1-1 38,0 0 0,0-1 0,0 0 1,0-1-1,0 0 0,0 0 0,0-2 0,0 1 0,-1-1 0,1 0 1,0-1-1,10-4 0,-11 3-681,0 0-1,0-1 1,-1 0 0,0 0 0,0-1-1,0 0 1,7-8 0</inkml:trace>
  <inkml:trace contextRef="#ctx0" brushRef="#br0" timeOffset="2272.53">1409 111 20303,'0'0'1120,"1"4"63,9 18 159,-1 1 0,-2 0 1,8 36-1,6 75 66,-18-109-1073,-3-24-330,13 70 781,-12-63-638,1-1 1,1 1-1,-1-1 0,2 0 0,-1 0 1,1 0-1,4 7 0,-8-14-138,1 1 1,-1 0-1,1 0 1,-1-1-1,1 1 1,-1 0-1,1-1 1,0 1-1,0-1 0,-1 1 1,1-1-1,0 1 1,0-1-1,-1 1 1,1-1-1,0 0 0,0 1 1,0-1-1,0 0 1,0 0-1,0 1 1,-1-1-1,1 0 1,0 0-1,0 0 0,0 0 1,1-1-1,0 1 17,-1-1 0,1 0 0,-1 0 1,1 0-1,-1 0 0,1 0 0,-1 0 0,0 0 0,0 0 0,1-1 0,-1 1 0,2-3 0,1-4 57,1 1 0,-1-1 0,0 0 0,3-11 0,-4 4-84,0-1 0,-1 0 0,0 0 0,-2 0 0,0 0 0,-3-28 0,5 69 0,7 54 0,-8-70 0,1-1 0,0 1 0,1-1 0,0 0 0,0 1 0,9 14 0,-10-21 50,0 0-1,-1 0 1,2 0-1,-1 0 1,0 0-1,0-1 1,1 1-1,-1 0 1,0-1-1,1 0 1,0 0-1,-1 0 1,1 0-1,0 0 1,-1 0-1,1-1 1,0 1-1,0-1 1,5 1-1,-5-1-358,0 0-1,0 0 1,1-1-1,-1 1 1,0 0-1,0-1 1,0 0 0,1 0-1,-1 0 1,0 0-1,0-1 1,0 1-1,-1-1 1,1 1-1,4-4 1</inkml:trace>
  <inkml:trace contextRef="#ctx0" brushRef="#br0" timeOffset="2649.45">1735 113 20207,'-1'3'707,"-3"9"-99,1 0 0,0 0 0,1 1 0,0-1 0,1 1 0,1-1-1,0 17 1,14 90 1092,8-14-509,-18-92-849,0 0 0,1-1-1,1 1 1,0-1 0,14 21 0,-20-32-320,0-1-1,0 0 0,0 1 1,0-1-1,0 0 1,0 1-1,1-1 1,-1 0-1,0 1 1,0-1-1,0 0 1,1 1-1,-1-1 0,0 0 1,0 0-1,1 1 1,-1-1-1,0 0 1,0 0-1,1 0 1,-1 1-1,0-1 1,1 0-1,-1 0 1,0 0-1,1 0 0,-1 0 1,0 0-1,1 0 1,-1 0-1,0 0 1,1 0-1,-1 0 1,0 0-1,1 0 1,-1 0-1,0 0 1,1 0-1,-1 0 0,0 0 1,1 0-1,-1 0 1,0 0-1,1-1 1,-1 1-1,0 0 1,0 0-1,1 0 1,-1-1-1,0 1 1,1 0-1,-1 0 0,0-1 1,4-14-3936</inkml:trace>
  <inkml:trace contextRef="#ctx0" brushRef="#br0" timeOffset="3057.38">1690 366 21103,'0'0'1752,"3"15"-464,3-10 8,4 1-648,13 3 8,15 1-456,5 2 8,0-4-88,-3-2-8</inkml:trace>
  <inkml:trace contextRef="#ctx0" brushRef="#br0" timeOffset="3672.99">2427 429 17791,'-2'-4'826,"1"1"-644,-1 1 0,1-1 0,-1 0 0,0 1 0,0-1 0,1 1 0,-2-1 0,1 1 0,0 0 0,0 0 0,-1 0 0,1 0 0,-1 0 0,0 1 0,1-1 0,-1 1 0,0 0 0,0 0 0,0 0 0,0 0 0,0 0 0,0 0 0,0 1 0,0 0 0,0-1 0,0 1 0,0 0 0,-1 1 0,1-1 0,0 0 0,0 1 0,0 0 0,0 0 0,0 0 0,-5 2 0,-16 10 272,-1 1 0,2 1 0,0 0 0,-27 26 0,46-37-329,0 0 0,0-1 0,0 2 0,0-1 0,-5 9 0,9-12-92,-1 0 0,1 0-1,-1 0 1,1 0 0,-1 1-1,1-1 1,0 0 0,-1 0-1,1 0 1,0 0 0,0 1-1,0-1 1,0 0 0,0 0-1,0 0 1,0 1 0,1-1-1,-1 0 1,0 0 0,1 0 0,-1 0-1,1 0 1,-1 0 0,1 0-1,-1 0 1,1 0 0,0 0-1,-1 0 1,1 0 0,0 0-1,0 0 1,0 0 0,1 0-1,4 4 49,1 0-1,0-1 0,0 0 0,0-1 0,0 0 0,1 0 0,-1 0 0,1-1 0,0 0 0,0-1 0,-1 1 0,1-1 1,0-1-1,0 0 0,14-1 0,-13 0-18,0 0 1,0-1-1,0 0 1,0-1-1,-1 0 1,1 0-1,0-1 1,-1 0-1,0-1 1,0 1-1,0-2 0,-1 1 1,10-10-1,-4 1 2,-1-1-1,0 0 0,-1-1 1,-1-1-1,0 1 0,-2-2 0,0 1 1,0-1-1,-2 0 0,0-1 1,-2 1-1,0-1 0,0 0 1,-2 0-1,-1-1 0,0 1 0,-1 0 1,-5-32-1,2 22-39,2 16-14,-1-1-1,0 1 1,0 0-1,-1 0 1,-1 1-1,0-1 1,-10-20-1,13 32-9,1 0 0,-1 0 0,1 0 0,-1 1 0,0-1 0,1 0 0,-1 0 0,0 0 0,0 0 0,1 1 0,-1-1 0,0 0 0,0 1 0,0-1 0,0 1 0,0-1 0,0 1 0,0-1 0,0 1 0,0 0 0,0-1 0,0 1 0,0 0 0,-2 0 0,2 0 0,0 1 0,-1-1 0,1 1 0,0-1 0,0 1 0,-1-1 0,1 1 0,0 0 0,0 0 0,0 0 0,0 0 0,0 0 0,0 0 0,0 0 0,0 0 0,0 1 0,-4 6 0,0 1 0,1-1 0,0 0 0,-3 11 0,4-8 0,0 0 0,0 0 0,1-1 0,1 1 0,0 1 0,0-1 0,2 17 0,1-6 0,2-1 0,0 0 0,9 21 0,-1 3 0,-5-18 0,1-1 0,1 1 0,1-1 0,14 24 0,-21-44 0,0-1 0,0 1 0,1-1 0,0 0 0,0 0 0,0-1 0,1 1 0,-1-1 0,1 0 0,0 0 0,0-1 0,1 1 0,-1-1 0,1 0 0,0 0 0,-1-1 0,1 0 0,0 0 0,0 0 0,1-1 0,-1 0 0,0 0 0,8 0 0,-11-1 0,0 0 0,0-1 0,0 1 0,0 0 0,0-1 0,0 0 0,0 0 0,0 0 0,0 0 0,0 0 0,-1 0 0,1-1 0,0 1 0,-1-1 0,1 0 0,-1 0 0,3-3 0,-2 2 0,0-1 0,0 0 0,-1 0 0,0 0 0,0 0 0,0 0 0,0 0 0,0 0 0,-1-1 0,2-7 0,-2 1 0,0 1 0,0-1 0,-1 0 0,0 0 0,-1 0 0,0 0 0,-1 0 0,0 1 0,-4-12 0,4 18 0,1 0 0,-1 0 0,0 1 0,0-1 0,0 0 0,0 1 0,-1 0 0,1 0 0,-1 0 0,0 0 0,0 0 0,0 0 0,0 1 0,0-1 0,-1 1 0,1 0 0,-1 0 0,-5-2 0,7 3 0,-1 0 0,1 1 0,-1 0 0,1-1 0,-1 1 0,1 0 0,-1 0 0,1 0 0,-1 1 0,1-1 0,0 0 0,-1 1 0,1 0 0,-1-1 0,1 1 0,0 0 0,0 0 0,-1 1 0,1-1 0,0 0 0,0 1 0,0-1 0,0 1 0,1 0 0,-1-1 0,0 1 0,1 0 0,-1 0 0,1 0 0,0 0 0,-2 4 0,-1 1 0,0 0 0,1 0 0,0 1 0,1-1 0,0 1 0,0-1 0,0 1 0,1 0 0,0 0 0,1 0 0,0 0 0,0-1 0,0 1 0,4 15 0,-3-17 0,1 0 0,-1 0 0,2-1 0,-1 1 0,0-1 0,1 1 0,0-1 0,0 0 0,1 0 0,0 0 0,-1-1 0,1 1 0,1-1 0,-1 0 0,1 0 0,0 0 0,-1-1 0,2 0 0,-1 0 0,6 3 0,-6-4 0,0 0 0,0 0 0,1-1 0,-1 1 0,0-1 0,1-1 0,0 1 0,-1-1 0,1 1 0,-1-2 0,1 1 0,-1 0 0,1-1 0,-1 0 0,1-1 0,6-2 0,4 3 1019,-7 1-3231,-5 1-676</inkml:trace>
  <inkml:trace contextRef="#ctx0" brushRef="#br0" timeOffset="4092.82">2803 518 22607,'0'0'6503,"2"3"-6343,47 53 136,-65-75-307,-17-26 0,31 43 8,0-1 0,0 0 0,1 0 0,0 0-1,-1 0 1,1 0 0,0 0 0,0-1 0,0 1-1,1 0 1,-1 0 0,1-1 0,0 1-1,0 0 1,0-1 0,0 1 0,1 0 0,-1 0-1,1-1 1,2-5 0,-2 7 1,0-1 0,0 1 1,1 0-1,-1-1 0,1 1 0,0 0 1,0 0-1,0 0 0,0 0 0,0 0 1,0 1-1,0-1 0,0 1 0,1-1 0,-1 1 1,1 0-1,-1 0 0,1 0 0,-1 0 1,1 0-1,0 0 0,0 1 0,-1-1 1,1 1-1,4 0 0,6 0-6,1 1 0,0 1 0,23 5 0,-10 0-3666</inkml:trace>
  <inkml:trace contextRef="#ctx0" brushRef="#br0" timeOffset="5394.24">3315 271 17583,'0'0'770,"2"-3"-13,-2 2-712,1 0 0,0 0 0,0 0 0,0 0 0,0 0-1,0 0 1,0 0 0,1 1 0,-1-1 0,0 0 0,0 0 0,1 1 0,-1-1 0,0 1 0,0-1-1,1 1 1,-1 0 0,1 0 0,-1-1 0,0 1 0,1 0 0,-1 0 0,1 0 0,-1 0 0,0 1-1,1-1 1,-1 0 0,1 1 0,-1-1 0,0 0 0,0 1 0,1 0 0,-1-1 0,0 1-1,0 0 1,1 0 0,-1-1 0,0 1 0,0 0 0,0 0 0,0 0 0,0 0 0,-1 1 0,1-1-1,1 1 1,4 6-24,0 1 0,0-1 0,-1 1-1,0 1 1,-1-1 0,7 19-1,12 64 70,-10-34 13,-9-46-40,-2-8 0,-1-1 1,0 1 0,0 0 0,0 0 0,0 0 0,-1 0 0,1 0-1,-1 0 1,0 0 0,-1 6 0,1-10-56,0 0-1,0 0 1,-1 1 0,1-1-1,0 0 1,0 0 0,0 0-1,0 0 1,0 0 0,-1 0-1,1 0 1,0 0 0,0 0 0,0 0-1,0 0 1,-1 1 0,1-1-1,0 0 1,0 0 0,0 0-1,0 0 1,-1 0 0,1 0-1,0-1 1,0 1 0,0 0-1,0 0 1,0 0 0,-1 0-1,1 0 1,0 0 0,0 0-1,0 0 1,0 0 0,0 0 0,-1 0-1,1-1 1,0 1 0,0 0-1,0 0 1,0 0 0,0 0-1,0 0 1,0 0 0,-1-1-1,1 1 1,0 0 0,0 0-1,0 0 1,0 0 0,0-1-1,0 1 1,0 0 0,0 0-1,-8-13 100,-5-13 10,1-1 0,1 0-1,-12-47 1,19 59-65,1-1 0,0 0 0,2 0 0,-1 0 0,2 0 0,0 0 0,1 0 0,4-23 0,-2 29 12,0-1 0,1 1 0,0 0 0,1 0 0,11-18 1,-12 22-32,0 1 0,0-1 1,1 1-1,-1 0 1,1 0-1,0 0 0,1 1 1,-1 0-1,1 0 1,7-4-1,-10 7-22,-1 0 0,0 1 0,1-1-1,-1 1 1,1 0 0,-1 0 0,1-1 0,-1 2 0,1-1 0,-1 0 0,1 0-1,-1 1 1,1-1 0,-1 1 0,0 0 0,1 0 0,-1 0 0,0 0 0,0 0-1,1 0 1,-1 1 0,0-1 0,0 1 0,-1 0 0,1-1 0,3 4 0,4 5 28,0 1 0,0 0 1,9 16-1,-17-26-35,7 14 33,-1 0 0,-1 1 1,0 0-1,-1 0 0,-1 0 1,0 0-1,-1 1 0,-1-1 1,1 21-1,-3-33-25,0 0 1,0 0-1,0-1 1,0 1 0,-1 0-1,1-1 1,-1 1-1,0 0 1,0-1-1,0 1 1,-4 6-1,4-9-7,0 0 0,0 0 0,0 0 0,0 0 0,-1 0 0,1 0 0,0 0 0,-1 0-1,1-1 1,0 1 0,-1-1 0,1 1 0,-1-1 0,1 1 0,-1-1 0,1 0 0,-1 0 0,1 1 0,-1-1-1,1 0 1,-1-1 0,0 1 0,1 0 0,-1 0 0,1-1 0,-1 1 0,1 0 0,0-1 0,-1 0 0,-1 0 0,-3-2 9,0 0 1,0 0 0,1 0 0,0-1 0,-1 0 0,1 0 0,0 0 0,-5-7-1,3 4 37,1 1-1,-1 0 1,-12-7 0,9 7 65,7 8 6,11 13 72,2 2-157,1 4 10,3 10 38,2-1 0,1 0 1,2-1-1,26 31 0,-39-54-61,1 0-1,1-1 0,-1 0 1,1 0-1,0 0 0,0-1 1,0-1-1,16 6 1,6 3-3259</inkml:trace>
  <inkml:trace contextRef="#ctx0" brushRef="#br0" timeOffset="5849.06">3939 512 19087,'-1'-3'784,"-1"-4"-379,0 0-1,-1 0 0,0 1 0,0-1 0,0 1 0,-1 0 0,0 0 0,0 0 0,-8-8 1,11 14-395,0-1 0,0 1 0,0 0 0,0-1 0,-1 1 0,1 0 0,0 0 0,0 0 1,0 0-1,-1 0 0,1 0 0,0 0 0,0 0 0,0 1 0,0-1 0,-1 0 0,1 1 0,0-1 1,0 0-1,0 1 0,0 0 0,0-1 0,0 1 0,0 0 0,0-1 0,0 1 0,0 0 0,0 1 1,-28 29 63,26-27-56,-2 1-3,1 0 0,1 0 0,-1 0 0,1 0 0,0 1 0,-3 6 0,6-11-9,-1 1 0,1-1-1,-1 1 1,1-1 0,0 1 0,0-1 0,0 1-1,-1-1 1,1 1 0,1 0 0,-1-1-1,0 1 1,0-1 0,1 1 0,-1-1-1,0 1 1,1-1 0,0 1 0,-1-1-1,1 1 1,0-1 0,0 0 0,0 1 0,0-1-1,0 0 1,0 0 0,0 0 0,0 0-1,0 0 1,3 2 0,2 1 14,1 0 0,-1-1 1,1 0-1,0 0 0,0-1 0,1 1 0,-1-1 1,0-1-1,1 0 0,-1 0 0,1 0 1,12-1-1,-10-1 22,0 0 0,1 0-1,-1-1 1,0 0 0,0-1 0,0 0 0,-1-1 0,18-9 0,-26 12-32,1 0 0,-1 1 0,0-1 0,0 0-1,1 0 1,-1 0 0,0-1 0,0 1 0,0 0 0,0 0 0,0 0 0,-1-1 0,1 1 0,0-1-1,-1 1 1,1 0 0,-1-1 0,1 1 0,0-4 0,-1 2 2,0 0 0,0-1 0,0 1 1,-1 0-1,1 0 0,-1 0 0,1 0 0,-1 0 0,-2-4 0,-1-2 15,0 1 0,0 0 0,-1 1 0,0-1 0,-11-13 0,15 19-20,-1 1 0,1-1 0,-1 1 0,1-1 0,-1 1 0,0-1 0,1 1 0,-1 0 0,0 0 0,0 0 0,0 0-1,0 0 1,0 0 0,0 0 0,0 1 0,0-1 0,0 1 0,0 0 0,0-1 0,-1 1 0,1 0 0,0 0 0,0 0 0,0 1 0,-4 0 0,3 0 6,-1 1 1,0 0 0,1 1 0,-1-1 0,1 0 0,0 1 0,0 0 0,0 0 0,0 0 0,0 0 0,0 0 0,-2 6 0,-1-1 104,0 1-1,0 0 1,-4 12 0,9-19-292,0 1-1,0-1 0,0 1 0,1-1 0,-1 1 0,1-1 0,-1 1 0,1-1 0,0 1 0,0 0 0,0-1 0,0 1 0,0-1 0,1 1 0,-1-1 0,1 1 0,0-1 1,1 4-1</inkml:trace>
  <inkml:trace contextRef="#ctx0" brushRef="#br0" timeOffset="6334.42">4107 522 18695,'0'0'2586,"-3"-1"-1554,2 0-954,-1 1 0,1-1 1,0 1-1,-1 0 1,1-1-1,0 1 0,-1 0 1,1 0-1,0 0 1,-1 0-1,1 0 0,0 0 1,-1 0-1,1 1 1,0-1-1,0 0 0,-1 1 1,-1 0-1,2 0-61,1-1 0,-1 1 0,0-1 0,1 1 0,-1 0 0,1-1 0,-1 1 0,1 0 0,-1-1 0,1 1 0,-1 0 0,1 0 0,0 0 0,0-1 0,-1 1 0,1 0 0,0 0 0,0 0 0,0 0 0,0-1 0,0 1 0,0 0 0,0 0 0,0 0 0,0 0 0,0 0 0,0-1-1,1 1 1,-1 0 0,0 0 0,1 0 0,-1-1 0,0 1 0,1 0 0,-1 0 0,1-1 0,0 2 0,1 1-2,1 0 1,-1 0-1,1-1 0,0 1 0,-1-1 0,1 1 1,0-1-1,0 0 0,1 0 0,-1 0 0,0-1 0,1 1 1,-1-1-1,7 2 0,50 10 116,-57-12-116,1-1 0,-1 0 1,1 1-1,-1-1 0,0 0 0,1-1 0,-1 1 1,1 0-1,-1-1 0,0 0 0,0 0 0,1 0 1,-1 0-1,0-1 0,0 1 0,0-1 0,0 0 1,4-2-1,-5 1 7,0 1 1,0 0-1,0-1 1,-1 0-1,1 1 1,-1-1-1,1 0 1,-1 0-1,0 1 1,0-1-1,0 0 1,-1 0-1,1 0 1,-1 0-1,1 0 1,-1-1-1,0 1 1,0 0-1,-1 0 1,0-5-1,-9-36 313,13 96 108,-2-49-430,-1 0 1,1 0-1,0 0 0,0 0 1,1-1-1,-1 1 1,0 0-1,1-1 1,0 1-1,-1-1 1,1 0-1,0 1 1,0-1-1,1 0 1,-1 0-1,0 0 1,1 0-1,-1-1 1,1 1-1,2 1 1,1-2 8,-1 1 1,1-1 0,-1 0-1,1-1 1,0 1-1,-1-1 1,1 0 0,0-1-1,9-1 1,21-8-110,-25 5-3057</inkml:trace>
  <inkml:trace contextRef="#ctx0" brushRef="#br0" timeOffset="6979.15">4306 111 19087,'0'0'824,"1"3"64,4 11 214,0 0-1,9 14 0,9 22-294,11 72-199,2 6-125,-45-155 104,-14-21-392,22 47-183,0 0 0,1 1 0,-1-1 0,1 0 0,-1 0-1,1 0 1,-1 1 0,1-1 0,-1 0 0,1 0 0,-1 0 0,1 0-1,0 0 1,0 0 0,0 0 0,-1 0 0,1 0 0,0 0 0,0 0-1,0 0 1,1 0 0,-1 0 0,0-1 0,1 1-3,0 1 0,-1-1 0,1 1 0,0-1 0,0 1 0,-1 0-1,1-1 1,0 1 0,0 0 0,0 0 0,-1 0 0,1-1 0,0 1 0,0 0 0,0 0 0,0 0 0,-1 0 0,1 1 0,0-1 0,1 0-1,7 2 30,-1 0 0,1 1 0,13 6 0,-12-5-7,0-1 0,0 0 0,0 0 0,1-1 0,-1 0 0,1-1 0,-1-1 0,1 1 0,-1-1 0,1-1 0,-1 0 0,1-1 0,-1 0 0,1 0 0,13-6 0,-23 8-20,0-1 0,0 1 0,0-1-1,-1 1 1,1-1 0,0 1 0,0-1 0,0 1-1,-1-1 1,1 0 0,0 0 0,-1 1 0,1-1-1,0 0 1,-1 0 0,1 0 0,-1 0 0,1 1-1,-1-1 1,0 0 0,1 0 0,-1 0 0,0 0-1,0 0 1,0-2 0,1 1 1,-2 0 0,1 0 1,0-1-1,0 1 0,-1 0 0,1 0 1,-1 0-1,0-1 0,0 1 0,1 0 1,-3-3-1,2 3-3,-1 0 1,1 0 0,-1 0-1,1 0 1,-1 1-1,1-1 1,-1 0-1,0 1 1,0-1-1,-3-1 1,4 2-4,0 1 0,0-1 1,0 1-1,0 0 0,0-1 0,0 1 0,0 0 1,0 0-1,0-1 0,0 1 0,0 0 0,0 0 1,0 0-1,0 0 0,0 1 0,0-1 0,0 0 1,0 0-1,0 1 0,0-1 0,0 0 1,0 1-1,0-1 0,-1 2 0,1-1 2,-1 1 1,1-1-1,-1 1 0,1 0 1,0 0-1,0 0 0,0 0 0,0 0 1,0 0-1,0 0 0,0 0 1,1 0-1,-1 0 0,1 0 0,0 0 1,-1 4-1,2 36 67,0-32-51,0 0 1,1 0-1,0 0 0,1-1 1,0 1-1,9 17 0,-10-22-11,1-1-1,0 1 1,0-1-1,0 1 1,0-1-1,1 0 0,-1-1 1,1 1-1,0-1 1,1 1-1,-1-1 1,0 0-1,1-1 1,0 1-1,5 1 0,5 0-510,1 0 0,-1-1 0,18 1 0,-27-3-1020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51.43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1 228 15072,'0'0'3610,"2"-1"-1645,10-3-620,-1 1-1,21-3 0,-23 5-882,1-1 0,-1 1 0,0-2 0,0 1 0,-1-1 0,13-6 0,-19 7-396,0 1 0,1-1-1,-1 0 1,0 0 0,0 0 0,0 0-1,0-1 1,0 1 0,0 0-1,-1-1 1,1 0 0,-1 1 0,0-1-1,0 0 1,0 1 0,0-1 0,0 0-1,0 0 1,-1 0 0,0 0-1,1 0 1,-1 0 0,0 0 0,0 1-1,-1-4 1,0 2-9,1 1 0,-1 0 0,0 0-1,0 0 1,0 0 0,0 0 0,-1 0 0,1 0 0,-1 0 0,0 1-1,0-1 1,0 1 0,0-1 0,0 1 0,-1 0 0,1-1-1,0 1 1,-1 0 0,0 1 0,0-1 0,1 0 0,-1 1-1,0 0 1,0 0 0,0-1 0,0 2 0,-1-1 0,1 0-1,0 1 1,0-1 0,0 1 0,-1 0 0,1 0 0,0 0 0,0 1-1,-1-1 1,-5 2 0,8-1-46,0-1-1,0 1 1,-1-1 0,1 1-1,0-1 1,0 1 0,-1 0-1,1-1 1,0 1 0,0 0-1,0 0 1,0 0 0,0 0-1,0 0 1,0 0 0,1 0-1,-1 0 1,0 1 0,0 1-1,-1 0 31,1 1 0,0 0 1,0-1-1,0 1 0,1 0 0,-1-1 0,1 5 0,0 4 68,0-1-1,1 0 1,5 22-1,-4-27-108,0-1 0,1 1 0,-1-1 0,1 0 0,0 0 0,0 0 0,1 0 0,-1 0 0,1-1 0,0 0 0,0 0 0,1 0 0,-1 0 0,1-1 0,0 1 0,0-1 0,0 0 0,0-1 0,1 1 0,-1-1 0,1 0 0,-1-1 0,1 1 0,0-1 0,-1 0 0,1 0 0,0-1 0,0 0 0,0 0 0,0 0 0,-1-1 0,13-2 0,36-12 911,-20 5-5829</inkml:trace>
  <inkml:trace contextRef="#ctx0" brushRef="#br0" timeOffset="501.5">310 126 20903,'0'0'3047,"0"3"-1904,0 2-997,0 0 0,0 1 0,1-1 0,0 0 0,0 0-1,0 0 1,1 0 0,0 0 0,-1 0 0,2-1 0,-1 1 0,1-1 0,-1 1 0,7 7 0,-1-4 293,0 1-1,0-1 1,1 0 0,0-1-1,11 8 1,-36-26-102,0-1 0,-18-18 1,29 27-290,1-1 0,1 0 0,-1 0 0,1-1 0,-1 1 0,1-1 0,1 0 0,-1 0 0,1 0 0,-1 0 0,2 0 0,-4-11 0,5 15-32,0 0 0,0 0 0,0 0 0,0 0 1,0 0-1,0 0 0,0-1 0,1 1 0,-1 0 0,0 0 1,1 0-1,-1 0 0,0 0 0,1 0 0,0 0 0,-1 0 1,1 0-1,-1 1 0,1-1 0,0 0 0,0 0 0,-1 0 1,1 1-1,0-1 0,0 0 0,0 1 0,0-1 1,0 1-1,0-1 0,0 1 0,0-1 0,0 1 0,0 0 1,0 0-1,0-1 0,0 1 0,0 0 0,0 0 0,1 0 1,1 0-1,6 0 54,0 1 0,0-1 1,17 5-1,-18-4-14,30 5-64,19 4 220,-24-5-4290</inkml:trace>
  <inkml:trace contextRef="#ctx0" brushRef="#br0" timeOffset="1804.61">871 176 17983,'0'0'2490,"0"-3"-169,4-24 1615,-4 26-3884,1 1 0,-1-1 0,0 1 0,0-1 0,0 1 0,1-1 0,-1 1 0,0-1 0,0 1 0,1-1 0,-1 1 0,1 0 0,-1-1 0,0 1 0,1-1 0,-1 1 0,1 0 0,-1-1 0,1 1 0,-1 0 0,1 0 0,-1-1 0,1 1 0,-1 0 0,1 0 0,-1 0 0,1 0 0,-1 0 0,1 0 0,-1-1 0,1 1 0,-1 0 0,1 1 0,0-1 0,-1 0 0,1 0 0,-1 0 0,1 0 0,-1 0 0,1 0 0,-1 1 0,1-1 0,-1 0 0,1 0 0,-1 1 0,1-1 0,-1 0 0,0 1 0,1-1 0,-1 1 0,1-1 0,-1 0 0,0 1 0,1-1 0,-1 2 0,6 4 109,-1 0 1,0 1 0,0 0 0,-1 0-1,0 0 1,0 1 0,3 9-1,17 29 1558,-28-53-1706,1-1 0,1 0 0,-1 0-1,2 0 1,-1 0 0,1-1 0,-1-14 0,0-2-11,-1-5-2,1 0 0,3-35 0,-1 64 0,0 0 0,0-1 0,0 1 0,1 0 0,-1 0 0,0 0 0,1 0 0,-1 0 0,1 0 0,-1 0 0,1 0 0,0 0 0,-1 0 0,1 0 0,0 0 0,0 0 0,0 1 0,0-1 0,-1 0 0,1 1 0,0-1 0,0 0 0,0 1 0,0-1 0,1 1 0,-1-1 0,0 1 0,0 0 0,0 0 0,0-1 0,0 1 0,0 0 0,1 0 0,-1 0 0,0 0 0,0 0 0,0 0 0,0 1 0,1-1 0,-1 0 0,0 0 0,0 1 0,0-1 0,0 1 0,0-1 0,0 1 0,0 0 0,0-1 0,0 1 0,0 0 0,1 1 0,4 4 0,1 1 0,-1 1 0,-1-1 0,1 1 0,-1 0 0,7 16 0,18 58 0,-12-32 0,-16-47 0,-1 0 0,1 0 0,0 0 0,0 0 0,0-1 0,0 1 0,1-1 0,-1 0 0,1 0 0,0 1 0,-1-2 0,1 1 0,0 0 0,0 0 0,0-1 0,0 0 0,0 0 0,1 0 0,-1 0 0,0 0 0,1 0 0,5 0 0,1 0 0,0-1 0,0 0 0,0 0 0,0-1 0,0 0 0,13-3 0,-21 4 0,0-1 0,0 1 0,0-1 0,0 0 0,0 1 0,-1-1 0,1 0 0,0 0 0,0 0 0,-1 0 0,1-1 0,0 1 0,-1 0 0,1-1 0,-1 1 0,0-1 0,0 1 0,1-1 0,-1 0 0,0 1 0,0-1 0,0 0 0,-1 0 0,2-2 0,-2 3 0,0 0 0,0 0 0,0 0 0,0 1 0,0-1 0,-1 0 0,1 0 0,0 0 0,0 0 0,-1 1 0,1-1 0,0 0 0,-1 0 0,1 1 0,-1-1 0,1 0 0,-1 1 0,1-1 0,-1 0 0,1 1 0,-1-1 0,0 1 0,1-1 0,-1 1 0,0-1 0,0 1 0,1-1 0,-3 1 0,3-1 0,0 1 0,0 0 0,-1 0 0,1 0 0,0 0 0,0 0 0,-1 0 0,1 0 0,0 0 0,0 0 0,-1 0 0,1 0 0,0 0 0,0 0 0,-1 0 0,1 0 0,0 0 0,0 0 0,-1 0 0,1 0 0,0 1 0,0-1 0,-1 0 0,1 0 0,0 0 0,0 0 0,0 0 0,-1 1 0,1-1 0,0 0 0,0 0 0,-1 1 0,1 0 0,0 0 0,0-1 0,0 1 0,0 0 0,0 0 0,0 0 0,0 0 0,0 0 0,0 0 0,1 0 0,-1 0 0,0 0 0,0-1 0,1 1 0,-1 0 0,1 1 0,1 1 0,-1 1 0,1-1 0,0 1 0,1-1 0,-1 0 0,0 0 0,1 0 0,0 0 0,0 0 0,0 0 0,0-1 0,0 0 0,0 1 0,0-1 0,1-1 0,-1 1 0,1 0 0,0-1 0,-1 1 0,1-1 0,0 0 0,0-1 0,0 1 0,0-1 0,4 1 0,-2-1 0,0-1 0,0 0 0,0 1 0,0-2 0,0 1 0,0-1 0,-1 0 0,1 0 0,-1 0 0,1-1 0,-1 0 0,0 0 0,0-1 0,0 1 0,8-9 0,-12 11 0,-1 1 0,1-1 0,-1 0 0,1 1 0,-1-1 0,1 0 0,-1 0 0,0 1 0,0-1 0,1 0 0,-1 0 0,0 0 0,0 1 0,0-1 0,0 0 0,0 0 0,0 0 0,0 1 0,0-1 0,0 0 0,0 0 0,0 0 0,0 0 0,-1 1 0,1-1 0,0 0 0,-1 0 0,1 1 0,0-1 0,-1 0 0,1 0 0,-1 1 0,1-1 0,-1 1 0,1-1 0,-1 0 0,0 1 0,-1-1 0,2 1 0,0 0 0,0 0 0,0 0 0,-1 0 0,1 0 0,0 0 0,0 0 0,-1 1 0,1-1 0,0 0 0,0 0 0,0 0 0,-1 0 0,1 1 0,0-1 0,0 0 0,0 0 0,0 0 0,0 1 0,0-1 0,-1 0 0,1 0 0,0 1 0,0-1 0,0 0 0,0 0 0,0 1 0,0-1 0,0 0 0,0 0 0,0 1 0,0-1 0,0 0 0,0 0 0,0 1 0,0-1 0,0 0 0,0 0 0,0 1 0,1-1 0,-1 0 0,0 0 0,0 0 0,0 1 0,0-1 0,0 0 0,1 0 0,-1 0 0,0 1 0,11 6 0,0 1 0,0-2 0,1 0 0,0 0 0,0-1 0,16 5 0,-22-8 0,1-1 0,-1 1 0,1-1 0,0 0 0,-1-1 0,1 0 0,0 0 0,0 0 0,-1-1 0,1 0 0,0 0 0,-1 0 0,1-1 0,6-3 0,6-12 0,-18 18 61,1 1 0,-1-1 1,1 0-1,0 0 0,-1 0 0,1 0 0,0 0 1,0-1-1,0 1 0,0 0 0,0-1 1,-1 1-1,1-1 0,0 0 0,3 0 0,31 2-3929,-34-2 2813</inkml:trace>
  <inkml:trace contextRef="#ctx0" brushRef="#br0" timeOffset="2354.24">1713 181 18191,'0'0'7218,"2"4"-6242,22 53 1758,-16-34-1655,-4-15-521,0 1 731,-14-13-575,7 2-714,0-1 0,0 0 0,1 1 0,-1-1 0,1 0 0,-1-1 0,1 1 0,0 0 0,0-1 0,0 1 0,1-1 0,-1 1 0,1-1 0,0 0 0,0 0 0,0 1 0,0-1 0,1-6 0,0 9 0,0 0 0,0 0 0,1 0 0,-1 0 0,0 0 0,1 1 0,-1-1 0,1 0 0,0 0 0,-1 0 0,1 0 0,0 1 0,-1-1 0,1 0 0,0 1 0,0-1 0,-1 1 0,1-1 0,0 1 0,0-1 0,0 1 0,0-1 0,0 1 0,1-1 0,28-5 0,-22 5 0,15-2 461,37 0 1,-7 1-5381</inkml:trace>
  <inkml:trace contextRef="#ctx0" brushRef="#br0" timeOffset="3265.02">2240 221 17287,'0'0'4456,"5"-1"-3520,51-8 610,24-5 718,-77 14-2178,-1-1 1,0 1-1,0-1 1,0 0 0,0 0-1,0 1 1,0-1-1,-1 0 1,1-1 0,0 1-1,0 0 1,-1-1-1,1 1 1,-1-1 0,1 1-1,-1-1 1,0 1-1,1-1 1,-1 0-1,0 0 1,0 0 0,0 0-1,-1 0 1,1 0-1,0 0 1,-1 0 0,1 0-1,-1 0 1,0 0-1,1-4 1,-2 4-43,1-1 1,-1 1-1,1-1 0,-1 1 1,0 0-1,0 0 0,0-1 1,0 1-1,0 0 0,0 0 0,-1 0 1,1 0-1,-1 0 0,1 1 1,-1-1-1,0 0 0,0 1 1,0-1-1,0 1 0,0-1 1,0 1-1,0 0 0,0 0 1,0 0-1,-1 0 0,1 1 0,-4-2 1,-3 0 39,-1 1 1,0 0-1,0 0 1,0 1 0,1 0-1,-1 0 1,-19 5-1,23-4-30,0 0-1,1 1 1,-1-1-1,0 1 1,1 1-1,0-1 1,-1 1-1,1 0 0,0 0 1,1 0-1,-1 1 1,0 0-1,1 0 1,0 0-1,-4 5 1,7-7-38,0 0 0,-1 0 1,1 0-1,0 0 1,0 0-1,1 0 0,-1 0 1,0 0-1,1 1 0,-1-1 1,1 0-1,0 1 0,0-1 1,-1 0-1,2 0 1,-1 1-1,0-1 0,1 4 1,0-3 8,1 1 1,-1 0 0,1-1 0,0 1-1,0 0 1,0-1 0,1 0 0,-1 0-1,6 6 1,2 0 15,0 0-1,1-1 1,0-1 0,1 1-1,16 7 1,-14-8-41,0-1 0,1-1 1,-1 0-1,1 0 0,23 3 0,-33-7 0,0-1 0,1 0 0,-1 1 0,0-2 0,1 1 0,-1 0 0,0-1 0,1 0 0,-1-1 0,0 1 0,0-1 0,0 0 0,0 0 0,0 0 0,0-1 0,-1 0 0,1 0 0,-1 0 0,6-6 0,-9 8 0,-1 1 0,0-1 0,0 0 0,0 0 0,0 0 0,1 0 0,-1 0 0,0 1 0,-1-1 0,1 0 0,0 0 0,0 0 0,0 0 0,0 0 0,-1 1 0,1-1 0,0 0 0,-1 0 0,1 1 0,-1-1 0,1 0 0,-1 0 0,1 1 0,-2-2 0,-1-5 0,3 8 0,1 0 0,0 0 0,0 0 0,0 0 0,0-1 0,0 1 0,0 0 0,0-1 0,0 1 0,0 0 0,0-1 0,0 0 0,0 1 0,0-1 0,1 0 0,-1 1 0,0-1 0,0 0 0,0 0 0,2 0 0,35 2 0,-25-2 0,36 4 862,-19 0-5639,-30-4 4528</inkml:trace>
  <inkml:trace contextRef="#ctx0" brushRef="#br0" timeOffset="3641.91">2540 40 18487,'0'0'896,"-18"-21"8,13 16-272,2 2 8,2 3-320,2 2 16,2 2-288,3 6 0</inkml:trace>
  <inkml:trace contextRef="#ctx0" brushRef="#br0" timeOffset="4050.32">2640 164 16280,'0'0'2514,"3"3"-1213,3 4-150,0 1 1,0 0-1,0 0 0,-1 0 0,9 19 0,-11-17-341,2 9 1528,-3-18-1334,-3-12-526,0 3-400,0-1-1,1 1 1,0-1 0,1 1-1,0-1 1,0 1-1,5-17 1,-5 23-64,0 0 0,-1 0 0,1 0 0,0 0 0,0 0 0,0 0 0,0 0 0,0 0 0,1 0 0,-1 0 0,0 1 0,1-1 1,-1 0-1,1 1 0,0-1 0,0 1 0,-1 0 0,1 0 0,0 0 0,0 0 0,0 0 0,0 0 0,0 0 0,1 0 0,-1 1 0,0-1 0,0 1 0,0 0 1,0 0-1,1-1 0,-1 1 0,0 1 0,0-1 0,1 0 0,3 1 0,-3 0-14,-1 1 0,1-1 0,0 0 0,-1 1 0,1-1 0,-1 1 0,1 0 0,-1 0 0,0 0 0,1 0 0,-1 0 0,0 0 0,0 1 0,-1-1 0,1 1 0,2 4 0,2 6 0,0 1 0,5 17 0,-3-9 0,-5-13 257,-2-6-222,0-1 0,-1 0 0,1 0-1,0 0 1,0 0 0,0 1 0,1-1 0,-1-1 0,3 4 0,-4-4-327,1-1 1,0 1 0,0-1-1,0 1 1,0-1 0,0 1-1,0-1 1,0 1 0,0-1-1,0 0 1,0 0-1,0 1 1,0-1 0,0 0-1,2 0 1</inkml:trace>
  <inkml:trace contextRef="#ctx0" brushRef="#br0" timeOffset="4427.37">2900 256 20999,'18'0'5518,"-2"-3"-5264,1 0 0,-1-1 0,0-1 0,0-1 0,-1 0 0,17-9 0,-31 15-230,0-1-1,-1 1 0,1-1 1,0 1-1,0-1 1,-1 0-1,1 1 0,0-1 1,-1 0-1,1 0 1,-1 0-1,1 1 1,-1-1-1,1 0 0,-1 0 1,1 0-1,-1 0 1,0 0-1,0 0 0,1 0 1,-1 0-1,0 0 1,0 0-1,0-1 1,-1 0 12,1 0 1,-1-1 0,1 1 0,-1 0-1,0 0 1,0 0 0,0 1 0,0-1-1,0 0 1,-3-3 0,0 0 55,-1-1 0,0 2 0,0-1 0,-1 0 0,-10-6-1,14 10-54,0 0-1,0-1 0,0 1 1,0 1-1,0-1 0,0 0 1,0 0-1,0 1 0,0-1 1,-1 1-1,1 0 0,0-1 1,0 1-1,-1 0 0,1 0 1,0 1-1,0-1 0,0 0 1,-1 1-1,1-1 0,0 1 1,0 0-1,-4 2 0,4-2 14,0 1 1,0 1-1,-1-1 0,1 0 0,1 1 0,-1-1 1,0 1-1,0-1 0,1 1 0,0 0 0,-1-1 1,1 1-1,0 0 0,0 0 0,1 0 1,-2 5-1,2-5-32,-1 0 1,1 0-1,0 0 0,0 1 1,0-1-1,0 0 1,0 0-1,1 0 0,-1 0 1,1 0-1,0-1 1,0 1-1,0 0 0,0 0 1,0 0-1,1-1 1,-1 1-1,1 0 0,0-1 1,0 0-1,0 1 1,0-1-1,0 0 0,0 0 1,0 0-1,1 0 1,-1-1-1,1 1 1,0 0-1,-1-1 0,1 0 1,0 0-1,0 0 1,0 0-1,4 1 0,8 1 71,1 0 1,1-1-1,-1 0 0,0-1 0,18-2 0,11-1 786,-20 0-5799</inkml:trace>
  <inkml:trace contextRef="#ctx0" brushRef="#br0" timeOffset="4835.99">3198 159 16687,'0'0'8223,"3"3"-7755,3 8-143,1 1 0,-2-1-1,7 19 1,-5-14 1146,14 29 0,-24-102 745,3 57-2215,0-10 117,0-1 0,0 0 0,1 0-1,0 1 1,4-17 0,-4 27-114,-1-1 0,1 0 1,0 0-1,-1 0 0,1 1 0,0-1 1,0 0-1,-1 0 0,1 1 0,0-1 1,0 1-1,0-1 0,0 1 0,0-1 1,0 1-1,0 0 0,0-1 0,0 1 0,0 0 1,0 0-1,0 0 0,0 0 0,0 0 1,0 0-1,0 0 0,0 0 0,0 0 1,0 0-1,0 0 0,0 1 0,0-1 1,0 0-1,1 1 0,4 1 10,-1 0 1,0 0-1,1 0 1,7 5-1,-6-2-14,-1 1 0,0-1 0,0 1 0,0 0 0,-1 0 0,0 0 0,0 1 0,0 0 0,-1 0 0,0 0 0,0 1 0,-1-1 0,0 1 0,-1 0 0,4 15 0,-3-11 866,-1-5-5740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46.98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51 190 22815,'0'0'4548,"2"4"-3967,6 23-415,-1 1 0,-1 0 0,3 29 0,1 89-196,-9-118 68,7 13 72,-11-39 340,6-11-186,11-14-105,13-22 37,-25 42-167,0 0 0,1 0 0,0 0 0,-1 1 0,1-1 0,0 1 0,0-1 0,0 1 0,1 0 0,4-3 0,-5 5-8,0-1 1,-1 1 0,1-1-1,0 1 1,0 0-1,-1 0 1,1 0 0,0 0-1,-1 1 1,1-1 0,0 1-1,-1 0 1,1-1-1,0 1 1,-1 0 0,1 1-1,-1-1 1,0 0-1,1 1 1,-1-1 0,0 1-1,2 2 1,1 0 23,0 1-1,0-1 1,-1 1 0,0 0-1,0 0 1,0 1 0,6 11-1,-8-13-11,0 0 0,-1 1 0,1-1 0,-1 1 0,0-1 0,-1 1 0,1 0 0,-1-1 0,0 1-1,0 0 1,0 0 0,0-1 0,-2 6 0,1-7-14,1-1 0,-1 0 0,0 1-1,0-1 1,0 0 0,0 0 0,-1 0 0,1 0 0,-1 0-1,1 0 1,-1 0 0,0 0 0,1 0 0,-1-1 0,0 1-1,0-1 1,0 1 0,-1-1 0,1 0 0,0 0 0,0 0 0,-1 0-1,1 0 1,0 0 0,-1-1 0,-2 1 0,-13 1 40,1-1 1,0-1-1,0-1 1,0 0-1,0-1 1,0-1-1,0 0 1,0-1-1,1-1 1,0-1-1,0 0 1,-20-11-1,36 17-58,0 0-1,0-1 1,0 1 0,-1 0 0,1 0-1,0-1 1,0 1 0,0 0 0,0 0-1,0-1 1,-1 1 0,1 0-1,0-1 1,0 1 0,0 0 0,0 0-1,0-1 1,0 1 0,0 0 0,0-1-1,0 1 1,0 0 0,0 0-1,0-1 1,0 1 0,0 0 0,0-1-1,1 1 1,-1 0 0,0 0 0,0-1-1,0 1 1,0 0 0,0 0-1,1-1 1,-1 1 0,0 0 0,0 0-1,0-1 1,1 1 0,-1 0 0,0 0-1,0 0 1,1 0 0,-1 0-1,0-1 1,0 1 0,1 0 0,-1 0-1,0 0 1,1 0 0,-1 0 0,0 0-1,1 0 1,18-9 7,19 1 874,-17 5-5847</inkml:trace>
  <inkml:trace contextRef="#ctx0" brushRef="#br0" timeOffset="504.2">354 544 23223,'0'0'7503,"5"2"-7398,2-1-82,-1 0 1,1 0-1,-1 0 0,1-1 0,0 0 1,-1-1-1,1 1 0,0-1 0,10-3 1,-14 4-17,0-1 1,0 0 0,-1 0-1,1 0 1,0 0 0,0 0-1,-1-1 1,1 1 0,-1-1-1,1 1 1,-1-1 0,0 0-1,0 0 1,0 0 0,0 0 0,0-1-1,0 1 1,0 0 0,-1-1-1,1 1 1,-1-1 0,0 0-1,0 1 1,0-1 0,0 0-1,1-4 1,-2 4-4,-1 0 0,1 0 0,0 0 1,-1 0-1,0 0 0,0 0 0,0 0 0,0 0 0,0 1 0,0-1 0,-1 0 1,0 1-1,1-1 0,-1 1 0,0-1 0,0 1 0,0 0 0,0 0 0,-4-3 0,3 3 2,0-1 0,0 1 0,0 0 0,-1 0-1,1 0 1,0 0 0,-1 1 0,0-1-1,1 1 1,-1 0 0,0 0 0,1 0-1,-1 1 1,0-1 0,-4 1 0,6 1 0,-1 0 0,1-1 0,0 1 0,-1 0 0,1 1 0,0-1 0,0 0-1,0 1 1,0-1 0,0 1 0,0-1 0,0 1 0,1 0 0,-1 0 0,0 0 0,1 0 0,-2 3 0,-2 3 16,1 0 0,0 0 0,-4 11-1,6-14-6,0 0-1,1 0 1,0 1-1,0-1 0,1 0 1,-1 1-1,1-1 0,0 0 1,1 1-1,-1-1 1,1 0-1,0 1 0,0-1 1,1 0-1,0 0 0,0 0 1,0 0-1,0 0 1,1-1-1,-1 1 0,1-1 1,6 7-1,-3-4 3,-1-2-1,1 1 0,0-1 1,1 1-1,-1-2 0,1 1 1,0-1-1,0 0 0,1 0 1,-1-1-1,1 0 0,-1 0 1,1-1-1,9 1 0,-5-1 26,0-1-1,1-1 0,-1 0 0,0-1 0,0-1 0,0 0 1,0 0-1,0-1 0,21-8 0,23-13-4005</inkml:trace>
  <inkml:trace contextRef="#ctx0" brushRef="#br0" timeOffset="879.3">677 150 23015,'0'0'5537,"0"4"-4895,0 26-398,-1 81 288,21 163 0,-20-272-507,0 1 11,1-1 0,-1 0 0,0 1 0,1-1-1,-1 0 1,1 0 0,-1 0 0,1 0 0,0 1 0,0-1 0,0 0 0,3 3 0,-4-5 62</inkml:trace>
  <inkml:trace contextRef="#ctx0" brushRef="#br0" timeOffset="1287.09">644 504 22103,'0'0'5728,"21"13"-4952,-9-10-528,6-1 8,4-5-112,6-3 0,3-2-64,-4-2 0</inkml:trace>
  <inkml:trace contextRef="#ctx0" brushRef="#br0" timeOffset="1663.99">777 456 20999,'4'9'801,"1"-1"-1,0 1 1,0-1 0,0 0-1,1-1 1,0 1-1,13 11 1,8 11-45,-55-38-110,25 7-628,0 0 0,0-1 0,0 1 0,0-1 0,0 0 0,0 0 0,0 0 0,1 0 0,-1 0 0,1-1 0,-1 1 0,1-1 1,0 1-1,0-1 0,0 0 0,0 0 0,1 0 0,-1 0 0,1 0 0,0 0 0,0 0 0,0-1 0,0 1 0,0 0 0,1-1 0,-1 1 0,1-1 0,0 1 0,0 0 0,0-1 1,1 1-1,-1-1 0,1 1 0,1-4 0,-2 6-11,0 0-1,0 0 1,0 0 0,0 0 0,1 1-1,-1-1 1,0 0 0,1 0 0,-1 0-1,0 0 1,1 0 0,-1 1 0,1-1-1,-1 0 1,1 0 0,0 1 0,-1-1-1,1 0 1,0 1 0,-1-1 0,1 1-1,0-1 1,0 1 0,-1-1 0,1 1-1,0 0 1,0-1 0,0 1 0,0 0-1,0-1 1,0 1 0,-1 0 0,1 0-1,0 0 1,0 0 0,0 0 0,0 0-1,0 0 1,0 0 0,0 1 0,0-1-1,0 0 1,0 0 0,0 1-1,6 2 29,-1 1 0,0-1 0,0 1-1,0 0 1,5 5 0,3 2 21,45 24 220,-36-25-4063</inkml:trace>
  <inkml:trace contextRef="#ctx0" brushRef="#br0" timeOffset="2087.42">1103 503 21311,'0'0'3695,"-1"-4"-2372,0 2-1150,1-1 1,-1 1 0,0 0 0,0-1-1,0 1 1,0 0 0,0 0 0,-1-1 0,-1-1-1,2 3-139,0 1 0,0-1 0,0 0 0,0 1 0,0-1 0,-1 1-1,1-1 1,0 1 0,0 0 0,0 0 0,0-1 0,-1 1 0,1 0 0,0 0-1,0 0 1,-1 0 0,1 0 0,0 0 0,0 1 0,0-1 0,-1 0 0,1 1-1,0-1 1,0 1 0,-2 0 0,-5 2 93,0 1-1,0 0 1,0 1-1,0 0 0,0 0 1,-6 6-1,13-10-109,1 0 0,0-1-1,0 1 1,-1 0 0,1-1-1,0 1 1,0-1 0,0 1-1,0 0 1,-1 0-1,1-1 1,0 1 0,0 0-1,1-1 1,-1 1 0,0 0-1,0-1 1,0 1 0,0 0-1,1-1 1,-1 1 0,0-1-1,0 1 1,1 0-1,-1-1 1,0 1 0,1-1-1,-1 1 1,1-1 0,-1 1-1,1-1 1,-1 1 0,1-1-1,0 1 1,20 18 206,-19-18-189,1 2 5,1 0-1,0-1 1,0 0-1,0 0 1,0 0 0,0-1-1,0 1 1,1-1-1,-1 0 1,0 0-1,1 0 1,-1-1-1,6 1 1,-8-1-20,0 0 1,0 0-1,0-1 0,0 1 1,0 0-1,0-1 1,0 1-1,-1-1 1,1 0-1,0 1 1,0-1-1,0 0 1,-1 0-1,1 0 0,-1 0 1,1-1-1,-1 1 1,1 0-1,-1-1 1,1 1-1,-1-1 1,0 1-1,0-1 1,0 0-1,0 1 0,0-1 1,0 0-1,-1 0 1,1 0-1,0 1 1,-1-1-1,1-3 1,-1 3 7,0-1 0,0 1 0,-1-1 0,1 1 0,-1-1 0,1 1 0,-1-1 1,0 1-1,0 0 0,0-1 0,0 1 0,0 0 0,0 0 0,-1 0 0,1 0 0,-1 0 1,-2-2-1,4 7 18,-1-1 1,0 1 0,1 0-1,-1 0 1,1 0-1,0-1 1,0 1 0,1 4-1,-1-4-44,1 0-1,0 0 0,1 0 1,-1-1-1,0 1 1,1-1-1,-1 1 0,1-1 1,0 1-1,0-1 0,0 0 1,0 0-1,0 0 1,0 0-1,1 0 0,-1 0 1,1-1-1,-1 1 0,1-1 1,0 0-1,5 2 1,3 0-2,1 0 1,0-1 0,-1 0 0,16-1-1,2 1 1,11 2 879,-17-2-5826</inkml:trace>
  <inkml:trace contextRef="#ctx0" brushRef="#br0" timeOffset="2448.28">1475 497 23415,'0'0'3816,"-3"-2"-2525,1-1-1129,0 1 1,-1 0-1,1 0 1,-1 1-1,1-1 1,-1 0-1,0 1 1,1 0-1,-7-3 1,7 4-136,1 0-1,-1-1 1,0 1 0,1 0 0,-1 0 0,0 0 0,1 0 0,-1 1 0,0-1 0,1 0 0,-1 1 0,0-1 0,1 1 0,-1-1 0,1 1 0,-1 0 0,1 0 0,-1-1 0,1 1 0,0 0 0,-1 0 0,1 1 0,-2 1 0,-1 1 11,0 1 1,0-1-1,0 1 0,1 0 1,-4 7-1,7-11-29,-1 0 0,0 0 1,1 1-1,-1-1 0,1 1 0,0-1 0,-1 1 0,1-1 0,0 0 0,0 1 0,0-1 0,0 1 0,0-1 1,0 1-1,0-1 0,0 1 0,1-1 0,-1 0 0,1 1 0,-1-1 0,1 1 0,-1-1 0,1 0 0,0 0 1,0 1-1,1 1 0,2 0 24,0 1 1,-1-1-1,1 0 1,1 0-1,-1 0 1,0-1 0,1 1-1,-1-1 1,1 0-1,0-1 1,0 1-1,0-1 1,0 0-1,0 0 1,0 0-1,0-1 1,0 0 0,0 0-1,7-1 1,8-1-677,-1-1 0,1-2 0,27-9 0,-34 10-827</inkml:trace>
  <inkml:trace contextRef="#ctx0" brushRef="#br0" timeOffset="2824.2">1506 131 22311,'0'0'5240,"2"0"-4367,1 1-801,-1-1-1,1 1 0,0 0 0,-1-1 1,1 1-1,-1 1 0,1-1 0,-1 0 1,1 0-1,-1 1 0,0 0 1,0-1-1,0 1 0,0 0 0,0 0 1,0 0-1,0 0 0,1 4 0,6 5-22,-2 0 0,10 19-1,-7-6 36,-1 0-1,-1 0 0,-1 0 0,4 35 0,-6-32 158,1 0 0,2 0-1,13 35 1,-20-60-169,0 0 1,0 1-1,0-1 1,0 0-1,1 0 0,-1 0 1,0 0-1,1 0 0,0 0 1,2 2-1,-3-4-53,-1 0 0,0 1 0,1-1 0,-1 0 0,1 0 1,-1 0-1,0 0 0,1 0 0,-1 0 0,1 0 0,-1 0 0,1 0 0,-1 0 0,0 0 0,1 0 0,-1 0 0,1 0 1,-1 0-1,0 0 0,1-1 0,-1 1 0,1 0 0,0-1 0,11-13 183,-4-3-202,-1-1 0,0 0 0,-1-1 0,6-29 0,4-14 0,-16 61 0,0 1 0,0-1 0,0 1 0,0-1 0,0 1 0,0 0 0,0-1 0,0 1 0,0-1 0,0 1 0,0-1 0,1 1 0,-1-1 0,0 1 0,0 0 0,1-1 0,-1 1 0,0-1 0,0 1 0,1 0 0,-1-1 0,1 1 0,-1 0 0,0 0 0,1-1 0,-1 1 0,1 0 0,-1 0 0,0 0 0,1-1 0,-1 1 0,1 0 0,-1 0 0,1 0 0,-1 0 0,1 0 0,-1 0 0,1 0 0,-1 0 0,1 0 0,1 1 0,-1 0 0,0 0 0,1 1 0,-1-1 0,0 0 0,0 1 0,0-1 0,0 0 0,0 1 0,2 3 0,18 47 0,-21-51 0,19 75 992,-1-4-5959</inkml:trace>
  <inkml:trace contextRef="#ctx0" brushRef="#br0" timeOffset="3387.75">1918 40 20999,'-2'23'1854,"1"0"0,2 35 0,10 48 369,-1-16-1559,-7-55-376,5 127 1800,-8-165-2025,-1 0-1,0 0 0,1 0 0,-1 0 0,0 1 0,-1-1 0,0-3 1,0 3-9,0 0 1,1 0 0,0-1-1,0 1 1,0 0 0,0-1-1,0-5 1,3-5-55,13 13 0,-14 1 0,65 7 0,-48-3 0,0-2 0,0 0 0,1-2 0,-1 0 0,0-1 0,19-3 0,-35 4 0,0-1 0,0 0 0,0 0 0,0 0 0,0 0 0,0-1 0,0 1 0,0 0 0,0-1 0,-1 1 0,1-1 0,-1 0 0,1 1 0,-1-1 0,0 0 0,1 0 0,-1 0 0,0 0 0,0 0 0,0 0 0,-1-1 0,1 1 0,-1 0 0,1 0 0,-1 0 0,1-1 0,-1 1 0,0 0 0,0 0 0,-1-4 0,1-3 0,-1 1 0,1-1 0,-2 0 0,0 1 0,0-1 0,-5-12 0,6 17 0,0 1 0,-1-1 0,0 1 0,0-1 0,0 1 0,0 0 0,0 0 0,0 0 0,-1 0 0,1 0 0,-1 1 0,0-1 0,0 1 0,0-1 0,0 1 0,-1 0 0,1 0 0,0 1 0,-1-1 0,-6-1 0,8 3 0,1 0 0,0 0 0,0 0 0,-1 1 0,1-1 0,0 1 0,0-1 0,-1 1 0,1-1 0,0 1 0,0-1 0,0 1 0,0 0 0,0 0 0,0 0 0,0 0 0,0-1 0,0 1 0,1 0 0,-1 1 0,0-1 0,0 0 0,1 0 0,-1 0 0,1 0 0,-1 0 0,1 1 0,0-1 0,-1 2 0,-1 4 0,0 0 0,0 0 0,-1 14 0,2-10 0,1 0 0,0 0 0,1 0 0,0 0 0,1 0 0,0 0 0,6 20 0,-6-26 0,1 1 0,-1-1 0,1 0 0,-1 0 0,2 0 0,-1 0 0,0-1 0,1 1 0,0-1 0,0 0 0,0 0 0,0-1 0,1 1 0,0-1 0,-1 0 0,1 0 0,8 3 0,-9-5 0,-1 0 0,1 0 0,0 0 0,0-1 0,0 0 0,0 1 0,-1-2 0,1 1 0,0 0 0,0-1 0,0 0 0,0 1 0,-1-2 0,1 1 0,3-2 0,9-4 0,0-1 0,15-9 0,-22 11 0,14-9-3981</inkml:trace>
  <inkml:trace contextRef="#ctx0" brushRef="#br0" timeOffset="3888.94">2310 0 20903,'-3'22'974,"1"1"0,1-1-1,1 0 1,0 1 0,2-1-1,8 41 1,0-14 4,3 64 0,8 41 811,-21-152-1762,1 2 66,0-1-1,-1 1 1,1 0-1,0 0 1,1-1-1,-1 1 1,1-1-1,0 1 1,-1-1-1,2 0 1,-1 1-1,5 5 1,-7-9-84,1 0 0,-1 0 1,0 1-1,1-1 1,-1 0-1,1 0 1,-1 0-1,0 0 0,1 0 1,-1 0-1,1 1 1,-1-1-1,0 0 0,1 0 1,-1 0-1,1 0 1,-1 0-1,1 0 0,-1-1 1,0 1-1,1 0 1,-1 0-1,1 0 0,-1 0 1,0 0-1,1-1 1,-1 1-1,0 0 1,1 0-1,-1 0 0,0-1 1,1 1-1,-1 0 1,0-1-1,1 1 0,-1 0 1,0-1-1,8-13-3096</inkml:trace>
  <inkml:trace contextRef="#ctx0" brushRef="#br0" timeOffset="3889.94">2301 369 21207,'0'0'7016,"26"18"-6680,1-9 8,11-1-176,0-5 16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41.4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1 659 7232,'0'0'505,"3"-2"184,3-3-138,0-1-1,-1 0 0,0 0 1,1-1-1,-2 0 0,1 0 1,-1 0-1,5-12 0,6-8 613,21-27 874,42-48 0,-67 88-1796,1-2 66,-1-1 1,-1 0 0,0 0 0,8-21-1,22-74 879,-21 57-677,-16 44-349,4-9 573,1 0 1,14-26-1,-24 79 667,-7 191-219,18-64 738,-9-155-5464</inkml:trace>
  <inkml:trace contextRef="#ctx0" brushRef="#br0" timeOffset="736.72">169 386 11152,'0'0'5238,"3"0"-4707,53 1 867,-33 1-475,1-1-1,-1-2 0,44-6 1,-53 5 182,1 0 1,0 1 0,21 0-1,-33 17-335,-1-13-737,0 1 0,0-1 0,1 0 0,-1 0 0,1-1 0,0 1 0,0 0 0,0-1 0,0 1 0,0-1 0,0 0 0,1 0 0,-1-1 0,1 1 0,-1 0 0,1-1 0,0 0 0,-1 0 0,1 0 0,4 0 0,2 0 55,1 1 0,-1-2 0,1 0 0,-1 0 0,1 0 0,12-4 0,-20 4-16,1-1-1,-1 1 1,0-1 0,1 0-1,-1 0 1,0-1 0,0 1 0,0-1-1,0 1 1,0-1 0,0 0-1,0 0 1,0 0 0,-1-1 0,1 1-1,-1-1 1,0 1 0,0-1-1,0 0 1,0 0 0,0 1 0,0-2-1,-1 1 1,0 0 0,1 0-1,-1 0 1,0-1 0,-1 1 0,1 0-1,-1-1 1,1 1 0,-1-6-1,1 12-51,0 0-1,0-1 1,1 1-1,-1 0 0,1-1 1,-1 0-1,1 1 1,0-1-1,0 0 0,0 0 1,5 4-1,-1 0 22,-4-4-30,-1-1 1,1 1 0,-1-1-1,1 0 1,-1 1-1,1-1 1,0 0-1,0 0 1,-1 0 0,1 0-1,0-1 1,0 1-1,0-1 1,0 1 0,0-1-1,0 1 1,0-1-1,0 0 1,0 0 0,0 0-1,0 0 1,4-1-1,20 1 64,-13 6-115,-7-2-3848</inkml:trace>
  <inkml:trace contextRef="#ctx0" brushRef="#br0" timeOffset="1630.85">744 719 11048,'0'0'1192,"0"-2"-806,0-12 26,1 1-1,0 0 0,4-14 1,1-17 366,-2-19 295,2-33 1058,8 41-624,-10 44-1211,-1 0 0,0-1 0,-1 1 0,2-22 0,-10-74 1022,1 21-426,4 82-837,1 1-1,0 0 1,1-1 0,-1 1-1,1-1 1,-1 1-1,1 0 1,0-1 0,0 1-1,0 0 1,1 0-1,-1 0 1,1 0 0,-1 0-1,1 0 1,0 0-1,0 1 1,3-3 0,1 0 25,0 1 1,0 0 0,0 0 0,0 1 0,1 0 0,-1 0-1,10-2 1,-10 3-23,0 0-1,0 0 0,1 1 0,-1 0 1,0 0-1,0 0 0,1 1 1,-1 0-1,1 1 0,8 1 1,-13-2-34,0 1 1,0-1 0,0 1 0,0 0-1,0 0 1,0 0 0,0 0-1,0 0 1,0 0 0,-1 0 0,1 1-1,0-1 1,-1 1 0,1-1 0,-1 1-1,0 0 1,1-1 0,-1 1-1,0 0 1,0 0 0,0 0 0,-1 0-1,1 0 1,0 0 0,-1 0 0,1 0-1,-1 0 1,0 0 0,1 1 0,-1-1-1,0 0 1,0 0 0,-1 0-1,1 3 1,-11 52 374,8-44-206,0 1 1,1 0 0,-1 17-1,3-30-164,0 0-1,1-1 0,-1 1 0,0 0 0,1-1 0,-1 1 0,0 0 0,1-1 0,-1 1 0,1 0 0,-1-1 0,1 1 0,-1-1 0,1 1 0,0-1 0,-1 1 0,1-1 0,0 1 0,-1-1 0,1 0 0,0 1 0,-1-1 1,2 0-1,26 9 252,-8-3-91,-14-3-146,0 1-1,0 0 1,0-1-1,0 2 1,0-1-1,-1 1 1,0 0-1,0 0 1,0 0-1,-1 1 1,1-1-1,-1 1 1,-1 0-1,1 1 1,-1-1 0,0 1-1,-1-1 1,4 12-1,-6-15-30,0 1 0,0-1 0,0 1 0,-1-1 0,0 0 0,1 1 0,-1-1 0,0 0 0,0 0 0,-1 1-1,1-1 1,-1 0 0,1 0 0,-1 0 0,0-1 0,0 1 0,-1 0 0,-4 4 0,4-4-2,0 0-1,0-1 1,0 1 0,0-1-1,-1 1 1,0-1 0,1 0-1,-1 0 1,0-1 0,0 1-1,0-1 1,0 0 0,0 0-1,-8 1 1,9-2-4,0 0 0,0 0 0,0 0 0,0 0 0,0-1 0,1 1 0,-1-1 0,0 0 0,0 0 0,1 0 0,-1 0 0,0 0 1,1 0-1,-1-1 0,1 1 0,-1-1 0,1 0 0,-4-4 0,6 5 5,0 0 0,-1 1 0,1-1 0,0 0 0,0 0 0,1 0 0,-1 0 0,0 1 0,0-1 0,0 0 1,0 0-1,1 0 0,-1 1 0,0-1 0,1 0 0,-1 0 0,1 1 0,-1-1 0,1 0 0,-1 1 0,1-1 0,-1 1 0,1-1 0,0 1 1,-1-1-1,1 1 0,0-1 0,-1 1 0,1-1 0,0 1 0,0 0 0,-1-1 0,3 1 0,26-12-3197,-28 11 2301</inkml:trace>
  <inkml:trace contextRef="#ctx0" brushRef="#br0" timeOffset="2054.26">1154 361 16783,'0'0'3080,"1"3"-2561,0-2-483,0 0-1,1 1 1,-1-1-1,0 0 1,1 0-1,-1 0 1,0 0 0,1 0-1,-1 0 1,1 0-1,0-1 1,-1 1-1,1 0 1,0-1-1,-1 1 1,1-1 0,0 0-1,0 0 1,-1 0-1,1 1 1,0-2-1,0 1 1,2 0-1,55-6 470,-44 3-292,-4 2 71,-1-1 1,21-6 0,-27 6-195,-1 1 0,1-1 0,-1 1 0,1-1 0,-1 0 1,0 0-1,0 0 0,0-1 0,0 1 0,0-1 0,4-5 1,-7 8-69,1-1 0,-1 0 0,1 0 0,-1 0 0,1 1 0,-1-1 0,0 0 0,1 0 0,-1 0 0,0 0 0,0 0 1,0 0-1,1 0 0,-1 0 0,0 1 0,0-1 0,-1 0 0,1 0 0,0 0 0,0 0 0,0 0 0,-1 0 0,1 0 0,0 0 0,-1 1 1,1-1-1,0 0 0,-1 0 0,1 0 0,-1 1 0,0-1 0,1 0 0,-1 1 0,0-1 0,1 0 0,-2 0 0,-3-3 37,0 1 0,0 0 0,0 0 0,-9-3 0,10 5-34,-3-2 31,0 0 1,0 0 0,0 1-1,-1 0 1,1 0 0,0 1-1,-1 0 1,0 0 0,-11 1-1,16 1-22,0-1-1,0 1 0,0 0 0,0 0 1,0 0-1,1 0 0,-1 0 0,0 0 1,0 1-1,1 0 0,-1-1 0,1 1 0,-1 0 1,1 0-1,0 1 0,0-1 0,0 0 1,0 1-1,0-1 0,0 1 0,1-1 0,-1 1 1,1 0-1,0 0 0,0 0 0,-1 4 1,0-3-2,1 0 1,-1 1-1,1-1 1,1 1-1,-1-1 1,1 1-1,-1-1 1,1 1-1,0-1 1,1 1 0,-1-1-1,1 1 1,0-1-1,0 1 1,1-1-1,-1 0 1,1 1-1,0-1 1,0 0-1,0 0 1,0 0 0,1-1-1,0 1 1,0 0-1,0-1 1,0 0-1,0 0 1,1 0-1,-1 0 1,1 0 0,0-1-1,0 1 1,6 2-1,6-2 66,-1 0-1,1 0 1,0-2-1,0 0 1,0 0 0,-1-2-1,1 0 1,16-3-1,-7 1 12,-17 2-3670</inkml:trace>
  <inkml:trace contextRef="#ctx0" brushRef="#br0" timeOffset="2430.83">1449 387 14776,'0'0'2166,"18"15"667,-14-12-2146,-3 0-279,1-1 0,1 0 1,-1 0-1,0 0 0,0 0 1,1-1-1,-1 1 0,6 2 1,-22-18 602,11 12-901,2 1-68,0 0 0,0 0 0,0 0 1,0 0-1,0-1 0,0 1 0,0 0 0,0 0 1,0-1-1,1 1 0,-1-1 0,0 1 0,1-1 1,-1 1-1,1-1 0,0 1 0,-1-1 0,1 1 1,0-1-1,0 1 0,0-1 0,0 0 0,0 1 1,1-4-1,0 4-18,0-1 1,0 1 0,-1-1-1,2 1 1,-1 0 0,0 0-1,0-1 1,0 1 0,0 0-1,1 0 1,-1 0 0,1 0-1,-1 0 1,1 0 0,-1 1-1,1-1 1,-1 0 0,1 1-1,-1-1 1,1 1 0,0 0-1,-1-1 1,4 1 0,2-1 19,1 1 0,0 0 0,-1 1 0,1 0 0,0 0 0,12 4 0,4 2-2759,-20-6 1902</inkml:trace>
  <inkml:trace contextRef="#ctx0" brushRef="#br0" timeOffset="3434.65">1835 305 13360,'0'0'5241,"-3"-2"-4123,-1 0-972,0 1 0,0-1-1,0 1 1,0 0 0,-1 0-1,1 0 1,0 1 0,-1-1-1,1 1 1,0 0 0,-1 0-1,1 1 1,-1-1-1,1 1 1,0 0 0,0 0-1,-1 1 1,-7 3 0,8-4-56,-1 1 1,1 0 0,-1 0-1,1 1 1,0-1 0,0 1 0,0 0-1,0 0 1,0 0 0,1 0-1,-1 1 1,1 0 0,0-1-1,0 1 1,0 0 0,1 1 0,-5 7-1,7-10-60,0 0 0,0 0 0,0 0 0,0 0 0,0 0 0,0 0 0,1 0 0,-1 0 0,1 0 1,-1 0-1,1 0 0,0 0 0,0 0 0,0 0 0,0 0 0,0-1 0,0 1 0,0 0 0,0-1 0,1 1 0,-1-1 0,1 1 0,-1-1 0,1 0 0,0 0 0,2 2 0,4 2 54,1 0 0,-1 0 0,19 7 0,-22-10-42,0 0-1,1 0 1,-1 0-1,1-1 1,0 0 0,-1 0-1,1 0 1,0-1-1,0 1 1,-1-2 0,1 1-1,0 0 1,0-1 0,-1 0-1,1-1 1,0 1-1,-1-1 1,0 0 0,1-1-1,-1 1 1,0-1-1,0 0 1,0 0 0,0 0-1,-1-1 1,0 0 0,1 0-1,-1 0 1,0 0-1,-1-1 1,1 1 0,2-7-1,-1 2 22,0 0-1,-1 0 1,-1 0 0,1 0-1,-2-1 1,1 0 0,-1 0-1,-1 1 1,0-1 0,0 0-1,-1-13 1,-2-12 126,-10-60-1,11 86-157,-2-7 31,0 0 0,-8-23-1,10 35-40,0 1 0,0 0 0,0 1-1,0-1 1,-1 0 0,1 0 0,-1 0-1,0 1 1,0-1 0,0 1 0,0 0-1,0-1 1,-1 1 0,1 0-1,-1 0 1,1 1 0,-1-1 0,0 0-1,-5-1 1,8 2-2,-1 1 0,0 0 0,0 0-1,1 0 1,-1 0 0,0 0 0,0 0-1,0 0 1,1 0 0,-1 0 0,0 0 0,0 0-1,1 1 1,-1-1 0,0 0 0,1 1 0,-1-1-1,0 0 1,1 1 0,-1-1 0,0 1 0,1-1-1,-1 1 1,1-1 0,-1 1 0,1-1 0,-1 1-1,1-1 1,-1 1 0,1 0 0,-1-1-1,1 1 1,0 0 0,0 0 0,-1-1 0,1 1-1,0 0 1,0-1 0,0 2 0,-4 38 142,4-29-98,-1 141 331,2-133-312,1 1-1,1-1 1,0 0-1,2-1 0,13 36 1,-15-47-44,0 0 1,1 0 0,0-1-1,0 0 1,1 1 0,0-1-1,0-1 1,0 1 0,1-1 0,0 0-1,0 0 1,0-1 0,1 0-1,-1 0 1,1 0 0,0-1-1,14 5 1,-12-6 5,0 0 0,0 0 0,0-1 1,0 0-1,1 0 0,-1-1 0,0 0 0,1-1 0,-1 0 1,0-1-1,0 0 0,0 0 0,0-1 0,12-5 0,-19 8-27,0-1-1,-1 0 0,1 0 1,0 0-1,-1 0 0,1 0 1,0 0-1,-1 0 0,1 0 1,-1-1-1,0 1 0,1-1 1,-1 1-1,0-1 0,0 1 1,0-1-1,0 0 0,0 0 1,0 1-1,0-1 0,-1 0 1,1 0-1,-1 0 0,1 0 1,-1 0-1,0 0 0,0 0 1,0 0-1,0 0 0,0 1 1,0-1-1,-1 0 0,1 0 1,0 0-1,-1 0 0,-1-3 1,1 2 4,0 1 1,-1-1-1,1 1 1,-1-1-1,0 1 1,1 0-1,-1-1 1,0 1-1,-1 0 1,1 0 0,0 0-1,0 1 1,-1-1-1,1 1 1,-1-1-1,1 1 1,-1 0-1,0 0 1,0 0-1,1 0 1,-1 0-1,0 1 1,0-1-1,-4 1 1,5 0-22,0-1 0,0 2 0,0-1 0,0 0 0,0 0 0,0 1 0,0-1 0,1 0 0,-1 1 0,0 0 0,0 0 0,0-1 0,1 1 0,-1 0 0,0 0 0,1 1 0,-1-1 0,1 0 0,-1 0 0,1 1 0,-2 1 0,3-2 0,-1 1 0,1-1 0,0 0 0,0 0 0,-1 1 0,1-1 0,0 0 0,0 1 0,0-1 0,0 0 0,1 1 0,-1-1 0,0 0 0,0 0 0,1 1 0,-1-1 0,1 0 0,-1 0 0,1 1 0,0-1 0,-1 0 0,1 0 0,0 0 0,0 0 0,0 0 0,0 0 0,0 0 0,0 0 0,0-1 0,0 1 0,0 0 0,2 0 0,2 3 0,0 0 0,0-1 0,0 0 0,0-1 0,1 1 0,-1-1 0,1 0 0,0 0 0,-1 0 0,1-1 0,0 0 0,0 0 0,0-1 0,0 1 0,0-1 0,0-1 0,0 1 0,0-1 0,0 0 0,0 0 0,-1-1 0,1 0 0,0 0 0,9-5 0,28-4 980,-16 7-3890,-20 3 840</inkml:trace>
  <inkml:trace contextRef="#ctx0" brushRef="#br0" timeOffset="4203.9">2291 326 24727,'0'0'5676,"1"2"-4761,0 5-733,1 0 1,1 0 0,-1-1 0,8 13-1,-9-17-151,1 1 0,-1-1 0,1 0 0,0 0 1,0 0-1,0 0 0,0-1 0,0 1 0,0-1 0,0 1 0,1-1 0,-1 1 0,0-1 0,1 0 0,0 0 0,3 0 0,-5 0-31,-1-1 0,1 0 0,-1 0 0,0 0 0,1 0 0,-1 0 0,1 1 0,-1-1 0,1 0 0,-1 0 0,1 0 0,-1 0 0,1-1 0,-1 1 0,1 0 0,-1 0 0,1 0 0,-1 0 0,1 0 0,-1-1 0,1 1 0,-1 0 0,0 0 0,1-1 0,-1 1 0,1 0 0,-1 0 0,0-1 0,1 1 0,-1-1 0,0 1 0,1-1 0,1-16 0,-2 15 0,0 1 0,0-1 0,0 1 0,0-1 0,0 1 0,0-1 0,0 1 0,1-1 0,-1 1 0,1 0 0,0-3 0,0 4 0,0-1 0,-1 1 0,1-1 0,0 1 0,0 0 0,-1-1 0,1 1 0,0 0 0,0 0 0,0-1 0,-1 1 0,1 0 0,0 0 0,0 0 0,0 0 0,0 0 0,-1 0 0,1 0 0,0 1 0,0-1 0,0 0 0,-1 0 0,1 1 0,0-1 0,0 0 0,0 1 0,-1-1 0,2 1 0,39 20 0,-30-14 0,0-2 0,18 8 0,-28-13 0,0 0 0,0 1 0,0-1 0,-1 0 0,1 0 0,0 0 0,0 0 0,0 0 0,0-1 0,0 1 0,-1 0 0,1 0 0,0 0 0,0-1 0,0 1 0,0-1 0,-1 1 0,1 0 0,0-1 0,-1 1 0,2-2 0,16-16 0,7-6 0,-24 24 0,0-1 0,0 0 0,0 1 0,0-1 0,0 1 0,0 0 0,0-1 0,1 1 0,-1 0 0,0 0 0,0-1 0,0 1 0,0 0 0,1 0 0,-1 0 0,0 1 0,0-1 0,0 0 0,0 0 0,0 1 0,1-1 0,-1 0 0,0 1 0,1 0 0,2 2 0,-1-1 0,0 1 0,0 0 0,0 0 0,-1 0 0,1 0 0,-1 0 0,0 0 0,1 1 0,2 6 0,14 38 0,-19-48 0,16 39 862,-4-18-5716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38.92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12760,'0'0'12351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33.3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229 237 12256,'0'0'1728,"-3"-2"4,-5-2-999,1 0 1,-1 1 0,0 1 0,0-1-1,-14-2 1,12 4-517,0 0 0,1 0 0,-1 0 0,0 1 0,0 1-1,0 0 1,1 0 0,-17 5 0,25-6-189,-1 0 0,1 1 0,-1-1 1,1 1-1,0-1 0,-1 1 0,1-1 0,0 1 0,-1 0 1,1 0-1,0 0 0,0 0 0,0 0 0,0 0 0,0 0 1,0 0-1,0 0 0,0 0 0,0 1 0,0-1 0,1 0 0,-1 1 1,0-1-1,1 1 0,-1-1 0,1 0 0,0 1 0,-1-1 1,1 1-1,0-1 0,0 1 0,0-1 0,0 1 0,0-1 1,0 1-1,1-1 0,-1 1 0,0-1 0,1 1 0,0 2 1,1 0 14,0 0 0,1 1 0,-1-1 0,1 0 1,0 0-1,0-1 0,0 1 0,1 0 1,-1-1-1,1 0 0,5 4 0,1-2 30,0-1 0,0 1-1,0-2 1,0 1 0,1-1 0,0-1-1,0 0 1,14 1 0,-12-2 91,0 1 0,0 0 0,0 1 0,0 1 0,15 6 0,-26-9-130,-1-1 0,1 1-1,-1 0 1,1-1 0,-1 1 0,0 0 0,0 0 0,1 0-1,-1 0 1,0 0 0,0 0 0,0 1 0,0-1 0,0 0 0,0 0-1,-1 1 1,1-1 0,0 1 0,-1-1 0,1 1 0,0-1-1,-1 1 1,0-1 0,1 1 0,-1-1 0,0 1 0,0-1-1,0 1 1,0-1 0,0 1 0,0 0 0,-1-1 0,1 1 0,0-1-1,-1 1 1,1-1 0,-1 1 0,-1 1 0,0 1 22,0-1 1,0 1-1,0 0 0,-1-1 1,0 0-1,0 0 1,0 0-1,0 0 0,0 0 1,-1 0-1,1-1 1,-8 5-1,3-4 6,0 0 1,-1-1-1,1 0 0,0 0 0,-1-1 1,1 0-1,-1 0 0,1-1 0,-1 0 0,1-1 1,-17-2-1,14 1 9,1-1 0,0 0 0,0 0 1,0-1-1,0 0 0,1-1 0,-1 0 0,1 0 1,-11-10-1,0-5 701,19 19-958,0 0 1,1 0-1,-1 0 0,1 0 0,-1 0 0,1 0 0,-1 0 1,1 0-1,-1 0 0,1-1 0,0 1 0,0 0 1,0 0-1,0 0 0,0 0 0,0 0 0,0-1 1,0 1-1,0-2 0</inkml:trace>
  <inkml:trace contextRef="#ctx0" brushRef="#br0" timeOffset="392.27">342 331 14272,'0'0'2335,"4"15"-1287,-2-6 208,-1 0 0,1 2-656,2-1 16,0 0-168,2-4 8,0-2-40,0 2 0,2-2-64,1-1 8</inkml:trace>
  <inkml:trace contextRef="#ctx0" brushRef="#br0" timeOffset="393.27">304 135 7936,'0'0'2312</inkml:trace>
  <inkml:trace contextRef="#ctx0" brushRef="#br0" timeOffset="768.04">433 327 7528,'2'4'-88,"19"33"307,-2-3 4291,-18-34-4423,-1 0 0,0 0 0,0 0 0,0 1 0,1-1-1,-1 0 1,0 1 0,0-1 0,0 0 0,0 0 0,0 1 0,1-1 0,-1 0 0,0 1 0,0-1-1,0 0 1,0 1 0,0-1 0,0 0 0,0 1 0,0-1 0,0 0 0,0 0 0,0 1 0,-1-1 0,1 0-1,0 1 1,0-1 0,0 0 0,0 1 0,0-1 0,0 0 0,-1 0 0,1 1 0,0-1 0,0 0 0,-1 0-1,1 1 1,0-1 0,0 0 0,-1 0 0,1 0 0,0 0 0,0 1 0,-1-1 0,1 0 0,-1 0 3,0 0 0,0 0 1,1 0-1,-1 0 0,0 0 1,0 0-1,1 0 0,-1 0 1,0 0-1,1-1 0,-1 1 1,0 0-1,1 0 0,-1-1 1,0 1-1,1 0 0,-1-1 0,0 1 1,1-1-1,-1 1 0,0-1 1,-2-3 43,0-1 1,0 1 0,0-1-1,1 1 1,0-1 0,0 0-1,0 0 1,0 0 0,1 0-1,0 0 1,0 0 0,0 0-1,0 0 1,1-1 0,0 1-1,0 0 1,1 0 0,-1-1-1,1 1 1,0 0 0,4-9-1,-5 13-110,1 1 0,0-1-1,-1 0 1,1 1-1,0-1 1,0 0-1,0 1 1,0-1 0,0 1-1,0-1 1,0 1-1,0 0 1,0-1-1,0 1 1,0 0 0,0 0-1,0 0 1,0 0-1,0 0 1,0 0-1,0 0 1,0 0 0,0 0-1,0 0 1,0 1-1,1-1 1,27 8 135,-15-3 2,-1-1-1,1 2 0,-1 0 1,-1 1-1,1 0 1,13 10-1,-25-16-99,0 0 0,0 0 0,0 1 0,0-1 0,0 0 0,0 0 0,0 1 0,0-1 0,-1 1 1,1-1-1,0 1 0,-1-1 0,1 1 0,-1-1 0,0 1 0,1-1 0,-1 1 0,0 0 0,0-1 0,0 1 0,0-1 0,-1 4 0,0 1 175,-1-1-1,0 1 1,0 0 0,-6 9-1,-3 10 298,11-15-506,1-7-3129</inkml:trace>
  <inkml:trace contextRef="#ctx0" brushRef="#br0" timeOffset="1333.1">800 350 14568,'0'0'2535,"-2"-4"-1911,1 1-519,-1 0-1,1 1 0,-1-1 0,0 1 0,0-1 0,0 1 1,0-1-1,-1 1 0,1 0 0,-1 0 0,1 0 0,-1 1 1,0-1-1,1 1 0,-1-1 0,0 1 0,0 0 0,0 0 1,0 0-1,0 0 0,0 1 0,0-1 0,-1 1 0,1 0 1,0 0-1,0 0 0,0 0 0,0 0 0,-1 1 0,1 0 1,0-1-1,0 1 0,0 0 0,0 0 0,0 1 0,1-1 0,-1 1 1,0-1-1,-3 4 0,4-4-13,-1 1 0,1-1 1,0 1-1,0-1 0,1 1 0,-1 0 1,0 0-1,0-1 0,1 1 0,-1 0 1,1 1-1,0-1 0,0 0 0,-1 0 1,1 1-1,1-1 0,-1 0 0,0 1 1,1-1-1,-1 1 0,1-1 0,-1 4 1,2-4-32,-1 1 0,1-1 0,0 1 0,0-1 0,-1 0 0,1 1 0,1-1 1,-1 0-1,0 0 0,0 0 0,1 0 0,0 0 0,-1 0 0,1 0 0,0-1 0,0 1 1,0-1-1,0 1 0,0-1 0,0 0 0,0 1 0,4 0 0,2 2 57,0-1-1,1 0 0,-1-1 1,1 0-1,-1 0 1,1-1-1,0 0 0,-1 0 1,1-1-1,0 0 1,0-1-1,15-3 0,-20 3-73,0 1-1,0-2 0,-1 1 1,1 0-1,-1-1 0,1 1 1,-1-1-1,0 0 0,1 0 1,-1-1-1,0 1 0,0-1 1,0 1-1,-1-1 0,1 0 1,-1 0-1,0 0 0,1 0 1,-1-1-1,0 1 0,-1 0 1,1-1-1,-1 0 0,0 1 1,1-1-1,-2 0 0,1 1 1,0-1-1,-1 0 0,1 0 1,-1-4-1,-1-12 59,-1 0 0,-1-1 0,0 1 0,-2 1 0,0-1 0,-14-32 0,5 19 79,-2 1-1,-37-57 0,41 77-87,12 12-90,0 0 0,0 0-1,0 0 1,-1 0 0,1 0 0,0 0 0,0 0-1,0 0 1,0 0 0,0 0 0,-1 0 0,1 0 0,0 0-1,0 0 1,0 0 0,0 0 0,0 0 0,0 1-1,0-1 1,-1 0 0,1 0 0,0 0 0,0 0 0,0 0-1,0 0 1,0 0 0,0 1 0,0-1 0,0 0-1,0 0 1,0 0 0,0 0 0,0 0 0,0 0 0,0 1-1,0-1 1,0 0 0,0 0 0,0 0 0,0 0-1,0 0 1,0 1 0,0-1 0,0 0 0,0 0 0,0 0-1,0 0 1,0 1 0,6 28 67,9 14-39,2 0 1,2-1-1,2-1 0,50 75 1,-52-95-91,0 0 0,2-2 0,34 27 0,-25-22-3281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28.96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5 214 8536,'0'0'740,"1"3"297,26 60 3064,-10-25-1644,23 75-1,-41-110-1149,-3-6-494,-9-12-215,-16-24-348,23 30-140,0-1 0,0 0 0,1-1 0,-6-17 0,9 22-51,0 0 0,1 0 0,0 0 1,0 0-1,0-1 0,1 1 0,0 0 0,0 0 0,0 0 0,3-10 0,-3 16-48,0-1 0,0 0 0,0 1 0,0-1 1,0 1-1,0-1 0,1 0 0,-1 1 0,0-1 0,0 1 0,1-1 0,-1 0 0,1 1 0,-1-1 0,0 1 0,1-1 0,-1 1 0,1 0 0,-1-1 0,1 1 0,-1-1 0,1 1 0,-1 0 1,1-1-1,0 1 0,-1 0 0,1 0 0,-1-1 0,1 1 0,0 0 0,-1 0 0,1 0 0,0 0 0,-1 0 0,1 0 0,-1 0 0,1 0 0,0 0 0,-1 0 0,1 0 0,0 1 0,0-1 1,27 17 196,-24-14-194,17 13 130,0 1 1,-2 1 0,0 1 0,-1 0-1,-1 2 1,28 43 0,-49-74-35,0-1 1,1 0 0,0 0-1,1 0 1,0 0-1,1-1 1,0 1-1,1-1 1,0 1-1,1 0 1,2-12 0,-3 21-96,0 1 0,0-1 1,1 1-1,-1 0 0,0-1 1,1 1-1,-1-1 1,1 1-1,-1 0 0,1 0 1,0-1-1,-1 1 0,1 0 1,0 0-1,0 0 0,0 0 1,0 0-1,0 0 1,0 0-1,0 0 0,0 0 1,3-1-1,-3 2-3,0 0 0,1 0 0,-1 0 0,0 0 0,1 1 0,-1-1 0,0 0 0,1 1 0,-1-1 0,0 0-1,0 1 1,0-1 0,1 1 0,-1 0 0,0-1 0,0 1 0,0 0 0,0 0 0,1 1 0,4 4 27,1 1 0,-1 0 0,-1 0 0,1 1 0,5 11 0,-5-5 89,0-1 1,-1 1-1,5 22 0,1 4-3663</inkml:trace>
  <inkml:trace contextRef="#ctx0" brushRef="#br0" timeOffset="549.96">629 388 19399,'0'0'4070,"2"-3"-3364,-1 3-674,-1-1 1,1 1-1,-1 0 0,0-1 0,1 1 0,-1-1 0,0 1 1,1-1-1,-1 0 0,0 1 0,0-1 0,1 1 0,-1-1 1,0 1-1,0-1 0,0 0 0,0 1 0,0-1 0,0 1 1,0-1-1,0 0 0,0 1 0,0-1 0,0 1 0,0-1 1,-1 0-1,1 1 0,0-1 0,-1 0 0,0 0-7,0 0 0,-1 0 0,1 0 0,0 0-1,-1 1 1,1-1 0,-1 0 0,1 1 0,-1-1-1,1 1 1,-1 0 0,0-1 0,1 1 0,-4 0 0,-8-1 38,-1 0 0,1 1 0,-1 1 0,0 0 0,1 1 0,-1 0 0,-19 7 0,33-9-59,0 0 1,-1 0 0,1 0-1,0 1 1,-1-1 0,1 0-1,0 0 1,0 0 0,-1 1-1,1-1 1,0 0 0,0 1-1,0-1 1,-1 0-1,1 0 1,0 1 0,0-1-1,0 0 1,0 1 0,0-1-1,0 0 1,-1 1 0,1-1-1,0 0 1,0 1 0,0-1-1,0 0 1,0 1 0,0-1-1,0 0 1,1 1 0,-1-1-1,0 0 1,0 1 0,0-1-1,0 0 1,0 1 0,0-1-1,1 0 1,-1 1 0,0-1-1,0 0 1,0 0 0,1 1-1,-1-1 1,0 0 0,1 0-1,-1 1 1,0-1 0,0 0-1,1 0 1,-1 0 0,1 1-1,15 11 79,-5-5-32,-1-1-1,1-1 0,1 0 1,-1 0-1,19 4 0,-26-8-22,-1 0-1,1 0 1,0-1-1,-1 1 1,1-1-1,0 0 1,0 0-1,-1 0 1,1 0-1,0-1 1,-1 1-1,1-1 1,0 0-1,-1 0 1,1 0-1,-1-1 1,0 1-1,1-1 1,-1 0-1,0 0 1,0 0-1,5-4 1,-8 5-16,0 0 1,1 0-1,-1 0 1,1 0-1,-1 0 1,0 0-1,0 0 1,0 0-1,1 0 1,-1 0-1,0 0 1,0-1-1,0 1 1,-1 0-1,1 0 1,0 0-1,0 0 1,-1 0-1,1 0 1,0 0-1,-1 0 1,1 0-1,-1 0 1,1 0-1,-1 1 1,0-1-1,1 0 1,-1 0-1,0 0 1,0 1-1,1-1 1,-2-1-1,-2-1 55,0-1 1,0 0-1,0 1 0,0 0 1,-6-3-1,16 20 270,-2-10-312,0-1 0,0 0 0,0 0 0,0 0 0,1 0-1,-1-1 1,1 1 0,-1-1 0,1 0 0,0-1 0,0 1 0,0-1 0,0 0 0,6 0-1,9 1 40,0-2 0,27-2 0,8 1 12,-30 2-3673</inkml:trace>
  <inkml:trace contextRef="#ctx0" brushRef="#br0" timeOffset="927.45">848 295 20399,'0'0'946,"1"5"50,3 3-709,0 0 1,0-1-1,0 1 1,1 0 0,1-1-1,-1 0 1,1-1-1,0 1 1,0-1-1,1 0 1,0 0 0,0-1-1,1 0 1,-1-1-1,17 8 1,-21-10-148,-5-2-8,-8-4-27,6 1-80,-34-27 101,36 28-116,-1 0 0,1-1 0,0 0 0,-1 1 0,1-1 0,0 0 0,1 0 1,-1 0-1,1-1 0,-1 1 0,0-4 0,1 5-5,1 1 0,0 0 1,0-1-1,1 1 0,-1 0 0,0-1 0,0 1 0,1 0 1,-1-1-1,0 1 0,1 0 0,0 0 0,-1-1 0,1 1 1,0 0-1,-1 0 0,1 0 0,0 0 0,0 0 0,0 0 1,0 0-1,0 0 0,0 0 0,0 0 0,0 1 0,0-1 0,1 0 1,-1 1-1,0-1 0,0 1 0,1-1 0,-1 1 0,0 0 1,3-1-1,6-1 28,0-1 0,1 1 1,12 0-1,-19 2-12,-4 0-65,49-7 292,-30 0-3784</inkml:trace>
  <inkml:trace contextRef="#ctx0" brushRef="#br0" timeOffset="1382.12">1003 19 19199,'0'0'2479,"2"3"-1480,8 15-693,0 0-1,-1 0 1,-1 1 0,0 0 0,-2 0 0,7 34 0,-7-29-212,0-1 0,2 1 0,0-1 0,17 31 1,-24-52-72,0 0 0,0 1 0,1-1 0,-1 0 0,1 0 0,-1 0 0,1 0 1,0-1-1,0 1 0,0 0 0,0-1 0,0 1 0,0-1 0,0 0 0,0 0 0,0 1 1,1-1-1,-1-1 0,1 1 0,-1 0 0,0-1 0,1 1 0,-1-1 0,1 0 1,-1 1-1,1-1 0,-1-1 0,1 1 0,-1 0 0,1 0 0,-1-1 0,1 0 0,-1 1 1,1-1-1,-1 0 0,0 0 0,1 0 0,-1-1 0,0 1 0,0 0 0,0-1 1,0 0-1,0 1 0,0-1 0,-1 0 0,1 0 0,-1 0 0,1 0 0,-1 0 0,1 0 1,-1 0-1,1-3 0,0 0 33,-1 1 0,1 0 0,-1 0 0,0-1 0,0 1 0,-1-1 0,1 1 0,-1 0 0,-1-9 0,2-8 292,-1 20-340,0 1 0,0 0 0,0 0 0,0-1 0,0 1 0,0 0 0,0 0 0,0-1 0,0 1 1,0 0-1,0 0 0,1 0 0,-1-1 0,0 1 0,0 0 0,0 0 0,0 0 0,1-1 0,-1 1 0,0 0 0,0 0 0,0 0 0,1 0 1,-1 0-1,0-1 0,0 1 0,0 0 0,1 0 0,-1 0 0,0 0 0,0 0 0,1 0 0,-1 0 0,0 0 0,0 0 0,1 0 0,-1 0 1,0 0-1,0 0 0,1 0 0,-1 0 0,0 0 0,0 0 0,1 0 0,-1 1 0,0-1 0,0 0 0,0 0 0,1 0 0,-1 0 1,0 0-1,0 0 0,0 1 0,1-1 0,-1 0 0,0 0 0,0 0 0,0 1 0,0-1 0,1 0 0,12 13 200,-6-3-111,0 0 1,-1 0-1,7 13 0,-10-16-29,0 0 0,0-1 0,1 1 0,0-1 0,0 0 0,1 0 0,0 0 0,0-1 0,0 1 0,1-1 0,-1-1 0,8 6 0,-9-9-166,0 1-1,0-1 1,0 0-1,0 0 1,0-1-1,8 1 1,-7-1-2569</inkml:trace>
  <inkml:trace contextRef="#ctx0" brushRef="#br0" timeOffset="1743.37">1458 339 21103,'0'0'5600,"16"15"-4928,-3-11-456,5-4 8</inkml:trace>
  <inkml:trace contextRef="#ctx0" brushRef="#br0" timeOffset="1744.37">1510 179 19895,'0'0'0,"-33"-27"944,10 9 0,3 1 248,7 1 16,4 8-616,8 7 8,2 2-448,3 7 8</inkml:trace>
  <inkml:trace contextRef="#ctx0" brushRef="#br0" timeOffset="2731.84">1701 349 15472,'3'1'458,"0"0"-384,0 0 0,-1-1 0,1 1-1,-1-1 1,1 0 0,0 0 0,-1 0 0,1 0 0,0 0-1,-1-1 1,1 1 0,0-1 0,-1 0 0,1 0 0,-1 0-1,1 0 1,-1 0 0,0 0 0,0 0 0,1-1-1,-1 0 1,0 1 0,0-1 0,0 0 0,0 0 0,-1 0-1,1 0 1,0 0 0,-1 0 0,0 0 0,1-1 0,-1 1-1,0-1 1,0 1 0,0-1 0,-1 1 0,1-1-1,0 1 1,-1-1 0,0 0 0,0 1 0,0-1 0,0 0-1,0 1 1,-1-6 0,1 4-18,-1-1-1,0 1 1,0-1-1,-1 1 1,1-1 0,-1 1-1,0 0 1,0 0-1,0 0 1,-5-7 0,6 10-22,0 0 0,-1 0 0,1-1 0,0 1 0,0 0 0,-1 0 0,1 0 0,-1 1 0,1-1 0,-1 0 0,1 0 0,-1 1 1,1-1-1,-1 1 0,0-1 0,1 1 0,-1 0 0,0 0 0,1-1 0,-1 1 0,0 0 0,1 1 0,-1-1 0,0 0 0,1 0 1,-1 1-1,0-1 0,1 1 0,-1-1 0,1 1 0,-1 0 0,-2 2 0,1-2 27,0 2-1,-1-1 1,1 0 0,0 1 0,1-1-1,-1 1 1,0 0 0,1 0 0,0 0-1,0 0 1,0 1 0,0-1 0,0 0-1,0 1 1,1-1 0,0 1-1,0 0 1,0 0 0,0-1 0,0 1-1,1 0 1,-1 4 0,1-4 24,0 1 0,1 0 1,-1-1-1,1 1 0,0 0 1,0-1-1,1 1 0,-1-1 0,1 0 1,0 1-1,0-1 0,0 0 1,1 0-1,-1 0 0,1-1 0,0 1 1,0 0-1,4 3 0,1 0 230,1 0 0,-1-1 0,1 0 0,12 6-1,-16-9-192,1-1 0,-1 0 0,1-1 0,-1 1 0,1-1 0,0 0 0,0-1 0,-1 1 0,10-2 0,5 0-3297</inkml:trace>
  <inkml:trace contextRef="#ctx0" brushRef="#br0" timeOffset="3171.18">1891 366 15880,'0'0'955,"3"2"-279,3 3-318,9 9 627,2-1 1,21 13-1,-25-17 473,-19-10 48,-22-13-368,26 13-1110,1 0 0,-1 0 0,0 0 0,1-1 0,-1 1 0,1-1 0,-1 1 0,1-1 0,0 1 1,0-1-1,-1 0 0,1 0 0,0 1 0,0-1 0,1 0 0,-1 0 0,0 0 0,1 0 0,-1 0 0,1 0 0,0 0 0,0 0 0,-1 0 0,1-1 0,1 1 0,-1 0 0,0 0 0,0 0 0,1 0 0,-1 0 0,1 0 0,0 0 0,-1 0 0,1 0 0,0 1 0,0-1 0,0 0 0,1 0 0,-1 1 0,0-1 0,1 0 0,-1 1 0,1 0 0,-1-1 0,1 1 0,0 0 0,-1 0 1,1 0-1,2-1 0,4-1 14,0 0 0,0 1 0,0 0 0,0 1 1,0 0-1,0 0 0,0 0 0,1 1 0,-1 1 1,15 1-1,-9 0 35,1-2 0,18-1 1,-18-1-3424</inkml:trace>
  <inkml:trace contextRef="#ctx0" brushRef="#br0" timeOffset="3594.76">2136 1 13168,'0'0'785,"2"4"-200,6 23 560,0 1 0,-1 0 0,5 54 0,-8-50-638,1 29 482,-4-42-469,1 0 1,0 0 0,1 0 0,1 0-1,8 22 1,-12-40-458,0-1 0,0 1 1,1-1-1,-1 1 0,0-1 0,0 1 0,1-1 1,-1 1-1,0-1 0,1 1 0,-1-1 0,1 1 1,-1-1-1,0 1 0,1-1 0,-1 0 0,1 1 1,-1-1-1,1 0 0,-1 1 0,2-1 1,-2 0-162,1 0 0,-1 0 0,1 0 0,-1 0 0,0-1 0,1 1 0,-1 0 0,0 0 0,1 0 0,-1-1 0,0 1 0,1 0 0,-1 0 0,0-1 0,1 1 0,-1 0 0,0-1 0,0 1 0,0 0 0,1-1 0,-1 1 0,0 0 0,0-1 0,0 1 0,0 0 0,0-1 0,1 0 0</inkml:trace>
  <inkml:trace contextRef="#ctx0" brushRef="#br0" timeOffset="3595.76">2088 271 13360,'0'0'88,"16"-3"1032,-4 2 8,3-2-89,10-3 9,5-4-184,4-3 8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25.2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 18 22007,'0'0'7457,"1"4"-7335,1 2-84,-1 0 0,1 0 1,-1 0-1,0 0 0,-1 1 1,0-1-1,0 11 0,-10 53 147,4-26-60,1-2 76,2 66 0,4-94-116,0 0-1,1 0 0,0 1 0,1-1 0,1 0 0,0-1 0,1 1 1,9 17-1,-13-28-71,1 0 0,-1-1 1,1 1-1,0-1 1,0 0-1,0 1 0,0-1 1,0 0-1,0 0 1,1 0-1,-1-1 0,1 1 1,-1-1-1,1 1 1,0-1-1,0 0 0,-1 0 1,1 0-1,3 1 1,-1-2 25,0 1 1,0-1-1,-1 0 1,1-1-1,0 1 1,0-1 0,-1 0-1,1 0 1,-1 0-1,1-1 1,5-2-1,-1 0 16,-1 0-1,1-1 1,-1 0 0,0-1-1,0 0 1,0 0-1,-1-1 1,0 0-1,0 0 1,-1 0-1,7-11 1,-10 14-55,-1-1 0,0 1 0,-1-1 0,1 1 0,-1-1 0,0 1 0,0-1 0,0 0 0,-1 1 0,0-1 0,1 0 0,-2 0 0,1 1 0,-1-1 0,-1-6 0,1-2 0,4 51 0,-2-15 0,1-1 0,1 0 0,1 0 0,9 27 0,-12-46 0,0 1 0,1-1 0,0 1 0,0-1 0,0 1 0,0-1 0,0 0 0,0 0 0,1 0 0,0 0 0,-1-1 0,1 1 0,0-1 0,0 1 0,1-1 0,-1 0 0,0 0 0,1 0 0,-1-1 0,1 1 0,-1-1 0,1 0 0,0 0 0,0 0 0,0-1 0,-1 1 0,1-1 0,0 0 0,6 0 0,10-4 976,-9 3-1789,-2-1-3319</inkml:trace>
  <inkml:trace contextRef="#ctx0" brushRef="#br0" timeOffset="486.92">386 459 24927,'0'0'7164,"2"2"-6885,9 12-201,-1 0-1,0 0 1,-1 1 0,14 32 0,-26-105-78,3 49 0,0 1 0,0 0 0,0-1 0,1 1 0,1 0 0,-1 0 0,6-13 0,-7 19 0,1 0 0,0 0 0,0 0 0,0 0 0,1 0 0,-1 0 0,0 1 0,1-1 0,-1 0 0,1 1 0,-1-1 0,1 1 0,0 0 0,0 0 0,0-1 0,0 1 0,0 0 0,0 0 0,0 1 0,0-1 0,0 0 0,0 1 0,0-1 0,0 1 0,0 0 0,1 0 0,-1 0 0,0 0 0,0 0 0,0 0 0,0 0 0,1 1 0,3 0 0,1 1 0,1 1 0,-1-1 0,0 1 0,0 0 0,0 1 0,-1 0 0,1 0 0,-1 0 0,0 1 0,0 0 0,0 0 0,-1 0 0,1 1 0,-2 0 0,8 11 0,-3-3 0,-1 1 0,-1 0 0,0 0 0,-1 0 0,0 1 0,3 19 0,-4-23 877,1-11-5814</inkml:trace>
  <inkml:trace contextRef="#ctx0" brushRef="#br0" timeOffset="926.03">851 472 23415,'0'0'4168,"-2"-3"-2681,2 2-1402,-1-1 1,0 1-1,0 0 1,0-1 0,1 1-1,-1 0 1,-1 0-1,1 0 1,0 0-1,0-1 1,0 2-1,0-1 1,-1 0 0,1 0-1,0 0 1,-1 0-1,1 1 1,-1-1-1,1 1 1,-1-1-1,1 1 1,-1 0-1,1-1 1,-3 1 0,0 0-56,1 1 0,-1 0 0,1-1 1,-1 1-1,1 1 0,0-1 1,-1 0-1,1 1 0,0 0 0,-6 3 1,-23 20 148,30-24-161,0 1-1,0-1 1,0 1 0,1 0 0,-1 0 0,1-1-1,-1 1 1,1 0 0,0 0 0,0 0 0,0 1-1,0-1 1,0 0 0,0 0 0,0 4 0,1-5-8,1 0 1,-1 0-1,1 1 1,-1-1 0,1 0-1,0 0 1,-1 1-1,1-1 1,0 0-1,0 0 1,0 0 0,0 0-1,0 0 1,0 0-1,0 0 1,0-1-1,0 1 1,0 0 0,1-1-1,-1 1 1,0 0-1,0-1 1,1 0-1,-1 1 1,3 0 0,35 6 116,-27-6-95,1 0 0,-1-1 0,0 0 0,1 0 0,-1-2 0,0 0-1,1 0 1,-1-1 0,0 0 0,21-10 0,-32 13-32,0 0 0,0-1 0,-1 1 0,1 0 0,0-1 0,-1 1 0,1 0 0,0-1 0,-1 1 0,1 0 0,0-1 0,-1 1 0,1-1 0,-1 1 0,1-1 0,-1 0 0,1 1 0,-1-1 0,0 0 0,1 1 0,-1-1 0,1 0 0,-1 1 0,0-1 0,0 0 0,0 1 0,1-1 0,-1 0 0,0 0 0,0 1 0,0-1 0,0 0 0,0 0 0,0 1 0,0-1 0,-1 0 0,1 0 0,0 1 0,0-1 0,0 0 0,-1 0 0,1 1 0,0-1 0,-1 0 0,1 1 0,-1-1 0,1 1 0,-1-1 0,1 1 0,-1-1 0,1 0 0,-1 1 0,1 0 0,-2-2 0,-3-1 0,1 0 0,-1 0 0,0 1 0,0-1 0,0 1 0,-5-2 0,0 1 0,1 0 0,0 0 0,-1 1 0,0 1 0,1 0 0,-1 0 0,0 0 0,-10 2 0,20-1 0,-1 0 0,1 0 0,-1 0 0,1 0 0,-1 0 0,1 0 0,-1 0 0,1 0 0,-1 0 0,1 1 0,-1-1 0,1 0 0,-1 0 0,1 0 0,0 1 0,-1-1 0,1 0 0,-1 1 0,1-1 0,0 0 0,-1 1 0,1-1 0,0 0 0,-1 1 0,1-1 0,0 1 0,0-1 0,-1 1 0,9 9 0,22 4 0,-21-12 218,1 0 1,0-1-1,14 1 0,8-4-5134</inkml:trace>
  <inkml:trace contextRef="#ctx0" brushRef="#br0" timeOffset="1553.66">989 1 23719,'0'0'6241,"4"6"-5538,0 4-637,1-1 1,-1 1-1,-1-1 0,0 1 1,0 0-1,-1 0 0,-1 1 1,1 11-1,0 94 124,-2-65-136,-1 1 10,3-1-1,2 0 0,15 67 1,-15-109-20,-3-14-5,-1-15 6,-2 11-28,-1 0 0,0-1 0,0 1 0,-1 1 0,0-1 1,-11-16-1,44 30 31,-20-3-47,7 2 0,0 0 0,1-1 0,0 0 1,-1-2-1,1 0 0,20-2 0,-35 1-1,0 0 0,-1-1 0,1 0 0,0 1 0,0-1 0,-1 0 0,1 0 0,-1 0 0,1 0 0,-1 0 0,1 0 0,-1-1 0,1 1 0,-1 0 0,0-1 0,0 1 0,0-1 0,0 1 0,0-1 0,0 1 0,0-1 0,0 0 0,-1 0 0,1 1 0,-1-1 0,1 0 0,-1 0 0,0 0 0,0 1 0,1-1 0,-1-2 0,0-1 0,0 0 0,-1 0 0,1 0 0,-1 0 0,0 1 0,0-1 0,0 0 0,0 0 0,-1 1 0,-4-8 0,6 10 0,-1 0 0,0 1 0,0-1 0,-1 0 0,1 0 0,0 1 0,-1-1 0,1 1 0,-1-1 0,1 1 0,-1-1 0,0 1 0,1 0 0,-1 0 0,0 0 0,0 0 0,0 0 0,0 0 0,0 1 0,0-1 0,0 1 0,0-1 0,0 1 0,0 0 0,-3 0 0,3 0 0,0 1 0,0 0 0,0 0 1,0 0-1,0 0 0,0 0 1,0 0-1,0 1 0,0-1 1,1 1-1,-1-1 0,0 1 0,1-1 1,0 1-1,-1 0 0,1 0 1,0 0-1,0 0 0,0 0 0,0 0 1,0 0-1,0 0 0,0 5 1,-1 0 0,0 0 0,1 0 0,0 0 1,0 0-1,1 0 0,0 0 1,0 0-1,1 0 0,0 0 0,0 0 1,3 12-1,-3-16 1,0 0 0,1 1 0,-1-1 0,0 0 1,1 0-1,0 0 0,0 0 0,0-1 0,0 1 0,0-1 1,0 1-1,1-1 0,-1 1 0,1-1 0,0 0 0,0 0 0,-1-1 1,1 1-1,0-1 0,1 1 0,-1-1 0,0 0 0,0 0 1,0 0-1,1 0 0,5 0 0,6-1 27,-1 0 1,0-1-1,27-6 1,-10-1-4113</inkml:trace>
  <inkml:trace contextRef="#ctx0" brushRef="#br0" timeOffset="1992.27">1365 414 22215,'0'0'1123,"0"2"58,1 1-915,-1 0-1,1 0 1,-1 0 0,1 0-1,0 0 1,0-1-1,1 1 1,-1 0-1,0-1 1,1 1 0,0-1-1,-1 0 1,1 1-1,0-1 1,0 0 0,0 0-1,3 2 1,-4-3-348,12 11 229,-8-7-76,0 0 0,0 0 0,0 0 0,-1 1 0,7 10 0,-11-16-66,0 0-1,0 0 1,0 0-1,0-1 1,0 1-1,0 0 1,1 0-1,-1 0 1,0-1-1,0 1 1,0 0-1,0 0 1,0 0-1,0 0 1,0-1-1,1 1 1,-1 0-1,0 0 1,0 0-1,0 0 1,0 0-1,1 0 1,-1 0-1,0-1 1,0 1-1,0 0 1,0 0-1,1 0 1,-1 0-1,0 0 1,0 0-1,0 0 1,1 0-1,-1 0 1,0 0-1,0 0 1,0 0-1,1 0 1,-1 0-1,0 0 1,0 0-1,0 0 1,1 1-1,-1-1 1,0 0-1,0 0 1,0 0-1,0 0 1,1 0-1,-1 0 1,0 0-1,0 1 1,0-1-1,0 0 1,0 0 0,1 0-1,-1 0 1,0 1-1,0-1 1,0 0-1,0 0 1,0 0-1,0 1 1,4-19 74,-2-7-19,0 8-6,7-32-1,-8 44-38,0 1 1,0 0-1,1-1 1,0 1-1,0 0 1,0 0-1,0 1 1,1-1-1,-1 0 1,1 1-1,0-1 1,5-3-1,-8 6-12,1 1 0,-1 0 1,1 0-1,-1 0 0,0 0 0,1 0 0,-1 0 0,1 0 0,-1 0 1,1 0-1,-1 0 0,0 0 0,1 0 0,-1 0 0,1 0 1,-1 0-1,1 0 0,-1 0 0,0 0 0,1 1 0,-1-1 0,0 0 1,1 0-1,-1 0 0,0 1 0,1-1 0,-1 0 0,0 1 1,1-1-1,-1 0 0,0 1 0,0-1 0,1 0 0,-1 1 0,0-1 1,1 1-1,8 15 42,-9-16-44,4 11 24,0 1 1,0-1-1,-2 1 1,1 0-1,-1 0 1,0 16-1,-1-13 58,1 0 0,0-1-1,7 25 1,-8-38-76,-1 0 0,0-1 0,0 1 0,1-1 0,-1 1 0,0-1 0,1 1 0,-1-1 0,1 1-1,-1-1 1,0 1 0,1-1 0,-1 1 0,1-1 0,-1 0 0,1 1 0,-1-1 0,1 0 0,0 1 0,-1-1 0,1 0 0,0 0 0,4 1-3844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23.58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194 478 23415,'-1'-2'1312,"-3"-9"-104,1 3-352,0 0-1,-1 0 0,-8-12 0,11 17-781,-1 0 0,-1 1 0,1-1 0,0 1 0,-1 0 0,1 0 0,-1 0 0,0 0 0,1 0 0,-1 0 0,0 1 0,0 0 0,-6-3 0,3 3-35,-1-1 0,1 1 0,-1 0 0,1 0-1,-1 1 1,1 0 0,-1 0 0,1 0-1,-8 2 1,11-1-35,1-1 0,-1 1 1,1 0-1,-1 0 0,1 0 0,-1 0 0,1 0 0,0 0 0,0 1 0,0-1 0,-1 1 1,1-1-1,1 1 0,-1 0 0,0 0 0,0 0 0,1 0 0,-1 0 0,1 0 0,-1 1 1,1-1-1,0 0 0,0 1 0,0-1 0,-1 5 0,1-1 3,0-1-1,0 1 1,1-1 0,0 1 0,0 0-1,0-1 1,1 1 0,-1 0-1,1-1 1,1 1 0,-1-1-1,1 1 1,0-1 0,0 0-1,0 0 1,1 0 0,0 0 0,0 0-1,0 0 1,7 6 0,-5-5 2,0-2 1,1 1 0,0-1 0,0 0-1,0 0 1,0 0 0,0-1 0,1 0 0,-1 0-1,1-1 1,0 0 0,0 0 0,0 0-1,0-1 1,0 0 0,9 0 0,3-1 24,0-1 0,30-4 0,-41 3-7,1 1 1,0-2 0,-1 1 0,0-1-1,1-1 1,-1 1 0,14-10 0,-21 12-20,0 0 0,0-1-1,1 1 1,-1 0 0,0-1 0,0 1 0,0-1 0,0 0 0,0 1 0,-1-1 0,1 0 0,-1 0 0,1 1-1,-1-1 1,1 0 0,-1 0 0,0 0 0,0 0 0,0 1 0,0-1 0,0 0 0,0 0 0,-1-2 0,-1-6 29,0 0 1,-6-18 0,6 23-21,-13-32 64,9 21 3,0 1-1,-6-28 1,17 79-26,-2-12 50,2-1-1,8 31 0,-11-48-92,0 0 0,1 0 0,0 0 0,-1 0 0,2-1 0,-1 1 0,1-1 0,-1 0 0,2 0-1,-1 0 1,0-1 0,1 1 0,10 6 0,-11-9-15,-1 0 0,1-1 0,-1 1 0,1-1 0,0 0 0,-1 0 0,1-1 0,0 1 0,0-1 0,0 0 0,0 0 0,0 0 0,5-1 0,6-2 0,1 0 0,14-6 0,-11 4 0,-13 2-4059</inkml:trace>
  <inkml:trace contextRef="#ctx0" brushRef="#br0" timeOffset="360.32">499 157 23615,'0'0'1282,"-2"-3"47,2 2-1013,-1 0 1,0-1-1,1 1 1,-1 0-1,0 0 0,0-1 1,0 1-1,0 0 1,0 0-1,0 0 1,-2-1-1,2 4-219,0-1 1,0 1-1,0 0 0,0 0 1,0 0-1,1 0 0,-1 0 1,0 0-1,1 0 0,0 0 1,-1 3-1,1-5-70,-3 31 38,2 0 0,1-1 0,1 1 0,2-1-1,1 1 1,11 42 0,-11-58-44,0 0 0,1-1-1,0 0 1,1 0-1,1 0 1,0 0 0,17 21-1,-20-30-7,0 0 0,0 0 0,1 0 1,0-1-1,0 0 0,0 0 0,0 0 0,1-1 0,-1 0 0,1 0 0,0 0 0,0-1 1,0 0-1,0 0 0,0 0 0,0-1 0,1 0 0,-1 0 0,1 0 0,11-1 0,-15-1 6,-1 1 0,1 0 0,0-1 0,-1 0 0,1 1 0,-1-1 0,1 0 0,-1-1 0,0 1-1,0 0 1,1-1 0,-1 1 0,0-1 0,0 1 0,0-1 0,0 0 0,-1 0 0,1 0 0,0 0 0,-1 0-1,1 0 1,-1-1 0,0 1 0,2-4 0,0-4-308,0 0 1,0 0-1,0-1 1,0-14-1,0 8-2435</inkml:trace>
  <inkml:trace contextRef="#ctx0" brushRef="#br0" timeOffset="768.25">705 7 22311,'-2'-2'1042,"2"2"-998,0 0 1,1 0-1,-1-1 1,0 1-1,0 0 1,0 0-1,0 0 1,0 0-1,0 0 1,0 0 0,0-1-1,0 1 1,0 0-1,0 0 1,-1 0-1,1 0 1,0 0-1,0 0 1,0-1-1,0 1 1,0 0-1,0 0 1,0 0 0,0 0-1,0 0 1,0 0-1,0 0 1,0 0-1,-1-1 1,1 1-1,0 0 1,0 0-1,0 0 1,0 0 0,0 0-1,0 0 1,-1 0-1,1 0 1,0 0-1,0 0 1,0 0-1,0 0 1,0 0-1,0 0 1,-1 0-1,1 0 1,0 0 0,0 0-1,0 0 1,0 0-1,0 0 1,0 0-1,-1 0 1,1 0-1,0 0 1,0 0-1,0 0 1,0 0-1,0 1 1,0-1 0,0 0-1,0 0 1,-1 0-1,1 0 1,0 0-1,0 0 1,0 1-1,-2 14 1305,1 35-810,1-36-149,0 58 64,4 1 0,17 104-1,-18-161-408,14 60 184,-14-68-179,-1 1 0,2-1 0,-1 0 1,1 0-1,1 0 0,5 9 1,-9-16-22,0 0-1,0 0 1,0 0 0,0 0 0,0 0 0,0 0-1,1 0 1,-1-1 0,0 1 0,1 0 0,-1-1 0,0 1-1,1-1 1,-1 1 0,0-1 0,1 0 0,-1 1 0,1-1-1,-1 0 1,1 0 0,-1 0 0,1 0 0,-1 0-1,0 0 1,3-1 0,19 1-3968</inkml:trace>
  <inkml:trace contextRef="#ctx0" brushRef="#br0" timeOffset="1238.79">832 524 22415,'-1'0'140,"1"0"0,0 0 0,0 0 0,-1 1 0,1-1 0,0 0 0,0 0 0,0 0 0,-1 1 0,1-1 0,0 0 0,0 0 0,0 0 0,0 1 0,-1-1 0,1 0 0,0 0 0,0 1 0,0-1 0,0 0 0,0 1 0,0-1 0,0 0-1,0 0 1,0 1 0,0-1 0,0 0 0,0 1 0,0-1 0,0 0 0,0 0 0,0 1 0,0-1 0,0 0 0,0 0 0,0 1 0,0-1 0,1 0 0,-1 1 0,0-1 0,14 4 1468,16-6-1554,-19 1 5,-4 0-20,0 0-1,1 0 1,-1-1-1,0 1 1,0-2 0,8-3-1,-14 6-32,1-1 0,-1 0 0,0 0-1,1 0 1,-1 0 0,0 0-1,0 0 1,0-1 0,0 1 0,0 0-1,0-1 1,0 1 0,0 0-1,-1-1 1,1 1 0,0-1 0,-1 1-1,1-1 1,-1 1 0,0-1-1,0 0 1,1 1 0,-1-1 0,0 1-1,0-1 1,0 0 0,-1 1-1,1-1 1,0 1 0,-1-1 0,1 1-1,0-1 1,-1 1 0,0-1-1,0-1 1,-2-5 10,0 1 0,0-1 0,-1 1 0,0 0 0,0 0 0,-1 0 0,0 0 0,0 1 0,0 0 0,-12-10 0,16 15-12,1 1 1,-1-1-1,0 1 0,1-1 1,-1 1-1,0-1 1,0 1-1,0-1 0,1 1 1,-1 0-1,0-1 0,0 1 1,0 0-1,0 0 0,0 0 1,0 0-1,0 0 1,1 0-1,-1 0 0,0 0 1,0 0-1,0 0 0,0 0 1,0 1-1,0-1 0,1 0 1,-1 0-1,0 1 0,0-1 1,0 1-1,1-1 1,-1 1-1,0-1 0,0 1 1,1 0-1,-1-1 0,1 1 1,-1 0-1,0-1 0,1 1 1,-1 0-1,1 0 0,0-1 1,-1 2-1,-1 4 18,0 0 0,0 0 0,0 0 0,1 1 1,-1 6-1,1-4-14,-1 7 33,0 1-1,0-1 0,2 1 0,2 24 0,-2-36-28,0-1-1,1 0 1,0 0 0,0 0-1,0 0 1,0 0-1,1 0 1,-1-1 0,1 1-1,0 0 1,0-1 0,1 1-1,-1-1 1,1 0 0,-1 0-1,1 0 1,0 0 0,0 0-1,0 0 1,1-1-1,-1 0 1,1 0 0,5 3-1,6 0 31,1-1 0,0-1-1,-1 0 1,1-2 0,30 1-1,-20-1 7,42-3-71,-44-1-3741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19.83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17 380 15576,'0'0'10071,"0"5"-9615,-2 14-8,2 1 0,0 0 0,1 0 0,1-1 0,0 1 0,2-1 0,1 0 0,8 24 0,-12-41 447,-2-3-334,-2-10-134,-6-16-251,3 9-94,0-1 1,1 1 0,-5-39-1,9 48-62,0 0-1,1 0 1,0 0 0,0 0-1,1 1 1,0-1-1,1 0 1,0 1-1,0-1 1,1 1-1,4-11 1,-6 18-20,-1 1 0,1-1 0,-1 0 0,1 1 0,-1-1 0,1 0 0,0 1 0,-1-1 0,1 0 0,0 1 0,0-1 0,-1 1 0,1-1 0,0 1 0,0 0 0,0-1 0,0 1 0,-1 0 0,1 0 0,0-1 0,0 1 0,0 0 0,0 0 0,0 0 0,1 0 0,1 0 0,0 1 0,1 0 0,-1-1 0,0 1 0,0 0 0,0 0 0,4 2 0,4 3 0,0 1 0,16 12 0,-8-2 0,0 1 0,25 33 0,-15-17 0,-26-31 0,-1 0 0,0 0 0,1 0 0,-1 0 0,-1 0 0,1 1 0,0-1 0,-1 1 0,0-1 0,0 1 0,0-1 0,0 1 0,0 0 0,-1-1 0,1 1 0,-1 0 0,0 0 0,-1 5 0,0-6 0,1 0 0,-1-1 0,0 1 0,0 0 0,-1 0 0,1-1 0,0 1 0,-1-1 0,0 1 0,1-1 0,-1 1 0,0-1 0,0 0 0,0 0 0,-1 0 0,1 0 0,0-1 0,-1 1 0,1 0 0,-1-1 0,0 0 0,1 1 0,-6 0 0,3 0 999</inkml:trace>
  <inkml:trace contextRef="#ctx0" brushRef="#br0" timeOffset="549.5">498 511 19199,'0'0'1830,"0"-4"-564,-1-4-749,-1-1 0,0 1 0,0 0 0,-1-1 0,0 1-1,0 0 1,-8-12 0,10 18-428,-1 0 0,1 0 1,-1 0-1,1 0 0,-1 0 0,0 0 0,0 0 1,0 1-1,0-1 0,0 1 0,0-1 0,0 1 1,-1 0-1,1 0 0,0 0 0,-1 0 0,1 0 1,-1 1-1,1-1 0,-1 1 0,1-1 0,-1 1 1,1 0-1,-1 0 0,1 0 0,-1 0 0,1 1 1,-1-1-1,1 1 0,-1-1 0,-4 3 0,4-2-20,1 1 0,-1 0 0,0 0 0,1 0 0,0 0 1,-1 0-1,1 0 0,0 1 0,0-1 0,0 1 0,0-1 0,1 1 0,-1 0 0,1 0 0,-1-1 0,1 1 0,0 0 0,0 1 0,1-1 0,-1 0 0,0 0 0,1 0 0,0 0 0,0 0 0,0 1 0,0 2 0,0-3-14,0 0 1,0-1-1,1 1 1,-1 0 0,0 0-1,1 0 1,0-1-1,-1 1 1,1 0-1,0-1 1,1 1-1,-1-1 1,0 1 0,1-1-1,-1 1 1,1-1-1,0 0 1,0 0-1,0 0 1,0 0 0,0 0-1,0 0 1,1-1-1,-1 1 1,0-1-1,1 1 1,-1-1-1,6 2 1,-1-2-56,1 0 0,-1-1 0,0 0 0,0 0 0,0 0 0,0-1 0,1 0 0,-1-1 0,0 1 0,0-1 0,-1-1 0,1 1 0,0-1 0,-1 0 0,0-1 0,8-5 0,-13 8 0,0 0 0,-1 0 0,1 0 0,0 0 0,-1 0 0,1-1 0,-1 1 0,1 0 0,-1 0 0,0-1 0,0 1 0,1 0 0,-1 0 0,0-1 0,0 1 0,0 0 0,-1-1 0,1 1 0,0 0 0,0 0 0,-1-1 0,1 1 0,-1-2 0,-14-30 0,13 30 0,-2-5 0,0 1 0,0-1 0,-1 1 0,0 1 0,-11-12 0,13 17 0,3 7 0,5 10 0,-2-6 0,1 1 0,1-1 0,0 0 0,0 0 0,1-1 0,9 12 0,-11-16 0,1 0 0,0-1 0,0 1 0,0-1 0,1 0 0,0-1 0,-1 1 0,1-1 0,0 0 0,1 0 0,-1-1 0,7 2 0,28 4 855,-16-5-5669</inkml:trace>
  <inkml:trace contextRef="#ctx0" brushRef="#br0" timeOffset="1083.41">823 374 19399,'-3'-3'1176,"3"1"-1060,-1 1-1,0 0 1,0 0-1,0 0 0,0 0 1,0 0-1,0 0 1,0 0-1,0 0 0,0 0 1,0 0-1,-1 0 1,1 1-1,0-1 0,0 1 1,-1-1-1,1 1 1,-1-1-1,1 1 0,0 0 1,-1-1-1,1 1 1,-1 0-1,1 0 0,-1 0 1,1 0-1,-1 1 1,1-1-1,0 0 1,-1 0-1,1 1 0,-1-1 1,1 1-1,0 0 1,0-1-1,-1 1 0,1 0 1,0 0-1,0-1 1,0 1-1,0 0 0,0 0 1,0 0-1,-2 2 1,-3 5 27,0 0 1,0 0 0,0 1 0,1 0 0,1 0-1,-1 0 1,1 0 0,1 1 0,0 0 0,0 0 0,1 0-1,0 0 1,1 0 0,0 20 0,1-28-94,0 1 1,1-1 0,-1 1-1,1-1 1,-1 1-1,1-1 1,0 0 0,0 0-1,0 1 1,1-1-1,-1 0 1,0 0-1,1 0 1,0 0 0,-1 0-1,1-1 1,0 1-1,0 0 1,0-1 0,0 1-1,0-1 1,0 0-1,0 0 1,0 1 0,1-2-1,-1 1 1,0 0-1,1 0 1,-1-1 0,1 1-1,-1-1 1,1 0-1,-1 0 1,5 0-1,9 0 84,0-2 0,0 0-1,0 0 1,20-7 0,-15 4-67,7-1-3810</inkml:trace>
  <inkml:trace contextRef="#ctx0" brushRef="#br0" timeOffset="1444.96">831 0 18087,'0'0'1971,"1"4"-614,15 47 1036,16 93-1,0 3-536,-25-118-1493,-2-9-5,0-1 0,1 0-1,1 0 1,1-1 0,10 20 0,-26-109 1802,8 64-2156,-1 1 0,1 0 0,0-1 0,0 1 1,0-1-1,1 1 0,0-1 0,1 1 0,3-12 0,-4 16-4,0 0 0,0 0 0,0 0-1,1 1 1,-1-1 0,1 0 0,-1 1-1,1-1 1,-1 1 0,1-1 0,0 1-1,0 0 1,0 0 0,-1-1 0,1 1-1,0 1 1,1-1 0,-1 0 0,0 0-1,0 1 1,0-1 0,0 1 0,0 0-1,1 0 1,-1 0 0,0 0 0,0 0-1,0 0 1,1 0 0,-1 1 0,0-1-1,2 2 1,0-1 0,-1 0 0,1 1 0,-1-1 0,0 1 0,1 0 0,-1 0 0,0 0 0,0 1 0,0-1 0,-1 1 0,1-1 0,-1 1 0,1 0 0,-1 0 0,0 0 0,0 0 0,0 1 0,0-1 0,-1 1 0,1-1 0,1 7 0,1 5 0,0 1 0,-1-1 0,2 29 0,-5-21 706,0 9-1218,5-15-3719</inkml:trace>
  <inkml:trace contextRef="#ctx0" brushRef="#br0" timeOffset="2166.71">1375 309 18191,'-3'-2'1647,"-3"0"-1350,-1 0-1,1 0 0,-1 1 1,1 0-1,-1 0 1,1 0-1,-1 1 1,0 0-1,1 0 1,-1 1-1,1 0 1,-1 0-1,1 1 0,-1-1 1,1 1-1,0 1 1,0-1-1,0 1 1,0 0-1,0 0 1,1 1-1,-8 6 0,8-7-222,1 0 0,0 1-1,0-1 1,0 1 0,1 0-1,0 0 1,-1 0 0,1 0-1,1 1 1,-1-1 0,1 1-1,-1 0 1,1 0-1,1 0 1,-1 0 0,1 0-1,-1 0 1,2 0 0,-1 1-1,0-1 1,1 0 0,0 0-1,1 1 1,-1-1 0,1 0-1,0 0 1,0 0 0,0 1-1,3 5 1,-2-8-28,0 0-1,0-1 1,0 1 0,0 0 0,0-1-1,0 1 1,1-1 0,-1 0 0,1 0-1,0 0 1,0 0 0,0 0 0,-1-1-1,2 1 1,-1-1 0,0 0 0,0 0-1,0 0 1,0 0 0,1-1 0,-1 1 0,0-1-1,1 0 1,-1 0 0,4 0 0,10-1 86,-1 0 0,0-1 0,29-7 0,-38 7-79,1 0 1,0 0-1,0 0 0,-1-1 0,0-1 0,1 1 0,-1-1 0,0 0 0,-1-1 0,1 1 0,-1-1 1,0-1-1,0 1 0,-1-1 0,1 0 0,-1 0 0,-1-1 0,1 0 0,-1 1 0,0-1 0,-1-1 1,5-11-1,-2 1 6,-1 1 1,-1-1-1,0 0 1,-2-1-1,0 1 1,-1 0-1,0-1 1,-3-17-1,1 24-29,-1 1 0,0-1 0,-1 1 0,0 0-1,-1 0 1,0 0 0,-1 0 0,0 1 0,-1 0 0,0 0-1,0 0 1,-1 0 0,-13-13 0,18 20-30,-1 1 0,1 0 0,-1 0 0,1 0 0,-1 0 0,0 0 0,0 1 0,0-1 0,0 1 0,0 0 0,0 0 0,0 0 0,0 0 0,-1 0 0,1 1 0,0-1 0,-5 1 0,6 0 0,-1 1 0,1-1 0,0 1 0,-1-1 0,1 1 0,0 0 0,0 0 0,0 0 0,0 0 0,0 1 0,0-1 0,0 0 0,0 1 0,0 0 0,0-1 0,1 1 0,-1 0 0,1 0 0,-1 0 0,1 0 0,0 0 0,0 0 0,0 0 0,-1 3 0,-2 5 0,2-1 0,-1 0 0,2 1 0,-1 0 0,1-1 0,0 1 0,1 0 0,1 0 0,-1-1 0,1 1 0,1 0 0,0-1 0,4 13 0,5 13 0,3 0 0,18 35 0,-27-60 0,7 15 0,-3-4 0,1 0 0,0 0 0,2-2 0,1 1 0,29 34 0,-41-53 0,0 1 0,0-1 0,1 1 0,-1-1 0,1 0 0,-1 0 0,1 0 0,-1 0 0,1 0 0,0 0 0,-1 0 0,1 0 0,0-1 0,0 1 0,0-1 0,0 1 0,-1-1 0,1 0 0,0 0 0,0 1 0,0-1 0,0-1 0,0 1 0,0 0 0,0 0 0,-1-1 0,1 1 0,0-1 0,0 0 0,0 1 0,-1-1 0,1 0 0,0 0 0,-1 0 0,1 0 0,-1 0 0,1-1 0,1-1 0,0-1 0,1 1 0,-1-1 0,-1-1 0,1 1 0,-1 0 0,1-1 0,-1 1 0,0-1 0,-1 0 0,1 0 0,-1 1 0,0-1 0,0-8 0,0 5 0,-1 1 0,-1-1 0,0 1 0,0 0 0,0-1 0,-1 1 0,0 0 0,0 0 0,-1 0 0,0 0 0,-7-11 0,10 18 0,0 0 0,0-1 0,0 1 0,0 0 0,0 0 0,-1 0 0,1-1 0,0 1 0,0 0 0,0 0 0,-1 0 0,1 0 0,0-1 0,0 1 0,0 0 0,-1 0 0,1 0 0,0 0 0,0 0 0,-1 0 0,1 0 0,0 0 0,0 0 0,-1 0 0,1 0 0,0 0 0,0 0 0,-1 0 0,1 0 0,0 0 0,-1 0 0,1 0 0,0 0 0,0 0 0,-1 0 0,1 0 0,0 0 0,-8 11 0,1 15 0,6-17 0,1 1 0,0-1 0,0 1 0,1 0 0,4 18 0,-4-25 0,0 0 0,0 0 0,0 0 0,0 0 0,1 0 0,-1 0 0,1 0 0,0 0 0,0-1 0,0 1 0,0-1 0,0 1 0,0-1 0,1 0 0,-1 0 0,1 0 0,-1 0 0,1 0 0,0 0 0,0-1 0,5 3 0,0-2 96,0-1-1,1 0 1,-1 0-1,0-1 1,0 0-1,0 0 1,0-1-1,14-2 1,28-11-4936</inkml:trace>
  <inkml:trace contextRef="#ctx0" brushRef="#br0" timeOffset="2888.46">1799 335 19591,'0'0'2551,"3"3"-1103,3 4-954,0 1 1,0 0-1,-1 0 1,0 1-1,-1-1 0,0 1 1,0 0-1,-1 0 1,3 14-1,4 6 372,-10-28-800,1 0-1,-1 0 0,0 0 0,1 0 0,-1 0 0,1 0 0,-1 0 0,1 0 0,-1 0 1,1 0-1,0 0 0,-1-1 0,1 1 0,0 0 0,1 1 0,-2-2-30,1 0 0,-1 0 0,0 0 0,0 0 0,1-1 0,-1 1-1,0 0 1,1 0 0,-1 0 0,0 0 0,1 0 0,-1 0 0,0 0 0,0-1 0,1 1-1,-1 0 1,0 0 0,0 0 0,1-1 0,-1 1 0,0 0 0,0 0 0,0 0 0,1-1-1,-1 1 1,0 0 0,0-1 0,0 1 0,0 0 0,0 0 0,1-1 0,0-3 121,0 1-1,0-1 1,0 0 0,0 0 0,0 1 0,0-8 0,-1 4-129,2-11 39,-2 17-65,1 1-1,0 0 1,-1 0-1,1 0 1,0 0-1,-1 0 1,1 0 0,0 0-1,-1 0 1,1 0-1,0 0 1,-1 1-1,1-1 1,0 0-1,-1 0 1,1 1-1,0-1 1,-1 0 0,1 1-1,-1-1 1,1 0-1,-1 1 1,1-1-1,-1 1 1,1-1-1,-1 1 1,1-1-1,0 2 1,7 5-1,-1 1 0,13 16 0,7 7 0,-27-30 0,0-1 0,1 0 0,-1 1 0,0-1 0,0 0 0,1 0 0,-1 0 0,1 1 0,-1-1 0,0 0 0,1 0 0,-1 0 0,1 0 0,-1 0 0,0 1 0,1-1 0,-1 0 0,1 0 0,-1 0 0,0 0 0,1 0 0,-1 0 0,1-1 0,-1 1 0,0 0 0,1 0 0,-1 0 0,1 0 0,-1 0 0,0-1 0,1 1 0,-1 0 0,0 0 0,1 0 0,-1-1 0,0 1 0,1 0 0,-1-1 0,0 1 0,1 0 0,-1-1 0,0 1 0,0 0 0,0-1 0,1 1 0,-1 0 0,0-1 0,0 0 0,11-26 0,-6 15 0,-5 10 0,1 0 0,0 0 0,1 0 0,-1 0 0,0 0 0,0 0 0,1 0 0,-1 0 0,1 0 0,0 1 0,-1-1 0,1 1 0,0-1 0,0 1 0,0 0 0,0-1 0,0 1 0,0 0 0,4-1 0,-3 2 0,0 0 0,0 0 0,0 0 0,0 0 0,0 1 0,0-1 0,0 1 0,0 0 0,0 0 0,0 0 0,-1 0 0,1 0 0,0 1 0,-1-1 0,4 3 0,0 0 0,1 0 0,0 1 0,-1 0 0,0 0 0,0 0 0,-1 1 0,1 0 0,-1 0 0,-1 1 0,1-1 0,-1 1 0,0 0 0,0 0 0,-1 0 0,0 1 0,-1-1 0,1 1 0,-1-1 0,-1 1 0,1 0 0,-1 0 0,-1 0 0,0 10 0,-1-2 866,0-7-5740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02.67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121 36 19703,'0'0'4930,"3"2"-4354,-1 0-542,-1 0 0,1 0 0,0 0 1,-1 1-1,0-1 0,0 0 1,1 1-1,-2-1 0,1 1 1,0-1-1,0 1 0,-1-1 1,1 1-1,-1-1 0,0 5 0,-2 49 134,1-35-107,-19 308 504,19-317-680,-1 4 684,2-13-1442,3-9-1638</inkml:trace>
  <inkml:trace contextRef="#ctx0" brushRef="#br0" timeOffset="533.71">0 360 18991,'0'0'5512,"18"14"-5224,6-14-88,11-5 0,7-4-64,2-3 8,-2 3-64,-5 3 16,-1-2-40,-10 4 8</inkml:trace>
  <inkml:trace contextRef="#ctx0" brushRef="#br0" timeOffset="895.58">288 411 18087,'1'1'168,"-1"0"0,1-1-1,-1 1 1,1 0 0,0 0 0,0-1-1,-1 1 1,1-1 0,0 1-1,0 0 1,0-1 0,0 1-1,0-1 1,0 0 0,-1 1-1,1-1 1,0 0 0,0 0-1,0 1 1,0-1 0,0 0-1,0 0 1,0 0 0,0 0-1,0 0 1,0-1 0,0 1-1,2 0 1,31-12-189,-26 9 301,-6 2-261,61-27 399,-56 25-344,-1 0-1,-1-1 0,1 0 1,0 0-1,-1 0 0,0-1 0,9-10 1,-13 14-60,0 0 0,0 0 0,-1 0 1,1 0-1,0-1 0,-1 1 1,1 0-1,-1 0 0,0-1 0,1 1 1,-1 0-1,0-1 0,0 1 1,1 0-1,-1-1 0,0 1 0,-1-1 1,1 1-1,0 0 0,0-1 0,0 1 1,-1 0-1,0-3 0,-1 1 3,1 1 0,-1 0 0,1 0 0,-1 0 0,0 0 0,0 0 0,0 0 0,0 0 0,0 0 0,0 1 0,-5-3 0,4 2 0,-1 0 1,1 0-1,-1 0 1,0 1 0,1 0-1,-1 0 1,0 0-1,0 0 1,0 0 0,0 1-1,0 0 1,0 0-1,0 0 1,0 0-1,0 0 1,1 1 0,-7 1-1,6 1 5,1-1-1,-1 0 0,1 1 0,0 0 1,0 0-1,0 0 0,1 0 1,-1 1-1,1-1 0,-1 1 0,1-1 1,0 1-1,1 0 0,-1 0 1,1 0-1,-1 0 0,1 0 0,0 0 1,1 0-1,-1 0 0,1 0 1,0 0-1,0 1 0,0 4 0,1 0 36,-1 0 0,2-1 0,-1 1 0,1 0 0,0 0 0,1-1 0,0 1 0,1-1 0,-1 0 0,8 11 0,-8-15-22,0 0 1,0-1-1,1 1 0,-1-1 1,1 0-1,0 0 0,0 0 1,0 0-1,0-1 0,0 1 1,0-1-1,1 0 0,-1-1 1,1 1-1,0-1 0,-1 0 1,1 0-1,0 0 1,0-1-1,0 1 0,-1-1 1,1 0-1,0-1 0,6 0 1,11-3 85,1-1 0,-1-1 0,41-17 0,-36 13 1,-14 5-3535</inkml:trace>
  <inkml:trace contextRef="#ctx0" brushRef="#br0" timeOffset="1288.16">636 362 19591,'0'0'872,"-3"1"64,2-1-847,0 1-1,-1-1 0,1 1 1,0-1-1,0 1 0,0-1 1,0 1-1,0 0 0,0-1 0,0 1 1,0 0-1,0 0 0,0 0 1,0-1-1,0 1 0,0 0 1,1 0-1,-1 1 0,0-1 1,1 0-1,-1 0 0,1 0 1,-1 0-1,1 0 0,0 1 0,-1-1 1,1 0-1,0 0 0,0 1 1,0-1-1,0 0 0,0 0 1,0 1-1,0-1 0,0 0 1,1 0-1,-1 1 0,0-1 1,1 0-1,-1 0 0,1 0 0,-1 0 1,1 1-1,0-1 0,-1 0 1,1 0-1,0 0 0,0 0 1,0-1-1,1 2 0,6 7 7,0 0 0,1-1 1,0 0-1,1 0 0,-1-1 0,2-1 0,-1 0 0,15 7 0,-33-18 21,0 0 0,0 0 0,0-1 0,1 0 1,0 0-1,1 0 0,-8-9 0,9 9-87,1 0-1,-1 0 1,1 0 0,0 0-1,1 0 1,-1-1 0,1 0 0,0 0-1,1 0 1,0 0 0,-2-9-1,4 15-23,0 1 0,0-1 0,0 1 0,0 0 0,0-1 0,0 1 0,0 0 0,0-1 0,0 1 0,0-1 0,0 1 0,0 0 0,0-1 0,1 1 0,-1 0 0,0-1 0,0 1 0,0 0 0,0-1 0,1 1 0,-1 0 0,0 0 0,0-1 0,1 1 0,-1 0 0,0 0 0,1-1 0,-1 1 0,0 0 0,1 0 0,-1 0 0,0-1 0,1 1 0,-1 0 0,0 0 0,1 0 0,-1 0 0,0 0 0,1 0 0,-1 0 0,1 0 0,-1 0 0,0 0 0,1 0-1,-1 0 1,0 0 0,1 0 0,-1 0 0,0 0 0,1 0 0,-1 1 0,1-1 0,-1 0 0,26 12 91,-19-9-70,14 7-247,31 12 816,-47-20-1318,0-1 0,0 0 1,0 0-1,10 1 0</inkml:trace>
  <inkml:trace contextRef="#ctx0" brushRef="#br0" timeOffset="1728.11">805 327 20399,'0'0'946,"0"3"76,9 53 2822,-6-38-3429,2 1 1,11 30-1,-16-49-398,1 1 0,-1 0 0,0-1 0,0 1 0,1 0 0,-1-1 0,0 1 0,1-1 0,-1 1 0,0 0 0,1-1 0,-1 1 1,1-1-1,-1 1 0,1-1 0,-1 1 0,1-1 0,1 1 0,3-9 172,-2-25-67,-3 30-119,2-29 50,-2 3 10,2 1 1,7-32-1,-9 59-58,0 0 0,0 0 0,1 0 0,-1-1 0,0 1 0,0 0 0,1 0 0,-1 0-1,1 0 1,-1 0 0,1 0 0,0 0 0,-1 0 0,1 0 0,0 1 0,0-1 0,-1 0 0,1 0 0,0 0 0,0 1 0,0-1 0,2 0 0,-2 0 0,0 1 0,0 0 0,0 0 0,1 0 0,-1 1 0,0-1 0,0 0 0,0 0 0,0 1-1,0-1 1,0 0 0,0 1 0,0-1 0,0 1 0,0-1 0,0 1 0,0 0 0,1 0 0,3 4 17,0 0 0,0-1 1,0 2-1,-1-1 0,7 12 0,-4-5 28,0 1-1,-2 0 1,6 18 0,-9-24-9,0 0 1,-1-1 0,1 1 0,-2 0-1,1 0 1,-1-1 0,0 1 0,0 0-1,-2 7 1,2-14-36,0 0 1,0 1-1,0-1 0,0 0 0,0 0 1,0 0-1,0 0 0,0 0 0,0 0 1,0 0-1,0 0 0,0 1 0,0-1 1,0 0-1,0 0 0,0 0 1,0 0-1,0 0 0,0 0 0,0 0 1,0 0-1,0 0 0,-1 0 0,1 1 1,0-1-1,0 0 0,0 0 0,0 0 1,0 0-1,0 0 0,0 0 0,0 0 1,0 0-1,-1 0 0,1 0 0,0 0 1,0 0-1,0 0 0,0 0 0,0 0 1,0 0-1,0 0 0,0 0 0,-1 0 1,1 0-1,0 0 0,0 0 0,0 0 1,0 0-1,0 0 0,0 0 1,0 0-1,0 0 0,-1 0 0,1 0 1,0 0-1,0-1 0,0 1 0,0 0 1,0 0-1,0 0 0,0 0 0,0 0 1,0 0-1,0 0 0,-7-12 164,-4-15-32,9 18-87,1 0-1,0 0 1,0 0-1,1-1 1,0 1-1,1 0 1,0-1-1,0 1 1,1 0-1,3-9 1,-4 15-24,0 0 1,0-1 0,0 1 0,1 0 0,0 0 0,-1 0 0,1 1 0,0-1 0,0 0 0,0 1-1,1-1 1,-1 1 0,1 0 0,-1 0 0,1 0 0,0 0 0,0 0 0,0 0 0,0 1-1,0-1 1,0 1 0,0 0 0,0 0 0,1 0 0,-1 0 0,0 1 0,1 0 0,-1-1 0,0 1-1,7 1 1,-7-1-12,0 1 0,0-1-1,0 1 1,0 0 0,0-1 0,-1 2-1,1-1 1,0 0 0,0 0-1,-1 1 1,1 0 0,-1-1-1,0 1 1,1 0 0,-1 0 0,0 0-1,0 0 1,0 1 0,-1-1-1,1 1 1,0-1 0,-1 1-1,0-1 1,1 1 0,-1 0-1,1 3 1,2 8 13,-1 0 0,-1 1-1,0-1 1,0 19 0,2 7 55,-4-40-85,0 1-1,0-1 0,0 1 0,0-1 0,0 1 0,0-1 0,0 1 1,1-1-1,-1 1 0,0-1 0,0 1 0,0-1 0,1 1 0,-1-1 1,0 1-1,1-1 0,-1 1 0,0-1 0,1 0 0,-1 1 0,1-1 1,-1 0-1,1 1 0,-1-1 0,1 0 0,-1 0 0,1 1 1,6 0-3902</inkml:trace>
  <inkml:trace contextRef="#ctx0" brushRef="#br0" timeOffset="2120.8">1229 338 22311,'0'0'5024,"0"20"-4336,2-8 0,2 5-496,2 4 8,0-6-128,0-5 8</inkml:trace>
  <inkml:trace contextRef="#ctx0" brushRef="#br0" timeOffset="2482.34">1243 150 20503,'0'0'952,"-5"-19"-8,4 17 344,-1 1 8,1-1-648,-1 1 200,5 1-656</inkml:trace>
  <inkml:trace contextRef="#ctx0" brushRef="#br0" timeOffset="2875.27">1410 301 18191,'0'0'2767,"4"4"-1670,7 8-901,0 1 0,-1 0-1,-1 0 1,0 1-1,-1 0 1,0 0 0,-1 1-1,-1 0 1,0 1 0,4 21-1,-9-27 103,-4-15-85,-6-19-74,4-3-39,0 1 0,-1-49 1,6 65-70,0 0 1,1 0-1,0 0 0,0 1 1,1-1-1,1 0 1,-1 1-1,2-1 0,-1 1 1,10-17-1,-13 25-26,1 0 0,-1 1 0,0-1 0,0 0 0,1 1 0,-1-1 0,1 0 0,-1 1 0,0-1 0,1 1 0,-1-1 0,1 0 0,-1 1 0,1-1 0,0 1 0,-1 0 0,1-1 0,-1 1 0,1-1 0,0 1 0,-1 0 0,1 0 0,0-1 0,0 1 0,-1 0 0,1 0 0,0 0 0,0 0 0,-1 0 0,1 0 0,0 0 0,-1 0 0,1 0 0,0 0 0,0 0 0,-1 0 0,1 1 0,0-1 0,-1 0 0,1 0 0,0 1 0,-1-1 0,1 1 0,0-1 0,-1 0 0,1 1 0,-1-1 0,1 1 0,-1 0 0,1-1 0,-1 1 0,1 0 0,3 5 17,-1-1 1,1 1-1,-1 0 1,3 9-1,-6-14-21,5 14 30,-2-1 0,1 2 0,-2-1 0,0 0 1,-1 1-1,-1 22 0,4 34 156,-4-71-333,4 18 420,1-13-3514</inkml:trace>
  <inkml:trace contextRef="#ctx0" brushRef="#br0" timeOffset="3252.33">1746 349 18791,'0'0'840,"0"15"-8,-2-4 368,1 5 16,1 4-480,1 0 0,2-3-448,4-4 0,2-6-112,3-2 16,6-2-64,7-8-8</inkml:trace>
  <inkml:trace contextRef="#ctx0" brushRef="#br0" timeOffset="3253.33">1815 221 18991,'0'0'0,"-16"-27"896,6 10 16,2 7 432,4 4 0,1 4-576,0 2-8,1 0-488,4 2 8</inkml:trace>
  <inkml:trace contextRef="#ctx0" brushRef="#br0" timeOffset="3660.55">1832 416 19087,'0'0'912,"3"2"75,1 0-747,0 0-1,0-1 1,0 0 0,1 0-1,-1 0 1,0 0 0,0 0-1,1-1 1,-1 0 0,0 0 0,1 0-1,-1 0 1,0-1 0,0 0-1,1 0 1,-1 0 0,0 0-1,6-3 1,3-1-63,-1-1 0,0 0 1,0-1-1,22-15 0,-33 21-162,0 0 1,0 0 0,1 0-1,-1 0 1,0 0-1,-1 0 1,1 0-1,0 0 1,0-1 0,0 1-1,-1 0 1,1 0-1,0-1 1,-1 1 0,0 0-1,1-1 1,-1 1-1,0-1 1,1 1-1,-1 0 1,0-1 0,0 1-1,0-1 1,0 1-1,0-1 1,-1 1-1,1 0 1,0-1 0,-1 1-1,1 0 1,-1-1-1,1 1 1,-1 0-1,0-1 1,-1-1 0,1 1-4,-1 1 0,1-1 0,0 1 1,-1-1-1,0 1 0,1-1 0,-1 1 1,0 0-1,0 0 0,1 0 0,-1 0 1,0 0-1,0 0 0,0 0 0,0 1 1,0-1-1,-1 1 0,1-1 0,0 1 1,0 0-1,0 0 0,0 0 0,-3 0 1,0 2 5,0-1 1,1 1-1,0 0 1,-1 0 0,1 0-1,0 1 1,0-1 0,0 1-1,1 0 1,-1 0-1,0 1 1,1-1 0,0 1-1,0-1 1,0 1 0,1 0-1,-1 0 1,1 1 0,0-1-1,0 0 1,-2 6-1,3-6 8,0-1-1,-1 1 0,1-1 0,1 1 1,-1-1-1,0 1 0,1-1 1,0 1-1,0-1 0,0 1 0,0 0 1,1-1-1,-1 1 0,1-1 0,0 1 1,0-1-1,0 1 0,1-1 0,-1 0 1,1 0-1,-1 1 0,1-1 1,0 0-1,1-1 0,-1 1 0,0 0 1,1-1-1,4 4 0,-1-2 60,0-1 0,0 0 0,0-1 0,1 0 0,-1 0 0,1 0 0,0 0-1,0-1 1,13 0 0,-5 0-1001,0-1-1,0-1 0,16-3 1</inkml:trace>
  <inkml:trace contextRef="#ctx0" brushRef="#br0" timeOffset="4036.84">2128 400 20999,'0'0'5895,"2"3"-5219,4 5-486,0 1 0,-1-1 1,4 10-1,-7-14-142,0 0-1,-1-1 1,0 1 0,0 0-1,0 0 1,0 0 0,-1 0-1,0 0 1,1 0 0,-1 0-1,-1 7 1,-14-53 424,13 32-434,-5-35 76,7 41-93,0 1 0,0-1 0,0 1 0,0-1-1,1 1 1,-1-1 0,1 1 0,0 0 0,0-1 0,2-3-1,-2 5-9,0 1 0,0 0 0,0 0 0,0 0 0,0 0 0,0 1 0,0-1 0,1 0 0,-1 0 0,0 1 0,0-1 0,1 1 0,-1-1 0,1 1 0,-1-1 0,0 1-1,1 0 1,-1 0 0,1 0 0,-1 0 0,3 0 0,33 4 114,-34-4-112,13 3-303,0 0 675,31 2-1,-42-5-1045,0-1 0,0 1 1,0-1-1,0 0 0,9-3 1</inkml:trace>
  <inkml:trace contextRef="#ctx0" brushRef="#br0" timeOffset="4397.05">2309 1 21607,'0'0'2280,"-1"3"-888,-1 15-819,0 0 0,1-1 0,1 1 0,0 0 0,5 24-1,20 92-362,-17-99 63,-4-15-210,-2-9-27,0-1 1,0 0-1,1-1 0,0 1 0,0 0 1,1-1-1,7 12 0,-11-21-29,0 1-1,1-1 0,-1 0 0,0 1 0,1-1 0,-1 1 1,1-1-1,-1 0 0,1 1 0,-1-1 0,0 0 0,1 1 0,-1-1 1,1 0-1,0 1 0,-1-1 0,1 0 0,-1 0 0,1 0 1,-1 0-1,1 0 0,-1 0 0,1 0 0,0 0 0,-1 0 0,2 0 1,3-3-3744</inkml:trace>
  <inkml:trace contextRef="#ctx0" brushRef="#br0" timeOffset="4398.05">2212 294 21103,'0'0'920,"26"-8"8,-2-1 224,7-1-8,-1 3-472,5 3 8,3 6-480,-3 0 8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7:00.9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0 465 23415,'0'0'2458,"3"-1"-1044,18 0-475,-1-2-1,1 0 1,24-8-1,-37 9-922,0-1-1,0 0 1,0 0-1,-1 0 1,1-1 0,-1-1-1,0 1 1,0-1 0,-1 0-1,1-1 1,6-6-1,-12 10-4,0 1 0,0 0 0,0-1 0,0 1 0,0-1 0,-1 1-1,1-1 1,0 1 0,-1-1 0,1 1 0,-1-1 0,1 0 0,-1 1-1,0-1 1,0 0 0,0 1 0,0-1 0,0 0 0,0 1 0,-1-3-1,0 1 3,0 0 0,0 1 0,0-1-1,0 1 1,-1-1 0,1 1 0,-1-1-1,0 1 1,0 0 0,0 0 0,-2-2-1,-4-3 27,-1 0 0,0 1-1,-1 0 1,1 1 0,-14-6 0,21 10-28,-1 0 0,1 0 1,-1 0-1,1 0 0,-1 0 0,1 1 1,-1-1-1,0 1 0,1 0 1,-1 0-1,0 0 0,1 0 1,-1 0-1,0 0 0,1 1 0,-1-1 1,1 1-1,-1 0 0,0 0 1,1 0-1,0 0 0,-1 0 1,1 1-1,0-1 0,-1 1 0,1-1 1,0 1-1,0 0 0,0 0 1,1 0-1,-1 0 0,-2 2 0,1 2 11,0 0 0,0 0 0,0 0 0,0 0 0,1 0-1,0 0 1,0 1 0,1-1 0,0 1 0,0-1 0,0 14-1,1-13-14,1-1-1,0 1 1,0-1-1,0 1 1,1-1-1,0 0 1,0 0-1,0 1 0,1-2 1,0 1-1,0 0 1,1 0-1,0-1 1,0 0-1,0 0 1,0 0-1,1 0 0,0-1 1,0 1-1,0-1 1,0 0-1,1-1 1,-1 0-1,10 5 1,-8-5-1,1 0 0,-1-1 0,1 1 0,0-2 0,0 1 0,0-1 0,0 0 0,0 0 0,0-1 0,0-1 0,0 1 0,0-1 1,0 0-1,0-1 0,0 0 0,0 0 0,-1-1 0,1 0 0,12-7 0,33-15 993,-22 12-1837,-2-3-3382</inkml:trace>
  <inkml:trace contextRef="#ctx0" brushRef="#br0" timeOffset="392.02">383 409 23823,'0'0'5697,"5"6"-3683,2 3-1917,1-2 1,0 1-1,1-1 1,0 0-1,0-1 1,0 0 0,1 0-1,0-1 1,0 0-1,0-1 1,22 6-1,-32-10-96,0 0-1,0 0 1,0 0-1,0 0 1,0 0-1,0 0 1,0 0-1,0 0 0,1 0 1,-1 0-1,0 0 1,0 0-1,0 0 1,0 0-1,0 0 1,0 0-1,0 0 1,0 0-1,1 0 0,-1 0 1,0 0-1,0 0 1,0 0-1,0 0 1,0 0-1,0 0 1,0 0-1,0 0 1,0 0-1,0 0 0,1 0 1,-1 0-1,0-1 1,0 1-1,0 0 1,0 0-1,0 0 1,0 0-1,0 0 1,0 0-1,0 0 0,0 0 1,0 0-1,0 0 1,0-1-1,0 1 1,0 0-1,0 0 1,0 0-1,0 0 1,0 0-1,0 0 0,0 0 1,0 0-1,0-1 1,0 1-1,0 0 1,-5-9 15,-9-9-4,13 17-12,-21-23 0,16 18 0,-1 1 0,2-2 0,-1 1 0,1-1 0,0 0 0,0 0 0,-3-9 0,8 16 0,0 0 0,0-1 0,0 1 0,0-1 0,0 1 0,0-1 0,1 1 0,-1-1 0,0 1 0,0 0 0,0-1 0,1 1 0,-1-1 0,0 1 0,1 0 0,-1-1 0,0 1 0,1 0 0,-1-1 0,0 1 0,1 0 0,-1 0 0,1-1 0,-1 1 0,0 0 0,1 0 0,-1 0 0,1-1 0,-1 1 0,1 0 0,-1 0 0,1 0 0,-1 0 0,0 0 0,1 0 0,-1 0 0,2 0 0,23-2 0,-20 2 0,83-12 925,-25 4-5874</inkml:trace>
  <inkml:trace contextRef="#ctx0" brushRef="#br0" timeOffset="831.01">770 302 24327,'-3'0'1355,"-9"0"-540,-1 2 0,1-1 0,0 2 0,0-1 0,0 2 0,0-1 0,-21 12 0,32-15-809,0 0 0,0 1 0,0-1 1,1 0-1,-1 1 0,0-1 0,0 1 1,1-1-1,-1 1 0,0 0 0,1-1 1,-1 1-1,0-1 0,1 1 0,-1 0 1,1 0-1,0-1 0,-1 1 0,1 0 1,-1 0-1,1 0 0,0 0 0,0-1 1,-1 1-1,1 0 0,0 0 0,0 0 1,0 0-1,0 0 0,0-1 0,0 1 1,0 0-1,0 0 0,1 0 0,-1 0 1,0 0-1,0 0 0,1-1 0,-1 1 1,1 0-1,-1 0 0,1-1 0,-1 1 1,1 0-1,-1 0 0,1 0 0,4 4-1,0 0 0,0-1 0,1 1-1,9 6 1,-9-7 3,12 7-4,0-1-1,30 11 1,-35-16-2,0 1-1,-1 0 1,1 0-1,-1 1 1,0 1 0,-1 0-1,19 18 1,-29-26-2,-1 0 0,1 1 0,-1-1 0,0 0 0,1 1 0,-1-1 0,0 0 0,0 1 0,1-1 0,-1 0 0,0 1 0,0-1 0,1 1 0,-1-1 0,0 1 0,0-1 0,0 0 0,0 1 0,0-1 0,0 1 0,0-1 0,0 1 0,0-1 0,0 1 0,0-1 0,0 1 0,0-1 0,0 1 0,0-1 0,0 0 0,-1 1 0,1-1 0,0 1 0,0-1 0,0 1 0,-1-1 0,1 0 0,0 1 0,-1-1 0,1 0 0,0 1 0,-1-1 0,1 0 0,0 0 0,-1 1 0,-23 8 0,18-7 0,-15 5 0,0-1 0,0-1 0,-1 0 0,1-2 0,-1-1 0,0 0 0,-26-2 0,47 0 0,0 0 0,1 0 0,-1 0 0,0 0 0,0 0 0,0 0 0,0 0 0,0 0 0,0 0 0,0-1 0,1 1 0,-1 0 0,0-1 0,0 1 0,0 0 0,1-1 0,-1 1 0,0-1 0,0 1 0,1-1 0,-1 0 0,0 1 0,1-1 0,-1 0 0,1 1 0,-1-1 0,1 0 0,-1 0 0,0-1 0,2 0 0,-1 0 0,0 1 0,1-1 0,0 0 0,-1 0 0,1 1 0,0-1 0,0 0 0,0 1 0,0-1 0,0 1 0,0 0 0,1-1 0,1-1 0,14-15-4071</inkml:trace>
  <inkml:trace contextRef="#ctx0" brushRef="#br0" timeOffset="1191.93">953 1 22007,'0'0'4452,"-3"5"-3641,-1 4-674,1 0-1,0 0 1,1 1 0,0-1 0,0 1 0,1-1 0,-1 13-1,3 77 108,0-63-144,0 6 19,1 0 0,2 0 0,2-1 0,19 70 0,-18-95 399,-5-13-878,-3-10-3026</inkml:trace>
  <inkml:trace contextRef="#ctx0" brushRef="#br0" timeOffset="1192.93">761 414 21207,'0'0'4848,"20"-6"-4136,5 4 8,14 2-528,3 2 16,0 2-112,-8-2 8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9T06:26:51.16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199 227 9536,'0'0'5454,"2"-2"-4018,12-14 1701,-30 45-656,8-15-2228,0 0 0,1 1 0,-5 17 1,3-3 278,-1 1 1,-2-2-1,0 0 1,-22 35-1,24-44-118,0 0 0,2 1 0,-8 24 0,8-21 171,-1 0 1,-11 22-1,17-42-296,0 1-503</inkml:trace>
  <inkml:trace contextRef="#ctx0" brushRef="#br0" timeOffset="751.66">206 271 8240,'0'0'1689,"1"-3"-126,1-35 1819,-2 32-1296,0 9 995,3 26-2306,2 0-1,9 31 1,-4-17-155,-9-34-473,1-1 1,-1 0 0,2 1-1,-1-1 1,2 0 0,-1 0-1,1-1 1,0 1 0,0-1-1,1 0 1,0 0 0,0 0-1,1 0 1,-1-1 0,2 0 0,9 8-1,5 0 449,12 12 1057,-33-26-1636,0 0-1,1 0 0,-1 0 0,0 1 0,1-1 0,-1 0 1,0 0-1,0 0 0,1 0 0,-1 0 0,0 0 0,1 0 0,-1 0 1,0 0-1,0 0 0,1 0 0,-1 0 0,0 0 0,1 0 0,-1 0 1,0 0-1,1 0 0,-1 0 0,0 0 0,0-1 0,1 1 0,-1 0 1,0 0-1,0 0 0,1 0 0,-1-1 0,0 1 0,0 0 0,1 0 1,-1-1-1,0 1 0,0 0 0,0 0 0,0-1 0,0 1 0,1 0 1,-1 0-1,0-1 0,0 1 0,0-1 0,8-15 230,-8 14-212,6-19 133,-1-1 0,-2 0-1,0-1 1,-1 1 0,-2-39-1,1 12 90,-3 21 47,-7-41-1,8 62-3402</inkml:trace>
  <inkml:trace contextRef="#ctx0" brushRef="#br0" timeOffset="1112.44">575 476 14168,'0'0'3985,"1"2"-3441,4 20 546,-4-15-603,0 1 1,1-1 0,0 1 0,1-1 0,0 1 0,7 12 0,-10-20-464,1 1 0,0 0 0,-1-1 1,1 1-1,0 0 0,0-1 0,-1 1 0,1-1 0,0 1 1,0-1-1,0 0 0,0 1 0,0-1 0,0 0 0,-1 0 1,1 1-1,2-1 0,3 0-2802</inkml:trace>
  <inkml:trace contextRef="#ctx0" brushRef="#br0" timeOffset="1551.15">621 323 14064,'0'0'0,"-5"-17"200,2 7-8,0 0 24,0 2 0,2 3 72,1 7-272,1 1 16</inkml:trace>
  <inkml:trace contextRef="#ctx0" brushRef="#br0" timeOffset="1912.26">761 476 13464,'0'0'6290,"-2"0"-5483,-2 0-610,0 1 1,0 0 0,0 0 0,0 0-1,0 0 1,0 1 0,1-1-1,-1 1 1,1 0 0,-1 0-1,1 0 1,0 1 0,-1-1 0,1 1-1,1 0 1,-1 0 0,0 0-1,-3 6 1,5-7-129,-1 0-1,1 0 1,0 0 0,1 0 0,-1 0-1,0 0 1,0 0 0,1 1-1,0-1 1,-1 0 0,1 0-1,0 1 1,0-1 0,0 0-1,0 0 1,1 1 0,-1-1-1,1 0 1,-1 0 0,1 0 0,0 0-1,-1 1 1,1-1 0,0 0-1,1 0 1,-1-1 0,0 1-1,1 0 1,-1 0 0,1 0-1,-1-1 1,1 1 0,0-1 0,-1 1-1,4 1 1,2 1 40,0-1 0,0 1 0,0-1 0,1 0 0,-1-1 0,1 1 0,0-2-1,0 1 1,0-1 0,-1 0 0,1-1 0,0 0 0,0 0 0,0 0 0,0-1 0,0-1 0,8-1 0,12-4-1011,-2-1-1,1-1 1,36-19 0</inkml:trace>
  <inkml:trace contextRef="#ctx0" brushRef="#br0" timeOffset="2305.06">937 144 15176,'0'0'334,"1"4"76,38 190 4116,13-13 197,-45-154-2702,-7-26-1628,-8-11 1294,7 0-1618,1-1-1,0 1 1,1 0 0,0 0 0,0 0 0,1 0 0,0 0 0,1 1-1,0-1 1,1 0 0,0 1 0,0 0 0,7-10 0,-10 18-57,0-1 0,-1 1 0,1 0 0,0 0 1,0-1-1,0 1 0,0 0 0,0 0 0,0 0 1,1 0-1,-1 0 0,0 0 0,0 1 0,1-1 1,-1 0-1,0 0 0,1 1 0,-1-1 0,1 1 0,-1 0 1,1-1-1,-1 1 0,1 0 0,-1 0 0,1 0 1,-1 0-1,1 0 0,-1 0 0,1 0 0,-1 1 0,1-1 1,-1 0-1,1 1 0,-1-1 0,1 1 0,-1 0 1,0-1-1,1 1 0,1 2 0,2 0 7,-1 1 0,0 0-1,0 0 1,0 0 0,-1 1-1,1-1 1,-1 1 0,0 0 0,3 7-1,-2-4 23,-1 1 0,1 0 0,-2 0 0,1 1 0,-1-1 0,-1 0-1,1 1 1,-1-1 0,-1 1 0,0-1 0,-1 1 0,1 0 0,-4 11-1,-13 82 768,17-102-1021,-1 6 546</inkml:trace>
  <inkml:trace contextRef="#ctx0" brushRef="#br0" timeOffset="2667.02">1271 177 16280,'0'0'4343,"-1"4"-3655,-23 139 839,22-124-1300,1 0-1,1 0 1,0 1 0,2-1 0,6 32 0,-7-47-121,0 0-1,0 0 0,1 0 1,0 0-1,0-1 1,0 1-1,0-1 0,0 1 1,1-1-1,0 0 0,-1 0 1,1 0-1,0 0 1,0-1-1,1 1 0,-1-1 1,5 3-1,5 5 474,-10-7-422</inkml:trace>
  <inkml:trace contextRef="#ctx0" brushRef="#br0" timeOffset="3027.87">1178 453 15976,'0'0'2111,"17"-8"-1207,5-1-376,8-3 16,5 0-240,8 2 0,10-1-88,-2-7 0</inkml:trace>
  <inkml:trace contextRef="#ctx0" brushRef="#br0" timeOffset="3844.46">1696 477 12160,'0'0'7881,"-3"0"-7281,3 0-568,0 0-1,0 0 1,-1 0 0,1 0 0,0 0 0,-1 0 0,1 0 0,0 0-1,0 0 1,-1 0 0,1 0 0,0 0 0,0 0 0,-1 0 0,1 0-1,0 0 1,-1 0 0,1 1 0,0-1 0,0 0 0,0 0 0,-1 0-1,1 0 1,0 1 0,0-1 0,0 0 0,-1 0 0,1 0 0,0 1-1,0-1 1,0 0 0,0 0 0,0 1 0,-1-1 0,1 0 0,0 0-1,0 1 1,0-1 0,0 0 0,0 1 0,0-1 0,0 0 0,0 1-1,12 12 1212,-9-10-1297,14 13 614,1-1-1,25 17 0,-37-28-413,-1 0-1,1-1 0,0 0 0,0-1 0,0 1 0,1-1 0,-1 0 0,1 0 0,-1-1 0,1 0 0,-1 0 0,1-1 0,9 0 1,-15 0-88,1 0 0,0-1 0,0 1 0,-1-1 0,1 1 0,0-1 0,-1 1 0,1-1 0,0 0 0,-1 0 0,1 0 1,-1 0-1,1 0 0,1-2 0,-2 2-22,-1 0 0,1 1 0,-1-1 0,1 0-1,-1 0 1,0 1 0,1-1 0,-1 0 0,0 0 0,1 0 0,-1 0 0,0 0 0,0 0 0,0 1 0,0-1 0,0 0 0,0 0 0,0 0 0,0 0-1,0 0 1,0 0 0,0 0 0,-1 1 0,1-1 0,0 0 0,-1 0 0,1 0 0,-2-1 0,4 5 14,1 0 0,-1 0 1,0-1-1,1 1 0,-1-1 0,1 1 1,0-1-1,0 0 0,0 0 0,0 0 1,0 0-1,0-1 0,1 1 0,3 0 1,1 1-8,0-2 0,0 1 0,-1-1 0,1 0 0,0 0 0,12-2 0,-10 1 1,0-1 0,-1 0 0,1-1 0,0 0 0,-1-1 0,1 0 1,-1 0-1,0-1 0,0 0 0,0 0 0,12-9 0,-20 12-31,-1 0 0,1 1 0,-1-1-1,1 1 1,-1-1 0,1 0 0,-1 1 0,1-1 0,-1 0 0,1 1 0,-1-1 0,0 0 0,1 0 0,-1 0 0,0 1 0,0-1-1,0 0 1,1 0 0,-1 0 0,0 1 0,0-1 0,0 0 0,-1 0 0,1 0 0,0-1 0,-1 0 6,0-1 1,0 1-1,0 0 1,0-1-1,-1 1 1,1 0-1,-1 0 1,-2-3-1,-2-1 16,0 0 1,-1 0-1,1 1 0,-10-6 1,9 7 10,0 0 0,0 1 1,-13-5-1,19 8-36,-1-1 1,1 1-1,-1-1 1,0 1-1,1-1 1,-1 1-1,0 0 0,0 0 1,1 0-1,-1 0 1,0 0-1,1 0 1,-1 1-1,0-1 1,1 0-1,-1 1 1,0 0-1,1-1 0,-1 1 1,1 0-1,-1 0 1,1-1-1,-3 4 1,3-3-3,1 0 0,-1 0 1,1 0-1,-1 0 0,1 0 0,-1 1 1,1-1-1,0 0 0,0 0 1,0 1-1,0-1 0,0 0 1,0 0-1,0 1 0,0-1 0,0 0 1,1 0-1,-1 1 0,1 1 1,2 6-2975,-3-8 1859</inkml:trace>
  <inkml:trace contextRef="#ctx0" brushRef="#br0" timeOffset="4236.92">2265 500 16072,'0'0'3314,"1"3"-2329,1 9-306,5 28 643,-7-38-1234,1 0 0,-1 0 0,1 0-1,0 0 1,0 0 0,0 0 0,0 0 0,0 0 0,0-1 0,0 1 0,0 0 0,1-1-1,-1 1 1,1-1 0,-1 0 0,3 2 0,-3-3-54,0 1-1,0-1 1,0 1 0,0-1-1,0 0 1,0 0-1,0 0 1,0 0 0,0 0-1,0 0 1,0 0 0,0 0-1,0 0 1,0 0 0,0 0-1,0-1 1,0 1 0,0 0-1,0-1 1,0 1-1,0-1 1,0 1 0,0-1-1,0 1 1,0-1 0,0 0-1,-1 1 1,1-1 0,0 0-1,-1 0 1,1 0 0,0 1-1,-1-1 1,1 0 0,0-1-1,0 0-27,0 0 0,0-1 0,0 1 1,0 0-1,0 0 0,-1-1 0,1 1 0,-1 0 0,1-1 0,-1 1 0,0 0 0,0-1 0,0 1 0,-1-5 1,-18-49-1125,12 39-198,1 0 0,-4-19 0,8 31 844,1-1-3437</inkml:trace>
  <inkml:trace contextRef="#ctx0" brushRef="#br0" timeOffset="4614.22">2363 470 10952,'3'5'381,"-1"0"0,1-1 0,1 1 0,-1-1 0,0 0 0,1 0 0,0-1 0,6 6 0,6 5 726,-10-10-218,7 6 1737,-13-10-2542,0 0 1,1 0-1,-1 0 1,0 0 0,0 0-1,0 0 1,1 0-1,-1 1 1,0-1-1,0 0 1,0 0 0,0 0-1,1 0 1,-1 1-1,0-1 1,0 0-1,0 0 1,0 0 0,0 1-1,0-1 1,0 0-1,0 0 1,1 1 0,-1-1-1,0 0 1,0 0-1,0 1 1,0-1-1,0 0 1,0 0 0,0 0-1,0 1 1,-1-1-1,1 0 1,0 0-1,0 1 1,0-1 0,0 0-1,0 0 1,0 0-1,0 1 1,0-1 0,-1 0-1,1 0 1,-2-1 75,-1 0 0,1 0 0,-1-1 0,1 1 0,0-1 0,0 0 1,0 0-1,-3-3 0,2 2-112,1 1 0,0-1 0,0 0 1,0 0-1,0 0 0,0 0 0,1 0 0,-1 0 0,1 0 0,0 0 1,0-1-1,-1-2 0,2 4-30,0 1 0,0 0 0,0 0 0,0-1 1,1 1-1,-1 0 0,0 0 0,0-1 0,1 1 0,-1 0 0,1 0 0,-1 0 1,1 0-1,0 0 0,-1 0 0,1 0 0,0 0 0,0 0 0,-1 0 0,1 0 0,0 0 1,0 0-1,0 1 0,0-1 0,0 0 0,0 1 0,0-1 0,1 1 0,-1-1 1,0 1-1,0-1 0,0 1 0,1 0 0,-1 0 0,0 0 0,0-1 0,2 1 1,11-1 134,1 0 1,0 1 0,-1 1 0,25 4-1,9 0 364,-38-3-593,-7-1-3028</inkml:trace>
  <inkml:trace contextRef="#ctx0" brushRef="#br0" timeOffset="5022.07">2576 151 11952,'0'0'4413,"3"5"-3923,9 21-60,-1 1-1,0 0 0,-2 1 0,-2-1 1,7 43-1,7 23 1261,-20-90-1638,0 4 224,1-1-1,0-1 1,0 1 0,0 0 0,4 5 0,-5-10-188,-1 0 1,1 0-1,-1 0 1,1-1 0,0 1-1,-1 0 1,1 0-1,0-1 1,0 1-1,-1 0 1,1-1-1,0 1 1,0-1 0,0 1-1,0-1 1,0 0-1,0 1 1,0-1-1,0 0 1,0 1 0,0-1-1,0 0 1,0 0-1,0 0 1,0 0-1,0 0 1,0 0-1,0 0 1,0-1 0,0 1-1,0 0 1,0-1-1,0 1 1,0 0-1,0-1 1,1 0 0,0 0 0,0 0 0,-1-1 1,1 1-1,0-1 1,-1 1-1,1-1 1,-1 0-1,0 1 1,1-1-1,-1 0 1,0 0-1,0 0 0,0 0 1,0 0-1,0 0 1,-1 0-1,1-1 1,0-1-1,1-4 206,-2 7-276,0 1-1,0 0 1,1-1 0,-1 1 0,0 0-1,0-1 1,0 1 0,1 0-1,-1-1 1,0 1 0,0 0-1,1-1 1,-1 1 0,0 0-1,1 0 1,-1 0 0,0-1-1,1 1 1,-1 0 0,0 0-1,1 0 1,-1 0 0,0-1-1,1 1 1,-1 0 0,1 0-1,-1 0 1,0 0 0,1 0 0,-1 0-1,0 0 1,1 0 0,-1 0-1,1 0 1,-1 0 0,0 0-1,1 1 1,-1-1 0,0 0-1,1 0 1,-1 0 0,1 0-1,-1 1 1,0-1 0,0 0-1,1 0 1,-1 1 0,0-1-1,1 0 1,-1 0 0,0 1-1,0-1 1,1 0 0,-1 1-1,18 20 138,-16-17-86,1-1-27,1 1-1,-1-1 1,1 0-1,0 0 1,0 0-1,0 0 0,0-1 1,0 1-1,5 1 1,11 0-3763</inkml:trace>
  <inkml:trace contextRef="#ctx0" brushRef="#br0" timeOffset="5462.02">2869 82 14672,'0'0'1080,"0"2"-46,-2 33-284,1-1-1,2 0 1,1 0-1,2 0 1,1 0-1,1 0 0,19 55 1,-21-80-519,0 0 0,1-1 0,-1 1-1,1-1 1,8 8 0,-11-13-121,0 0-1,0-1 0,0 1 1,1-1-1,-1 0 1,1 0-1,0 0 0,0 0 1,-1 0-1,1 0 1,1-1-1,-1 0 0,0 1 1,0-1-1,0 0 1,1-1-1,5 2 1,-5-3 32,0 0 1,0 0 0,-1 0 0,1 0 0,-1-1 0,1 0-1,-1 1 1,0-1 0,0-1 0,0 1 0,0 0 0,0-1-1,0 1 1,2-4 0,-6-4 720,0 8-518,2 8-186,-1-5-154,0 1 0,1 0 0,-1-1 0,1 1 0,-1-1 0,1 1 0,0-1 0,-1 1 0,1-1 0,0 0 0,0 1 1,0-1-1,0 0 0,0 0 0,1 1 0,-1-1 0,0 0 0,0 0 0,1 0 0,-1-1 0,1 1 0,-1 0 0,3 1 0,0-2 50,-1 1-1,0-1 1,0 0-1,1 0 1,-1 0 0,0 0-1,1 0 1,-1-1-1,0 0 1,0 1-1,4-3 1,4-1-738,0 0 1,0-2-1,-1 1 0,0-1 1,14-11-1</inkml:trace>
  <inkml:trace contextRef="#ctx0" brushRef="#br0" timeOffset="5870.57">3103 258 14968,'0'0'392</inkml:trace>
  <inkml:trace contextRef="#ctx0" brushRef="#br0" timeOffset="6231.2">3286 360 11952,'0'0'-23,"-3"-2"228,1 2-1,0-1 0,0 1 0,0 0 0,0-1-1,-1 1 1,1 0 0,0 0 0,0 1 0,0-1 0,0 0-1,-1 1 1,1-1 0,0 1 0,0 0 0,0 0 0,0-1-1,0 1 1,0 1 0,1-1 0,-1 0 0,0 0 0,0 1-1,1-1 1,-2 3 0,0-3-15,1 1 0,0 0 0,0-1 0,0 1-1,1 0 1,-1 1 0,0-1 0,1 0 0,-1 0 0,1 1 0,0-1 0,0 1-1,0-1 1,0 1 0,0-1 0,0 1 0,1 0 0,-1 3 0,1-3-105,1-1-1,-1 1 1,1 0 0,-1-1 0,1 1 0,0-1 0,0 1 0,0-1 0,1 0 0,-1 1 0,0-1-1,1 0 1,0 0 0,-1 0 0,1 0 0,0 0 0,0 0 0,0-1 0,3 3 0,-1-1-36,0 0-1,1-1 1,-1 1 0,1-1 0,0 0 0,-1 0 0,1 0 0,0-1 0,0 0-1,0 1 1,0-2 0,1 1 0,-1-1 0,0 0 0,0 0 0,0 0 0,0-1 0,1 1-1,-1-1 1,0-1 0,5-1 0,-2 0 19,-1 0 0,0 0 0,0-1 0,0 0 0,0 0 0,-1-1 0,1 0 0,-1 0 0,0 0-1,-1-1 1,1 0 0,-1 0 0,5-8 0,5-11-2964</inkml:trace>
  <inkml:trace contextRef="#ctx0" brushRef="#br0" timeOffset="6655.13">3362 1 18591,'0'0'858,"-2"2"88,0 2-666,1-1 0,0 1-1,-1 0 1,1-1-1,1 1 1,-1 0 0,0 0-1,1 0 1,0 0 0,0 0-1,0 0 1,0 0-1,1-1 1,-1 1 0,3 7-1,3 9-33,16 36-1,-3-8 241,-5 7 65,-3 0 1,6 74 0,-16-121-451,-1 6 367,0-15-447,0 1 0,0 0 1,0 0-1,0 0 0,0 0 0,0 0 1,0 0-1,0 0 0,0 0 1,0 0-1,0 0 0,0 0 0,0 0 1,0 0-1,0 0 0,0 0 0,0 0 1,0 0-1,0 0 0,0 0 0,0 0 1,0 0-1,0 0 0,0 0 0,0 0 1,0 0-1,-1 0 0,1 0 0,0 0 1,0 0-1,0 0 0,0 0 0,0 0 1,-3-22 563,3 12-477,0-1 0,1 1 1,0 0-1,1 0 0,0 1 0,1-1 1,7-18-1,-10 26-82,1-1 0,0 1 1,1 0-1,-1 0 0,0-1 0,1 1 1,-1 0-1,1 0 0,0 0 0,-1 0 0,1 0 1,0 1-1,0-1 0,0 1 0,1-1 1,-1 1-1,0-1 0,0 1 0,1 0 1,-1 0-1,1 1 0,-1-1 0,1 0 1,-1 1-1,1-1 0,0 1 0,-1 0 1,1 0-1,-1 0 0,1 0 0,0 0 0,-1 1 1,1-1-1,-1 1 0,5 1 0,-5 0-6,1-1 0,-1 1 1,1-1-1,-1 1 0,0 0 0,0 0 0,0 0 0,0 0 0,0 0 0,0 0 0,-1 1 0,1-1 0,1 5 0,15 34 139,-15-34-112,-2 1 0,1-1 0,-1 0 0,0 1 0,0-1 0,-1 1 1,0-1-1,-1 1 0,1-1 0,-1 1 0,-1-1 0,1 0 0,-1 0 0,-3 8 0,4-9 51</inkml:trace>
  <inkml:trace contextRef="#ctx0" brushRef="#br0" timeOffset="7015.72">3785 490 22719,'0'0'2464,"-1"17"-992,-1-7 16,-1 4-744,-1 4 0,-3 0-496,2 5 8,-1 2-120,3-4 0,5-7-40</inkml:trace>
  <inkml:trace contextRef="#ctx0" brushRef="#br0" timeOffset="7580.64">4277 368 21607,'-1'-4'1066,"0"0"-731,-1 0 1,1 0 0,-1 0-1,0 1 1,0-1-1,0 0 1,0 1 0,0 0-1,-1-1 1,0 1 0,-3-3-1,4 4-241,-1 1 0,1-1 0,-1 1 0,1 0 0,-1 0 0,1 0-1,-1 0 1,0 0 0,1 0 0,-1 1 0,0-1 0,0 1 0,0 0 0,1 0-1,-1 0 1,0 0 0,0 1 0,0-1 0,-3 2 0,-8 1-37,0 2 0,1-1 0,-1 2 0,1 0 0,0 0 0,1 1 0,0 1 0,0 0 0,1 1 0,0 0 0,0 1 0,1 0 0,-12 14 0,20-22-45,1 0 0,-1 1 0,1-1 0,-1 0-1,1 1 1,0-1 0,0 1 0,0-1-1,0 1 1,0 0 0,1-1 0,-1 1-1,1 0 1,-1-1 0,1 1 0,0 0 0,0 0-1,1-1 1,-1 1 0,0 0 0,1 0-1,0-1 1,-1 1 0,1-1 0,0 1-1,0-1 1,1 1 0,-1-1 0,1 1 0,-1-1-1,1 0 1,-1 0 0,1 0 0,0 0-1,0 0 1,0 0 0,1 0 0,-1-1 0,0 1-1,3 1 1,5 2 23,1 1 1,-1-1-1,1-1 0,0 0 0,0 0 1,0-1-1,0 0 0,17 1 0,-19-3 2,1-1 0,-1 0 0,1-1 0,-1 1 0,1-2-1,-1 1 1,0-1 0,0-1 0,0 0 0,0 0-1,0-1 1,0 0 0,-1 0 0,11-8 0,-13 8-7,0-1 0,-1 0 0,1 0 1,-1 0-1,0-1 0,-1 1 0,1-1 1,-1 0-1,0-1 0,-1 1 0,1-1 1,-1 1-1,-1-1 0,1 0 0,-1 0 1,0-1-1,-1 1 0,0 0 0,1-8 1,-2 0 13,-1 0 1,0 0 0,0 0 0,-2 0-1,0 0 1,-1 0 0,-7-18-1,-6-9 139,-25-43 0,28 59-73,9 20 113,2 7-68,0 19 1,6 29-99,21 93-56,-19-124-1,0 0 0,1 0 0,1 0 0,1-1 0,15 27 0,-17-37 126,0 1-1,1-1 1,0-1-1,0 1 1,0-1-1,1 0 1,9 5 0,56 29-3947,-66-36 2582</inkml:trace>
  <inkml:trace contextRef="#ctx0" brushRef="#br0" timeOffset="8051.26">4688 448 24015,'0'0'2816,"-4"-2"-1223,-2 0-1274,-1 0 0,1 0 0,-1 0 0,0 1-1,1 0 1,-1 0 0,0 0 0,0 1-1,0 0 1,-10 2 0,12-2-276,0 1 0,0 0 0,-1 0 0,1 1 0,0 0 0,0-1-1,0 2 1,1-1 0,-1 1 0,0-1 0,1 1 0,-1 0 0,1 1 0,-6 5 0,9-8-40,1-1-1,-1 1 1,0 0-1,1 0 1,-1-1-1,1 1 1,-1 0-1,1 0 1,-1 0-1,1-1 1,0 1-1,-1 0 1,1 0-1,0 0 1,0 0 0,0 0-1,-1 0 1,1 0-1,0 0 1,0 0-1,0 0 1,1 0-1,-1 0 1,0 0-1,0-1 1,0 1-1,1 0 1,-1 0-1,0 0 1,1 0-1,-1 0 1,1 0 0,-1-1-1,1 1 1,0 0-1,-1 0 1,1-1-1,-1 1 1,1-1-1,0 1 1,0 0-1,-1-1 1,2 1-1,4 3 12,0-1 0,0 0 0,0 0-1,13 3 1,-11-4-10,1 2-4,1-1 0,-1 0 0,1-1 0,-1 0 0,1-1 0,11 1 0,-19-2 0,0 0 0,0 0 0,0 0 0,0-1 0,0 1 0,1-1 0,-1 1 0,0-1 0,0 1 0,0-1 0,0 0 0,0 0 0,-1 0 0,1 0 0,0 0 0,0-1 0,-1 1 0,1 0 0,0-1 0,-1 1 0,0-1 0,1 0 0,-1 1 0,0-1 0,0 0 0,0 0 0,0 0 0,0 0 0,0 0 0,-1 0 0,1 0 0,0 0 0,-1 0 0,1-4 0,-1 4 0,0 0 0,0 0 0,0 0 0,0 0 0,0 0 0,0 0 0,0 1 0,0-1 0,-1 0 0,1 0 0,-1 0 0,0 0 0,1 1 0,-1-1 0,0 0 0,-2-2 0,2 30 0,2-22 0,0-1 0,-1 1 0,1-1 0,0 0 0,1 1 0,-1-1 0,1 0 0,-1 0 0,1 0 0,0 0 0,0 0 0,0 0 0,1 0 0,-1-1 0,1 1 0,-1-1 0,1 0 0,0 0 0,0 0 0,0 0 0,0 0 0,0 0 0,0-1 0,0 0 0,1 1 0,-1-1 0,5 0 0,10 4 0,1-2 0,-1-1 0,37 1 0,-41-3 0,24 2-4013</inkml:trace>
  <inkml:trace contextRef="#ctx0" brushRef="#br0" timeOffset="8834.74">5255 506 24119,'0'0'4553,"4"2"-3158,4 1-1227,-1 0 0,1-1 0,0 0 0,-1 0 1,1-1-1,0 0 0,0-1 0,0 1 0,0-2 0,0 1 0,15-3 0,-18 2-163,0-1 0,1 1-1,-1-1 1,0 0 0,1 0-1,-1 0 1,-1-1 0,8-5-1,-9 7 7,-1-1-1,0 0 1,0 0-1,0-1 1,0 1-1,0 0 1,0-1-1,0 1 1,-1-1-1,0 0 1,1 1-1,-1-1 0,0 0 1,0 0-1,0 0 1,0-4-1,-1 5-5,0-1 0,0 1 0,0 0 0,0 0 0,0-1 0,-1 1 0,1 0 0,-1 0 0,0 0 0,0-1 0,1 1 0,-1 0-1,0 0 1,-1 0 0,1 1 0,0-1 0,-1 0 0,1 0 0,-1 1 0,1-1 0,-1 1 0,0-1 0,1 1 0,-1 0 0,0-1 0,0 1 0,0 0-1,0 0 1,0 0 0,0 1 0,-4-2 0,2 1 6,-1 0 0,1 0 1,0 0-1,-1 0 0,1 1 0,0 0 0,-1 0 0,1 0 0,0 0 1,-1 1-1,1-1 0,0 1 0,0 0 0,-1 1 0,-6 2 0,8-2-9,1-1 0,0 1 0,-1 0 0,1-1 0,0 1 0,0 0 0,0 1 0,1-1 0,-1 0 0,0 0 0,1 1 0,0-1 0,-1 1 0,1-1 0,0 1 0,-1 4-1,1-2 3,0-1 0,1 1 0,-1 0 0,1 0 0,0 0 0,0 0 0,1 0 0,0 0 0,1 5 0,0-3-1,0 0 1,0 0-1,1 0 1,0 0-1,1 0 1,-1-1 0,1 0-1,0 0 1,1 0-1,-1 0 1,1 0-1,11 8 1,-12-11-4,1-1 0,-1 0 0,1 1 0,0-2 0,0 1 0,0-1 0,0 1 0,0-1 0,1-1 0,-1 1 0,0-1 0,0 0 0,1 0 0,8-2 0,4 0 0,-1-2 0,33-11 0,-18 5 875,-14 5-5801</inkml:trace>
  <inkml:trace contextRef="#ctx0" brushRef="#br0" timeOffset="9242.45">5653 496 24015,'0'0'6696,"3"2"-6015,8 6-448,0-1-1,0 0 1,0-1-1,21 8 1,-47-36-33,14 19-199,-11-12-1,1-2 1,1 0 0,-13-32 0,22 48-1,1 0 0,0 0 0,0 0 0,0 0 0,0 0 0,0 0 0,0 0 0,0 0 0,0 0 0,0-1 0,0 1 0,1 0 0,-1 0 0,0 0 0,1 0 0,-1 0 0,1 0 0,-1 0 0,1 0 0,0 0 0,-1 1 0,1-1 0,0 0 0,-1 0 0,1 0 0,0 1 0,0-1 0,0 0 0,0 1 0,0-1 0,0 1 0,0-1 0,0 1 0,2-1 0,5-2 0,0 0 0,0 0 0,13-1 0,-12 2 0,1-1 0,0 1 0,0 0 0,1 0 0,-1 1 0,0 1 0,0 0 0,1 0 0,15 3 0,0 1-4067</inkml:trace>
</inkml:ink>
</file>

<file path=word/theme/theme1.xml><?xml version="1.0" encoding="utf-8"?>
<a:theme xmlns:a="http://schemas.openxmlformats.org/drawingml/2006/main" name="Office">
  <a:themeElements>
    <a:clrScheme name="Website">
      <a:dk1>
        <a:srgbClr val="333333"/>
      </a:dk1>
      <a:lt1>
        <a:sysClr val="window" lastClr="FFFFFF"/>
      </a:lt1>
      <a:dk2>
        <a:srgbClr val="001835"/>
      </a:dk2>
      <a:lt2>
        <a:srgbClr val="F2F3FA"/>
      </a:lt2>
      <a:accent1>
        <a:srgbClr val="007197"/>
      </a:accent1>
      <a:accent2>
        <a:srgbClr val="2F2E41"/>
      </a:accent2>
      <a:accent3>
        <a:srgbClr val="469085"/>
      </a:accent3>
      <a:accent4>
        <a:srgbClr val="CBCBD0"/>
      </a:accent4>
      <a:accent5>
        <a:srgbClr val="CCA000"/>
      </a:accent5>
      <a:accent6>
        <a:srgbClr val="C89281"/>
      </a:accent6>
      <a:hlink>
        <a:srgbClr val="007197"/>
      </a:hlink>
      <a:folHlink>
        <a:srgbClr val="4690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A95DEDB387C64880F334511984218A" ma:contentTypeVersion="12" ma:contentTypeDescription="Ein neues Dokument erstellen." ma:contentTypeScope="" ma:versionID="bc643cfd5dc8403541bdfdd5b1560827">
  <xsd:schema xmlns:xsd="http://www.w3.org/2001/XMLSchema" xmlns:xs="http://www.w3.org/2001/XMLSchema" xmlns:p="http://schemas.microsoft.com/office/2006/metadata/properties" xmlns:ns2="f7974360-0d58-4c59-8d8c-3d29edd9c8b0" xmlns:ns3="c3a3e8c3-a6b6-485f-bdbf-05e392835b89" targetNamespace="http://schemas.microsoft.com/office/2006/metadata/properties" ma:root="true" ma:fieldsID="f115ebfa6b047e09687366659e79840f" ns2:_="" ns3:_="">
    <xsd:import namespace="f7974360-0d58-4c59-8d8c-3d29edd9c8b0"/>
    <xsd:import namespace="c3a3e8c3-a6b6-485f-bdbf-05e392835b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74360-0d58-4c59-8d8c-3d29edd9c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2c7edc0-87e6-4423-9b39-885f37c4c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3e8c3-a6b6-485f-bdbf-05e392835b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7aec5c-f5c9-43fe-8566-b8b04b707770}" ma:internalName="TaxCatchAll" ma:showField="CatchAllData" ma:web="c3a3e8c3-a6b6-485f-bdbf-05e392835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a3e8c3-a6b6-485f-bdbf-05e392835b89" xsi:nil="true"/>
    <lcf76f155ced4ddcb4097134ff3c332f xmlns="f7974360-0d58-4c59-8d8c-3d29edd9c8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DE1619-7465-426E-B973-88D015465E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8481C5-EC87-46AD-B31A-3B96A747C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74360-0d58-4c59-8d8c-3d29edd9c8b0"/>
    <ds:schemaRef ds:uri="c3a3e8c3-a6b6-485f-bdbf-05e392835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D341CF-ED7B-4264-909C-261E08D48E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F7A92B-EB7A-46BA-9FE2-8C57936F81C0}">
  <ds:schemaRefs>
    <ds:schemaRef ds:uri="http://schemas.microsoft.com/office/2006/metadata/properties"/>
    <ds:schemaRef ds:uri="http://schemas.microsoft.com/office/infopath/2007/PartnerControls"/>
    <ds:schemaRef ds:uri="c3a3e8c3-a6b6-485f-bdbf-05e392835b89"/>
    <ds:schemaRef ds:uri="f7974360-0d58-4c59-8d8c-3d29edd9c8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_AB-Vorlage_Website.dotx</Template>
  <TotalTime>0</TotalTime>
  <Pages>1</Pages>
  <Words>426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Eckstein</dc:creator>
  <cp:keywords/>
  <dc:description/>
  <cp:lastModifiedBy>Florian Fischer (FIF)</cp:lastModifiedBy>
  <cp:revision>6</cp:revision>
  <cp:lastPrinted>2024-10-19T06:28:00Z</cp:lastPrinted>
  <dcterms:created xsi:type="dcterms:W3CDTF">2024-10-18T18:27:00Z</dcterms:created>
  <dcterms:modified xsi:type="dcterms:W3CDTF">2024-10-21T07:52:00Z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0x010100F3A95DEDB387C64880F334511984218A</vt:lpwstr>
  </property>
</Properties>
</file>