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A6F40" w14:textId="77777777" w:rsidR="00A753B9" w:rsidRDefault="00A753B9" w:rsidP="00A753B9">
      <w:pPr>
        <w:pStyle w:val="berschrift2"/>
      </w:pPr>
      <w:r>
        <w:t>Implementierung der Datenstruktur Graph</w:t>
      </w:r>
    </w:p>
    <w:p w14:paraId="416ACF07" w14:textId="77777777" w:rsidR="00A753B9" w:rsidRPr="00A753B9" w:rsidRDefault="00A753B9" w:rsidP="00A753B9">
      <w:pPr>
        <w:pBdr>
          <w:bottom w:val="single" w:sz="4" w:space="1" w:color="auto"/>
        </w:pBdr>
        <w:ind w:left="-3"/>
        <w:rPr>
          <w:b/>
        </w:rPr>
      </w:pPr>
      <w:r>
        <w:rPr>
          <w:b/>
        </w:rPr>
        <w:br/>
      </w:r>
      <w:r w:rsidRPr="00A753B9">
        <w:rPr>
          <w:b/>
        </w:rPr>
        <w:t>Klassendiagramm</w:t>
      </w:r>
    </w:p>
    <w:p w14:paraId="39952539" w14:textId="074B4838" w:rsidR="00A753B9" w:rsidRDefault="0035317F" w:rsidP="00F66257">
      <w:pPr>
        <w:ind w:left="-3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3B7CD001" wp14:editId="5698EBE0">
                <wp:simplePos x="0" y="0"/>
                <wp:positionH relativeFrom="column">
                  <wp:posOffset>2734945</wp:posOffset>
                </wp:positionH>
                <wp:positionV relativeFrom="paragraph">
                  <wp:posOffset>16510</wp:posOffset>
                </wp:positionV>
                <wp:extent cx="880395" cy="254635"/>
                <wp:effectExtent l="38100" t="38100" r="15240" b="50165"/>
                <wp:wrapNone/>
                <wp:docPr id="288810623" name="Freihand 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880395" cy="2546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468033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90" o:spid="_x0000_s1026" type="#_x0000_t75" style="position:absolute;margin-left:214.85pt;margin-top:.8pt;width:70.3pt;height:21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6351C8A5" wp14:editId="41DFA356">
                <wp:simplePos x="0" y="0"/>
                <wp:positionH relativeFrom="column">
                  <wp:posOffset>3798112</wp:posOffset>
                </wp:positionH>
                <wp:positionV relativeFrom="paragraph">
                  <wp:posOffset>155686</wp:posOffset>
                </wp:positionV>
                <wp:extent cx="82800" cy="110160"/>
                <wp:effectExtent l="38100" t="38100" r="50800" b="42545"/>
                <wp:wrapNone/>
                <wp:docPr id="1854703869" name="Freihand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82800" cy="110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270712" id="Freihand 88" o:spid="_x0000_s1026" type="#_x0000_t75" style="position:absolute;margin-left:298.55pt;margin-top:11.75pt;width:7.5pt;height:9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32431AB3" wp14:editId="1595BF6A">
                <wp:simplePos x="0" y="0"/>
                <wp:positionH relativeFrom="column">
                  <wp:posOffset>2382952</wp:posOffset>
                </wp:positionH>
                <wp:positionV relativeFrom="paragraph">
                  <wp:posOffset>98806</wp:posOffset>
                </wp:positionV>
                <wp:extent cx="104040" cy="146160"/>
                <wp:effectExtent l="38100" t="38100" r="48895" b="44450"/>
                <wp:wrapNone/>
                <wp:docPr id="806576781" name="Freihand 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04040" cy="146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443B2B" id="Freihand 75" o:spid="_x0000_s1026" type="#_x0000_t75" style="position:absolute;margin-left:187.15pt;margin-top:7.3pt;width:9.2pt;height:12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">
                <v:imagedata r:id="rId16" o:title=""/>
              </v:shape>
            </w:pict>
          </mc:Fallback>
        </mc:AlternateContent>
      </w:r>
      <w:r w:rsidR="00A753B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44638" wp14:editId="47968632">
                <wp:simplePos x="0" y="0"/>
                <wp:positionH relativeFrom="margin">
                  <wp:posOffset>4003040</wp:posOffset>
                </wp:positionH>
                <wp:positionV relativeFrom="paragraph">
                  <wp:posOffset>4445</wp:posOffset>
                </wp:positionV>
                <wp:extent cx="1339850" cy="603250"/>
                <wp:effectExtent l="0" t="0" r="12700" b="25400"/>
                <wp:wrapNone/>
                <wp:docPr id="81081599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0" cy="603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0A97E7" w14:textId="77777777" w:rsidR="00A753B9" w:rsidRPr="00A753B9" w:rsidRDefault="00A753B9" w:rsidP="00A753B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A753B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  <w:t>Knoten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D44638" id="Rechteck 1" o:spid="_x0000_s1026" style="position:absolute;left:0;text-align:left;margin-left:315.2pt;margin-top:.35pt;width:105.5pt;height:47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" fillcolor="white [3201]" strokecolor="#333 [3200]" strokeweight="1pt">
                <v:textbox>
                  <w:txbxContent>
                    <w:p w14:paraId="1D0A97E7" w14:textId="77777777" w:rsidR="00A753B9" w:rsidRPr="00A753B9" w:rsidRDefault="00A753B9" w:rsidP="00A753B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</w:pPr>
                      <w:r w:rsidRPr="00A753B9"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  <w:t>Knoten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753B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93805" wp14:editId="0E76E24C">
                <wp:simplePos x="0" y="0"/>
                <wp:positionH relativeFrom="margin">
                  <wp:posOffset>1002665</wp:posOffset>
                </wp:positionH>
                <wp:positionV relativeFrom="paragraph">
                  <wp:posOffset>4445</wp:posOffset>
                </wp:positionV>
                <wp:extent cx="1339850" cy="603250"/>
                <wp:effectExtent l="0" t="0" r="12700" b="25400"/>
                <wp:wrapNone/>
                <wp:docPr id="1769560565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0" cy="603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4161BA" w14:textId="77777777" w:rsidR="00A753B9" w:rsidRPr="00A753B9" w:rsidRDefault="00A753B9" w:rsidP="00A753B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 w:rsidRPr="00A753B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28"/>
                              </w:rPr>
                              <w:t>Graph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93805" id="_x0000_s1027" style="position:absolute;left:0;text-align:left;margin-left:78.95pt;margin-top:.35pt;width:105.5pt;height:47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" fillcolor="white [3201]" strokecolor="#333 [3200]" strokeweight="1pt">
                <v:textbox>
                  <w:txbxContent>
                    <w:p w14:paraId="404161BA" w14:textId="77777777" w:rsidR="00A753B9" w:rsidRPr="00A753B9" w:rsidRDefault="00A753B9" w:rsidP="00A753B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</w:pPr>
                      <w:r w:rsidRPr="00A753B9">
                        <w:rPr>
                          <w:rFonts w:cstheme="minorHAnsi"/>
                          <w:b/>
                          <w:bCs/>
                          <w:sz w:val="32"/>
                          <w:szCs w:val="28"/>
                        </w:rPr>
                        <w:t>Graph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9C1C1D7" w14:textId="506E0457" w:rsidR="00A753B9" w:rsidRDefault="0035317F" w:rsidP="00F66257">
      <w:pPr>
        <w:ind w:left="-3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 wp14:anchorId="7CB23478" wp14:editId="7EA59850">
                <wp:simplePos x="0" y="0"/>
                <wp:positionH relativeFrom="column">
                  <wp:posOffset>2352352</wp:posOffset>
                </wp:positionH>
                <wp:positionV relativeFrom="paragraph">
                  <wp:posOffset>64176</wp:posOffset>
                </wp:positionV>
                <wp:extent cx="1666800" cy="8280"/>
                <wp:effectExtent l="38100" t="38100" r="48260" b="48895"/>
                <wp:wrapNone/>
                <wp:docPr id="1687818597" name="Freihand 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666800" cy="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FC41ADE" id="Freihand 74" o:spid="_x0000_s1026" type="#_x0000_t75" style="position:absolute;margin-left:184.7pt;margin-top:4.55pt;width:132.25pt;height:1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">
                <v:imagedata r:id="rId18" o:title=""/>
              </v:shape>
            </w:pict>
          </mc:Fallback>
        </mc:AlternateContent>
      </w:r>
    </w:p>
    <w:p w14:paraId="09362F8C" w14:textId="77777777" w:rsidR="00A753B9" w:rsidRDefault="00A753B9" w:rsidP="00F66257">
      <w:pPr>
        <w:ind w:left="-3"/>
      </w:pPr>
    </w:p>
    <w:p w14:paraId="7ECACA8C" w14:textId="77777777" w:rsidR="00A753B9" w:rsidRDefault="00A753B9" w:rsidP="00A753B9">
      <w:pPr>
        <w:pBdr>
          <w:bottom w:val="single" w:sz="4" w:space="1" w:color="auto"/>
        </w:pBdr>
        <w:ind w:left="-3"/>
      </w:pPr>
      <w:r w:rsidRPr="00A753B9">
        <w:rPr>
          <w:b/>
        </w:rPr>
        <w:t>Klasse Graph</w:t>
      </w:r>
      <w:r>
        <w:t xml:space="preserve"> – Attribute und Methoden</w:t>
      </w:r>
    </w:p>
    <w:p w14:paraId="44C96202" w14:textId="0399D26B" w:rsidR="00A753B9" w:rsidRDefault="00A753B9" w:rsidP="00A753B9"/>
    <w:tbl>
      <w:tblPr>
        <w:tblStyle w:val="Tabellenraster"/>
        <w:tblW w:w="0" w:type="auto"/>
        <w:tblInd w:w="2547" w:type="dxa"/>
        <w:tblLook w:val="04A0" w:firstRow="1" w:lastRow="0" w:firstColumn="1" w:lastColumn="0" w:noHBand="0" w:noVBand="1"/>
      </w:tblPr>
      <w:tblGrid>
        <w:gridCol w:w="4678"/>
      </w:tblGrid>
      <w:tr w:rsidR="00A753B9" w14:paraId="2EBD9B18" w14:textId="77777777" w:rsidTr="00A753B9">
        <w:tc>
          <w:tcPr>
            <w:tcW w:w="4678" w:type="dxa"/>
          </w:tcPr>
          <w:p w14:paraId="7CC1B805" w14:textId="53C22292" w:rsidR="00A753B9" w:rsidRPr="00A753B9" w:rsidRDefault="00A753B9" w:rsidP="00A753B9">
            <w:pPr>
              <w:spacing w:after="60" w:line="240" w:lineRule="auto"/>
              <w:jc w:val="center"/>
              <w:rPr>
                <w:b/>
                <w:bCs/>
              </w:rPr>
            </w:pPr>
            <w:r w:rsidRPr="00A753B9">
              <w:rPr>
                <w:b/>
                <w:bCs/>
                <w:sz w:val="32"/>
                <w:szCs w:val="28"/>
              </w:rPr>
              <w:t>Graph</w:t>
            </w:r>
          </w:p>
        </w:tc>
      </w:tr>
      <w:tr w:rsidR="00A753B9" w14:paraId="1C29EBE9" w14:textId="77777777" w:rsidTr="00A753B9">
        <w:tc>
          <w:tcPr>
            <w:tcW w:w="4678" w:type="dxa"/>
          </w:tcPr>
          <w:p w14:paraId="1FEE6D38" w14:textId="496B8CB3" w:rsidR="0035317F" w:rsidRPr="0035317F" w:rsidRDefault="0035317F" w:rsidP="00F66257">
            <w:pPr>
              <w:rPr>
                <w:rFonts w:ascii="Consolas" w:hAnsi="Consolas"/>
              </w:rPr>
            </w:pPr>
            <w:r w:rsidRPr="0035317F">
              <w:rPr>
                <w:rFonts w:ascii="Consolas" w:hAnsi="Consolas"/>
              </w:rPr>
              <w:t xml:space="preserve">Knoten[] </w:t>
            </w:r>
            <w:proofErr w:type="spellStart"/>
            <w:r w:rsidRPr="0035317F">
              <w:rPr>
                <w:rFonts w:ascii="Consolas" w:hAnsi="Consolas"/>
              </w:rPr>
              <w:t>knotenfeld</w:t>
            </w:r>
            <w:proofErr w:type="spellEnd"/>
          </w:p>
          <w:p w14:paraId="2FEE8F51" w14:textId="4DFE479A" w:rsidR="00A753B9" w:rsidRPr="0035317F" w:rsidRDefault="0035317F" w:rsidP="00F66257">
            <w:pPr>
              <w:rPr>
                <w:rFonts w:ascii="Consolas" w:hAnsi="Consolas"/>
              </w:rPr>
            </w:pPr>
            <w:proofErr w:type="spellStart"/>
            <w:r w:rsidRPr="0035317F">
              <w:rPr>
                <w:rFonts w:ascii="Consolas" w:hAnsi="Consolas"/>
              </w:rPr>
              <w:t>int</w:t>
            </w:r>
            <w:proofErr w:type="spellEnd"/>
            <w:r w:rsidRPr="0035317F">
              <w:rPr>
                <w:rFonts w:ascii="Consolas" w:hAnsi="Consolas"/>
              </w:rPr>
              <w:t xml:space="preserve">[][] </w:t>
            </w:r>
            <w:proofErr w:type="spellStart"/>
            <w:r w:rsidRPr="0035317F">
              <w:rPr>
                <w:rFonts w:ascii="Consolas" w:hAnsi="Consolas"/>
              </w:rPr>
              <w:t>adjazenzmatrix</w:t>
            </w:r>
            <w:proofErr w:type="spellEnd"/>
          </w:p>
          <w:p w14:paraId="6DFCF402" w14:textId="3AD03BB4" w:rsidR="00A753B9" w:rsidRDefault="0035317F" w:rsidP="00F66257">
            <w:proofErr w:type="spellStart"/>
            <w:r w:rsidRPr="0035317F">
              <w:rPr>
                <w:rFonts w:ascii="Consolas" w:hAnsi="Consolas"/>
              </w:rPr>
              <w:t>int</w:t>
            </w:r>
            <w:proofErr w:type="spellEnd"/>
            <w:r w:rsidRPr="0035317F">
              <w:rPr>
                <w:rFonts w:ascii="Consolas" w:hAnsi="Consolas"/>
              </w:rPr>
              <w:t xml:space="preserve"> </w:t>
            </w:r>
            <w:proofErr w:type="spellStart"/>
            <w:r w:rsidRPr="0035317F">
              <w:rPr>
                <w:rFonts w:ascii="Consolas" w:hAnsi="Consolas"/>
              </w:rPr>
              <w:t>anzKnoten</w:t>
            </w:r>
            <w:proofErr w:type="spellEnd"/>
          </w:p>
        </w:tc>
      </w:tr>
      <w:tr w:rsidR="00A753B9" w14:paraId="0669E2AB" w14:textId="77777777" w:rsidTr="00A753B9">
        <w:tc>
          <w:tcPr>
            <w:tcW w:w="4678" w:type="dxa"/>
          </w:tcPr>
          <w:p w14:paraId="0F4C14CD" w14:textId="112F1E50" w:rsidR="00A753B9" w:rsidRPr="0035317F" w:rsidRDefault="0035317F" w:rsidP="00F66257">
            <w:pPr>
              <w:rPr>
                <w:rFonts w:ascii="Consolas" w:hAnsi="Consolas"/>
              </w:rPr>
            </w:pPr>
            <w:r w:rsidRPr="0035317F">
              <w:rPr>
                <w:rFonts w:ascii="Consolas" w:hAnsi="Consolas"/>
              </w:rPr>
              <w:t>Graph(</w:t>
            </w:r>
            <w:proofErr w:type="spellStart"/>
            <w:r w:rsidRPr="0035317F">
              <w:rPr>
                <w:rFonts w:ascii="Consolas" w:hAnsi="Consolas"/>
              </w:rPr>
              <w:t>int</w:t>
            </w:r>
            <w:proofErr w:type="spellEnd"/>
            <w:r w:rsidRPr="0035317F">
              <w:rPr>
                <w:rFonts w:ascii="Consolas" w:hAnsi="Consolas"/>
              </w:rPr>
              <w:t xml:space="preserve"> </w:t>
            </w:r>
            <w:proofErr w:type="spellStart"/>
            <w:r w:rsidRPr="0035317F">
              <w:rPr>
                <w:rFonts w:ascii="Consolas" w:hAnsi="Consolas"/>
              </w:rPr>
              <w:t>maxAnzahlKnoten</w:t>
            </w:r>
            <w:proofErr w:type="spellEnd"/>
            <w:r w:rsidRPr="0035317F">
              <w:rPr>
                <w:rFonts w:ascii="Consolas" w:hAnsi="Consolas"/>
              </w:rPr>
              <w:t>)</w:t>
            </w:r>
          </w:p>
          <w:p w14:paraId="74C6B710" w14:textId="006221CF" w:rsidR="00A753B9" w:rsidRDefault="0035317F" w:rsidP="00F66257">
            <w:r w:rsidRPr="0035317F">
              <w:rPr>
                <w:rFonts w:ascii="Consolas" w:hAnsi="Consolas"/>
              </w:rPr>
              <w:t>…</w:t>
            </w:r>
          </w:p>
        </w:tc>
      </w:tr>
    </w:tbl>
    <w:p w14:paraId="61E16A1F" w14:textId="77777777" w:rsidR="00C85616" w:rsidRDefault="00C85616" w:rsidP="00C85616">
      <w:pPr>
        <w:spacing w:before="0"/>
      </w:pPr>
    </w:p>
    <w:p w14:paraId="242B3AA8" w14:textId="5A7BFE8E" w:rsidR="00C85616" w:rsidRPr="00C85616" w:rsidRDefault="00C85616" w:rsidP="00C85616">
      <w:pPr>
        <w:shd w:val="clear" w:color="auto" w:fill="CBCBD0" w:themeFill="accent4"/>
        <w:spacing w:before="0"/>
        <w:rPr>
          <w:b/>
        </w:rPr>
      </w:pPr>
      <w:r>
        <w:t xml:space="preserve">Klasse </w:t>
      </w:r>
      <w:r w:rsidRPr="00B57F44">
        <w:rPr>
          <w:b/>
        </w:rPr>
        <w:t>Graph</w:t>
      </w:r>
    </w:p>
    <w:p w14:paraId="2975FE59" w14:textId="77777777" w:rsidR="00C85616" w:rsidRPr="00CC3408" w:rsidRDefault="00C85616" w:rsidP="00C85616">
      <w:pPr>
        <w:pBdr>
          <w:bottom w:val="single" w:sz="4" w:space="1" w:color="auto"/>
        </w:pBdr>
        <w:spacing w:before="0"/>
      </w:pPr>
      <w:r w:rsidRPr="00CC3408">
        <w:t>Attribute</w:t>
      </w:r>
    </w:p>
    <w:p w14:paraId="2EAB6277" w14:textId="75B578B8" w:rsidR="00C85616" w:rsidRDefault="0035317F" w:rsidP="00C85616">
      <w:pPr>
        <w:pStyle w:val="Listenabsatz"/>
        <w:numPr>
          <w:ilvl w:val="0"/>
          <w:numId w:val="42"/>
        </w:numPr>
        <w:spacing w:before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2DB1EAE0" wp14:editId="545832B5">
                <wp:simplePos x="0" y="0"/>
                <wp:positionH relativeFrom="column">
                  <wp:posOffset>713105</wp:posOffset>
                </wp:positionH>
                <wp:positionV relativeFrom="paragraph">
                  <wp:posOffset>175895</wp:posOffset>
                </wp:positionV>
                <wp:extent cx="800940" cy="211930"/>
                <wp:effectExtent l="38100" t="38100" r="18415" b="36195"/>
                <wp:wrapNone/>
                <wp:docPr id="159195293" name="Freihand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800940" cy="2119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20989F" id="Freihand 56" o:spid="_x0000_s1026" type="#_x0000_t75" style="position:absolute;margin-left:55.65pt;margin-top:13.35pt;width:64.05pt;height:17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">
                <v:imagedata r:id="rId20" o:title=""/>
              </v:shape>
            </w:pict>
          </mc:Fallback>
        </mc:AlternateContent>
      </w:r>
      <w:r w:rsidR="00C85616">
        <w:t xml:space="preserve">Zur Verwaltung der Knoten wird ein eindimensionales Feld mit dem Namen </w:t>
      </w:r>
      <w:proofErr w:type="spellStart"/>
      <w:r w:rsidR="00C85616" w:rsidRPr="00BF25C5">
        <w:rPr>
          <w:b/>
        </w:rPr>
        <w:t>knoten</w:t>
      </w:r>
      <w:r w:rsidR="00A878B4">
        <w:rPr>
          <w:b/>
        </w:rPr>
        <w:t>feld</w:t>
      </w:r>
      <w:proofErr w:type="spellEnd"/>
      <w:r w:rsidR="00C85616">
        <w:t xml:space="preserve"> benötigt, welches die ______________________ der Klasse Knoten speichert.</w:t>
      </w:r>
    </w:p>
    <w:p w14:paraId="7FED49AA" w14:textId="538C890C" w:rsidR="00C85616" w:rsidRDefault="0035317F" w:rsidP="00C85616">
      <w:pPr>
        <w:pStyle w:val="Listenabsatz"/>
        <w:numPr>
          <w:ilvl w:val="0"/>
          <w:numId w:val="42"/>
        </w:numPr>
        <w:spacing w:before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20B738DA" wp14:editId="5550A263">
                <wp:simplePos x="0" y="0"/>
                <wp:positionH relativeFrom="column">
                  <wp:posOffset>2466340</wp:posOffset>
                </wp:positionH>
                <wp:positionV relativeFrom="paragraph">
                  <wp:posOffset>153670</wp:posOffset>
                </wp:positionV>
                <wp:extent cx="1393010" cy="256415"/>
                <wp:effectExtent l="38100" t="38100" r="17145" b="48895"/>
                <wp:wrapNone/>
                <wp:docPr id="61734400" name="Freihand 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1393010" cy="2564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CF4C4F" id="Freihand 72" o:spid="_x0000_s1026" type="#_x0000_t75" style="position:absolute;margin-left:193.7pt;margin-top:11.6pt;width:110.7pt;height:21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">
                <v:imagedata r:id="rId22" o:title=""/>
              </v:shape>
            </w:pict>
          </mc:Fallback>
        </mc:AlternateContent>
      </w:r>
      <w:r w:rsidR="00C85616">
        <w:t xml:space="preserve">Das zweidimensionale Feld </w:t>
      </w:r>
      <w:proofErr w:type="spellStart"/>
      <w:r w:rsidR="00A878B4">
        <w:rPr>
          <w:b/>
        </w:rPr>
        <w:t>adjazenzmatrix</w:t>
      </w:r>
      <w:proofErr w:type="spellEnd"/>
      <w:r w:rsidR="00C85616">
        <w:t xml:space="preserve"> repräsentiert die </w:t>
      </w:r>
      <w:proofErr w:type="spellStart"/>
      <w:r w:rsidR="00C85616">
        <w:t>Adjazenzmatrix</w:t>
      </w:r>
      <w:proofErr w:type="spellEnd"/>
      <w:r w:rsidR="00C85616">
        <w:t xml:space="preserve"> des Graphen und verwaltet somit die Informationen über die ______________________.</w:t>
      </w:r>
    </w:p>
    <w:p w14:paraId="4D30082D" w14:textId="0D703D97" w:rsidR="00C85616" w:rsidRDefault="00C85616" w:rsidP="00C85616">
      <w:pPr>
        <w:pStyle w:val="Listenabsatz"/>
        <w:numPr>
          <w:ilvl w:val="0"/>
          <w:numId w:val="42"/>
        </w:numPr>
        <w:spacing w:before="0"/>
      </w:pPr>
      <w:proofErr w:type="spellStart"/>
      <w:r w:rsidRPr="006634C0">
        <w:rPr>
          <w:b/>
        </w:rPr>
        <w:t>anzKnoten</w:t>
      </w:r>
      <w:proofErr w:type="spellEnd"/>
      <w:r>
        <w:t xml:space="preserve"> speichert, wie viele Knoten der Graph aktuell besitzt.</w:t>
      </w:r>
    </w:p>
    <w:p w14:paraId="53C9BDBB" w14:textId="7F3D1DFA" w:rsidR="007E2ECE" w:rsidRDefault="00CD6368" w:rsidP="00C85616">
      <w:pPr>
        <w:pBdr>
          <w:top w:val="single" w:sz="4" w:space="1" w:color="auto"/>
        </w:pBdr>
        <w:spacing w:before="0"/>
      </w:pPr>
      <w:r>
        <w:rPr>
          <w:noProof/>
        </w:rPr>
        <w:drawing>
          <wp:inline distT="0" distB="0" distL="0" distR="0" wp14:anchorId="66B3F681" wp14:editId="0E054C70">
            <wp:extent cx="6479540" cy="3065145"/>
            <wp:effectExtent l="0" t="0" r="0" b="1905"/>
            <wp:docPr id="1046344032" name="Grafik 11" descr="Ein Bild, das Text, Screensho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344032" name="Grafik 11" descr="Ein Bild, das Text, Screenshot enthält.&#10;&#10;Automatisch generierte Beschreib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6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7514C" w14:textId="25BC75A5" w:rsidR="009A7A63" w:rsidRDefault="009A7A63" w:rsidP="00C85616">
      <w:pPr>
        <w:pBdr>
          <w:top w:val="single" w:sz="4" w:space="1" w:color="auto"/>
        </w:pBdr>
        <w:spacing w:before="0"/>
      </w:pPr>
    </w:p>
    <w:p w14:paraId="5AB0A2CA" w14:textId="2B875606" w:rsidR="009A7A63" w:rsidRDefault="006B3A7E" w:rsidP="00C85616">
      <w:pPr>
        <w:pBdr>
          <w:top w:val="single" w:sz="4" w:space="1" w:color="auto"/>
        </w:pBdr>
        <w:spacing w:before="0"/>
      </w:pPr>
      <w:r>
        <w:t xml:space="preserve">Die Zeilen- und Spaltenindizes der </w:t>
      </w:r>
      <w:proofErr w:type="spellStart"/>
      <w:r>
        <w:t>Adjazenzmatrix</w:t>
      </w:r>
      <w:proofErr w:type="spellEnd"/>
      <w:r>
        <w:t xml:space="preserve"> entsprechen den Knotenindizes.</w:t>
      </w:r>
    </w:p>
    <w:p w14:paraId="3ACAD58C" w14:textId="48303BD8" w:rsidR="00354960" w:rsidRPr="00A753B9" w:rsidRDefault="0035317F" w:rsidP="007E2ECE">
      <w:pPr>
        <w:pBdr>
          <w:top w:val="single" w:sz="4" w:space="1" w:color="auto"/>
        </w:pBdr>
        <w:spacing w:before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58A647CC" wp14:editId="2AE59D6A">
                <wp:simplePos x="0" y="0"/>
                <wp:positionH relativeFrom="column">
                  <wp:posOffset>3672205</wp:posOffset>
                </wp:positionH>
                <wp:positionV relativeFrom="paragraph">
                  <wp:posOffset>-92075</wp:posOffset>
                </wp:positionV>
                <wp:extent cx="1219575" cy="355925"/>
                <wp:effectExtent l="38100" t="38100" r="19050" b="44450"/>
                <wp:wrapNone/>
                <wp:docPr id="469585800" name="Freihand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1219575" cy="355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1FEB99" id="Freihand 47" o:spid="_x0000_s1026" type="#_x0000_t75" style="position:absolute;margin-left:288.65pt;margin-top:-7.75pt;width:97.05pt;height:29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556E1014" wp14:editId="2CA7A51C">
                <wp:simplePos x="0" y="0"/>
                <wp:positionH relativeFrom="column">
                  <wp:posOffset>1172210</wp:posOffset>
                </wp:positionH>
                <wp:positionV relativeFrom="paragraph">
                  <wp:posOffset>-41910</wp:posOffset>
                </wp:positionV>
                <wp:extent cx="1179260" cy="283845"/>
                <wp:effectExtent l="38100" t="38100" r="20955" b="40005"/>
                <wp:wrapNone/>
                <wp:docPr id="1025116680" name="Freihand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179260" cy="283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24A429" id="Freihand 35" o:spid="_x0000_s1026" type="#_x0000_t75" style="position:absolute;margin-left:91.8pt;margin-top:-3.8pt;width:93.8pt;height:23.3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">
                <v:imagedata r:id="rId27" o:title=""/>
              </v:shape>
            </w:pict>
          </mc:Fallback>
        </mc:AlternateContent>
      </w:r>
      <w:r w:rsidR="006B3A7E">
        <w:t xml:space="preserve">Die Zeile enthält die </w:t>
      </w:r>
      <w:r w:rsidR="007E2ECE">
        <w:rPr>
          <w:u w:val="single"/>
        </w:rPr>
        <w:t xml:space="preserve">                                      </w:t>
      </w:r>
      <w:r>
        <w:rPr>
          <w:u w:val="single"/>
        </w:rPr>
        <w:t xml:space="preserve">   </w:t>
      </w:r>
      <w:r w:rsidR="007E2ECE">
        <w:rPr>
          <w:u w:val="single"/>
        </w:rPr>
        <w:t xml:space="preserve">  </w:t>
      </w:r>
      <w:r w:rsidR="006B3A7E">
        <w:t xml:space="preserve"> und die Spalten die </w:t>
      </w:r>
      <w:r w:rsidR="007E2ECE">
        <w:rPr>
          <w:u w:val="single"/>
        </w:rPr>
        <w:t xml:space="preserve">                                                    </w:t>
      </w:r>
      <w:r w:rsidR="007E2ECE">
        <w:t xml:space="preserve"> </w:t>
      </w:r>
      <w:r w:rsidR="006B3A7E">
        <w:t>Kanten des Knoten.</w:t>
      </w:r>
    </w:p>
    <w:p w14:paraId="7ED97176" w14:textId="77777777" w:rsidR="00A753B9" w:rsidRPr="00BE318C" w:rsidRDefault="00A753B9" w:rsidP="00A75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b/>
        </w:rPr>
      </w:pPr>
      <w:r>
        <w:rPr>
          <w:b/>
        </w:rPr>
        <w:lastRenderedPageBreak/>
        <w:t xml:space="preserve">Arbeitsauftrag – Implementierung </w:t>
      </w:r>
    </w:p>
    <w:p w14:paraId="3FCA477F" w14:textId="02D6645E" w:rsidR="00354960" w:rsidRDefault="00A753B9" w:rsidP="00A753B9">
      <w:pPr>
        <w:spacing w:before="0"/>
      </w:pPr>
      <w:r>
        <w:t>Öffne</w:t>
      </w:r>
      <w:r w:rsidR="00A878B4">
        <w:t xml:space="preserve"> </w:t>
      </w:r>
      <w:r>
        <w:t>d</w:t>
      </w:r>
      <w:r w:rsidR="00354960">
        <w:t xml:space="preserve">en Workspace </w:t>
      </w:r>
      <w:r w:rsidRPr="000D6A60">
        <w:rPr>
          <w:b/>
          <w:i/>
        </w:rPr>
        <w:t>Graph</w:t>
      </w:r>
      <w:r>
        <w:t xml:space="preserve">. Die Klassen der Datenstruktur sind bereits vorgegeben. Die Klasse </w:t>
      </w:r>
      <w:r w:rsidR="00C5214B">
        <w:rPr>
          <w:b/>
        </w:rPr>
        <w:t>Knoten</w:t>
      </w:r>
      <w:r>
        <w:t xml:space="preserve"> </w:t>
      </w:r>
      <w:r w:rsidR="00C5214B">
        <w:t xml:space="preserve">ist </w:t>
      </w:r>
      <w:r>
        <w:t xml:space="preserve">gemäß des obigen Szenarios bereits vollständig implementiert. </w:t>
      </w:r>
    </w:p>
    <w:p w14:paraId="097BE80A" w14:textId="711D59A7" w:rsidR="00354960" w:rsidRDefault="00C85616" w:rsidP="00A753B9">
      <w:pPr>
        <w:spacing w:before="0"/>
      </w:pPr>
      <w:r>
        <w:t>Implementiere</w:t>
      </w:r>
      <w:r w:rsidR="00A878B4">
        <w:t xml:space="preserve"> </w:t>
      </w:r>
      <w:r>
        <w:t xml:space="preserve">die Klasse </w:t>
      </w:r>
      <w:r>
        <w:rPr>
          <w:b/>
        </w:rPr>
        <w:t>Graph</w:t>
      </w:r>
      <w:r>
        <w:t> nun gemäß folgender Vorgaben:</w:t>
      </w:r>
    </w:p>
    <w:p w14:paraId="00FEB70D" w14:textId="77777777" w:rsidR="00A753B9" w:rsidRPr="0065291F" w:rsidRDefault="00A753B9" w:rsidP="00A753B9">
      <w:pPr>
        <w:pStyle w:val="Listenabsatz"/>
        <w:numPr>
          <w:ilvl w:val="0"/>
          <w:numId w:val="41"/>
        </w:numPr>
        <w:spacing w:before="0"/>
        <w:ind w:left="357"/>
        <w:contextualSpacing w:val="0"/>
        <w:rPr>
          <w:u w:val="single"/>
        </w:rPr>
      </w:pPr>
      <w:r w:rsidRPr="0065291F">
        <w:rPr>
          <w:u w:val="single"/>
        </w:rPr>
        <w:t xml:space="preserve">Konstruktor der Klasse </w:t>
      </w:r>
      <w:r w:rsidR="00C5214B">
        <w:rPr>
          <w:b/>
          <w:u w:val="single"/>
        </w:rPr>
        <w:t>Graph</w:t>
      </w:r>
    </w:p>
    <w:p w14:paraId="46C12CBD" w14:textId="70F4179D" w:rsidR="00A753B9" w:rsidRDefault="00A753B9" w:rsidP="00C85616">
      <w:pPr>
        <w:spacing w:before="0"/>
        <w:ind w:left="357"/>
      </w:pPr>
      <w:r>
        <w:t>Durch den Eingangsparameter</w:t>
      </w:r>
      <w:r w:rsidR="00EA646F">
        <w:t xml:space="preserve"> </w:t>
      </w:r>
      <w:proofErr w:type="spellStart"/>
      <w:r w:rsidR="00EA646F" w:rsidRPr="00C85616">
        <w:rPr>
          <w:b/>
        </w:rPr>
        <w:t>maxAnzKnoten</w:t>
      </w:r>
      <w:proofErr w:type="spellEnd"/>
      <w:r>
        <w:t xml:space="preserve"> des Konstruktors soll die maximale Anzahl an Knoten</w:t>
      </w:r>
      <w:r w:rsidR="001D3A53">
        <w:t xml:space="preserve"> und somit die Länge de</w:t>
      </w:r>
      <w:r w:rsidR="002938DA">
        <w:t>s</w:t>
      </w:r>
      <w:r w:rsidR="001D3A53">
        <w:t xml:space="preserve"> Feldes </w:t>
      </w:r>
      <w:proofErr w:type="spellStart"/>
      <w:r w:rsidR="00A878B4">
        <w:rPr>
          <w:b/>
        </w:rPr>
        <w:t>knotenfeld</w:t>
      </w:r>
      <w:proofErr w:type="spellEnd"/>
      <w:r>
        <w:t xml:space="preserve"> </w:t>
      </w:r>
      <w:r w:rsidR="00EA646F">
        <w:t xml:space="preserve">sowie </w:t>
      </w:r>
      <w:r w:rsidR="00DE46FA">
        <w:t xml:space="preserve">die Größe </w:t>
      </w:r>
      <w:r w:rsidR="00354960">
        <w:t xml:space="preserve">der </w:t>
      </w:r>
      <w:proofErr w:type="spellStart"/>
      <w:r w:rsidR="00354960">
        <w:t>Adjazenzmatrix</w:t>
      </w:r>
      <w:proofErr w:type="spellEnd"/>
      <w:r w:rsidR="00DE46FA">
        <w:t xml:space="preserve"> </w:t>
      </w:r>
      <w:proofErr w:type="spellStart"/>
      <w:r w:rsidR="00A878B4">
        <w:rPr>
          <w:b/>
        </w:rPr>
        <w:t>adjazenzmatrix</w:t>
      </w:r>
      <w:proofErr w:type="spellEnd"/>
      <w:r w:rsidR="00DE46FA" w:rsidRPr="00C85616">
        <w:rPr>
          <w:b/>
        </w:rPr>
        <w:t xml:space="preserve"> </w:t>
      </w:r>
      <w:r>
        <w:t>vorgegeben werden.</w:t>
      </w:r>
      <w:r w:rsidR="003C40CB">
        <w:t xml:space="preserve"> Initialisiere beide Attribute geeignet.</w:t>
      </w:r>
    </w:p>
    <w:p w14:paraId="6A4E55B8" w14:textId="77777777" w:rsidR="00C85616" w:rsidRPr="0088754C" w:rsidRDefault="00C85616" w:rsidP="00C85616">
      <w:pPr>
        <w:pStyle w:val="Listenabsatz"/>
        <w:numPr>
          <w:ilvl w:val="0"/>
          <w:numId w:val="41"/>
        </w:numPr>
        <w:spacing w:before="0"/>
        <w:contextualSpacing w:val="0"/>
        <w:rPr>
          <w:u w:val="single"/>
        </w:rPr>
      </w:pPr>
      <w:r w:rsidRPr="0088754C">
        <w:rPr>
          <w:u w:val="single"/>
        </w:rPr>
        <w:t>Methode zum Hinzufügen eine</w:t>
      </w:r>
      <w:r>
        <w:rPr>
          <w:u w:val="single"/>
        </w:rPr>
        <w:t>s</w:t>
      </w:r>
      <w:r w:rsidRPr="0088754C">
        <w:rPr>
          <w:u w:val="single"/>
        </w:rPr>
        <w:t xml:space="preserve"> neuen </w:t>
      </w:r>
      <w:r>
        <w:rPr>
          <w:u w:val="single"/>
        </w:rPr>
        <w:t>Knotens</w:t>
      </w:r>
    </w:p>
    <w:p w14:paraId="7E4E2EAE" w14:textId="4246FB10" w:rsidR="00C85616" w:rsidRDefault="00C85616" w:rsidP="00C85616">
      <w:pPr>
        <w:pStyle w:val="Listenabsatz"/>
        <w:spacing w:before="0"/>
        <w:ind w:left="360"/>
        <w:contextualSpacing w:val="0"/>
      </w:pPr>
      <w:r>
        <w:t>Implementiere</w:t>
      </w:r>
      <w:r w:rsidR="00A878B4">
        <w:t xml:space="preserve"> </w:t>
      </w:r>
      <w:r>
        <w:t xml:space="preserve">die Methode </w:t>
      </w:r>
      <w:proofErr w:type="spellStart"/>
      <w:r>
        <w:rPr>
          <w:rFonts w:ascii="Consolas" w:hAnsi="Consolas"/>
        </w:rPr>
        <w:t>void</w:t>
      </w:r>
      <w:proofErr w:type="spellEnd"/>
      <w:r>
        <w:rPr>
          <w:rFonts w:ascii="Consolas" w:hAnsi="Consolas"/>
        </w:rPr>
        <w:t xml:space="preserve"> </w:t>
      </w:r>
      <w:proofErr w:type="spellStart"/>
      <w:r>
        <w:rPr>
          <w:rFonts w:ascii="Consolas" w:hAnsi="Consolas"/>
        </w:rPr>
        <w:t>knoten</w:t>
      </w:r>
      <w:r w:rsidRPr="0088754C">
        <w:rPr>
          <w:rFonts w:ascii="Consolas" w:hAnsi="Consolas"/>
        </w:rPr>
        <w:t>Hinzufuegen</w:t>
      </w:r>
      <w:proofErr w:type="spellEnd"/>
      <w:r w:rsidRPr="0088754C">
        <w:rPr>
          <w:rFonts w:ascii="Consolas" w:hAnsi="Consolas"/>
        </w:rPr>
        <w:t>(</w:t>
      </w:r>
      <w:r>
        <w:rPr>
          <w:rFonts w:ascii="Consolas" w:hAnsi="Consolas"/>
        </w:rPr>
        <w:t>…</w:t>
      </w:r>
      <w:r w:rsidRPr="0088754C">
        <w:rPr>
          <w:rFonts w:ascii="Consolas" w:hAnsi="Consolas"/>
        </w:rPr>
        <w:t>)</w:t>
      </w:r>
      <w:r>
        <w:t>, die dem Knotenarray (und damit dem Graphen) einen neuen Knoten hinzufügt, falls die Maximalanzahl an Knoten noch nicht erreicht wurde.</w:t>
      </w:r>
    </w:p>
    <w:p w14:paraId="3C5353D6" w14:textId="77777777" w:rsidR="00A753B9" w:rsidRPr="0088754C" w:rsidRDefault="00A753B9" w:rsidP="00A753B9">
      <w:pPr>
        <w:pStyle w:val="Listenabsatz"/>
        <w:numPr>
          <w:ilvl w:val="0"/>
          <w:numId w:val="41"/>
        </w:numPr>
        <w:spacing w:before="0"/>
        <w:contextualSpacing w:val="0"/>
        <w:rPr>
          <w:u w:val="single"/>
        </w:rPr>
      </w:pPr>
      <w:r w:rsidRPr="0088754C">
        <w:rPr>
          <w:u w:val="single"/>
        </w:rPr>
        <w:t>Methode zum Hinzufügen einer neuen Kante</w:t>
      </w:r>
    </w:p>
    <w:p w14:paraId="63C40578" w14:textId="20ABFA27" w:rsidR="00A753B9" w:rsidRDefault="00A753B9" w:rsidP="00A753B9">
      <w:pPr>
        <w:pStyle w:val="Listenabsatz"/>
        <w:spacing w:before="0"/>
        <w:ind w:left="360"/>
        <w:contextualSpacing w:val="0"/>
      </w:pPr>
      <w:r>
        <w:t xml:space="preserve">Implementiere die Methode </w:t>
      </w:r>
      <w:proofErr w:type="spellStart"/>
      <w:r w:rsidRPr="0088754C">
        <w:rPr>
          <w:rFonts w:ascii="Consolas" w:hAnsi="Consolas"/>
        </w:rPr>
        <w:t>void</w:t>
      </w:r>
      <w:proofErr w:type="spellEnd"/>
      <w:r w:rsidRPr="0088754C">
        <w:rPr>
          <w:rFonts w:ascii="Consolas" w:hAnsi="Consolas"/>
        </w:rPr>
        <w:t xml:space="preserve"> </w:t>
      </w:r>
      <w:proofErr w:type="spellStart"/>
      <w:r w:rsidRPr="0088754C">
        <w:rPr>
          <w:rFonts w:ascii="Consolas" w:hAnsi="Consolas"/>
        </w:rPr>
        <w:t>kanteHinzufuegen</w:t>
      </w:r>
      <w:proofErr w:type="spellEnd"/>
      <w:r w:rsidRPr="0088754C">
        <w:rPr>
          <w:rFonts w:ascii="Consolas" w:hAnsi="Consolas"/>
        </w:rPr>
        <w:t>(</w:t>
      </w:r>
      <w:proofErr w:type="spellStart"/>
      <w:r w:rsidRPr="0088754C">
        <w:rPr>
          <w:rFonts w:ascii="Consolas" w:hAnsi="Consolas"/>
        </w:rPr>
        <w:t>int</w:t>
      </w:r>
      <w:proofErr w:type="spellEnd"/>
      <w:r w:rsidRPr="0088754C">
        <w:rPr>
          <w:rFonts w:ascii="Consolas" w:hAnsi="Consolas"/>
        </w:rPr>
        <w:t xml:space="preserve"> </w:t>
      </w:r>
      <w:proofErr w:type="spellStart"/>
      <w:r w:rsidRPr="0088754C">
        <w:rPr>
          <w:rFonts w:ascii="Consolas" w:hAnsi="Consolas"/>
        </w:rPr>
        <w:t>start</w:t>
      </w:r>
      <w:proofErr w:type="spellEnd"/>
      <w:r w:rsidRPr="0088754C">
        <w:rPr>
          <w:rFonts w:ascii="Consolas" w:hAnsi="Consolas"/>
        </w:rPr>
        <w:t xml:space="preserve">, </w:t>
      </w:r>
      <w:proofErr w:type="spellStart"/>
      <w:r w:rsidRPr="0088754C">
        <w:rPr>
          <w:rFonts w:ascii="Consolas" w:hAnsi="Consolas"/>
        </w:rPr>
        <w:t>int</w:t>
      </w:r>
      <w:proofErr w:type="spellEnd"/>
      <w:r w:rsidRPr="0088754C">
        <w:rPr>
          <w:rFonts w:ascii="Consolas" w:hAnsi="Consolas"/>
        </w:rPr>
        <w:t xml:space="preserve"> </w:t>
      </w:r>
      <w:proofErr w:type="spellStart"/>
      <w:r w:rsidRPr="0088754C">
        <w:rPr>
          <w:rFonts w:ascii="Consolas" w:hAnsi="Consolas"/>
        </w:rPr>
        <w:t>ziel</w:t>
      </w:r>
      <w:proofErr w:type="spellEnd"/>
      <w:r w:rsidRPr="0088754C">
        <w:rPr>
          <w:rFonts w:ascii="Consolas" w:hAnsi="Consolas"/>
        </w:rPr>
        <w:t xml:space="preserve">, </w:t>
      </w:r>
      <w:proofErr w:type="spellStart"/>
      <w:r w:rsidRPr="0088754C">
        <w:rPr>
          <w:rFonts w:ascii="Consolas" w:hAnsi="Consolas"/>
        </w:rPr>
        <w:t>int</w:t>
      </w:r>
      <w:proofErr w:type="spellEnd"/>
      <w:r w:rsidRPr="0088754C">
        <w:rPr>
          <w:rFonts w:ascii="Consolas" w:hAnsi="Consolas"/>
        </w:rPr>
        <w:t xml:space="preserve"> </w:t>
      </w:r>
      <w:proofErr w:type="spellStart"/>
      <w:r w:rsidRPr="0088754C">
        <w:rPr>
          <w:rFonts w:ascii="Consolas" w:hAnsi="Consolas"/>
        </w:rPr>
        <w:t>gewicht</w:t>
      </w:r>
      <w:proofErr w:type="spellEnd"/>
      <w:r w:rsidRPr="0088754C">
        <w:rPr>
          <w:rFonts w:ascii="Consolas" w:hAnsi="Consolas"/>
        </w:rPr>
        <w:t>)</w:t>
      </w:r>
      <w:r>
        <w:t xml:space="preserve">, die der </w:t>
      </w:r>
      <w:proofErr w:type="spellStart"/>
      <w:r>
        <w:t>Adjazenzmatrix</w:t>
      </w:r>
      <w:proofErr w:type="spellEnd"/>
      <w:r>
        <w:t xml:space="preserve"> </w:t>
      </w:r>
      <w:r w:rsidR="00C5214B">
        <w:t xml:space="preserve">einen neuen Wert </w:t>
      </w:r>
      <w:r>
        <w:t>(und damit dem Graphen eine neue Kante</w:t>
      </w:r>
      <w:r w:rsidR="00C5214B">
        <w:t>)</w:t>
      </w:r>
      <w:r>
        <w:t xml:space="preserve"> hinzufügt.</w:t>
      </w:r>
    </w:p>
    <w:p w14:paraId="79A120DE" w14:textId="77777777" w:rsidR="00C85616" w:rsidRDefault="00C85616" w:rsidP="00A753B9">
      <w:pPr>
        <w:pStyle w:val="Listenabsatz"/>
        <w:spacing w:before="0"/>
        <w:ind w:left="360"/>
        <w:contextualSpacing w:val="0"/>
      </w:pPr>
    </w:p>
    <w:p w14:paraId="5E742C21" w14:textId="68B4BAFC" w:rsidR="00C85616" w:rsidRPr="00BE318C" w:rsidRDefault="00C85616" w:rsidP="00C856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b/>
        </w:rPr>
      </w:pPr>
      <w:r>
        <w:rPr>
          <w:b/>
        </w:rPr>
        <w:t xml:space="preserve">Arbeitsauftrag – Algorithmus zum Nachbarn finden </w:t>
      </w:r>
    </w:p>
    <w:p w14:paraId="0A0CB8D4" w14:textId="0EEA2970" w:rsidR="00C85616" w:rsidRDefault="00C85616" w:rsidP="00C85616">
      <w:pPr>
        <w:spacing w:before="0"/>
      </w:pPr>
      <w:r>
        <w:t>Entwerfe einen Algorithmus, der zu einer Knotenbezeichnung den Knotenindex findet. Entwerfe außerdem einen Algorithmus der zu einem Knoten die Bezeichnungen aller Nachbarknoten ausgibt.</w:t>
      </w:r>
    </w:p>
    <w:tbl>
      <w:tblPr>
        <w:tblStyle w:val="Tabellenraster"/>
        <w:tblW w:w="10490" w:type="dxa"/>
        <w:tblInd w:w="-147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C85616" w14:paraId="46DC0CF4" w14:textId="77777777" w:rsidTr="00CD6368">
        <w:tc>
          <w:tcPr>
            <w:tcW w:w="5245" w:type="dxa"/>
          </w:tcPr>
          <w:p w14:paraId="57DF1546" w14:textId="7A74C1C8" w:rsidR="00C85616" w:rsidRPr="00C85616" w:rsidRDefault="00C85616" w:rsidP="00C85616">
            <w:pPr>
              <w:jc w:val="center"/>
              <w:rPr>
                <w:b/>
                <w:bCs/>
                <w:sz w:val="24"/>
                <w:szCs w:val="24"/>
              </w:rPr>
            </w:pPr>
            <w:r w:rsidRPr="00C85616">
              <w:rPr>
                <w:b/>
                <w:bCs/>
                <w:sz w:val="24"/>
                <w:szCs w:val="24"/>
              </w:rPr>
              <w:t>Pseudocode</w:t>
            </w:r>
          </w:p>
        </w:tc>
        <w:tc>
          <w:tcPr>
            <w:tcW w:w="5245" w:type="dxa"/>
          </w:tcPr>
          <w:p w14:paraId="244003BC" w14:textId="048AC88D" w:rsidR="00C85616" w:rsidRDefault="00C85616" w:rsidP="00C85616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Java</w:t>
            </w:r>
            <w:r w:rsidRPr="00C85616">
              <w:rPr>
                <w:b/>
                <w:bCs/>
                <w:sz w:val="24"/>
                <w:szCs w:val="24"/>
              </w:rPr>
              <w:t>code</w:t>
            </w:r>
            <w:proofErr w:type="spellEnd"/>
          </w:p>
        </w:tc>
      </w:tr>
      <w:tr w:rsidR="00C85616" w14:paraId="42B134E9" w14:textId="77777777" w:rsidTr="00CD6368">
        <w:tc>
          <w:tcPr>
            <w:tcW w:w="5245" w:type="dxa"/>
          </w:tcPr>
          <w:p w14:paraId="48860014" w14:textId="0C9627F7" w:rsidR="00C85616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14944" behindDoc="0" locked="0" layoutInCell="1" allowOverlap="1" wp14:anchorId="684C7239" wp14:editId="1BC81291">
                      <wp:simplePos x="0" y="0"/>
                      <wp:positionH relativeFrom="column">
                        <wp:posOffset>-6378</wp:posOffset>
                      </wp:positionH>
                      <wp:positionV relativeFrom="paragraph">
                        <wp:posOffset>-30854</wp:posOffset>
                      </wp:positionV>
                      <wp:extent cx="3247920" cy="91800"/>
                      <wp:effectExtent l="38100" t="38100" r="48260" b="41910"/>
                      <wp:wrapNone/>
                      <wp:docPr id="2022138645" name="Freihand 49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247920" cy="91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7CF206A" id="Freihand 495" o:spid="_x0000_s1026" type="#_x0000_t75" style="position:absolute;margin-left:-1pt;margin-top:-2.95pt;width:256.75pt;height:8.2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">
                      <v:imagedata r:id="rId2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2688" behindDoc="0" locked="0" layoutInCell="1" allowOverlap="1" wp14:anchorId="460E9A11" wp14:editId="1EE19247">
                      <wp:simplePos x="0" y="0"/>
                      <wp:positionH relativeFrom="column">
                        <wp:posOffset>2460625</wp:posOffset>
                      </wp:positionH>
                      <wp:positionV relativeFrom="paragraph">
                        <wp:posOffset>83185</wp:posOffset>
                      </wp:positionV>
                      <wp:extent cx="562365" cy="223110"/>
                      <wp:effectExtent l="38100" t="38100" r="47625" b="43815"/>
                      <wp:wrapNone/>
                      <wp:docPr id="230486894" name="Freihand 12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62365" cy="2231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A5E89BE" id="Freihand 121" o:spid="_x0000_s1026" type="#_x0000_t75" style="position:absolute;margin-left:193.25pt;margin-top:6.05pt;width:45.3pt;height:18.5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">
                      <v:imagedata r:id="rId31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55520" behindDoc="0" locked="0" layoutInCell="1" allowOverlap="1" wp14:anchorId="00A0C9E2" wp14:editId="440544ED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42545</wp:posOffset>
                      </wp:positionV>
                      <wp:extent cx="2328980" cy="280765"/>
                      <wp:effectExtent l="38100" t="38100" r="14605" b="43180"/>
                      <wp:wrapNone/>
                      <wp:docPr id="1301541552" name="Freihand 1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28980" cy="2807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CCA33B9" id="Freihand 114" o:spid="_x0000_s1026" type="#_x0000_t75" style="position:absolute;margin-left:-1.1pt;margin-top:2.85pt;width:184.4pt;height:23.0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">
                      <v:imagedata r:id="rId33" o:title=""/>
                    </v:shape>
                  </w:pict>
                </mc:Fallback>
              </mc:AlternateContent>
            </w:r>
          </w:p>
          <w:p w14:paraId="2883DAE3" w14:textId="19B337D1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68832" behindDoc="0" locked="0" layoutInCell="1" allowOverlap="1" wp14:anchorId="2E64BC92" wp14:editId="50599025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60325</wp:posOffset>
                      </wp:positionV>
                      <wp:extent cx="428615" cy="247650"/>
                      <wp:effectExtent l="38100" t="38100" r="29210" b="38100"/>
                      <wp:wrapNone/>
                      <wp:docPr id="863287962" name="Freihand 12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28615" cy="24765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EBDBAC9" id="Freihand 127" o:spid="_x0000_s1026" type="#_x0000_t75" style="position:absolute;margin-left:33.45pt;margin-top:4.25pt;width:34.75pt;height:20.4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">
                      <v:imagedata r:id="rId35" o:title=""/>
                    </v:shape>
                  </w:pict>
                </mc:Fallback>
              </mc:AlternateContent>
            </w:r>
          </w:p>
          <w:p w14:paraId="3D6033F3" w14:textId="34A80BFF" w:rsidR="00A878B4" w:rsidRDefault="00A878B4" w:rsidP="00354960"/>
          <w:p w14:paraId="0CF0CA16" w14:textId="691ACFE6" w:rsidR="00A878B4" w:rsidRDefault="002202F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92096" behindDoc="0" locked="0" layoutInCell="1" allowOverlap="1" wp14:anchorId="106D5250" wp14:editId="17D0791E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-778510</wp:posOffset>
                      </wp:positionV>
                      <wp:extent cx="493200" cy="1932840"/>
                      <wp:effectExtent l="38100" t="38100" r="40640" b="48895"/>
                      <wp:wrapNone/>
                      <wp:docPr id="78102345" name="Freihand 67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93200" cy="193253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0CF0AC" id="Freihand 679" o:spid="_x0000_s1026" type="#_x0000_t75" style="position:absolute;margin-left:-1.45pt;margin-top:-61.8pt;width:39.85pt;height:153.2pt;z-index:25229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">
                      <v:imagedata r:id="rId3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83904" behindDoc="0" locked="0" layoutInCell="1" allowOverlap="1" wp14:anchorId="7C9B4707" wp14:editId="7850B92E">
                      <wp:simplePos x="0" y="0"/>
                      <wp:positionH relativeFrom="column">
                        <wp:posOffset>320530</wp:posOffset>
                      </wp:positionH>
                      <wp:positionV relativeFrom="paragraph">
                        <wp:posOffset>-449580</wp:posOffset>
                      </wp:positionV>
                      <wp:extent cx="35640" cy="1236240"/>
                      <wp:effectExtent l="38100" t="38100" r="40640" b="40640"/>
                      <wp:wrapNone/>
                      <wp:docPr id="1934136167" name="Freihand 67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5640" cy="123624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E1CEE" id="Freihand 671" o:spid="_x0000_s1026" type="#_x0000_t75" style="position:absolute;margin-left:24.75pt;margin-top:-35.9pt;width:3.75pt;height:98.35pt;z-index:25228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">
                      <v:imagedata r:id="rId39" o:title=""/>
                    </v:shape>
                  </w:pict>
                </mc:Fallback>
              </mc:AlternateContent>
            </w:r>
            <w:r w:rsidR="000E6BD5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25184" behindDoc="0" locked="0" layoutInCell="1" allowOverlap="1" wp14:anchorId="644A6C17" wp14:editId="48AFE530">
                      <wp:simplePos x="0" y="0"/>
                      <wp:positionH relativeFrom="column">
                        <wp:posOffset>2913275</wp:posOffset>
                      </wp:positionH>
                      <wp:positionV relativeFrom="paragraph">
                        <wp:posOffset>21590</wp:posOffset>
                      </wp:positionV>
                      <wp:extent cx="345600" cy="296280"/>
                      <wp:effectExtent l="38100" t="38100" r="35560" b="46990"/>
                      <wp:wrapNone/>
                      <wp:docPr id="1438907285" name="Freihand 50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5600" cy="296280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7A4988" id="Freihand 506" o:spid="_x0000_s1026" type="#_x0000_t75" style="position:absolute;margin-left:228.9pt;margin-top:1.2pt;width:28.2pt;height:24.3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">
                      <v:imagedata r:id="rId41" o:title=""/>
                    </v:shape>
                  </w:pict>
                </mc:Fallback>
              </mc:AlternateContent>
            </w:r>
          </w:p>
          <w:p w14:paraId="7407699E" w14:textId="6D6AACE3" w:rsidR="00A878B4" w:rsidRDefault="002202F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836416" behindDoc="0" locked="0" layoutInCell="1" allowOverlap="1" wp14:anchorId="0630A75A" wp14:editId="62A8BC07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118110</wp:posOffset>
                      </wp:positionV>
                      <wp:extent cx="720725" cy="243205"/>
                      <wp:effectExtent l="38100" t="38100" r="41275" b="42545"/>
                      <wp:wrapNone/>
                      <wp:docPr id="1601436743" name="Freihand 22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720725" cy="24320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E4B1509" id="Freihand 222" o:spid="_x0000_s1026" type="#_x0000_t75" style="position:absolute;margin-left:130.55pt;margin-top:8.8pt;width:57.7pt;height:20.1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">
                      <v:imagedata r:id="rId43" o:title=""/>
                    </v:shape>
                  </w:pict>
                </mc:Fallback>
              </mc:AlternateContent>
            </w:r>
            <w:r w:rsidR="000E6BD5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22112" behindDoc="0" locked="0" layoutInCell="1" allowOverlap="1" wp14:anchorId="1D551D45" wp14:editId="120CC0E9">
                      <wp:simplePos x="0" y="0"/>
                      <wp:positionH relativeFrom="column">
                        <wp:posOffset>347980</wp:posOffset>
                      </wp:positionH>
                      <wp:positionV relativeFrom="paragraph">
                        <wp:posOffset>-780415</wp:posOffset>
                      </wp:positionV>
                      <wp:extent cx="3100680" cy="1231920"/>
                      <wp:effectExtent l="38100" t="38100" r="41275" b="44450"/>
                      <wp:wrapNone/>
                      <wp:docPr id="1995386167" name="Freihand 5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00680" cy="1231920"/>
                            </w14:xfrm>
                          </w14:contentPart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505599" id="Freihand 503" o:spid="_x0000_s1026" type="#_x0000_t75" style="position:absolute;margin-left:26.9pt;margin-top:-61.95pt;width:245.15pt;height:97.95pt;z-index:25212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">
                      <v:imagedata r:id="rId45" o:title=""/>
                    </v:shape>
                  </w:pict>
                </mc:Fallback>
              </mc:AlternateContent>
            </w:r>
          </w:p>
          <w:p w14:paraId="4F53741B" w14:textId="2B326409" w:rsidR="00A878B4" w:rsidRDefault="002202F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80832" behindDoc="0" locked="0" layoutInCell="1" allowOverlap="1" wp14:anchorId="47346BC2" wp14:editId="02BFCEE1">
                      <wp:simplePos x="0" y="0"/>
                      <wp:positionH relativeFrom="column">
                        <wp:posOffset>393222</wp:posOffset>
                      </wp:positionH>
                      <wp:positionV relativeFrom="paragraph">
                        <wp:posOffset>159152</wp:posOffset>
                      </wp:positionV>
                      <wp:extent cx="2718720" cy="117000"/>
                      <wp:effectExtent l="38100" t="38100" r="43815" b="35560"/>
                      <wp:wrapNone/>
                      <wp:docPr id="1006810022" name="Freihand 66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718720" cy="1170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BEEDB78" id="Freihand 668" o:spid="_x0000_s1026" type="#_x0000_t75" style="position:absolute;margin-left:30.45pt;margin-top:12.05pt;width:215.05pt;height:10.2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">
                      <v:imagedata r:id="rId4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79808" behindDoc="0" locked="0" layoutInCell="1" allowOverlap="1" wp14:anchorId="0A2EE525" wp14:editId="1EA0A05B">
                      <wp:simplePos x="0" y="0"/>
                      <wp:positionH relativeFrom="column">
                        <wp:posOffset>2689302</wp:posOffset>
                      </wp:positionH>
                      <wp:positionV relativeFrom="paragraph">
                        <wp:posOffset>-45328</wp:posOffset>
                      </wp:positionV>
                      <wp:extent cx="40680" cy="262800"/>
                      <wp:effectExtent l="38100" t="38100" r="35560" b="42545"/>
                      <wp:wrapNone/>
                      <wp:docPr id="513463476" name="Freihand 66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0680" cy="262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02DD65B" id="Freihand 667" o:spid="_x0000_s1026" type="#_x0000_t75" style="position:absolute;margin-left:211.25pt;margin-top:-4.05pt;width:4.15pt;height:21.7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">
                      <v:imagedata r:id="rId49" o:title=""/>
                    </v:shape>
                  </w:pict>
                </mc:Fallback>
              </mc:AlternateContent>
            </w:r>
            <w:r w:rsidR="000E6BD5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28256" behindDoc="0" locked="0" layoutInCell="1" allowOverlap="1" wp14:anchorId="5A6BA4B1" wp14:editId="19D2CD74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-457200</wp:posOffset>
                      </wp:positionV>
                      <wp:extent cx="2594520" cy="410400"/>
                      <wp:effectExtent l="38100" t="38100" r="15875" b="46990"/>
                      <wp:wrapNone/>
                      <wp:docPr id="606548406" name="Freihand 50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93975" cy="410400"/>
                            </w14:xfrm>
                          </w14:contentPart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2C846" id="Freihand 509" o:spid="_x0000_s1026" type="#_x0000_t75" style="position:absolute;margin-left:33.6pt;margin-top:-36.5pt;width:205.25pt;height:33.3pt;z-index:252128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">
                      <v:imagedata r:id="rId51" o:title=""/>
                    </v:shape>
                  </w:pict>
                </mc:Fallback>
              </mc:AlternateContent>
            </w:r>
          </w:p>
          <w:p w14:paraId="66877369" w14:textId="078430A1" w:rsidR="00A878B4" w:rsidRDefault="002202F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301312" behindDoc="0" locked="0" layoutInCell="1" allowOverlap="1" wp14:anchorId="2F36D72D" wp14:editId="709CFF16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189865</wp:posOffset>
                      </wp:positionV>
                      <wp:extent cx="335325" cy="129240"/>
                      <wp:effectExtent l="38100" t="38100" r="45720" b="42545"/>
                      <wp:wrapNone/>
                      <wp:docPr id="453989223" name="Freihand 68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5325" cy="1292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08A8252" id="Freihand 688" o:spid="_x0000_s1026" type="#_x0000_t75" style="position:absolute;margin-left:51pt;margin-top:14.45pt;width:27.35pt;height:11.2pt;z-index:25230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">
                      <v:imagedata r:id="rId53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98240" behindDoc="0" locked="0" layoutInCell="1" allowOverlap="1" wp14:anchorId="384EFA2F" wp14:editId="457B2FB2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40640</wp:posOffset>
                      </wp:positionV>
                      <wp:extent cx="3075480" cy="437400"/>
                      <wp:effectExtent l="38100" t="38100" r="48895" b="39370"/>
                      <wp:wrapNone/>
                      <wp:docPr id="1990199418" name="Freihand 6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75480" cy="4374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9AAA00" id="Freihand 685" o:spid="_x0000_s1026" type="#_x0000_t75" style="position:absolute;margin-left:.15pt;margin-top:2.7pt;width:243.15pt;height:35.4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">
                      <v:imagedata r:id="rId5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284928" behindDoc="0" locked="0" layoutInCell="1" allowOverlap="1" wp14:anchorId="650CB166" wp14:editId="1DBE7A28">
                      <wp:simplePos x="0" y="0"/>
                      <wp:positionH relativeFrom="column">
                        <wp:posOffset>-258</wp:posOffset>
                      </wp:positionH>
                      <wp:positionV relativeFrom="paragraph">
                        <wp:posOffset>25522</wp:posOffset>
                      </wp:positionV>
                      <wp:extent cx="430560" cy="14760"/>
                      <wp:effectExtent l="38100" t="38100" r="45720" b="42545"/>
                      <wp:wrapNone/>
                      <wp:docPr id="1434849206" name="Freihand 67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0560" cy="14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58F4153" id="Freihand 672" o:spid="_x0000_s1026" type="#_x0000_t75" style="position:absolute;margin-left:-.5pt;margin-top:1.5pt;width:34.85pt;height:2.15pt;z-index:25228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">
                      <v:imagedata r:id="rId57" o:title=""/>
                    </v:shape>
                  </w:pict>
                </mc:Fallback>
              </mc:AlternateContent>
            </w:r>
          </w:p>
          <w:p w14:paraId="0285439B" w14:textId="711681F3" w:rsidR="00A878B4" w:rsidRDefault="00A878B4" w:rsidP="00354960"/>
          <w:p w14:paraId="28BD8AD5" w14:textId="77777777" w:rsidR="00A878B4" w:rsidRDefault="00A878B4" w:rsidP="00354960"/>
          <w:p w14:paraId="7C22BC5F" w14:textId="77264D50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29280" behindDoc="0" locked="0" layoutInCell="1" allowOverlap="1" wp14:anchorId="1370E94E" wp14:editId="1E06B056">
                      <wp:simplePos x="0" y="0"/>
                      <wp:positionH relativeFrom="column">
                        <wp:posOffset>-52098</wp:posOffset>
                      </wp:positionH>
                      <wp:positionV relativeFrom="paragraph">
                        <wp:posOffset>-130898</wp:posOffset>
                      </wp:positionV>
                      <wp:extent cx="3318840" cy="463320"/>
                      <wp:effectExtent l="38100" t="38100" r="53340" b="51435"/>
                      <wp:wrapNone/>
                      <wp:docPr id="1691922551" name="Freihand 5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5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18840" cy="4633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82EE8B6" id="Freihand 510" o:spid="_x0000_s1026" type="#_x0000_t75" style="position:absolute;margin-left:-4.6pt;margin-top:-10.8pt;width:262.35pt;height:37.5pt;z-index:25212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">
                      <v:imagedata r:id="rId59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21760" behindDoc="0" locked="0" layoutInCell="1" allowOverlap="1" wp14:anchorId="434F385A" wp14:editId="41DE016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-116840</wp:posOffset>
                      </wp:positionV>
                      <wp:extent cx="3148560" cy="739440"/>
                      <wp:effectExtent l="38100" t="38100" r="52070" b="41910"/>
                      <wp:wrapNone/>
                      <wp:docPr id="685483408" name="Freihand 40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48560" cy="7394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5D593CB" id="Freihand 403" o:spid="_x0000_s1026" type="#_x0000_t75" style="position:absolute;margin-left:0;margin-top:-9.7pt;width:248.9pt;height:59.2pt;z-index:25202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">
                      <v:imagedata r:id="rId61" o:title=""/>
                    </v:shape>
                  </w:pict>
                </mc:Fallback>
              </mc:AlternateContent>
            </w:r>
          </w:p>
          <w:p w14:paraId="60B8B2C6" w14:textId="4A63A432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36096" behindDoc="0" locked="0" layoutInCell="1" allowOverlap="1" wp14:anchorId="395AB508" wp14:editId="56ABEDBD">
                      <wp:simplePos x="0" y="0"/>
                      <wp:positionH relativeFrom="column">
                        <wp:posOffset>1741170</wp:posOffset>
                      </wp:positionH>
                      <wp:positionV relativeFrom="paragraph">
                        <wp:posOffset>67945</wp:posOffset>
                      </wp:positionV>
                      <wp:extent cx="1280700" cy="259715"/>
                      <wp:effectExtent l="38100" t="38100" r="15240" b="45085"/>
                      <wp:wrapNone/>
                      <wp:docPr id="324132746" name="Freihand 4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80700" cy="2597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D5EEFB7" id="Freihand 417" o:spid="_x0000_s1026" type="#_x0000_t75" style="position:absolute;margin-left:136.6pt;margin-top:4.85pt;width:101.85pt;height:21.4pt;z-index:25203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">
                      <v:imagedata r:id="rId63" o:title=""/>
                    </v:shape>
                  </w:pict>
                </mc:Fallback>
              </mc:AlternateContent>
            </w:r>
          </w:p>
          <w:p w14:paraId="64890192" w14:textId="6AE38231" w:rsidR="00A878B4" w:rsidRDefault="00A878B4" w:rsidP="00354960"/>
          <w:p w14:paraId="77431008" w14:textId="317F7BB7" w:rsidR="00A878B4" w:rsidRDefault="00A878B4" w:rsidP="00354960"/>
          <w:p w14:paraId="1E4C3D10" w14:textId="02A108FF" w:rsidR="00A878B4" w:rsidRDefault="00A878B4" w:rsidP="00354960"/>
          <w:p w14:paraId="4639DF82" w14:textId="2D4DBE45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4400" behindDoc="0" locked="0" layoutInCell="1" allowOverlap="1" wp14:anchorId="1A89339C" wp14:editId="6CCC75DE">
                      <wp:simplePos x="0" y="0"/>
                      <wp:positionH relativeFrom="column">
                        <wp:posOffset>2472942</wp:posOffset>
                      </wp:positionH>
                      <wp:positionV relativeFrom="paragraph">
                        <wp:posOffset>2651</wp:posOffset>
                      </wp:positionV>
                      <wp:extent cx="674640" cy="468360"/>
                      <wp:effectExtent l="38100" t="38100" r="49530" b="46355"/>
                      <wp:wrapNone/>
                      <wp:docPr id="1906396015" name="Freihand 51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74640" cy="468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827FBF1" id="Freihand 517" o:spid="_x0000_s1026" type="#_x0000_t75" style="position:absolute;margin-left:194.2pt;margin-top:-.3pt;width:54.1pt;height:37.9pt;z-index:252134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">
                      <v:imagedata r:id="rId6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3376" behindDoc="0" locked="0" layoutInCell="1" allowOverlap="1" wp14:anchorId="7C2CF06B" wp14:editId="746DA22B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-999490</wp:posOffset>
                      </wp:positionV>
                      <wp:extent cx="2968920" cy="2157825"/>
                      <wp:effectExtent l="38100" t="38100" r="41275" b="52070"/>
                      <wp:wrapNone/>
                      <wp:docPr id="1245516916" name="Freihand 5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968920" cy="215782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F72D6C8" id="Freihand 515" o:spid="_x0000_s1026" type="#_x0000_t75" style="position:absolute;margin-left:21.7pt;margin-top:-79.2pt;width:234.75pt;height:170.85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">
                      <v:imagedata r:id="rId67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0304" behindDoc="0" locked="0" layoutInCell="1" allowOverlap="1" wp14:anchorId="6EF253C0" wp14:editId="5971FCE4">
                      <wp:simplePos x="0" y="0"/>
                      <wp:positionH relativeFrom="column">
                        <wp:posOffset>-17538</wp:posOffset>
                      </wp:positionH>
                      <wp:positionV relativeFrom="paragraph">
                        <wp:posOffset>-1040269</wp:posOffset>
                      </wp:positionV>
                      <wp:extent cx="86040" cy="2334600"/>
                      <wp:effectExtent l="38100" t="38100" r="47625" b="46990"/>
                      <wp:wrapNone/>
                      <wp:docPr id="10079519" name="Freihand 51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6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86040" cy="2334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DB3D59F" id="Freihand 512" o:spid="_x0000_s1026" type="#_x0000_t75" style="position:absolute;margin-left:-1.9pt;margin-top:-82.4pt;width:7.75pt;height:184.85pt;z-index:25213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">
                      <v:imagedata r:id="rId69" o:title=""/>
                    </v:shape>
                  </w:pict>
                </mc:Fallback>
              </mc:AlternateContent>
            </w:r>
          </w:p>
          <w:p w14:paraId="7FCD1DDD" w14:textId="31B945B8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7472" behindDoc="0" locked="0" layoutInCell="1" allowOverlap="1" wp14:anchorId="596E37ED" wp14:editId="0FED86B4">
                      <wp:simplePos x="0" y="0"/>
                      <wp:positionH relativeFrom="column">
                        <wp:posOffset>308610</wp:posOffset>
                      </wp:positionH>
                      <wp:positionV relativeFrom="paragraph">
                        <wp:posOffset>-288925</wp:posOffset>
                      </wp:positionV>
                      <wp:extent cx="2888905" cy="622080"/>
                      <wp:effectExtent l="38100" t="38100" r="45085" b="45085"/>
                      <wp:wrapNone/>
                      <wp:docPr id="1330343144" name="Freihand 52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88905" cy="622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0456CFF9" id="Freihand 523" o:spid="_x0000_s1026" type="#_x0000_t75" style="position:absolute;margin-left:23.8pt;margin-top:-23.25pt;width:228.45pt;height:50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">
                      <v:imagedata r:id="rId71" o:title=""/>
                    </v:shape>
                  </w:pict>
                </mc:Fallback>
              </mc:AlternateContent>
            </w:r>
          </w:p>
          <w:p w14:paraId="3AC3CF70" w14:textId="71F23F2B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089344" behindDoc="0" locked="0" layoutInCell="1" allowOverlap="1" wp14:anchorId="33EA17AA" wp14:editId="0F997757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89535</wp:posOffset>
                      </wp:positionV>
                      <wp:extent cx="282575" cy="282575"/>
                      <wp:effectExtent l="38100" t="38100" r="22225" b="41275"/>
                      <wp:wrapNone/>
                      <wp:docPr id="1583292519" name="Freihand 46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82575" cy="2825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6A8FA5F" id="Freihand 469" o:spid="_x0000_s1026" type="#_x0000_t75" style="position:absolute;margin-left:23.1pt;margin-top:6.55pt;width:23.2pt;height:23.2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">
                      <v:imagedata r:id="rId73" o:title=""/>
                    </v:shape>
                  </w:pict>
                </mc:Fallback>
              </mc:AlternateContent>
            </w:r>
          </w:p>
          <w:p w14:paraId="7CAD0E4D" w14:textId="52A9F0C9" w:rsidR="00A878B4" w:rsidRDefault="000E6BD5" w:rsidP="00354960"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39520" behindDoc="0" locked="0" layoutInCell="1" allowOverlap="1" wp14:anchorId="5C8730A6" wp14:editId="66F4ACAE">
                      <wp:simplePos x="0" y="0"/>
                      <wp:positionH relativeFrom="column">
                        <wp:posOffset>2366022</wp:posOffset>
                      </wp:positionH>
                      <wp:positionV relativeFrom="paragraph">
                        <wp:posOffset>-189079</wp:posOffset>
                      </wp:positionV>
                      <wp:extent cx="230040" cy="750600"/>
                      <wp:effectExtent l="38100" t="38100" r="36830" b="49530"/>
                      <wp:wrapNone/>
                      <wp:docPr id="1747866743" name="Freihand 52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30040" cy="7506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C40F69E" id="Freihand 525" o:spid="_x0000_s1026" type="#_x0000_t75" style="position:absolute;margin-left:185.8pt;margin-top:-15.4pt;width:19.1pt;height:60.05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">
                      <v:imagedata r:id="rId75" o:title="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2111872" behindDoc="0" locked="0" layoutInCell="1" allowOverlap="1" wp14:anchorId="7018B881" wp14:editId="06874CC9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-182880</wp:posOffset>
                      </wp:positionV>
                      <wp:extent cx="1731010" cy="688975"/>
                      <wp:effectExtent l="38100" t="38100" r="40640" b="34925"/>
                      <wp:wrapNone/>
                      <wp:docPr id="1068473898" name="Freihand 49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731010" cy="68897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38F63BA" id="Freihand 491" o:spid="_x0000_s1026" type="#_x0000_t75" style="position:absolute;margin-left:56.55pt;margin-top:-14.9pt;width:137.25pt;height:55.2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">
                      <v:imagedata r:id="rId77" o:title=""/>
                    </v:shape>
                  </w:pict>
                </mc:Fallback>
              </mc:AlternateContent>
            </w:r>
          </w:p>
          <w:p w14:paraId="65804F5B" w14:textId="77777777" w:rsidR="00A878B4" w:rsidRDefault="00A878B4" w:rsidP="00354960"/>
        </w:tc>
        <w:tc>
          <w:tcPr>
            <w:tcW w:w="5245" w:type="dxa"/>
          </w:tcPr>
          <w:p w14:paraId="7DCA0D71" w14:textId="77777777" w:rsidR="00C85616" w:rsidRPr="00C85A8E" w:rsidRDefault="00C85A8E" w:rsidP="00354960">
            <w:pPr>
              <w:rPr>
                <w:rFonts w:ascii="Consolas" w:hAnsi="Consolas"/>
              </w:rPr>
            </w:pPr>
            <w:proofErr w:type="spellStart"/>
            <w:r w:rsidRPr="00C85A8E">
              <w:rPr>
                <w:rFonts w:ascii="Consolas" w:hAnsi="Consolas"/>
              </w:rPr>
              <w:t>int</w:t>
            </w:r>
            <w:proofErr w:type="spellEnd"/>
            <w:r w:rsidRPr="00C85A8E">
              <w:rPr>
                <w:rFonts w:ascii="Consolas" w:hAnsi="Consolas"/>
              </w:rPr>
              <w:t xml:space="preserve"> </w:t>
            </w:r>
            <w:proofErr w:type="spellStart"/>
            <w:r w:rsidRPr="00C85A8E">
              <w:rPr>
                <w:rFonts w:ascii="Consolas" w:hAnsi="Consolas"/>
              </w:rPr>
              <w:t>knotenFinden</w:t>
            </w:r>
            <w:proofErr w:type="spellEnd"/>
            <w:r w:rsidRPr="00C85A8E">
              <w:rPr>
                <w:rFonts w:ascii="Consolas" w:hAnsi="Consolas"/>
              </w:rPr>
              <w:t xml:space="preserve">(String </w:t>
            </w:r>
            <w:proofErr w:type="spellStart"/>
            <w:r w:rsidRPr="00C85A8E">
              <w:rPr>
                <w:rFonts w:ascii="Consolas" w:hAnsi="Consolas"/>
              </w:rPr>
              <w:t>bezeichnung</w:t>
            </w:r>
            <w:proofErr w:type="spellEnd"/>
            <w:r w:rsidRPr="00C85A8E">
              <w:rPr>
                <w:rFonts w:ascii="Consolas" w:hAnsi="Consolas"/>
              </w:rPr>
              <w:t>) {</w:t>
            </w:r>
          </w:p>
          <w:p w14:paraId="052A1526" w14:textId="19C7A2B8" w:rsidR="00C85A8E" w:rsidRPr="00C85A8E" w:rsidRDefault="000E6BD5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1873280" behindDoc="0" locked="0" layoutInCell="1" allowOverlap="1" wp14:anchorId="4D235940" wp14:editId="06075FE6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-62865</wp:posOffset>
                      </wp:positionV>
                      <wp:extent cx="3046835" cy="335115"/>
                      <wp:effectExtent l="38100" t="38100" r="39370" b="46355"/>
                      <wp:wrapNone/>
                      <wp:docPr id="1524095397" name="Freihand 25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46835" cy="33511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7667E04" id="Freihand 258" o:spid="_x0000_s1026" type="#_x0000_t75" style="position:absolute;margin-left:14.8pt;margin-top:-5.45pt;width:240.85pt;height:27.4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">
                      <v:imagedata r:id="rId79" o:title=""/>
                    </v:shape>
                  </w:pict>
                </mc:Fallback>
              </mc:AlternateContent>
            </w:r>
          </w:p>
          <w:p w14:paraId="74951DBE" w14:textId="34D0E945" w:rsidR="00C85A8E" w:rsidRDefault="00C85A8E" w:rsidP="00354960">
            <w:pPr>
              <w:rPr>
                <w:rFonts w:ascii="Consolas" w:hAnsi="Consolas"/>
              </w:rPr>
            </w:pPr>
          </w:p>
          <w:p w14:paraId="39556376" w14:textId="4BD3440B" w:rsidR="00C85A8E" w:rsidRDefault="00C85A8E" w:rsidP="00354960">
            <w:pPr>
              <w:rPr>
                <w:rFonts w:ascii="Consolas" w:hAnsi="Consolas"/>
              </w:rPr>
            </w:pPr>
          </w:p>
          <w:p w14:paraId="03B8BBB6" w14:textId="310D3804" w:rsidR="00A878B4" w:rsidRDefault="000E6BD5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040A26AF" wp14:editId="372B8FC6">
                      <wp:simplePos x="0" y="0"/>
                      <wp:positionH relativeFrom="column">
                        <wp:posOffset>613445</wp:posOffset>
                      </wp:positionH>
                      <wp:positionV relativeFrom="paragraph">
                        <wp:posOffset>-435610</wp:posOffset>
                      </wp:positionV>
                      <wp:extent cx="2643445" cy="979665"/>
                      <wp:effectExtent l="38100" t="38100" r="43180" b="49530"/>
                      <wp:wrapNone/>
                      <wp:docPr id="2120421258" name="Freihand 31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643445" cy="97966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64CD1" id="Freihand 315" o:spid="_x0000_s1026" type="#_x0000_t75" style="position:absolute;margin-left:47.8pt;margin-top:-34.8pt;width:209.15pt;height:78.1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">
                      <v:imagedata r:id="rId81" o:title=""/>
                    </v:shape>
                  </w:pict>
                </mc:Fallback>
              </mc:AlternateContent>
            </w:r>
          </w:p>
          <w:p w14:paraId="0A771396" w14:textId="206890DF" w:rsidR="00A878B4" w:rsidRPr="00C85A8E" w:rsidRDefault="00A878B4" w:rsidP="00354960">
            <w:pPr>
              <w:rPr>
                <w:rFonts w:ascii="Consolas" w:hAnsi="Consolas"/>
              </w:rPr>
            </w:pPr>
          </w:p>
          <w:p w14:paraId="60E75BDB" w14:textId="4948B40D" w:rsidR="00C85A8E" w:rsidRPr="00C85A8E" w:rsidRDefault="002202F5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78784" behindDoc="0" locked="0" layoutInCell="1" allowOverlap="1" wp14:anchorId="53FE9630" wp14:editId="781E6936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32385</wp:posOffset>
                      </wp:positionV>
                      <wp:extent cx="953155" cy="275310"/>
                      <wp:effectExtent l="38100" t="38100" r="37465" b="48895"/>
                      <wp:wrapNone/>
                      <wp:docPr id="2065144894" name="Freihand 66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53155" cy="2753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9BF7BDE" id="Freihand 664" o:spid="_x0000_s1026" type="#_x0000_t75" style="position:absolute;margin-left:13.8pt;margin-top:2.05pt;width:76pt;height:22.7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">
                      <v:imagedata r:id="rId83" o:title=""/>
                    </v:shape>
                  </w:pict>
                </mc:Fallback>
              </mc:AlternateContent>
            </w:r>
          </w:p>
          <w:p w14:paraId="598CFCBF" w14:textId="461D7C3D" w:rsidR="00C85A8E" w:rsidRDefault="00A878B4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</w:rPr>
              <w:t>}</w:t>
            </w:r>
          </w:p>
          <w:p w14:paraId="5E6B1E04" w14:textId="09869011" w:rsidR="00C85A8E" w:rsidRDefault="000E6BD5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73632" behindDoc="0" locked="0" layoutInCell="1" allowOverlap="1" wp14:anchorId="06927A2D" wp14:editId="1004BF71">
                      <wp:simplePos x="0" y="0"/>
                      <wp:positionH relativeFrom="column">
                        <wp:posOffset>608965</wp:posOffset>
                      </wp:positionH>
                      <wp:positionV relativeFrom="paragraph">
                        <wp:posOffset>302260</wp:posOffset>
                      </wp:positionV>
                      <wp:extent cx="607830" cy="224920"/>
                      <wp:effectExtent l="38100" t="38100" r="40005" b="41910"/>
                      <wp:wrapNone/>
                      <wp:docPr id="828929576" name="Freihand 35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7830" cy="2249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DEFAF38" id="Freihand 356" o:spid="_x0000_s1026" type="#_x0000_t75" style="position:absolute;margin-left:47.45pt;margin-top:23.3pt;width:48.8pt;height:18.7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">
                      <v:imagedata r:id="rId85" o:title=""/>
                    </v:shape>
                  </w:pict>
                </mc:Fallback>
              </mc:AlternateContent>
            </w: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1964416" behindDoc="0" locked="0" layoutInCell="1" allowOverlap="1" wp14:anchorId="2EC62848" wp14:editId="6408BCF4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284480</wp:posOffset>
                      </wp:positionV>
                      <wp:extent cx="255345" cy="240665"/>
                      <wp:effectExtent l="38100" t="38100" r="0" b="45085"/>
                      <wp:wrapNone/>
                      <wp:docPr id="1544453574" name="Freihand 34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55345" cy="24066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F3E03D" id="Freihand 347" o:spid="_x0000_s1026" type="#_x0000_t75" style="position:absolute;margin-left:13.9pt;margin-top:21.9pt;width:21.05pt;height:19.9pt;z-index:25196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">
                      <v:imagedata r:id="rId87" o:title=""/>
                    </v:shape>
                  </w:pict>
                </mc:Fallback>
              </mc:AlternateContent>
            </w:r>
            <w:proofErr w:type="spellStart"/>
            <w:r w:rsidR="00C85A8E">
              <w:rPr>
                <w:rFonts w:ascii="Consolas" w:hAnsi="Consolas"/>
              </w:rPr>
              <w:t>void</w:t>
            </w:r>
            <w:proofErr w:type="spellEnd"/>
            <w:r w:rsidR="00C85A8E">
              <w:rPr>
                <w:rFonts w:ascii="Consolas" w:hAnsi="Consolas"/>
              </w:rPr>
              <w:t xml:space="preserve"> </w:t>
            </w:r>
            <w:proofErr w:type="spellStart"/>
            <w:r w:rsidR="00C85A8E">
              <w:rPr>
                <w:rFonts w:ascii="Consolas" w:hAnsi="Consolas"/>
              </w:rPr>
              <w:t>nachbarnAusgeben</w:t>
            </w:r>
            <w:proofErr w:type="spellEnd"/>
            <w:r w:rsidR="00C85A8E">
              <w:rPr>
                <w:rFonts w:ascii="Consolas" w:hAnsi="Consolas"/>
              </w:rPr>
              <w:t xml:space="preserve">(String </w:t>
            </w:r>
            <w:proofErr w:type="spellStart"/>
            <w:r w:rsidR="00C85A8E">
              <w:rPr>
                <w:rFonts w:ascii="Consolas" w:hAnsi="Consolas"/>
              </w:rPr>
              <w:t>bezeichnung</w:t>
            </w:r>
            <w:proofErr w:type="spellEnd"/>
            <w:r w:rsidR="00C85A8E">
              <w:rPr>
                <w:rFonts w:ascii="Consolas" w:hAnsi="Consolas"/>
              </w:rPr>
              <w:t>)</w:t>
            </w:r>
            <w:r w:rsidR="00CD6368">
              <w:rPr>
                <w:rFonts w:ascii="Consolas" w:hAnsi="Consolas"/>
              </w:rPr>
              <w:br/>
            </w:r>
            <w:r w:rsidR="00C85A8E">
              <w:rPr>
                <w:rFonts w:ascii="Consolas" w:hAnsi="Consolas"/>
              </w:rPr>
              <w:t>{</w:t>
            </w:r>
          </w:p>
          <w:p w14:paraId="6CE47FC5" w14:textId="77FF5B02" w:rsidR="00C85A8E" w:rsidRDefault="000E6BD5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003328" behindDoc="0" locked="0" layoutInCell="1" allowOverlap="1" wp14:anchorId="5AF3A8D3" wp14:editId="1079AF02">
                      <wp:simplePos x="0" y="0"/>
                      <wp:positionH relativeFrom="column">
                        <wp:posOffset>1314450</wp:posOffset>
                      </wp:positionH>
                      <wp:positionV relativeFrom="paragraph">
                        <wp:posOffset>-140335</wp:posOffset>
                      </wp:positionV>
                      <wp:extent cx="2166980" cy="303710"/>
                      <wp:effectExtent l="38100" t="38100" r="5080" b="39370"/>
                      <wp:wrapNone/>
                      <wp:docPr id="653927518" name="Freihand 38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166980" cy="30371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0B81504" id="Freihand 385" o:spid="_x0000_s1026" type="#_x0000_t75" style="position:absolute;margin-left:103pt;margin-top:-11.55pt;width:171.65pt;height:24.9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">
                      <v:imagedata r:id="rId89" o:title=""/>
                    </v:shape>
                  </w:pict>
                </mc:Fallback>
              </mc:AlternateContent>
            </w:r>
          </w:p>
          <w:p w14:paraId="38C7FEDF" w14:textId="3B847D91" w:rsidR="00C85A8E" w:rsidRDefault="000E6BD5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63072" behindDoc="0" locked="0" layoutInCell="1" allowOverlap="1" wp14:anchorId="472F79CC" wp14:editId="32E47F48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18415</wp:posOffset>
                      </wp:positionV>
                      <wp:extent cx="1143635" cy="348860"/>
                      <wp:effectExtent l="38100" t="38100" r="37465" b="51435"/>
                      <wp:wrapNone/>
                      <wp:docPr id="1538985315" name="Freihand 54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143635" cy="3488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2AC9C5CA" id="Freihand 548" o:spid="_x0000_s1026" type="#_x0000_t75" style="position:absolute;margin-left:22.65pt;margin-top:.95pt;width:91pt;height:28.45pt;z-index:25216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">
                      <v:imagedata r:id="rId91" o:title=""/>
                    </v:shape>
                  </w:pict>
                </mc:Fallback>
              </mc:AlternateContent>
            </w: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145664" behindDoc="0" locked="0" layoutInCell="1" allowOverlap="1" wp14:anchorId="5376D99F" wp14:editId="56AD2782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38735</wp:posOffset>
                      </wp:positionV>
                      <wp:extent cx="138960" cy="289440"/>
                      <wp:effectExtent l="38100" t="38100" r="33020" b="34925"/>
                      <wp:wrapNone/>
                      <wp:docPr id="277061651" name="Freihand 53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8960" cy="28892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0367D81" id="Freihand 531" o:spid="_x0000_s1026" type="#_x0000_t75" style="position:absolute;margin-left:12.7pt;margin-top:2.55pt;width:11.95pt;height:23.75pt;z-index:25214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">
                      <v:imagedata r:id="rId93" o:title=""/>
                    </v:shape>
                  </w:pict>
                </mc:Fallback>
              </mc:AlternateContent>
            </w:r>
          </w:p>
          <w:p w14:paraId="131167DE" w14:textId="224365FD" w:rsidR="00C85A8E" w:rsidRDefault="00C85A8E" w:rsidP="00354960">
            <w:pPr>
              <w:rPr>
                <w:rFonts w:ascii="Consolas" w:hAnsi="Consolas"/>
              </w:rPr>
            </w:pPr>
          </w:p>
          <w:p w14:paraId="666120B7" w14:textId="1269BD50" w:rsidR="00A878B4" w:rsidRDefault="00573B1D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29632" behindDoc="0" locked="0" layoutInCell="1" allowOverlap="1" wp14:anchorId="79BE8559" wp14:editId="6C26C5FF">
                      <wp:simplePos x="0" y="0"/>
                      <wp:positionH relativeFrom="column">
                        <wp:posOffset>3038475</wp:posOffset>
                      </wp:positionH>
                      <wp:positionV relativeFrom="paragraph">
                        <wp:posOffset>18415</wp:posOffset>
                      </wp:positionV>
                      <wp:extent cx="433705" cy="306070"/>
                      <wp:effectExtent l="38100" t="38100" r="42545" b="36830"/>
                      <wp:wrapNone/>
                      <wp:docPr id="2054801089" name="Freihand 61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3705" cy="3060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ECF800" id="Freihand 616" o:spid="_x0000_s1026" type="#_x0000_t75" style="position:absolute;margin-left:238.75pt;margin-top:.95pt;width:35.1pt;height:25.05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">
                      <v:imagedata r:id="rId95" o:title=""/>
                    </v:shape>
                  </w:pict>
                </mc:Fallback>
              </mc:AlternateContent>
            </w:r>
          </w:p>
          <w:p w14:paraId="7888D173" w14:textId="51E4AEED" w:rsidR="00C85A8E" w:rsidRDefault="00C85A8E" w:rsidP="00354960">
            <w:pPr>
              <w:rPr>
                <w:rFonts w:ascii="Consolas" w:hAnsi="Consolas"/>
              </w:rPr>
            </w:pPr>
          </w:p>
          <w:p w14:paraId="7EA205F1" w14:textId="653A2CFE" w:rsidR="00A878B4" w:rsidRDefault="00A878B4" w:rsidP="00354960">
            <w:pPr>
              <w:rPr>
                <w:rFonts w:ascii="Consolas" w:hAnsi="Consolas"/>
              </w:rPr>
            </w:pPr>
          </w:p>
          <w:p w14:paraId="0E73AA1A" w14:textId="0948F463" w:rsidR="00A878B4" w:rsidRDefault="00A878B4" w:rsidP="00354960">
            <w:pPr>
              <w:rPr>
                <w:rFonts w:ascii="Consolas" w:hAnsi="Consolas"/>
              </w:rPr>
            </w:pPr>
          </w:p>
          <w:p w14:paraId="791FCCA8" w14:textId="7D906719" w:rsidR="00A878B4" w:rsidRDefault="00AC32B1" w:rsidP="00354960">
            <w:pPr>
              <w:rPr>
                <w:rFonts w:ascii="Consolas" w:hAnsi="Consolas"/>
              </w:rPr>
            </w:pPr>
            <w:r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67520" behindDoc="0" locked="0" layoutInCell="1" allowOverlap="1" wp14:anchorId="4FB361B0" wp14:editId="2475462D">
                      <wp:simplePos x="0" y="0"/>
                      <wp:positionH relativeFrom="column">
                        <wp:posOffset>151958</wp:posOffset>
                      </wp:positionH>
                      <wp:positionV relativeFrom="paragraph">
                        <wp:posOffset>-517000</wp:posOffset>
                      </wp:positionV>
                      <wp:extent cx="3400970" cy="1335255"/>
                      <wp:effectExtent l="38100" t="38100" r="9525" b="36830"/>
                      <wp:wrapNone/>
                      <wp:docPr id="1478417974" name="Freihand 65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400970" cy="133525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D67ED" id="Freihand 653" o:spid="_x0000_s1026" type="#_x0000_t75" style="position:absolute;margin-left:11.45pt;margin-top:-41.2pt;width:268.8pt;height:106.1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">
                      <v:imagedata r:id="rId97" o:title=""/>
                    </v:shape>
                  </w:pict>
                </mc:Fallback>
              </mc:AlternateContent>
            </w:r>
            <w:r w:rsidR="000E6BD5">
              <w:rPr>
                <w:rFonts w:ascii="Consolas" w:hAnsi="Consolas"/>
                <w:noProof/>
              </w:rPr>
              <mc:AlternateContent>
                <mc:Choice Requires="wpi">
                  <w:drawing>
                    <wp:anchor distT="0" distB="0" distL="114300" distR="114300" simplePos="0" relativeHeight="252266496" behindDoc="0" locked="0" layoutInCell="1" allowOverlap="1" wp14:anchorId="6DFCE301" wp14:editId="373B4ED8">
                      <wp:simplePos x="0" y="0"/>
                      <wp:positionH relativeFrom="column">
                        <wp:posOffset>71527</wp:posOffset>
                      </wp:positionH>
                      <wp:positionV relativeFrom="paragraph">
                        <wp:posOffset>-84350</wp:posOffset>
                      </wp:positionV>
                      <wp:extent cx="121680" cy="238680"/>
                      <wp:effectExtent l="38100" t="38100" r="50165" b="47625"/>
                      <wp:wrapNone/>
                      <wp:docPr id="1818452576" name="Freihand 65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1680" cy="238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715A7C21" id="Freihand 652" o:spid="_x0000_s1026" type="#_x0000_t75" style="position:absolute;margin-left:5.15pt;margin-top:-7.15pt;width:10.6pt;height:19.8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">
                      <v:imagedata r:id="rId99" o:title=""/>
                    </v:shape>
                  </w:pict>
                </mc:Fallback>
              </mc:AlternateContent>
            </w:r>
          </w:p>
          <w:p w14:paraId="04810FC4" w14:textId="77777777" w:rsidR="00C85A8E" w:rsidRDefault="00C85A8E" w:rsidP="00354960">
            <w:pPr>
              <w:rPr>
                <w:rFonts w:ascii="Consolas" w:hAnsi="Consolas"/>
              </w:rPr>
            </w:pPr>
          </w:p>
          <w:p w14:paraId="067146AE" w14:textId="4E6B58B1" w:rsidR="00C85A8E" w:rsidRDefault="00C85A8E" w:rsidP="00354960">
            <w:r>
              <w:t>}</w:t>
            </w:r>
          </w:p>
        </w:tc>
      </w:tr>
    </w:tbl>
    <w:p w14:paraId="0C71AC1B" w14:textId="00A87F84" w:rsidR="00A753B9" w:rsidRDefault="00A753B9" w:rsidP="00354960"/>
    <w:sectPr w:rsidR="00A753B9" w:rsidSect="002D4CE9">
      <w:headerReference w:type="default" r:id="rId100"/>
      <w:footerReference w:type="default" r:id="rId101"/>
      <w:pgSz w:w="11906" w:h="16838"/>
      <w:pgMar w:top="851" w:right="851" w:bottom="567" w:left="851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98A783" w14:textId="77777777" w:rsidR="009A147C" w:rsidRDefault="009A147C" w:rsidP="00A83216">
      <w:pPr>
        <w:spacing w:before="0" w:after="0" w:line="240" w:lineRule="auto"/>
      </w:pPr>
      <w:r>
        <w:separator/>
      </w:r>
    </w:p>
  </w:endnote>
  <w:endnote w:type="continuationSeparator" w:id="0">
    <w:p w14:paraId="7F234426" w14:textId="77777777" w:rsidR="009A147C" w:rsidRDefault="009A147C" w:rsidP="00A8321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777654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3BEB1785" w14:textId="77777777" w:rsidR="00A83216" w:rsidRPr="00A83216" w:rsidRDefault="00763AC6" w:rsidP="00A83216">
            <w:pPr>
              <w:pStyle w:val="Fuzeile"/>
              <w:jc w:val="center"/>
              <w:rPr>
                <w:sz w:val="20"/>
              </w:rPr>
            </w:pP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5249971" wp14:editId="381F4FF4">
                      <wp:simplePos x="0" y="0"/>
                      <wp:positionH relativeFrom="page">
                        <wp:posOffset>1511935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3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4A4F6" id="Rechteck 10" o:spid="_x0000_s1026" style="position:absolute;margin-left:119.05pt;margin-top:25.5pt;width:119.0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" fillcolor="#007197 [3204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4B1D8E" wp14:editId="70B9A939">
                      <wp:simplePos x="0" y="0"/>
                      <wp:positionH relativeFrom="page">
                        <wp:posOffset>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5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F90C5" id="Rechteck 8" o:spid="_x0000_s1026" style="position:absolute;margin-left:0;margin-top:25.5pt;width:119.05pt;height:2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" fillcolor="#001835 [3215]" stroked="f" strokeweight="1pt">
                      <w10:wrap anchorx="page" anchory="margin"/>
                    </v:rect>
                  </w:pict>
                </mc:Fallback>
              </mc:AlternateContent>
            </w:r>
            <w:r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9DEB57" wp14:editId="4E5A375B">
                      <wp:simplePos x="0" y="0"/>
                      <wp:positionH relativeFrom="page">
                        <wp:posOffset>4536440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4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8D39D" id="Rechteck 9" o:spid="_x0000_s1026" style="position:absolute;margin-left:357.2pt;margin-top:25.5pt;width:119.0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" fillcolor="#d7ebe8 [662]" stroked="f" strokeweight="1pt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0A7439" wp14:editId="0A19AA91">
                      <wp:simplePos x="0" y="0"/>
                      <wp:positionH relativeFrom="page">
                        <wp:posOffset>6049010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7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F5F45" id="Rechteck 6" o:spid="_x0000_s1026" style="position:absolute;margin-left:476.3pt;margin-top:25.5pt;width:119.0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mVxygEAAAgEAAAOAAAAZHJzL2Uyb0RvYy54bWysU8tu2zAQvBfoPxC817JSJ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" fillcolor="#cca000 [3208]" stroked="f">
                      <w10:wrap anchorx="page" anchory="margin"/>
                    </v:rect>
                  </w:pict>
                </mc:Fallback>
              </mc:AlternateContent>
            </w:r>
            <w:r w:rsidR="00F604C1" w:rsidRPr="00A8321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B139E5" wp14:editId="4B06C907">
                      <wp:simplePos x="0" y="0"/>
                      <wp:positionH relativeFrom="page">
                        <wp:posOffset>3024505</wp:posOffset>
                      </wp:positionH>
                      <wp:positionV relativeFrom="bottomMargin">
                        <wp:posOffset>323850</wp:posOffset>
                      </wp:positionV>
                      <wp:extent cx="1512000" cy="36000"/>
                      <wp:effectExtent l="0" t="0" r="0" b="2540"/>
                      <wp:wrapNone/>
                      <wp:docPr id="16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0" cy="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02BD3" id="Rechteck 7" o:spid="_x0000_s1026" style="position:absolute;margin-left:238.15pt;margin-top:25.5pt;width:119.05pt;height:2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" fillcolor="#469085 [3206]" stroked="f">
                      <w10:wrap anchorx="page" anchory="margin"/>
                    </v:rect>
                  </w:pict>
                </mc:Fallback>
              </mc:AlternateContent>
            </w:r>
            <w:sdt>
              <w:sdtPr>
                <w:id w:val="-1467272592"/>
                <w:docPartObj>
                  <w:docPartGallery w:val="Page Numbers (Bottom of Page)"/>
                  <w:docPartUnique/>
                </w:docPartObj>
              </w:sdtPr>
              <w:sdtEndPr>
                <w:rPr>
                  <w:sz w:val="20"/>
                </w:rPr>
              </w:sdtEndPr>
              <w:sdtContent>
                <w:sdt>
                  <w:sdtPr>
                    <w:rPr>
                      <w:sz w:val="20"/>
                    </w:rPr>
                    <w:id w:val="1005864223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="009A7A2D" w:rsidRPr="00A83216">
                      <w:rPr>
                        <w:sz w:val="20"/>
                      </w:rPr>
                      <w:t xml:space="preserve">Seite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PAGE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  <w:r w:rsidR="009A7A2D" w:rsidRPr="00A83216">
                      <w:rPr>
                        <w:sz w:val="20"/>
                      </w:rPr>
                      <w:t xml:space="preserve"> von 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begin"/>
                    </w:r>
                    <w:r w:rsidR="009A7A2D" w:rsidRPr="00A83216">
                      <w:rPr>
                        <w:b/>
                        <w:bCs/>
                        <w:sz w:val="20"/>
                      </w:rPr>
                      <w:instrText>NUMPAGES</w:instrTex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separate"/>
                    </w:r>
                    <w:r w:rsidR="009A7A2D">
                      <w:rPr>
                        <w:b/>
                        <w:bCs/>
                        <w:szCs w:val="24"/>
                      </w:rPr>
                      <w:t>1</w:t>
                    </w:r>
                    <w:r w:rsidR="009A7A2D" w:rsidRPr="00A83216">
                      <w:rPr>
                        <w:b/>
                        <w:bCs/>
                        <w:szCs w:val="24"/>
                      </w:rPr>
                      <w:fldChar w:fldCharType="end"/>
                    </w:r>
                  </w:sdtContent>
                </w:sdt>
              </w:sdtContent>
            </w:sdt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1E84F" w14:textId="77777777" w:rsidR="009A147C" w:rsidRDefault="009A147C" w:rsidP="00A83216">
      <w:pPr>
        <w:spacing w:before="0" w:after="0" w:line="240" w:lineRule="auto"/>
      </w:pPr>
      <w:r>
        <w:separator/>
      </w:r>
    </w:p>
  </w:footnote>
  <w:footnote w:type="continuationSeparator" w:id="0">
    <w:p w14:paraId="19E790C5" w14:textId="77777777" w:rsidR="009A147C" w:rsidRDefault="009A147C" w:rsidP="00A8321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1908" w:type="dxa"/>
      <w:tblInd w:w="-851" w:type="dxa"/>
      <w:tblBorders>
        <w:top w:val="none" w:sz="0" w:space="0" w:color="auto"/>
        <w:left w:val="none" w:sz="0" w:space="0" w:color="auto"/>
        <w:bottom w:val="single" w:sz="8" w:space="0" w:color="00384B" w:themeColor="accent1" w:themeShade="8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06"/>
      <w:gridCol w:w="3402"/>
    </w:tblGrid>
    <w:tr w:rsidR="00FD1293" w:rsidRPr="004D1480" w14:paraId="57F68F4E" w14:textId="77777777" w:rsidTr="002D4CE9">
      <w:tc>
        <w:tcPr>
          <w:tcW w:w="8506" w:type="dxa"/>
          <w:vAlign w:val="center"/>
        </w:tcPr>
        <w:p w14:paraId="3D18930A" w14:textId="77777777" w:rsidR="00FD1293" w:rsidRPr="004D1480" w:rsidRDefault="005F66AE" w:rsidP="002D4CE9">
          <w:pPr>
            <w:spacing w:after="60"/>
            <w:ind w:left="-959"/>
            <w:jc w:val="right"/>
            <w:rPr>
              <w:rFonts w:asciiTheme="majorHAnsi" w:hAnsiTheme="majorHAnsi" w:cstheme="majorHAnsi"/>
              <w:b/>
              <w:bCs/>
              <w:caps/>
              <w:sz w:val="24"/>
              <w:szCs w:val="24"/>
            </w:rPr>
          </w:pP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[</w:t>
          </w:r>
          <w:r w:rsidR="00A753B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="00A753B9" w:rsidRPr="00A753B9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I. GRAPHEN – </w:t>
          </w:r>
          <w:r w:rsidR="00A753B9"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>Implementierung</w:t>
          </w:r>
          <w:r w:rsidR="002D4CE9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 xml:space="preserve"> </w:t>
          </w:r>
          <w:r w:rsidRPr="00225512">
            <w:rPr>
              <w:rFonts w:cstheme="minorHAnsi"/>
              <w:b/>
              <w:bCs/>
              <w:caps/>
              <w:color w:val="469085" w:themeColor="accent3"/>
              <w:sz w:val="24"/>
              <w:szCs w:val="24"/>
            </w:rPr>
            <w:t>]</w:t>
          </w:r>
          <w:r>
            <w:rPr>
              <w:rFonts w:asciiTheme="majorHAnsi" w:hAnsiTheme="majorHAnsi" w:cstheme="majorHAnsi"/>
              <w:b/>
              <w:bCs/>
              <w:caps/>
              <w:color w:val="001835" w:themeColor="text2"/>
              <w:sz w:val="24"/>
              <w:szCs w:val="24"/>
            </w:rPr>
            <w:t xml:space="preserve"> </w:t>
          </w:r>
        </w:p>
      </w:tc>
      <w:tc>
        <w:tcPr>
          <w:tcW w:w="3402" w:type="dxa"/>
          <w:shd w:val="clear" w:color="auto" w:fill="007197" w:themeFill="accent1"/>
          <w:vAlign w:val="center"/>
        </w:tcPr>
        <w:p w14:paraId="72CDB06F" w14:textId="77777777" w:rsidR="00FD1293" w:rsidRPr="005F66AE" w:rsidRDefault="00A753B9" w:rsidP="004D1480">
          <w:pPr>
            <w:spacing w:after="60"/>
            <w:jc w:val="center"/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</w:pPr>
          <w:r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>INFORMATIK</w:t>
          </w:r>
          <w:r w:rsidR="00FD1293" w:rsidRPr="005F66AE">
            <w:rPr>
              <w:rFonts w:asciiTheme="majorHAnsi" w:hAnsiTheme="majorHAnsi" w:cstheme="majorHAnsi"/>
              <w:color w:val="FFFFFF" w:themeColor="background1"/>
              <w:sz w:val="24"/>
              <w:szCs w:val="24"/>
            </w:rPr>
            <w:t xml:space="preserve"> 11</w:t>
          </w:r>
        </w:p>
      </w:tc>
    </w:tr>
  </w:tbl>
  <w:p w14:paraId="28E47C47" w14:textId="77777777" w:rsidR="00FD1293" w:rsidRPr="004D1480" w:rsidRDefault="00FD1293" w:rsidP="004D1480">
    <w:pPr>
      <w:pStyle w:val="Kopfzeile"/>
      <w:tabs>
        <w:tab w:val="clear" w:pos="9072"/>
        <w:tab w:val="right" w:pos="10204"/>
      </w:tabs>
      <w:rPr>
        <w:sz w:val="10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42683"/>
    <w:multiLevelType w:val="hybridMultilevel"/>
    <w:tmpl w:val="5A98F878"/>
    <w:lvl w:ilvl="0" w:tplc="AC6C2FCC">
      <w:start w:val="1"/>
      <w:numFmt w:val="decimal"/>
      <w:lvlText w:val="%1."/>
      <w:lvlJc w:val="left"/>
      <w:pPr>
        <w:ind w:left="1074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03686D5B"/>
    <w:multiLevelType w:val="hybridMultilevel"/>
    <w:tmpl w:val="3446DF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06555F"/>
    <w:multiLevelType w:val="hybridMultilevel"/>
    <w:tmpl w:val="B0B0EA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F748B"/>
    <w:multiLevelType w:val="hybridMultilevel"/>
    <w:tmpl w:val="986AAD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B18C2"/>
    <w:multiLevelType w:val="hybridMultilevel"/>
    <w:tmpl w:val="237EDAF6"/>
    <w:lvl w:ilvl="0" w:tplc="A508D49E">
      <w:start w:val="1"/>
      <w:numFmt w:val="decimal"/>
      <w:lvlText w:val="(%1)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252ED7"/>
    <w:multiLevelType w:val="hybridMultilevel"/>
    <w:tmpl w:val="95267C12"/>
    <w:lvl w:ilvl="0" w:tplc="294A6ED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5E9CE96C">
      <w:start w:val="1"/>
      <w:numFmt w:val="decimal"/>
      <w:lvlText w:val="%2."/>
      <w:lvlJc w:val="left"/>
      <w:pPr>
        <w:ind w:left="1080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C106A5"/>
    <w:multiLevelType w:val="hybridMultilevel"/>
    <w:tmpl w:val="D8A48CAC"/>
    <w:lvl w:ilvl="0" w:tplc="2E18C6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E7599"/>
    <w:multiLevelType w:val="hybridMultilevel"/>
    <w:tmpl w:val="727A2B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D5D9F"/>
    <w:multiLevelType w:val="hybridMultilevel"/>
    <w:tmpl w:val="B848460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930096"/>
    <w:multiLevelType w:val="hybridMultilevel"/>
    <w:tmpl w:val="5476ADF4"/>
    <w:lvl w:ilvl="0" w:tplc="01C0A52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93811"/>
    <w:multiLevelType w:val="hybridMultilevel"/>
    <w:tmpl w:val="381292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A66DF9"/>
    <w:multiLevelType w:val="hybridMultilevel"/>
    <w:tmpl w:val="4E86E7CA"/>
    <w:lvl w:ilvl="0" w:tplc="C804F6E2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88802C0A">
      <w:start w:val="1"/>
      <w:numFmt w:val="upperLetter"/>
      <w:lvlText w:val="%2: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9C7A0E"/>
    <w:multiLevelType w:val="hybridMultilevel"/>
    <w:tmpl w:val="9F40DA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15877"/>
    <w:multiLevelType w:val="hybridMultilevel"/>
    <w:tmpl w:val="419ED1B8"/>
    <w:lvl w:ilvl="0" w:tplc="0EBE15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2C7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C2BF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2480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349E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82D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F6C8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047D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28C8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7553A3"/>
    <w:multiLevelType w:val="hybridMultilevel"/>
    <w:tmpl w:val="7B46B80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603B43"/>
    <w:multiLevelType w:val="hybridMultilevel"/>
    <w:tmpl w:val="7C6C9B48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E7059"/>
    <w:multiLevelType w:val="hybridMultilevel"/>
    <w:tmpl w:val="6284B9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4213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245FBB"/>
    <w:multiLevelType w:val="hybridMultilevel"/>
    <w:tmpl w:val="C76C2F8A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2C8375F"/>
    <w:multiLevelType w:val="hybridMultilevel"/>
    <w:tmpl w:val="E7D2FAEC"/>
    <w:lvl w:ilvl="0" w:tplc="4B2A134C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22888"/>
    <w:multiLevelType w:val="hybridMultilevel"/>
    <w:tmpl w:val="7E16B7D2"/>
    <w:lvl w:ilvl="0" w:tplc="72D838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602E8"/>
    <w:multiLevelType w:val="hybridMultilevel"/>
    <w:tmpl w:val="78EC94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B21B31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2F4EC3"/>
    <w:multiLevelType w:val="hybridMultilevel"/>
    <w:tmpl w:val="98D464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01B57"/>
    <w:multiLevelType w:val="hybridMultilevel"/>
    <w:tmpl w:val="735ACB8C"/>
    <w:lvl w:ilvl="0" w:tplc="778A756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176AE3"/>
    <w:multiLevelType w:val="hybridMultilevel"/>
    <w:tmpl w:val="89FABCE4"/>
    <w:lvl w:ilvl="0" w:tplc="E5E2CFB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C4E24"/>
    <w:multiLevelType w:val="hybridMultilevel"/>
    <w:tmpl w:val="ED9AEAA8"/>
    <w:lvl w:ilvl="0" w:tplc="DC74FF26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C17808"/>
    <w:multiLevelType w:val="hybridMultilevel"/>
    <w:tmpl w:val="23C81D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437AD4"/>
    <w:multiLevelType w:val="hybridMultilevel"/>
    <w:tmpl w:val="88BADEF6"/>
    <w:lvl w:ilvl="0" w:tplc="3B2A29F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A822C838">
      <w:start w:val="1"/>
      <w:numFmt w:val="upperRoman"/>
      <w:lvlText w:val="(%2)"/>
      <w:lvlJc w:val="left"/>
      <w:pPr>
        <w:ind w:left="540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A55ED8"/>
    <w:multiLevelType w:val="hybridMultilevel"/>
    <w:tmpl w:val="D298B0E8"/>
    <w:lvl w:ilvl="0" w:tplc="F1E2325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0D4154"/>
    <w:multiLevelType w:val="hybridMultilevel"/>
    <w:tmpl w:val="C97883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111A58"/>
    <w:multiLevelType w:val="hybridMultilevel"/>
    <w:tmpl w:val="BC4E9BA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D4736"/>
    <w:multiLevelType w:val="hybridMultilevel"/>
    <w:tmpl w:val="BDAAC490"/>
    <w:lvl w:ilvl="0" w:tplc="595EC740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58A3160"/>
    <w:multiLevelType w:val="hybridMultilevel"/>
    <w:tmpl w:val="EEE4421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2F3922"/>
    <w:multiLevelType w:val="hybridMultilevel"/>
    <w:tmpl w:val="1BF0380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7C41F67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7E38F7"/>
    <w:multiLevelType w:val="hybridMultilevel"/>
    <w:tmpl w:val="20BA04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CD1F1A"/>
    <w:multiLevelType w:val="hybridMultilevel"/>
    <w:tmpl w:val="C7580F72"/>
    <w:lvl w:ilvl="0" w:tplc="06E61BC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D7963"/>
    <w:multiLevelType w:val="hybridMultilevel"/>
    <w:tmpl w:val="D21062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52B24"/>
    <w:multiLevelType w:val="hybridMultilevel"/>
    <w:tmpl w:val="5476ADF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017CA"/>
    <w:multiLevelType w:val="hybridMultilevel"/>
    <w:tmpl w:val="1E4E0840"/>
    <w:lvl w:ilvl="0" w:tplc="DAF8D8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3A1791"/>
    <w:multiLevelType w:val="hybridMultilevel"/>
    <w:tmpl w:val="C986B016"/>
    <w:lvl w:ilvl="0" w:tplc="DA22D024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A822C838">
      <w:start w:val="1"/>
      <w:numFmt w:val="upperRoman"/>
      <w:lvlText w:val="(%2)"/>
      <w:lvlJc w:val="left"/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3332698">
    <w:abstractNumId w:val="13"/>
  </w:num>
  <w:num w:numId="2" w16cid:durableId="1528251872">
    <w:abstractNumId w:val="0"/>
  </w:num>
  <w:num w:numId="3" w16cid:durableId="1786732547">
    <w:abstractNumId w:val="30"/>
  </w:num>
  <w:num w:numId="4" w16cid:durableId="861473985">
    <w:abstractNumId w:val="37"/>
  </w:num>
  <w:num w:numId="5" w16cid:durableId="1283458856">
    <w:abstractNumId w:val="34"/>
  </w:num>
  <w:num w:numId="6" w16cid:durableId="568737041">
    <w:abstractNumId w:val="18"/>
  </w:num>
  <w:num w:numId="7" w16cid:durableId="164175038">
    <w:abstractNumId w:val="21"/>
  </w:num>
  <w:num w:numId="8" w16cid:durableId="696394165">
    <w:abstractNumId w:val="27"/>
  </w:num>
  <w:num w:numId="9" w16cid:durableId="785973302">
    <w:abstractNumId w:val="3"/>
  </w:num>
  <w:num w:numId="10" w16cid:durableId="1063720683">
    <w:abstractNumId w:val="16"/>
  </w:num>
  <w:num w:numId="11" w16cid:durableId="385108570">
    <w:abstractNumId w:val="8"/>
  </w:num>
  <w:num w:numId="12" w16cid:durableId="1849324210">
    <w:abstractNumId w:val="1"/>
  </w:num>
  <w:num w:numId="13" w16cid:durableId="991443132">
    <w:abstractNumId w:val="20"/>
  </w:num>
  <w:num w:numId="14" w16cid:durableId="1055005597">
    <w:abstractNumId w:val="38"/>
  </w:num>
  <w:num w:numId="15" w16cid:durableId="947128410">
    <w:abstractNumId w:val="5"/>
  </w:num>
  <w:num w:numId="16" w16cid:durableId="1820919905">
    <w:abstractNumId w:val="25"/>
  </w:num>
  <w:num w:numId="17" w16cid:durableId="219484647">
    <w:abstractNumId w:val="40"/>
  </w:num>
  <w:num w:numId="18" w16cid:durableId="372076630">
    <w:abstractNumId w:val="31"/>
  </w:num>
  <w:num w:numId="19" w16cid:durableId="47384488">
    <w:abstractNumId w:val="24"/>
  </w:num>
  <w:num w:numId="20" w16cid:durableId="644428510">
    <w:abstractNumId w:val="14"/>
  </w:num>
  <w:num w:numId="21" w16cid:durableId="1667709408">
    <w:abstractNumId w:val="26"/>
  </w:num>
  <w:num w:numId="22" w16cid:durableId="948122705">
    <w:abstractNumId w:val="36"/>
  </w:num>
  <w:num w:numId="23" w16cid:durableId="1194152097">
    <w:abstractNumId w:val="11"/>
  </w:num>
  <w:num w:numId="24" w16cid:durableId="412050615">
    <w:abstractNumId w:val="33"/>
  </w:num>
  <w:num w:numId="25" w16cid:durableId="1162551611">
    <w:abstractNumId w:val="2"/>
  </w:num>
  <w:num w:numId="26" w16cid:durableId="2007128115">
    <w:abstractNumId w:val="32"/>
  </w:num>
  <w:num w:numId="27" w16cid:durableId="1708602440">
    <w:abstractNumId w:val="23"/>
  </w:num>
  <w:num w:numId="28" w16cid:durableId="1296377199">
    <w:abstractNumId w:val="9"/>
  </w:num>
  <w:num w:numId="29" w16cid:durableId="1807552663">
    <w:abstractNumId w:val="22"/>
  </w:num>
  <w:num w:numId="30" w16cid:durableId="1061637409">
    <w:abstractNumId w:val="39"/>
  </w:num>
  <w:num w:numId="31" w16cid:durableId="1208950323">
    <w:abstractNumId w:val="35"/>
  </w:num>
  <w:num w:numId="32" w16cid:durableId="701563802">
    <w:abstractNumId w:val="17"/>
  </w:num>
  <w:num w:numId="33" w16cid:durableId="893927737">
    <w:abstractNumId w:val="10"/>
  </w:num>
  <w:num w:numId="34" w16cid:durableId="1850943761">
    <w:abstractNumId w:val="41"/>
  </w:num>
  <w:num w:numId="35" w16cid:durableId="1665430444">
    <w:abstractNumId w:val="28"/>
  </w:num>
  <w:num w:numId="36" w16cid:durableId="667831625">
    <w:abstractNumId w:val="12"/>
  </w:num>
  <w:num w:numId="37" w16cid:durableId="1537500731">
    <w:abstractNumId w:val="6"/>
  </w:num>
  <w:num w:numId="38" w16cid:durableId="619460682">
    <w:abstractNumId w:val="4"/>
  </w:num>
  <w:num w:numId="39" w16cid:durableId="516311381">
    <w:abstractNumId w:val="19"/>
  </w:num>
  <w:num w:numId="40" w16cid:durableId="2087337369">
    <w:abstractNumId w:val="15"/>
  </w:num>
  <w:num w:numId="41" w16cid:durableId="450638117">
    <w:abstractNumId w:val="29"/>
  </w:num>
  <w:num w:numId="42" w16cid:durableId="596417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3e0f2a98-e246-4251-81ec-1f5755bb21e0}"/>
  </w:docVars>
  <w:rsids>
    <w:rsidRoot w:val="00A753B9"/>
    <w:rsid w:val="00005C42"/>
    <w:rsid w:val="00030097"/>
    <w:rsid w:val="000350CA"/>
    <w:rsid w:val="00045C67"/>
    <w:rsid w:val="00054021"/>
    <w:rsid w:val="00061060"/>
    <w:rsid w:val="0007093B"/>
    <w:rsid w:val="00070EA5"/>
    <w:rsid w:val="00072F75"/>
    <w:rsid w:val="000C0985"/>
    <w:rsid w:val="000D2F45"/>
    <w:rsid w:val="000E6BD5"/>
    <w:rsid w:val="00104830"/>
    <w:rsid w:val="001063E7"/>
    <w:rsid w:val="0012257A"/>
    <w:rsid w:val="00125E7E"/>
    <w:rsid w:val="00126C46"/>
    <w:rsid w:val="001307A8"/>
    <w:rsid w:val="00144FCC"/>
    <w:rsid w:val="00151F95"/>
    <w:rsid w:val="00154191"/>
    <w:rsid w:val="00154325"/>
    <w:rsid w:val="00165AC2"/>
    <w:rsid w:val="0016768B"/>
    <w:rsid w:val="00171C3A"/>
    <w:rsid w:val="00184F54"/>
    <w:rsid w:val="0018746E"/>
    <w:rsid w:val="00187762"/>
    <w:rsid w:val="0019425A"/>
    <w:rsid w:val="001954A7"/>
    <w:rsid w:val="001A3A01"/>
    <w:rsid w:val="001B57A7"/>
    <w:rsid w:val="001C15B7"/>
    <w:rsid w:val="001C3B8B"/>
    <w:rsid w:val="001D3A53"/>
    <w:rsid w:val="001D585B"/>
    <w:rsid w:val="001D6AB1"/>
    <w:rsid w:val="001F0EB1"/>
    <w:rsid w:val="002202F5"/>
    <w:rsid w:val="00225512"/>
    <w:rsid w:val="0023222F"/>
    <w:rsid w:val="00232342"/>
    <w:rsid w:val="00232ADD"/>
    <w:rsid w:val="002632EF"/>
    <w:rsid w:val="002670E1"/>
    <w:rsid w:val="00271277"/>
    <w:rsid w:val="002733DB"/>
    <w:rsid w:val="00274F30"/>
    <w:rsid w:val="0028227C"/>
    <w:rsid w:val="0029090A"/>
    <w:rsid w:val="002938DA"/>
    <w:rsid w:val="002A637F"/>
    <w:rsid w:val="002B3210"/>
    <w:rsid w:val="002D4CE9"/>
    <w:rsid w:val="003018AD"/>
    <w:rsid w:val="0030540F"/>
    <w:rsid w:val="0031590D"/>
    <w:rsid w:val="0032284C"/>
    <w:rsid w:val="003403EE"/>
    <w:rsid w:val="00350777"/>
    <w:rsid w:val="0035317F"/>
    <w:rsid w:val="00354960"/>
    <w:rsid w:val="003642FD"/>
    <w:rsid w:val="00366571"/>
    <w:rsid w:val="003672D3"/>
    <w:rsid w:val="00376031"/>
    <w:rsid w:val="0037684A"/>
    <w:rsid w:val="00380195"/>
    <w:rsid w:val="00383FDD"/>
    <w:rsid w:val="0039152B"/>
    <w:rsid w:val="00394653"/>
    <w:rsid w:val="00396622"/>
    <w:rsid w:val="003B5890"/>
    <w:rsid w:val="003C40CB"/>
    <w:rsid w:val="003D0ED7"/>
    <w:rsid w:val="003D69BD"/>
    <w:rsid w:val="003E0ECE"/>
    <w:rsid w:val="003E7A3E"/>
    <w:rsid w:val="003F37FB"/>
    <w:rsid w:val="004030CF"/>
    <w:rsid w:val="00403B13"/>
    <w:rsid w:val="00414B85"/>
    <w:rsid w:val="00427338"/>
    <w:rsid w:val="00435A8B"/>
    <w:rsid w:val="004400E2"/>
    <w:rsid w:val="00442D93"/>
    <w:rsid w:val="00455B09"/>
    <w:rsid w:val="00460F3B"/>
    <w:rsid w:val="00462D36"/>
    <w:rsid w:val="0046452A"/>
    <w:rsid w:val="00481129"/>
    <w:rsid w:val="004812E0"/>
    <w:rsid w:val="00492D71"/>
    <w:rsid w:val="004974EB"/>
    <w:rsid w:val="004C0DFF"/>
    <w:rsid w:val="004C72A7"/>
    <w:rsid w:val="004D1480"/>
    <w:rsid w:val="004D6292"/>
    <w:rsid w:val="004E1421"/>
    <w:rsid w:val="004E203D"/>
    <w:rsid w:val="004F340B"/>
    <w:rsid w:val="004F7870"/>
    <w:rsid w:val="005215D8"/>
    <w:rsid w:val="00521A3C"/>
    <w:rsid w:val="00523211"/>
    <w:rsid w:val="00526D82"/>
    <w:rsid w:val="00536FA2"/>
    <w:rsid w:val="00553453"/>
    <w:rsid w:val="00573B1D"/>
    <w:rsid w:val="00584BC3"/>
    <w:rsid w:val="00586D98"/>
    <w:rsid w:val="005875E2"/>
    <w:rsid w:val="00593DF9"/>
    <w:rsid w:val="005A7A7D"/>
    <w:rsid w:val="005B6FFE"/>
    <w:rsid w:val="005D2688"/>
    <w:rsid w:val="005D3704"/>
    <w:rsid w:val="005E2989"/>
    <w:rsid w:val="005E4973"/>
    <w:rsid w:val="005F5A94"/>
    <w:rsid w:val="005F66AE"/>
    <w:rsid w:val="005F7F1D"/>
    <w:rsid w:val="00605078"/>
    <w:rsid w:val="0060511A"/>
    <w:rsid w:val="00606674"/>
    <w:rsid w:val="0062710B"/>
    <w:rsid w:val="006331D3"/>
    <w:rsid w:val="006366CE"/>
    <w:rsid w:val="006449D2"/>
    <w:rsid w:val="006634C0"/>
    <w:rsid w:val="006675A2"/>
    <w:rsid w:val="006704F9"/>
    <w:rsid w:val="0067307D"/>
    <w:rsid w:val="00673795"/>
    <w:rsid w:val="006833FE"/>
    <w:rsid w:val="006870BA"/>
    <w:rsid w:val="00697448"/>
    <w:rsid w:val="006A33E9"/>
    <w:rsid w:val="006A6B3F"/>
    <w:rsid w:val="006B2476"/>
    <w:rsid w:val="006B26F1"/>
    <w:rsid w:val="006B3A7E"/>
    <w:rsid w:val="006D2B67"/>
    <w:rsid w:val="006D7CC8"/>
    <w:rsid w:val="006E0297"/>
    <w:rsid w:val="006E388D"/>
    <w:rsid w:val="006F44FC"/>
    <w:rsid w:val="00714DE5"/>
    <w:rsid w:val="007167FF"/>
    <w:rsid w:val="00733836"/>
    <w:rsid w:val="00735F71"/>
    <w:rsid w:val="00752E52"/>
    <w:rsid w:val="007554B1"/>
    <w:rsid w:val="00762874"/>
    <w:rsid w:val="00763AC6"/>
    <w:rsid w:val="0076791E"/>
    <w:rsid w:val="00771185"/>
    <w:rsid w:val="00785617"/>
    <w:rsid w:val="00785AAA"/>
    <w:rsid w:val="007B35D9"/>
    <w:rsid w:val="007C3FC0"/>
    <w:rsid w:val="007C712A"/>
    <w:rsid w:val="007D2392"/>
    <w:rsid w:val="007D3E0F"/>
    <w:rsid w:val="007D64AC"/>
    <w:rsid w:val="007E07BA"/>
    <w:rsid w:val="007E2ECE"/>
    <w:rsid w:val="007F0A16"/>
    <w:rsid w:val="00816A93"/>
    <w:rsid w:val="00826B15"/>
    <w:rsid w:val="00836C46"/>
    <w:rsid w:val="00841F37"/>
    <w:rsid w:val="0085767A"/>
    <w:rsid w:val="00871B1D"/>
    <w:rsid w:val="008720F5"/>
    <w:rsid w:val="00877769"/>
    <w:rsid w:val="0089031B"/>
    <w:rsid w:val="008916F1"/>
    <w:rsid w:val="00897AB8"/>
    <w:rsid w:val="008A6B02"/>
    <w:rsid w:val="008B34F0"/>
    <w:rsid w:val="008B65A5"/>
    <w:rsid w:val="008E0318"/>
    <w:rsid w:val="008F616E"/>
    <w:rsid w:val="00902492"/>
    <w:rsid w:val="00924FB2"/>
    <w:rsid w:val="0093438B"/>
    <w:rsid w:val="00947B65"/>
    <w:rsid w:val="0095241A"/>
    <w:rsid w:val="0097032D"/>
    <w:rsid w:val="00971D99"/>
    <w:rsid w:val="00974299"/>
    <w:rsid w:val="00982861"/>
    <w:rsid w:val="00991E50"/>
    <w:rsid w:val="00992DF6"/>
    <w:rsid w:val="009A147C"/>
    <w:rsid w:val="009A5BF3"/>
    <w:rsid w:val="009A7A2D"/>
    <w:rsid w:val="009A7A63"/>
    <w:rsid w:val="009B266C"/>
    <w:rsid w:val="009B7CAF"/>
    <w:rsid w:val="009C103D"/>
    <w:rsid w:val="009D63DD"/>
    <w:rsid w:val="009E07A2"/>
    <w:rsid w:val="009E44C4"/>
    <w:rsid w:val="009F128B"/>
    <w:rsid w:val="009F6663"/>
    <w:rsid w:val="00A0518D"/>
    <w:rsid w:val="00A2063F"/>
    <w:rsid w:val="00A21DAC"/>
    <w:rsid w:val="00A27307"/>
    <w:rsid w:val="00A61907"/>
    <w:rsid w:val="00A622D8"/>
    <w:rsid w:val="00A700AF"/>
    <w:rsid w:val="00A753B9"/>
    <w:rsid w:val="00A77981"/>
    <w:rsid w:val="00A819C1"/>
    <w:rsid w:val="00A83216"/>
    <w:rsid w:val="00A83A13"/>
    <w:rsid w:val="00A83E6F"/>
    <w:rsid w:val="00A878B4"/>
    <w:rsid w:val="00A912D8"/>
    <w:rsid w:val="00A949E1"/>
    <w:rsid w:val="00A95FD3"/>
    <w:rsid w:val="00A9696A"/>
    <w:rsid w:val="00AA54AA"/>
    <w:rsid w:val="00AC32B1"/>
    <w:rsid w:val="00AD6BE8"/>
    <w:rsid w:val="00AE2E86"/>
    <w:rsid w:val="00AF2A69"/>
    <w:rsid w:val="00B0208B"/>
    <w:rsid w:val="00B17ACE"/>
    <w:rsid w:val="00B43452"/>
    <w:rsid w:val="00B57F44"/>
    <w:rsid w:val="00B618DA"/>
    <w:rsid w:val="00B6443B"/>
    <w:rsid w:val="00B70E81"/>
    <w:rsid w:val="00B7240E"/>
    <w:rsid w:val="00B81C17"/>
    <w:rsid w:val="00B86BAF"/>
    <w:rsid w:val="00B93975"/>
    <w:rsid w:val="00BA1998"/>
    <w:rsid w:val="00BB2552"/>
    <w:rsid w:val="00BB4066"/>
    <w:rsid w:val="00BB5E26"/>
    <w:rsid w:val="00BC7EEC"/>
    <w:rsid w:val="00BD3E6B"/>
    <w:rsid w:val="00BE1E30"/>
    <w:rsid w:val="00BF25C5"/>
    <w:rsid w:val="00BF3AC3"/>
    <w:rsid w:val="00BF72BA"/>
    <w:rsid w:val="00BF746D"/>
    <w:rsid w:val="00C06E4E"/>
    <w:rsid w:val="00C116E9"/>
    <w:rsid w:val="00C42BC8"/>
    <w:rsid w:val="00C520F4"/>
    <w:rsid w:val="00C5214B"/>
    <w:rsid w:val="00C5418C"/>
    <w:rsid w:val="00C71D22"/>
    <w:rsid w:val="00C759C0"/>
    <w:rsid w:val="00C76ACA"/>
    <w:rsid w:val="00C8352A"/>
    <w:rsid w:val="00C84380"/>
    <w:rsid w:val="00C85616"/>
    <w:rsid w:val="00C85A8E"/>
    <w:rsid w:val="00CA3E17"/>
    <w:rsid w:val="00CA6E8C"/>
    <w:rsid w:val="00CC3408"/>
    <w:rsid w:val="00CD2B02"/>
    <w:rsid w:val="00CD5D87"/>
    <w:rsid w:val="00CD6368"/>
    <w:rsid w:val="00CD73AC"/>
    <w:rsid w:val="00CE09EF"/>
    <w:rsid w:val="00CE7630"/>
    <w:rsid w:val="00D01B28"/>
    <w:rsid w:val="00D15FA0"/>
    <w:rsid w:val="00D31189"/>
    <w:rsid w:val="00D334A0"/>
    <w:rsid w:val="00D35B1C"/>
    <w:rsid w:val="00D543E2"/>
    <w:rsid w:val="00D57B99"/>
    <w:rsid w:val="00D63BB2"/>
    <w:rsid w:val="00D80FE7"/>
    <w:rsid w:val="00D83EBB"/>
    <w:rsid w:val="00D85679"/>
    <w:rsid w:val="00D902A5"/>
    <w:rsid w:val="00DA5AA4"/>
    <w:rsid w:val="00DC0E3C"/>
    <w:rsid w:val="00DD1006"/>
    <w:rsid w:val="00DD3CB8"/>
    <w:rsid w:val="00DE1CF7"/>
    <w:rsid w:val="00DE46FA"/>
    <w:rsid w:val="00E07B09"/>
    <w:rsid w:val="00E11460"/>
    <w:rsid w:val="00E25349"/>
    <w:rsid w:val="00E460B2"/>
    <w:rsid w:val="00E548FE"/>
    <w:rsid w:val="00E54A11"/>
    <w:rsid w:val="00E632A0"/>
    <w:rsid w:val="00E63991"/>
    <w:rsid w:val="00E71447"/>
    <w:rsid w:val="00E90E02"/>
    <w:rsid w:val="00EA122D"/>
    <w:rsid w:val="00EA646F"/>
    <w:rsid w:val="00EB37F7"/>
    <w:rsid w:val="00EC0890"/>
    <w:rsid w:val="00EE212A"/>
    <w:rsid w:val="00EF2397"/>
    <w:rsid w:val="00EF7CE2"/>
    <w:rsid w:val="00F21B60"/>
    <w:rsid w:val="00F27569"/>
    <w:rsid w:val="00F539B2"/>
    <w:rsid w:val="00F53E56"/>
    <w:rsid w:val="00F604C1"/>
    <w:rsid w:val="00F62DDB"/>
    <w:rsid w:val="00F66257"/>
    <w:rsid w:val="00F75FE0"/>
    <w:rsid w:val="00F9022F"/>
    <w:rsid w:val="00FB2F7A"/>
    <w:rsid w:val="00FC305B"/>
    <w:rsid w:val="00FC381C"/>
    <w:rsid w:val="00FC72E6"/>
    <w:rsid w:val="00FC7349"/>
    <w:rsid w:val="00FC7857"/>
    <w:rsid w:val="00FD1293"/>
    <w:rsid w:val="00FE1F2F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0D586"/>
  <w15:chartTrackingRefBased/>
  <w15:docId w15:val="{BF89DCD8-D22B-4F81-885F-DA795F405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de-DE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063F"/>
    <w:pPr>
      <w:spacing w:before="60" w:after="120" w:line="259" w:lineRule="auto"/>
    </w:pPr>
    <w:rPr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3216"/>
    <w:pPr>
      <w:pBdr>
        <w:top w:val="single" w:sz="24" w:space="0" w:color="007197" w:themeColor="accent1"/>
        <w:left w:val="single" w:sz="24" w:space="0" w:color="007197" w:themeColor="accent1"/>
        <w:bottom w:val="single" w:sz="24" w:space="0" w:color="007197" w:themeColor="accent1"/>
        <w:right w:val="single" w:sz="24" w:space="0" w:color="007197" w:themeColor="accent1"/>
      </w:pBdr>
      <w:shd w:val="clear" w:color="auto" w:fill="007197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3216"/>
    <w:pPr>
      <w:pBdr>
        <w:top w:val="single" w:sz="24" w:space="0" w:color="F4F4F5" w:themeColor="accent4" w:themeTint="33"/>
        <w:left w:val="single" w:sz="24" w:space="0" w:color="F4F4F5" w:themeColor="accent4" w:themeTint="33"/>
        <w:bottom w:val="single" w:sz="24" w:space="0" w:color="F4F4F5" w:themeColor="accent4" w:themeTint="33"/>
        <w:right w:val="single" w:sz="24" w:space="0" w:color="F4F4F5" w:themeColor="accent4" w:themeTint="33"/>
      </w:pBdr>
      <w:shd w:val="clear" w:color="auto" w:fill="F4F4F5" w:themeFill="accent4" w:themeFillTint="33"/>
      <w:spacing w:after="0"/>
      <w:jc w:val="center"/>
      <w:outlineLvl w:val="1"/>
    </w:pPr>
    <w:rPr>
      <w:rFonts w:asciiTheme="majorHAnsi" w:hAnsiTheme="majorHAnsi"/>
      <w:spacing w:val="15"/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3216"/>
    <w:pPr>
      <w:pBdr>
        <w:top w:val="single" w:sz="6" w:space="2" w:color="007197" w:themeColor="accent1"/>
      </w:pBdr>
      <w:spacing w:before="300" w:after="0"/>
      <w:outlineLvl w:val="2"/>
    </w:pPr>
    <w:rPr>
      <w:caps/>
      <w:color w:val="00374B" w:themeColor="accent1" w:themeShade="7F"/>
      <w:spacing w:val="15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3216"/>
    <w:pPr>
      <w:pBdr>
        <w:top w:val="dotted" w:sz="6" w:space="2" w:color="007197" w:themeColor="accent1"/>
      </w:pBdr>
      <w:spacing w:before="200" w:after="0"/>
      <w:outlineLvl w:val="3"/>
    </w:pPr>
    <w:rPr>
      <w:caps/>
      <w:color w:val="005471" w:themeColor="accent1" w:themeShade="BF"/>
      <w:spacing w:val="1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3216"/>
    <w:pPr>
      <w:pBdr>
        <w:bottom w:val="single" w:sz="6" w:space="1" w:color="007197" w:themeColor="accent1"/>
      </w:pBdr>
      <w:spacing w:before="200" w:after="0"/>
      <w:outlineLvl w:val="4"/>
    </w:pPr>
    <w:rPr>
      <w:caps/>
      <w:color w:val="005471" w:themeColor="accent1" w:themeShade="BF"/>
      <w:spacing w:val="1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3216"/>
    <w:pPr>
      <w:pBdr>
        <w:bottom w:val="dotted" w:sz="6" w:space="1" w:color="007197" w:themeColor="accent1"/>
      </w:pBdr>
      <w:spacing w:before="200" w:after="0"/>
      <w:outlineLvl w:val="5"/>
    </w:pPr>
    <w:rPr>
      <w:caps/>
      <w:color w:val="005471" w:themeColor="accent1" w:themeShade="BF"/>
      <w:spacing w:val="1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3216"/>
    <w:pPr>
      <w:spacing w:before="200" w:after="0"/>
      <w:outlineLvl w:val="6"/>
    </w:pPr>
    <w:rPr>
      <w:caps/>
      <w:color w:val="005471" w:themeColor="accent1" w:themeShade="BF"/>
      <w:spacing w:val="1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32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32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3216"/>
    <w:rPr>
      <w:caps/>
      <w:color w:val="FFFFFF" w:themeColor="background1"/>
      <w:spacing w:val="15"/>
      <w:sz w:val="22"/>
      <w:szCs w:val="22"/>
      <w:shd w:val="clear" w:color="auto" w:fill="007197" w:themeFill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3216"/>
    <w:rPr>
      <w:rFonts w:asciiTheme="majorHAnsi" w:hAnsiTheme="majorHAnsi"/>
      <w:spacing w:val="15"/>
      <w:sz w:val="26"/>
      <w:shd w:val="clear" w:color="auto" w:fill="F4F4F5" w:themeFill="accent4" w:themeFillTint="33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3216"/>
    <w:rPr>
      <w:caps/>
      <w:color w:val="00374B" w:themeColor="accent1" w:themeShade="7F"/>
      <w:spacing w:val="15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3216"/>
    <w:rPr>
      <w:caps/>
      <w:color w:val="005471" w:themeColor="accent1" w:themeShade="BF"/>
      <w:spacing w:val="1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3216"/>
    <w:rPr>
      <w:caps/>
      <w:spacing w:val="10"/>
      <w:sz w:val="18"/>
      <w:szCs w:val="1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3216"/>
    <w:rPr>
      <w:i/>
      <w:iCs/>
      <w:caps/>
      <w:spacing w:val="10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A83216"/>
    <w:rPr>
      <w:b/>
      <w:bCs/>
      <w:color w:val="005471" w:themeColor="accent1" w:themeShade="BF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A83216"/>
    <w:pPr>
      <w:spacing w:before="0" w:after="0"/>
    </w:pPr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83216"/>
    <w:rPr>
      <w:rFonts w:asciiTheme="majorHAnsi" w:eastAsiaTheme="majorEastAsia" w:hAnsiTheme="majorHAnsi" w:cstheme="majorBidi"/>
      <w:caps/>
      <w:color w:val="007197" w:themeColor="accent1"/>
      <w:spacing w:val="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3216"/>
    <w:pPr>
      <w:spacing w:before="0" w:after="500" w:line="240" w:lineRule="auto"/>
    </w:pPr>
    <w:rPr>
      <w:caps/>
      <w:color w:val="7A7A7A" w:themeColor="text1" w:themeTint="A6"/>
      <w:spacing w:val="10"/>
      <w:sz w:val="21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3216"/>
    <w:rPr>
      <w:caps/>
      <w:color w:val="7A7A7A" w:themeColor="text1" w:themeTint="A6"/>
      <w:spacing w:val="10"/>
      <w:sz w:val="21"/>
      <w:szCs w:val="21"/>
    </w:rPr>
  </w:style>
  <w:style w:type="character" w:styleId="Fett">
    <w:name w:val="Strong"/>
    <w:uiPriority w:val="22"/>
    <w:qFormat/>
    <w:rsid w:val="00A83216"/>
    <w:rPr>
      <w:b/>
      <w:bCs/>
    </w:rPr>
  </w:style>
  <w:style w:type="character" w:styleId="Hervorhebung">
    <w:name w:val="Emphasis"/>
    <w:uiPriority w:val="20"/>
    <w:qFormat/>
    <w:rsid w:val="00A83216"/>
    <w:rPr>
      <w:caps/>
      <w:color w:val="00374B" w:themeColor="accent1" w:themeShade="7F"/>
      <w:spacing w:val="5"/>
    </w:rPr>
  </w:style>
  <w:style w:type="paragraph" w:styleId="KeinLeerraum">
    <w:name w:val="No Spacing"/>
    <w:uiPriority w:val="1"/>
    <w:qFormat/>
    <w:rsid w:val="00A83216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A83216"/>
    <w:rPr>
      <w:i/>
      <w:iCs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83216"/>
    <w:rPr>
      <w:i/>
      <w:iCs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3216"/>
    <w:pPr>
      <w:spacing w:before="240" w:after="240" w:line="240" w:lineRule="auto"/>
      <w:ind w:left="1080" w:right="1080"/>
      <w:jc w:val="center"/>
    </w:pPr>
    <w:rPr>
      <w:color w:val="007197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216"/>
    <w:rPr>
      <w:color w:val="007197" w:themeColor="accent1"/>
      <w:sz w:val="24"/>
      <w:szCs w:val="24"/>
    </w:rPr>
  </w:style>
  <w:style w:type="character" w:styleId="SchwacheHervorhebung">
    <w:name w:val="Subtle Emphasis"/>
    <w:uiPriority w:val="19"/>
    <w:qFormat/>
    <w:rsid w:val="00A83216"/>
    <w:rPr>
      <w:i/>
      <w:iCs/>
      <w:color w:val="00374B" w:themeColor="accent1" w:themeShade="7F"/>
    </w:rPr>
  </w:style>
  <w:style w:type="character" w:styleId="IntensiveHervorhebung">
    <w:name w:val="Intense Emphasis"/>
    <w:uiPriority w:val="21"/>
    <w:qFormat/>
    <w:rsid w:val="00A83216"/>
    <w:rPr>
      <w:b/>
      <w:bCs/>
      <w:caps/>
      <w:color w:val="00374B" w:themeColor="accent1" w:themeShade="7F"/>
      <w:spacing w:val="10"/>
    </w:rPr>
  </w:style>
  <w:style w:type="character" w:styleId="SchwacherVerweis">
    <w:name w:val="Subtle Reference"/>
    <w:uiPriority w:val="31"/>
    <w:qFormat/>
    <w:rsid w:val="00A83216"/>
    <w:rPr>
      <w:b/>
      <w:bCs/>
      <w:color w:val="007197" w:themeColor="accent1"/>
    </w:rPr>
  </w:style>
  <w:style w:type="character" w:styleId="IntensiverVerweis">
    <w:name w:val="Intense Reference"/>
    <w:uiPriority w:val="32"/>
    <w:qFormat/>
    <w:rsid w:val="00A83216"/>
    <w:rPr>
      <w:b/>
      <w:bCs/>
      <w:i/>
      <w:iCs/>
      <w:caps/>
      <w:color w:val="007197" w:themeColor="accent1"/>
    </w:rPr>
  </w:style>
  <w:style w:type="character" w:styleId="Buchtitel">
    <w:name w:val="Book Title"/>
    <w:uiPriority w:val="33"/>
    <w:qFormat/>
    <w:rsid w:val="00A83216"/>
    <w:rPr>
      <w:b/>
      <w:bCs/>
      <w:i/>
      <w:iCs/>
      <w:spacing w:val="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83216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3216"/>
    <w:rPr>
      <w:sz w:val="22"/>
    </w:rPr>
  </w:style>
  <w:style w:type="paragraph" w:styleId="Fuzeile">
    <w:name w:val="footer"/>
    <w:basedOn w:val="Standard"/>
    <w:link w:val="FuzeileZchn"/>
    <w:uiPriority w:val="99"/>
    <w:unhideWhenUsed/>
    <w:rsid w:val="00A8321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3216"/>
    <w:rPr>
      <w:sz w:val="22"/>
    </w:rPr>
  </w:style>
  <w:style w:type="paragraph" w:styleId="Listenabsatz">
    <w:name w:val="List Paragraph"/>
    <w:basedOn w:val="Standard"/>
    <w:uiPriority w:val="34"/>
    <w:qFormat/>
    <w:rsid w:val="0018776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F21B60"/>
    <w:rPr>
      <w:color w:val="007197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1B60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90E02"/>
    <w:rPr>
      <w:color w:val="808080"/>
    </w:rPr>
  </w:style>
  <w:style w:type="table" w:styleId="Tabellenraster">
    <w:name w:val="Table Grid"/>
    <w:basedOn w:val="NormaleTabelle"/>
    <w:uiPriority w:val="59"/>
    <w:rsid w:val="00E90E0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">
    <w:name w:val="Grid Table 1 Light"/>
    <w:basedOn w:val="NormaleTabelle"/>
    <w:uiPriority w:val="46"/>
    <w:rsid w:val="00E90E02"/>
    <w:pPr>
      <w:spacing w:after="0" w:line="240" w:lineRule="auto"/>
    </w:pPr>
    <w:tblPr>
      <w:tblStyleRowBandSize w:val="1"/>
      <w:tblStyleColBandSize w:val="1"/>
      <w:tblBorders>
        <w:top w:val="single" w:sz="4" w:space="0" w:color="ADADAD" w:themeColor="text1" w:themeTint="66"/>
        <w:left w:val="single" w:sz="4" w:space="0" w:color="ADADAD" w:themeColor="text1" w:themeTint="66"/>
        <w:bottom w:val="single" w:sz="4" w:space="0" w:color="ADADAD" w:themeColor="text1" w:themeTint="66"/>
        <w:right w:val="single" w:sz="4" w:space="0" w:color="ADADAD" w:themeColor="text1" w:themeTint="66"/>
        <w:insideH w:val="single" w:sz="4" w:space="0" w:color="ADADAD" w:themeColor="text1" w:themeTint="66"/>
        <w:insideV w:val="single" w:sz="4" w:space="0" w:color="ADADAD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6farbig">
    <w:name w:val="Grid Table 6 Colorful"/>
    <w:basedOn w:val="NormaleTabelle"/>
    <w:uiPriority w:val="51"/>
    <w:rsid w:val="00F539B2"/>
    <w:pPr>
      <w:spacing w:after="0" w:line="240" w:lineRule="auto"/>
    </w:pPr>
    <w:rPr>
      <w:color w:val="333333" w:themeColor="text1"/>
    </w:rPr>
    <w:tblPr>
      <w:tblStyleRowBandSize w:val="1"/>
      <w:tblStyleColBandSize w:val="1"/>
      <w:tblBorders>
        <w:top w:val="single" w:sz="4" w:space="0" w:color="848484" w:themeColor="text1" w:themeTint="99"/>
        <w:left w:val="single" w:sz="4" w:space="0" w:color="848484" w:themeColor="text1" w:themeTint="99"/>
        <w:bottom w:val="single" w:sz="4" w:space="0" w:color="848484" w:themeColor="text1" w:themeTint="99"/>
        <w:right w:val="single" w:sz="4" w:space="0" w:color="848484" w:themeColor="text1" w:themeTint="99"/>
        <w:insideH w:val="single" w:sz="4" w:space="0" w:color="848484" w:themeColor="text1" w:themeTint="99"/>
        <w:insideV w:val="single" w:sz="4" w:space="0" w:color="84848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4848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4848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text1" w:themeFillTint="33"/>
      </w:tcPr>
    </w:tblStylePr>
    <w:tblStylePr w:type="band1Horz">
      <w:tblPr/>
      <w:tcPr>
        <w:shd w:val="clear" w:color="auto" w:fill="D6D6D6" w:themeFill="text1" w:themeFillTint="33"/>
      </w:tcPr>
    </w:tblStylePr>
  </w:style>
  <w:style w:type="paragraph" w:customStyle="1" w:styleId="Fliesstext">
    <w:name w:val="*Fliesstext"/>
    <w:basedOn w:val="Standard"/>
    <w:link w:val="FliesstextZchn1"/>
    <w:rsid w:val="001C3B8B"/>
    <w:pPr>
      <w:spacing w:before="0" w:after="0" w:line="280" w:lineRule="exact"/>
    </w:pPr>
    <w:rPr>
      <w:rFonts w:ascii="Times New Roman" w:eastAsia="Batang" w:hAnsi="Times New Roman" w:cs="Times New Roman"/>
      <w:sz w:val="24"/>
      <w:szCs w:val="24"/>
      <w:lang w:eastAsia="de-DE"/>
    </w:rPr>
  </w:style>
  <w:style w:type="paragraph" w:customStyle="1" w:styleId="Halbzeile">
    <w:name w:val="*_Halbzeile"/>
    <w:basedOn w:val="Fliesstext"/>
    <w:next w:val="Fliesstext"/>
    <w:rsid w:val="001C3B8B"/>
    <w:pPr>
      <w:tabs>
        <w:tab w:val="left" w:pos="340"/>
      </w:tabs>
      <w:spacing w:line="140" w:lineRule="exact"/>
    </w:pPr>
    <w:rPr>
      <w:rFonts w:eastAsia="Tahoma"/>
    </w:rPr>
  </w:style>
  <w:style w:type="character" w:customStyle="1" w:styleId="FliesstextZchn1">
    <w:name w:val="*Fliesstext Zchn1"/>
    <w:basedOn w:val="Absatz-Standardschriftart"/>
    <w:link w:val="Fliesstext"/>
    <w:rsid w:val="001C3B8B"/>
    <w:rPr>
      <w:rFonts w:ascii="Times New Roman" w:eastAsia="Batang" w:hAnsi="Times New Roman" w:cs="Times New Roman"/>
      <w:sz w:val="24"/>
      <w:szCs w:val="24"/>
      <w:lang w:eastAsia="de-DE"/>
    </w:rPr>
  </w:style>
  <w:style w:type="table" w:styleId="EinfacheTabelle2">
    <w:name w:val="Plain Table 2"/>
    <w:basedOn w:val="NormaleTabelle"/>
    <w:uiPriority w:val="42"/>
    <w:rsid w:val="006E388D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80"/>
        <w:bottom w:val="single" w:sz="4" w:space="0" w:color="989898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89898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89898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2Vert">
      <w:tblPr/>
      <w:tcPr>
        <w:tcBorders>
          <w:left w:val="single" w:sz="4" w:space="0" w:color="989898" w:themeColor="text1" w:themeTint="80"/>
          <w:right w:val="single" w:sz="4" w:space="0" w:color="989898" w:themeColor="text1" w:themeTint="80"/>
        </w:tcBorders>
      </w:tcPr>
    </w:tblStylePr>
    <w:tblStylePr w:type="band1Horz">
      <w:tblPr/>
      <w:tcPr>
        <w:tcBorders>
          <w:top w:val="single" w:sz="4" w:space="0" w:color="989898" w:themeColor="text1" w:themeTint="80"/>
          <w:bottom w:val="single" w:sz="4" w:space="0" w:color="989898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58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128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264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748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75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9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3414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44621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892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489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139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992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ink/ink8.xml"/><Relationship Id="rId21" Type="http://schemas.openxmlformats.org/officeDocument/2006/relationships/customXml" Target="ink/ink6.xml"/><Relationship Id="rId42" Type="http://schemas.openxmlformats.org/officeDocument/2006/relationships/customXml" Target="ink/ink16.xml"/><Relationship Id="rId47" Type="http://schemas.openxmlformats.org/officeDocument/2006/relationships/image" Target="media/image19.png"/><Relationship Id="rId63" Type="http://schemas.openxmlformats.org/officeDocument/2006/relationships/image" Target="media/image27.png"/><Relationship Id="rId68" Type="http://schemas.openxmlformats.org/officeDocument/2006/relationships/customXml" Target="ink/ink29.xml"/><Relationship Id="rId84" Type="http://schemas.openxmlformats.org/officeDocument/2006/relationships/customXml" Target="ink/ink37.xml"/><Relationship Id="rId89" Type="http://schemas.openxmlformats.org/officeDocument/2006/relationships/image" Target="media/image40.png"/><Relationship Id="rId16" Type="http://schemas.openxmlformats.org/officeDocument/2006/relationships/image" Target="media/image3.png"/><Relationship Id="rId11" Type="http://schemas.openxmlformats.org/officeDocument/2006/relationships/customXml" Target="ink/ink1.xml"/><Relationship Id="rId32" Type="http://schemas.openxmlformats.org/officeDocument/2006/relationships/customXml" Target="ink/ink11.xml"/><Relationship Id="rId37" Type="http://schemas.openxmlformats.org/officeDocument/2006/relationships/image" Target="media/image14.png"/><Relationship Id="rId53" Type="http://schemas.openxmlformats.org/officeDocument/2006/relationships/image" Target="media/image22.png"/><Relationship Id="rId58" Type="http://schemas.openxmlformats.org/officeDocument/2006/relationships/customXml" Target="ink/ink24.xml"/><Relationship Id="rId74" Type="http://schemas.openxmlformats.org/officeDocument/2006/relationships/customXml" Target="ink/ink32.xml"/><Relationship Id="rId79" Type="http://schemas.openxmlformats.org/officeDocument/2006/relationships/image" Target="media/image35.png"/><Relationship Id="rId102" Type="http://schemas.openxmlformats.org/officeDocument/2006/relationships/fontTable" Target="fontTable.xml"/><Relationship Id="rId5" Type="http://schemas.openxmlformats.org/officeDocument/2006/relationships/numbering" Target="numbering.xml"/><Relationship Id="rId90" Type="http://schemas.openxmlformats.org/officeDocument/2006/relationships/customXml" Target="ink/ink40.xml"/><Relationship Id="rId95" Type="http://schemas.openxmlformats.org/officeDocument/2006/relationships/image" Target="media/image43.png"/><Relationship Id="rId22" Type="http://schemas.openxmlformats.org/officeDocument/2006/relationships/image" Target="media/image6.png"/><Relationship Id="rId27" Type="http://schemas.openxmlformats.org/officeDocument/2006/relationships/image" Target="media/image9.png"/><Relationship Id="rId43" Type="http://schemas.openxmlformats.org/officeDocument/2006/relationships/image" Target="media/image17.png"/><Relationship Id="rId48" Type="http://schemas.openxmlformats.org/officeDocument/2006/relationships/customXml" Target="ink/ink19.xml"/><Relationship Id="rId64" Type="http://schemas.openxmlformats.org/officeDocument/2006/relationships/customXml" Target="ink/ink27.xml"/><Relationship Id="rId69" Type="http://schemas.openxmlformats.org/officeDocument/2006/relationships/image" Target="media/image30.png"/><Relationship Id="rId80" Type="http://schemas.openxmlformats.org/officeDocument/2006/relationships/customXml" Target="ink/ink35.xml"/><Relationship Id="rId85" Type="http://schemas.openxmlformats.org/officeDocument/2006/relationships/image" Target="media/image38.png"/><Relationship Id="rId12" Type="http://schemas.openxmlformats.org/officeDocument/2006/relationships/image" Target="media/image1.png"/><Relationship Id="rId17" Type="http://schemas.openxmlformats.org/officeDocument/2006/relationships/customXml" Target="ink/ink4.xml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customXml" Target="ink/ink14.xml"/><Relationship Id="rId46" Type="http://schemas.openxmlformats.org/officeDocument/2006/relationships/customXml" Target="ink/ink18.xml"/><Relationship Id="rId59" Type="http://schemas.openxmlformats.org/officeDocument/2006/relationships/image" Target="media/image25.png"/><Relationship Id="rId67" Type="http://schemas.openxmlformats.org/officeDocument/2006/relationships/image" Target="media/image29.png"/><Relationship Id="rId103" Type="http://schemas.openxmlformats.org/officeDocument/2006/relationships/theme" Target="theme/theme1.xml"/><Relationship Id="rId20" Type="http://schemas.openxmlformats.org/officeDocument/2006/relationships/image" Target="media/image5.png"/><Relationship Id="rId41" Type="http://schemas.openxmlformats.org/officeDocument/2006/relationships/image" Target="media/image16.png"/><Relationship Id="rId54" Type="http://schemas.openxmlformats.org/officeDocument/2006/relationships/customXml" Target="ink/ink22.xml"/><Relationship Id="rId62" Type="http://schemas.openxmlformats.org/officeDocument/2006/relationships/customXml" Target="ink/ink26.xml"/><Relationship Id="rId70" Type="http://schemas.openxmlformats.org/officeDocument/2006/relationships/customXml" Target="ink/ink30.xml"/><Relationship Id="rId75" Type="http://schemas.openxmlformats.org/officeDocument/2006/relationships/image" Target="media/image33.png"/><Relationship Id="rId83" Type="http://schemas.openxmlformats.org/officeDocument/2006/relationships/image" Target="media/image37.png"/><Relationship Id="rId88" Type="http://schemas.openxmlformats.org/officeDocument/2006/relationships/customXml" Target="ink/ink39.xml"/><Relationship Id="rId91" Type="http://schemas.openxmlformats.org/officeDocument/2006/relationships/image" Target="media/image41.png"/><Relationship Id="rId96" Type="http://schemas.openxmlformats.org/officeDocument/2006/relationships/customXml" Target="ink/ink4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ustomXml" Target="ink/ink3.xml"/><Relationship Id="rId23" Type="http://schemas.openxmlformats.org/officeDocument/2006/relationships/image" Target="media/image7.png"/><Relationship Id="rId28" Type="http://schemas.openxmlformats.org/officeDocument/2006/relationships/customXml" Target="ink/ink9.xml"/><Relationship Id="rId36" Type="http://schemas.openxmlformats.org/officeDocument/2006/relationships/customXml" Target="ink/ink13.xml"/><Relationship Id="rId49" Type="http://schemas.openxmlformats.org/officeDocument/2006/relationships/image" Target="media/image20.png"/><Relationship Id="rId57" Type="http://schemas.openxmlformats.org/officeDocument/2006/relationships/image" Target="media/image24.png"/><Relationship Id="rId10" Type="http://schemas.openxmlformats.org/officeDocument/2006/relationships/endnotes" Target="endnotes.xml"/><Relationship Id="rId31" Type="http://schemas.openxmlformats.org/officeDocument/2006/relationships/image" Target="media/image11.png"/><Relationship Id="rId44" Type="http://schemas.openxmlformats.org/officeDocument/2006/relationships/customXml" Target="ink/ink17.xml"/><Relationship Id="rId52" Type="http://schemas.openxmlformats.org/officeDocument/2006/relationships/customXml" Target="ink/ink21.xml"/><Relationship Id="rId60" Type="http://schemas.openxmlformats.org/officeDocument/2006/relationships/customXml" Target="ink/ink25.xml"/><Relationship Id="rId65" Type="http://schemas.openxmlformats.org/officeDocument/2006/relationships/image" Target="media/image28.png"/><Relationship Id="rId73" Type="http://schemas.openxmlformats.org/officeDocument/2006/relationships/image" Target="media/image32.png"/><Relationship Id="rId78" Type="http://schemas.openxmlformats.org/officeDocument/2006/relationships/customXml" Target="ink/ink34.xml"/><Relationship Id="rId81" Type="http://schemas.openxmlformats.org/officeDocument/2006/relationships/image" Target="media/image36.png"/><Relationship Id="rId86" Type="http://schemas.openxmlformats.org/officeDocument/2006/relationships/customXml" Target="ink/ink38.xml"/><Relationship Id="rId94" Type="http://schemas.openxmlformats.org/officeDocument/2006/relationships/customXml" Target="ink/ink42.xml"/><Relationship Id="rId99" Type="http://schemas.openxmlformats.org/officeDocument/2006/relationships/image" Target="media/image45.png"/><Relationship Id="rId10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customXml" Target="ink/ink2.xml"/><Relationship Id="rId18" Type="http://schemas.openxmlformats.org/officeDocument/2006/relationships/image" Target="media/image4.png"/><Relationship Id="rId39" Type="http://schemas.openxmlformats.org/officeDocument/2006/relationships/image" Target="media/image15.png"/><Relationship Id="rId34" Type="http://schemas.openxmlformats.org/officeDocument/2006/relationships/customXml" Target="ink/ink12.xml"/><Relationship Id="rId50" Type="http://schemas.openxmlformats.org/officeDocument/2006/relationships/customXml" Target="ink/ink20.xml"/><Relationship Id="rId55" Type="http://schemas.openxmlformats.org/officeDocument/2006/relationships/image" Target="media/image23.png"/><Relationship Id="rId76" Type="http://schemas.openxmlformats.org/officeDocument/2006/relationships/customXml" Target="ink/ink33.xml"/><Relationship Id="rId97" Type="http://schemas.openxmlformats.org/officeDocument/2006/relationships/image" Target="media/image44.png"/><Relationship Id="rId7" Type="http://schemas.openxmlformats.org/officeDocument/2006/relationships/settings" Target="settings.xml"/><Relationship Id="rId71" Type="http://schemas.openxmlformats.org/officeDocument/2006/relationships/image" Target="media/image31.png"/><Relationship Id="rId92" Type="http://schemas.openxmlformats.org/officeDocument/2006/relationships/customXml" Target="ink/ink41.xml"/><Relationship Id="rId2" Type="http://schemas.openxmlformats.org/officeDocument/2006/relationships/customXml" Target="../customXml/item2.xml"/><Relationship Id="rId29" Type="http://schemas.openxmlformats.org/officeDocument/2006/relationships/image" Target="media/image10.png"/><Relationship Id="rId24" Type="http://schemas.openxmlformats.org/officeDocument/2006/relationships/customXml" Target="ink/ink7.xml"/><Relationship Id="rId40" Type="http://schemas.openxmlformats.org/officeDocument/2006/relationships/customXml" Target="ink/ink15.xml"/><Relationship Id="rId45" Type="http://schemas.openxmlformats.org/officeDocument/2006/relationships/image" Target="media/image18.png"/><Relationship Id="rId66" Type="http://schemas.openxmlformats.org/officeDocument/2006/relationships/customXml" Target="ink/ink28.xml"/><Relationship Id="rId87" Type="http://schemas.openxmlformats.org/officeDocument/2006/relationships/image" Target="media/image39.png"/><Relationship Id="rId61" Type="http://schemas.openxmlformats.org/officeDocument/2006/relationships/image" Target="media/image26.png"/><Relationship Id="rId82" Type="http://schemas.openxmlformats.org/officeDocument/2006/relationships/customXml" Target="ink/ink36.xml"/><Relationship Id="rId19" Type="http://schemas.openxmlformats.org/officeDocument/2006/relationships/customXml" Target="ink/ink5.xml"/><Relationship Id="rId14" Type="http://schemas.openxmlformats.org/officeDocument/2006/relationships/image" Target="media/image2.png"/><Relationship Id="rId30" Type="http://schemas.openxmlformats.org/officeDocument/2006/relationships/customXml" Target="ink/ink10.xml"/><Relationship Id="rId35" Type="http://schemas.openxmlformats.org/officeDocument/2006/relationships/image" Target="media/image13.png"/><Relationship Id="rId56" Type="http://schemas.openxmlformats.org/officeDocument/2006/relationships/customXml" Target="ink/ink23.xml"/><Relationship Id="rId77" Type="http://schemas.openxmlformats.org/officeDocument/2006/relationships/image" Target="media/image34.png"/><Relationship Id="rId100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21.png"/><Relationship Id="rId72" Type="http://schemas.openxmlformats.org/officeDocument/2006/relationships/customXml" Target="ink/ink31.xml"/><Relationship Id="rId93" Type="http://schemas.openxmlformats.org/officeDocument/2006/relationships/image" Target="media/image42.png"/><Relationship Id="rId98" Type="http://schemas.openxmlformats.org/officeDocument/2006/relationships/customXml" Target="ink/ink44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cks\OneDrive%20-%20Hans-Sachs%20Gymnasium\_AB-Vorlage_Website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1:06.42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3 615 18191,'0'0'8160,"3"-2"-7140,43-38 822,-27 25-1391,0-2 0,-1 0 0,24-30-1,-32 35-275,-6 7-71,0 1 1,0-1 0,-1 0 0,1-1 0,3-7 0,-7 12-89,0 0 0,1 0 0,-1 0 0,0 0 0,0 0 1,1 0-1,-1 0 0,0 0 0,0 0 0,0 0 0,0 0 0,0 0 1,-1 0-1,1 0 0,0 0 0,0 0 0,-1 0 0,1 0 1,0 0-1,-1 0 0,1 0 0,-1 0 0,0 1 0,1-1 0,-1 0 1,1 0-1,-1 1 0,0-1 0,0 0 0,1 1 0,-1-1 0,0 0 1,0 1-1,0-1 0,0 1 0,0 0 0,0-1 0,0 1 1,-1-1-1,-4-1-2,-1 1 0,1 0 0,-1 0 0,1 0 0,-1 1-1,1 0 1,-1 0 0,1 1 0,-1-1 0,1 2 0,-1-1 0,1 1 0,0 0 0,-1 0 0,1 0 0,0 1 0,0 0 0,1 0 0,-1 1 0,-9 7 0,12-7-14,0-1 0,0 1 0,1 0 0,-1 0 0,1 0 0,0 1 0,0-1 0,0 1 0,1-1 0,0 1 0,0-1 0,0 1 0,0 0 0,0-1 0,1 9 0,0 1 0,1-1 0,0 0 0,1 1 0,4 15 0,-4-23 0,0 0 0,0 1 0,0-1 0,1 0 0,0-1 0,0 1 0,1 0 0,-1-1 0,1 0 0,1 0 0,-1 0 0,0 0 0,1-1 0,0 1 0,10 5 0,-7-5 0,0-1 0,1 0 0,-1-1 0,1 1 0,0-2 0,0 1 0,0-1 0,0-1 0,0 0 0,14 0 0,-4-1-516,31-5 1,-37 3-2422</inkml:trace>
  <inkml:trace contextRef="#ctx0" brushRef="#br0" timeOffset="543.9">330 497 25231,'0'0'6663,"0"3"-6001,1 12-551,-1 1-100,1-1 1,0 0-1,1 0 1,1 0-1,0 0 1,1-1-1,7 19 1,-10-31-12,0 0 0,1 1 0,-1-1 0,0 0 0,1 0 0,0-1 0,-1 1 0,3 2 0,3-5 0,-2-12 0,1-56 0,-6 52 0,1-1 0,1 1 0,7-28 0,-8 40 0,1 1 0,0-1 0,0 1 0,0 0 0,0 0 0,0 0 0,1 0 0,0 0 0,0 0 0,6-5 0,-8 7 0,1 1 0,0 0 0,-1 0 0,1-1 0,0 1 0,0 1 0,0-1 0,0 0 0,0 0 0,0 1 0,0-1 0,0 1 0,0-1 0,0 1 0,0 0 0,0 0 0,1 0 0,-1 0 0,0 0 0,0 1 0,0-1 0,0 1 0,0-1 0,0 1 0,0 0 0,3 2 0,-2-2 0,-1 1 0,0 0 0,0-1 0,0 1 0,0 0 0,0 0 0,0 1 0,-1-1 0,1 0 0,-1 1 0,1-1 0,-1 1 0,0-1 0,0 1 0,0 0 0,0-1 0,0 6 0,2 5 0,-1 0 0,0 17 0,-2-28 0,0 13 0,-1 0 0,0 0 0,0 0 0,-2 0 0,0 0 0,-8 22 0,13-38-680</inkml:trace>
  <inkml:trace contextRef="#ctx0" brushRef="#br0" timeOffset="1071.05">678 16 24927,'0'0'2803,"0"5"-1215,-6 243 1849,2-133-3433,3-78-4,2 0 0,8 53 0,-6-80 334,-5-14-4692</inkml:trace>
  <inkml:trace contextRef="#ctx0" brushRef="#br0" timeOffset="1556.49">553 381 22311,'0'0'4200,"35"7"-3360,2 1-368,-1-1 16,0 1 8,-2-5 0,-5-2-112,-6-2-8,-4-2-88,-1 0 8</inkml:trace>
  <inkml:trace contextRef="#ctx0" brushRef="#br0" timeOffset="2027.5">820 14 16687,'0'0'7927,"2"9"-7246,18 170 1279,-4-28-11,-9-106-1089,-2-22-321,-2 1 0,-1-1 0,0 1 0,-3 36 0,1-67-539,-1 0 0,1 0 0,-1 0 0,-3-13 0,-1-6 0,3 13 0,1 0 0,1-1 0,0 1 0,3-26 0,-2 36 0,-1 0 0,0 1 0,1-1 0,0 1 0,0-1 0,-1 1 0,2 0 0,-1-1 0,0 1 0,0 0 0,1 0 0,-1-1 0,1 1 0,0 0 0,-1 1 0,1-1 0,0 0 0,0 0 0,0 1 0,0-1 0,1 1 0,-1 0 0,0 0 0,1 0 0,-1 0 0,1 0 0,-1 0 0,1 0 0,-1 1 0,1-1 0,-1 1 0,6 0 0,-5 0 0,1 1 0,0-1 0,-1 1 0,1 0 0,-1 0 0,1 0 0,-1 1 0,0-1 0,1 1 0,-1-1 0,0 1 0,0 0 0,0 1 0,0-1 0,0 0 0,-1 1 0,1 0 0,3 4 0,-3-2 0,1-1 0,-1 1 0,0 0 0,-1 1 0,1-1 0,-1 0 0,0 1 0,0-1 0,-1 1 0,0 0 0,1 6 0,-1 7 129,-1 0 0,-4 22 0,0 21-4487</inkml:trace>
  <inkml:trace contextRef="#ctx0" brushRef="#br0" timeOffset="2393.42">1292 417 24119,'0'0'2611,"-1"-3"-1139,1 2-1369,0 0 1,0 0 0,0 0-1,0 0 1,-1 1 0,1-1-1,0 0 1,0 0 0,-1 0-1,1 0 1,-1 1 0,1-1-1,0 0 1,-1 0 0,0 1-1,1-1 1,-1 0 0,1 1-1,-1-1 1,0 0 0,-25-2 821,16 2-898,-1 1-1,0 1 1,1 0-1,-1 0 1,1 1-1,-1 0 1,1 1 0,-16 6-1,25-8-24,0-1-1,0 1 0,1 0 1,-1 0-1,0 0 1,1 0-1,-1-1 1,0 1-1,1 0 1,-1 0-1,1 0 1,-1 0-1,1 0 1,0 0-1,-1 1 1,1-1-1,0 0 1,0 0-1,0 0 0,0 0 1,0 0-1,0 0 1,0 0-1,0 0 1,0 1-1,0-1 1,1 0-1,-1 0 1,0 0-1,1 0 1,-1 0-1,1 0 1,-1 0-1,1 0 1,0 1-1,25 37 23,-23-35-20,1 2 9,1 0 0,-1-1 0,1 0 0,0 0 0,1 0 0,-1 0 0,1-1 0,0 0-1,11 5 1,-14-8 0,-1 0-1,0 0 0,1 0 0,-1-1 0,1 1 0,-1-1 1,1 1-1,-1-1 0,1 0 0,-1 0 0,1 0 0,-1-1 1,1 1-1,-1 0 0,0-1 0,1 0 0,-1 0 1,1 1-1,-1-1 0,0-1 0,0 1 0,0 0 0,1 0 1,-1-1-1,0 1 0,-1-1 0,1 0 0,0 0 0,0 1 1,-1-1-1,3-3 0,0-1 25,-1 0-1,1 0 1,-1 0-1,0 0 1,-1 0-1,1-1 1,1-8-1,-4 13-25,1 0 0,-1 0 0,1 0 0,-1 1-1,0-1 1,0 0 0,0 0 0,0 0 0,0 0-1,0 0 1,0 0 0,-1 0 0,1 0-1,-1 0 1,1 0 0,-1 0 0,0 1 0,0-1-1,0 0 1,0 0 0,0 1 0,0-1-1,0 1 1,0-1 0,-1 1 0,1 0 0,-1-1-1,1 1 1,-4-2 0,4 2-11,1 1 0,-1 0 0,1-1 0,0 1 0,-1 0 0,1 0 0,-1-1 0,0 1 0,1 0 0,-1 0 0,1 0 0,-1 0 0,1-1 0,-1 1 0,1 0 0,-1 0 0,1 0 0,-1 0 0,0 0 0,1 1 0,-1-1 0,1 0 0,-1 0 0,1 0 0,-1 0 0,1 1 0,-1-1 0,1 0 0,-1 0 0,0 1 0,1 0 0,-1 0 0,1 0 0,0 0 0,-1 0 0,1 0 0,0 0 0,0 0 0,0 0 0,0 0 0,0 0 0,0-1 0,0 1 0,0 0 0,0 0 0,1 2 0,11 33 0,-8-30 0,0-1 0,-1 0 0,2 0 0,-1 0 0,0 0 0,1-1 0,0 0 0,0 0 0,1 0 0,-1-1 0,1 1 0,-1-1 0,1 0 0,7 2 0,-9-4 0,-1 0 0,1 0 0,-1 0 0,1 0 0,-1-1 0,1 1 0,0-1 0,-1 0 0,1 0 0,0-1 0,-1 1 0,1-1 0,0 1 0,-1-1 0,1 0 0,-1 0 0,1-1 0,-1 1 0,0-1 0,1 0 0,-1 0 0,0 0 0,0 0 0,0 0 0,-1-1 0,4-3 0,-5 5-23,0 0-1,0 0 1,-1 0-1,1 0 1,0-1-1,-1 1 1,1 0-1,-1 0 1,0-1-1,1 1 1,-1 0-1,0 0 1,0-2-1,0-4-3664</inkml:trace>
  <inkml:trace contextRef="#ctx0" brushRef="#br0" timeOffset="2758.16">1230 72 23719,'0'0'7048,"16"28"-6832,-12 8-104,-1 2-8,0 0-24,0-11 16,-2-9-40,1-8 8,2-7-16,5-3 8</inkml:trace>
  <inkml:trace contextRef="#ctx0" brushRef="#br0" timeOffset="2759.16">1319 22 22311,'0'0'5264,"5"34"-4528,1 1 0,-3 5-512,1-3 8,3-4-120,-1-8 0</inkml:trace>
  <inkml:trace contextRef="#ctx0" brushRef="#br0" timeOffset="3264.26">1521 0 20599,'0'0'4640,"-1"4"-3829,-14 132 618,7-35-1082,-1 50 321,9-144-624,1 0 1,0 0-1,0-1 1,0 1-1,1 0 1,0 0-1,1-1 1,-1 1-1,1-1 0,0 0 1,1 0-1,-1 0 1,1 0-1,1-1 1,-1 1-1,11 8 1,-14-13-32,1 1 0,0-1 0,0 0 0,0 0 0,0-1 1,1 1-1,-1 0 0,0-1 0,0 1 0,0-1 0,1 0 0,-1 1 0,0-1 1,0 0-1,1-1 0,-1 1 0,0 0 0,0-1 0,0 1 0,1-1 0,-1 1 1,0-1-1,0 0 0,0 0 0,0 0 0,3-3 0,1 0 17,0 0 0,0-1-1,-1 1 1,1-1 0,-1 0-1,-1-1 1,5-5 0,6-7-309,-10 13-3119</inkml:trace>
  <inkml:trace contextRef="#ctx0" brushRef="#br0" timeOffset="3675.78">1709 26 20399,'0'0'4842,"-1"10"-4258,-3 79-46,1-41-73,1 1-1,3 0 1,10 69 0,-10-105-278,-1-10-108,0-1 0,1 1 0,-1 0 0,0 0 1,1 0-1,0 0 0,0-1 0,0 1 0,0 0 0,2 4 0,2-9-1371</inkml:trace>
  <inkml:trace contextRef="#ctx0" brushRef="#br0" timeOffset="4088.24">1664 270 21207,'0'0'4744,"15"18"-4080,-1-10 8,8 0-464,7-2 8,1-1-128,-4-1 0</inkml:trace>
  <inkml:trace contextRef="#ctx0" brushRef="#br0" timeOffset="10936.72">2193 370 18895,'0'0'1498,"-2"1"103,-16 5 1741,10-3 2185,24-6-5250,1 2-1,0 0 1,-1 1 0,18 3-1,69 12 286,-78-11-611,-3 3 49,-19-6 0,-1 0 0,1 0 0,0 0 0,0 0 0,0-1 0,0 1 0,5-1 0,-6 3 0,-6 3 0,-6 4 0,-38 31 0,24-19 0,-1-1 0,-1-1 0,-31 18 0,-30 12 0,85-48 0,0-1 0,0 0 0,-1 1 0,1 0 0,0-1 0,0 1 0,0 0 0,1 0 0,-1 0 0,0 1 0,1-1 0,-1 0 0,1 0 0,0 1 0,0-1 0,-1 4 0,2-5 0,0 0 0,-1 0 0,1 0 0,0 0 0,0 0 0,0 0 0,0 0 0,1 1 0,-1-1 0,0 0 0,0 0 0,1 0 0,-1 0 0,1 0 0,-1 0 0,1 0 0,-1 0 0,1 0 0,-1 0 0,1 0 0,0-1 0,0 1 0,-1 0 0,1 0 0,0-1 0,0 1 0,0 0 0,0-1 0,0 1 0,0-1 0,0 1 0,0-1 0,0 1 0,0-1 0,0 0 0,0 0 0,0 1 0,0-1 0,2 0 0,9 2-3948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1:12.38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23 33 21807,'0'0'4726,"0"3"-4570,1 65 396,1-20 475,-6 58 0,-2-89-226,6-16-773,0-1 0,0 0-1,0 1 1,0-1-1,0 1 1,0-1-1,0 0 1,-1 1-1,1-1 1,0 0 0,0 1-1,0-1 1,0 0-1,-1 0 1,1 1-1,0-1 1,0 0 0,-1 1-1,1-1 1,0 0-1,0 0 1,-1 1-1,1-1 1,0 0 0,-1 0-1,1 0 1,0 0-1,-1 0 1,1 1-1,0-1 1,-1 0 0,1 0-1,0 0 1,-1 0-1,1 0 1,-1 0-1,0-2 29,0-1 0,0 1-1,0-1 1,0 1-1,1-1 1,-1 1 0,1-1-1,0 0 1,-1 1-1,1-1 1,1-3 0,3-32 14,-2 31-12,2-38 93,-3 31-87,0 0 0,1-1 1,7-23-1,-7 34-40,-1 0-1,1 0 0,0 0 1,0 0-1,0 0 1,0 1-1,1-1 1,0 1-1,0 0 1,0-1-1,0 1 1,0 0-1,0 1 1,1-1-1,0 1 1,6-4-1,-8 5-17,3-2-1,1 0 0,-1 0 1,1 1-1,0 0 1,0 0-1,6 0 0,-10 2-5,1-1 0,-1 2 0,1-1 0,-1 0-1,0 0 1,1 1 0,-1 0 0,1-1 0,-1 1 0,0 0-1,0 0 1,1 0 0,-1 0 0,0 1 0,0-1 0,0 1-1,0-1 1,2 4 0,2 1 0,0 0 0,-1 0 0,0 1 0,0 0 0,-1 0 0,1 0 0,-2 1 0,1-1 0,-1 1 0,0 0 0,0 0 0,-1 0 0,-1 0 0,2 11 0,-2-4 0,0 0 0,-1 0 0,0 0 0,-2 0 0,0 0 0,0 0 0,-6 16 0,5-8 69,2-16-4109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1:05.35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1 235 18487,'0'0'4383,"2"-2"-2510,55-33 1732,-42 27-3273,0-1 1,0-1-1,-1 0 0,16-14 1,-21 14-60,0 1 1,-1-1 0,0-1-1,-1 1 1,0-1-1,-1-1 1,0 1-1,0-1 1,4-17 0,-4 19-260,-3 9-16,-4 7 3,-8 49-1,3 0 0,2 0 0,3 66 0,2-110 0,-1 1 0,2-1 0,-1 1 0,2-1 0,-1 1 0,1-1 0,8 17 0,-11-28 0,0 1 0,0-1 0,1 0 0,-1 0 0,0 1 0,0-1 0,0 0 0,1 0 0,-1 1 0,0-1 0,0 0 0,1 0 0,-1 0 0,0 0 0,0 1 0,1-1 0,-1 0 0,0 0 0,1 0 0,-1 0 0,0 0 0,0 0 0,1 0 0,-1 0 0,0 0 0,1 0 0,-1 0 0,0 0 0,1 0 0,-1 0 0,0 0 0,1 0 0,-1 0 0,0 0 0,0 0 0,1 0 0,-1 0 0,0-1 0,1 1 0,-1 0 0,0 0 0,0 0 0,1-1 0,13-12 0,-9 8 0,17-17-3963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1:01.96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31416,'4628'22'0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29:01.54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188 53 16575,'0'0'9203,"-5"-2"-8551,1 1-550,-1-1 1,0 0-1,0 1 1,0 0-1,0 0 0,0 1 1,0-1-1,0 1 1,0 0-1,0 1 1,0-1-1,0 1 0,1 0 1,-1 0-1,0 0 1,0 1-1,0 0 1,1 0-1,-1 0 0,1 0 1,0 1-1,-1-1 1,1 1-1,0 0 0,1 1 1,-1-1-1,-4 5 1,3 0 20,-1-1 0,2 0 0,-1 1 0,1 0 0,0 0 0,0 1 0,1-1 0,0 1 0,1-1 0,0 1 0,-1 13 0,0-3 84,2 0 0,1 0 1,0 0-1,5 26 0,-5-40-161,1-1 0,0 1 0,0-1 0,0 1 0,1-1 0,-1 1 0,1-1 0,0 0 0,0 0 0,1 0 0,-1 0 0,1 0 0,0-1 0,0 1 0,0-1 0,0 0 0,5 3 0,-2-2-35,0-1 0,0 0 0,0 0 0,1 0 0,-1-1 0,1 0 0,0-1 0,0 1 0,0-1 0,10 0 0,16 1-11,42-3 0,-63 0 0,0 0 0,0-1 0,-1 0 0,1-1 0,-1 0 0,1-1 0,10-5 0,-19 6 0,1 1 0,0-1 0,-1 0 0,0 0 0,1-1 0,-1 1 0,-1-1 0,1 1 0,0-1 0,-1 0 0,0 0 0,0 0 0,0 0 0,0 0 0,-1 0 0,1-1 0,0-5 0,2-10 0,-1 1 0,0-30 0,-2 45 0,-1-1 0,0 0 0,0 0 0,0 0 0,-1 0 0,1 0 0,-1 0 0,0 0 0,-1 1 0,1-1 0,-1 0 0,0 1 0,0-1 0,0 1 0,-5-6 0,2 4 0,0 0 0,0 1 0,-1 0 0,0 0 0,0 1 0,0-1 0,-1 1 0,-11-5 0,15 7 0,-10-4 0,0-1 0,-1 1 0,0 1 0,-22-5 0,32 9 0,0 0 0,0 1 0,0 0 0,0 0 0,0 0 0,0 0 0,0 0 0,0 1 0,0 0 0,0 0 0,1 0 0,-1 0 0,0 1 0,0-1 0,1 1 0,-1 0 0,1 0 0,-1 0 0,1 1 0,0-1 0,-5 6 0,4-4 69,0 1 1,0 0-1,0 0 1,-5 8-1,8-11-274,1-1 0,-1 1 0,0-1 0,1 1 0,-1 0 1,1-1-1,-1 1 0,1-1 0,0 1 0,0 0 0,0-1 0,0 1 0,0 0 0,0-1 0,0 1 1,0-1-1,1 1 0,-1 0 0,1-1 0,0 4 0</inkml:trace>
  <inkml:trace contextRef="#ctx0" brushRef="#br0" timeOffset="887.61">525 53 17983,'0'0'7528,"-2"-2"-6992,1 2-477,1-1-1,-1 1 0,0-1 1,1 1-1,-1 0 1,0-1-1,1 1 0,-1 0 1,0-1-1,0 1 0,1 0 1,-1 0-1,0 0 1,0-1-1,0 1 0,1 0 1,-1 0-1,0 0 1,0 0-1,0 1 0,1-1 1,-1 0-1,-1 1 1,0-1 19,1 1 0,0 0 0,0 0 0,0 1 0,0-1 1,0 0-1,0 0 0,0 0 0,0 1 0,1-1 1,-1 0-1,0 1 0,1-1 0,-1 1 0,1-1 1,-1 3-1,-4 17 317,1 1 0,1 1 0,0-1 1,2 0-1,1 1 0,0-1 0,2 0 0,1 1 0,9 40 1,-9-55-371,7 21-21,-9-29-4,-1 0 0,0 0 0,1 0 0,-1 0 0,0 0 0,1 0 0,-1 0 0,0-1 0,0 1 0,1 0 0,-1 0 0,0 0 0,1-1 0,-1 1 0,0 0 0,0 0 0,0-1 0,1 1 0,-1 0 0,0-1 0,0 1 0,0 0 0,0 0 0,0-1 0,1 1 0,-1 0 0,0-1 0,0 1 0,0-1 0,0 1 0,9-25 0,-5 14 0,0 0 0,0 1 0,1-1 0,0 1 0,10-14 0,-13 22 0,0-1 0,0 1 0,0 0 0,0 0 0,1 0 0,-1 1 0,0-1 0,1 0 0,-1 1 0,1-1 0,0 1 0,0 0 0,-1 0 0,1 0 0,0 1 0,0-1 0,0 0 0,0 1 0,0 0 0,0 0 0,0 0 0,0 0 0,0 0 0,0 1 0,0-1 0,4 2 0,-4-1 0,0-1 0,1 1 0,-1 0 0,0 0 0,0 1 0,0-1 0,0 1 0,0-1 0,0 1 0,0 0 0,0 0 0,0 0 0,-1 1 0,1-1 0,-1 1 0,0-1 0,0 1 0,0 0 0,0 0 0,3 5 0,1 3 0,-1 0 0,0 0 0,0 1 0,5 23 0,-9-33 0,0 1 0,-1-1 0,1 1 0,-1 0 0,0-1 0,0 1 0,0 0 0,0-1 0,-1 1 0,1-1 0,-1 1 0,1 0 0,-1-1 0,0 1 0,0-1 0,0 0 0,0 1 0,-1-1 0,1 0 0,0 1 0,-1-1 0,0 0 0,1 0 0,-1 0 0,0-1 0,0 1 0,0 0 0,0-1 0,-5 3 0,-7 2 0,0-1 0,-1 0 0,0-1 0,1-1 0,-1 0 0,0-1 0,-1-1 0,1 0 0,0-1 0,-18-3 0,27 2 0,-1 0 0,0-1 0,1 0 0,-1 0 0,1 0 0,0-1 0,0 0 0,0 0 0,0-1 0,1 0 0,-7-4 0,20 6 89,6 3-2552</inkml:trace>
  <inkml:trace contextRef="#ctx0" brushRef="#br0" timeOffset="1458.59">867 278 20807,'0'0'7567,"1"4"-6421,2 21-184,10 31 0,3 26 119,-15-72-1048,0-1 1,-1 1-1,0-1 1,0 1-1,-1-1 1,-4 17-1,3-22-33,1 0 0,-1-1 0,0 1 0,0-1 0,0 0 0,0 0 0,0 0 0,-1 0 0,0 0 0,1 0 0,-1-1 0,0 1 0,0-1 0,-5 3 0,6-3 0,-1-1 0,1 1 0,0-1 0,-1 0 0,1 0 0,-1 0 0,1 0 0,-1-1 0,1 1 0,-1-1 0,0 1 0,1-1 0,-1 0 0,0 0 0,1 0 0,-1 0 0,1-1 0,-1 1 0,0-1 0,1 0 0,-5-1 0,6 1 3,-1 1-1,1-1 1,-1 0-1,1 0 1,0 0-1,-1 0 1,1 0-1,0 0 1,-1 0 0,1-1-1,0 1 1,0 0-1,0-1 1,0 1-1,0-1 1,1 1-1,-1-1 1,0 1 0,1-1-1,-1 0 1,1 1-1,0-1 1,-1 0-1,1 1 1,0-1-1,0-3 1,7-14-4040</inkml:trace>
  <inkml:trace contextRef="#ctx0" brushRef="#br0" timeOffset="1838.16">866 165 23111,'0'0'6136,"-11"-16"-5464,11 14-496,2 2 16</inkml:trace>
  <inkml:trace contextRef="#ctx0" brushRef="#br0" timeOffset="2220.42">1023 364 21103,'0'0'4042,"4"0"-2562,6 0-888,3-1-80,0 0 0,0 0 1,21-6-1,-31 6-459,1 0 0,-1 0 0,1-1 0,-1 1-1,0-1 1,0 0 0,0 0 0,0 0 0,0 0 0,0-1 0,0 1 0,-1-1 0,1 1 0,-1-1-1,0 0 1,0 0 0,0 0 0,2-5 0,-3 6 5,0 0-1,0 0 1,0-1-1,0 1 1,0 0 0,-1-1-1,1 1 1,-1 0-1,0-1 1,0 1 0,0-1-1,0-4 1,-1 6-25,1-1 1,-1 1-1,0-1 0,0 1 1,0-1-1,0 1 1,0-1-1,0 1 1,0 0-1,0-1 0,-1 1 1,1 0-1,0 0 1,-1 0-1,1 0 1,-1 0-1,1 1 0,-1-1 1,-1 0-1,-5-4 69,-1 2-1,0-1 0,0 1 0,0 1 0,0-1 0,-1 2 0,-14-2 1,20 3-91,0 0 0,0 0 1,1 0-1,-1 1 0,0 0 1,0 0-1,1 0 0,-1 0 1,1 0-1,-1 1 1,1-1-1,0 1 0,0 0 1,-1 0-1,1 0 0,0 1 1,1-1-1,-1 1 1,0 0-1,1-1 0,-1 1 1,-1 4-1,-1 1-11,0 0 0,1 0 0,0 1 0,0 0 0,1-1 0,0 1 0,0 0 0,0 10 0,2-16 0,1 0 0,-1 1 0,1-1 0,0 0 0,0 0 0,1 0 0,-1 0 0,0 0 0,1 0 0,0 0 0,0 0 0,0 0 0,0 0 0,0 0 0,1 0 0,-1 0 0,1-1 0,0 1 0,0 0 0,0-1 0,0 0 0,0 1 0,0-1 0,0 0 0,1 0 0,0-1 0,5 4 0,6 1 0,0-1 0,0 0 0,1-1 0,0-1 0,0 0 0,0-1 0,0-1 0,0 0 0,0-1 0,0 0 0,1-2 0,-1 0 0,21-5 0,-25 3 12,0 0 0,0 0-1,-1-1 1,14-8 0,-3-1-4042</inkml:trace>
  <inkml:trace contextRef="#ctx0" brushRef="#br0" timeOffset="2662.46">1249 49 20703,'0'0'6362,"3"-1"-5667,-2 0-657,0 1-1,0 0 0,-1-1 0,1 1 0,0 0 0,0-1 0,-1 1 0,1 0 0,0 0 0,0 0 0,0 0 0,0 0 0,-1 0 1,1 0-1,0 0 0,0 0 0,0 0 0,-1 0 0,2 1 0,-1 0 11,0 0 0,0 0-1,0 0 1,0 0 0,-1 0 0,1 0 0,0 0 0,-1 0-1,1 0 1,0 0 0,-1 1 0,0-1 0,1 0 0,-1 0-1,0 1 1,1 1 0,3 25 434,-1 0-1,-1 1 1,-2 38-1,-2-42-228,2 0 0,1 0 0,1 0 0,1-1 0,7 29 0,-9-52-253,-1-1 0,0 1 0,0 0 0,0-1 0,1 1 0,-1 0 0,0 0 0,1-1 0,-1 1 0,1-1 0,-1 1 0,1 0 0,-1-1 0,1 1 0,-1-1 0,1 1 0,0-1 0,-1 1 0,1-1 0,0 0 0,-1 1 0,1-1 0,0 0 0,-1 0 0,2 1 0,-1-1 0,1 0 0,0 0 0,-1 0 0,1 0 0,-1-1 0,1 1 0,-1 0 0,1-1 0,-1 1 0,1-1 0,2-1 0,4-2 0,0-1 0,-1-1 0,10-7 0,-13 9 0,-3 3 0,4-2 0,0 0 0,-1-1 0,0 0 0,1 0 0,-1 0 0,-1-1 0,1 1 0,-1-1 0,0 0 0,0 0 0,5-10 0,-7 20 0,1 0 0,-1 0 0,1 0 0,1 0 0,-1 0 0,1-1 0,4 7 0,-2-4 0,-1-1 0,1 0 0,0 0 0,0 0 0,1-1 0,0 1 0,0-1 0,13 8 0,-16-11 0,0-1 0,1 1 0,-1-1 0,1 0 0,-1 0 0,1 0 0,-1-1 0,1 1 0,0-1 0,-1 0 0,1 0 0,0 0 0,-1 0 0,1-1 0,0 1 0,-1-1 0,1 0 0,-1 0 0,1 0 0,-1-1 0,6-2 0,-2 0-5,0-1-1,0 0 1,-1 0 0,1-1-1,-1 0 1,8-9-1,1-5-3909</inkml:trace>
  <inkml:trace contextRef="#ctx0" brushRef="#br0" timeOffset="3070.21">1609 0 22511,'0'0'3175,"3"5"-1718,3 3-1155,-1 1 0,0 0 0,-1 0 0,0 0 0,-1 0 0,0 1 0,0-1 0,-1 1 0,1 11 0,7 100 935,-8-78-629,-2-24-370,0-13-195,0 0-1,0 1 1,0-1 0,1 0 0,0 0-1,0 1 1,1-1 0,0 0 0,0 0-1,0-1 1,4 8 0,-4-12-107</inkml:trace>
  <inkml:trace contextRef="#ctx0" brushRef="#br0" timeOffset="3071.21">1569 279 21503,'0'0'7032,"13"-14"-6528,-2 10 0,2 3-144,3-1 8,6 2-40,10 0 8</inkml:trace>
  <inkml:trace contextRef="#ctx0" brushRef="#br0" timeOffset="3452.48">1775 276 20503,'0'0'6286,"3"0"-5996,41 2 2,35-1-129,-70-2-151,-1 0 0,1 0 0,-1 0-1,0-1 1,1 0 0,13-7-1,-20 9-8,-1-1-1,0 1 1,1-1-1,-1 0 1,0 1-1,1-1 0,-1 0 1,0 0-1,0 0 1,0 0-1,0 0 0,0 0 1,0 0-1,0-1 1,0 1-1,0 0 0,0 0 1,-1-1-1,1 1 1,0-3-1,-1 3 0,0 0-1,0 0 0,-1-1 1,1 1-1,-1 0 1,1 0-1,-1 0 1,1-1-1,-1 1 1,1 0-1,-1 0 0,0 0 1,0 0-1,1 0 1,-1 0-1,0 0 1,0 1-1,0-1 1,0 0-1,0 0 0,0 1 1,-1-1-1,1 0 1,-2 0-1,-5-3 5,-1 0-1,0 1 1,0 0-1,0 1 1,0 0-1,-1 0 0,1 1 1,-1 0-1,1 0 1,0 1-1,-1 0 1,1 1-1,-14 3 1,18-3 1,1 0 0,0 0 0,-1 1 0,1-1 0,0 1 0,0 0 0,0 1 0,0-1 0,0 1 0,0 0 0,1-1-1,-7 8 1,8-7 2,-1 0-1,1 0 1,0 1-1,1-1 1,-1 1-1,1-1 1,0 1-1,-1 0 1,2-1-1,-1 1 1,0 0-1,1 0 1,-1 0-1,1-1 1,0 1-1,1 0 1,0 6-1,1-2 5,0-1-1,0 0 1,0 0 0,1 0-1,0-1 1,1 1 0,-1-1-1,1 1 1,0-1 0,1 0-1,0-1 1,0 1 0,0-1 0,0 0-1,1 0 1,0-1 0,0 1-1,0-1 1,0-1 0,13 6-1,-1-1 18,1-1-1,0 0 1,0-2 0,0 0-1,1-1 1,33 2-1,-16-5-130,61-7-1,-55 1-3113,-26 2-14703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29:12.73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95 14272,'0'0'3831,"2"-2"-2261,-2 1-1434,1 0 8,-1 0 0,1 0 0,-1 0-1,1 0 1,0 0 0,-1 0 0,1 0 0,0 0 0,0 1 0,0-1 0,0 0 0,0 0-1,2-1 1,-3 3-76,1-1-1,-1 0 1,1 1-1,-1-1 1,1 1-1,-1-1 1,1 1-1,-1-1 1,1 1-1,-1-1 1,0 1 0,1-1-1,-1 1 1,0-1-1,0 1 1,1 0-1,-1-1 1,0 1-1,0 0 1,0-1-1,0 1 1,0-1-1,0 1 1,0 1-1,2 19 73,-2-19-26,0 47 656,-8 62 1,4-10 768,4-100-1529,0-1 0,0 0 0,0 0 0,0 0 0,1 0 0,-1 0 0,0 1 0,0-1 0,0 0 0,0 0 0,1 0 0,-1 0 0,0 0 0,0 0 0,0 0 0,1 0 0,-1 0 0,0 0 0,0 0 0,0 0 0,1 1 0,-1-1 0,0-1 0,0 1 0,0 0 0,1 0 0,-1 0 0,0 0 0,0 0 0,0 0 0,1 0 1,-1 0-1,0 0 0,0 0 0,0 0 0,1 0 0,-1-1 0,0 1 0,0 0 0,0 0 0,0 0 0,1 0 0,-1 0 0,0-1 0,0 1 0,0 0 0,0 0 0,0-1 0,13-8 89,-13 9-88,10-8 54,13-12 105,1 2 1,1 1-1,29-16 0,-15 15 99,40-23 534,-66 36-533,-7 6-3954</inkml:trace>
  <inkml:trace contextRef="#ctx0" brushRef="#br0" timeOffset="519.78">122 292 17183,'0'0'2256,"13"16"-1160,-5-3-440,5 4 0,0 7-336,1 0 8,1-4-32,1-4 8,-1-2 8,-1-7 0,2 0 0,-4-2-8</inkml:trace>
  <inkml:trace contextRef="#ctx0" brushRef="#br0" timeOffset="1156.03">493 372 18895,'0'0'4352,"0"-2"-3456,0 0-815,0 1 1,0-1-1,0 1 0,0-1 0,-1 1 0,1 0 0,-1-1 1,1 1-1,-1 0 0,1-1 0,-1 1 0,0 0 0,0-1 0,0 1 1,0 0-1,1 0 0,-2 0 0,1 0 0,0 0 0,-1-1 1,-1 0-21,0 1 1,1-1 0,-1 1 0,0-1 0,0 1 0,-1 0-1,1 0 1,0 1 0,-4-2 0,3 2 27,0-1 0,0 1 0,0 0 0,0 0 0,0 0 0,0 0-1,-1 1 1,2 0 0,-1 0 0,0 0 0,0 0 0,0 1 0,0-1 0,1 1 0,-1 0 0,-5 4 0,7-4-46,1 0 1,0 0 0,-1 0 0,1 0-1,0 0 1,0 0 0,1 0-1,-1 0 1,0 1 0,1-1-1,-1 0 1,1 1 0,0-1-1,0 0 1,0 1 0,0-1-1,0 0 1,0 1 0,1-1-1,-1 0 1,1 0 0,-1 1-1,1-1 1,1 3 0,3 7 92,0-1 1,1 0 0,7 12-1,-10-19-102,-1-1-1,1 0 0,0 1 0,1-1 0,-1 0 1,0 0-1,1-1 0,-1 1 0,1-1 1,0 0-1,0 0 0,0 0 0,0 0 0,0-1 1,1 0-1,-1 1 0,0-2 0,1 1 0,-1 0 1,1-1-1,-1 0 0,8 0 0,-5-1-10,0 0-1,0 0 0,0 0 1,0-1-1,-1 1 0,1-2 0,0 1 1,-1-1-1,0 0 0,1 0 1,-1-1-1,-1 0 0,11-8 0,-15 11-18,0 0 0,0 0-1,0 0 1,0 0-1,0 0 1,0 0 0,0 0-1,0 0 1,-1 0 0,1 0-1,0-1 1,-1 1-1,1 0 1,-1-1 0,1 1-1,-1 0 1,0-1 0,0 1-1,1 0 1,-1-1-1,0 1 1,0 0 0,0-1-1,0 1 1,-1-1-1,1 1 1,0 0 0,-1-1-1,1 1 1,-1 0 0,1 0-1,-1-1 1,1 1-1,-1 0 1,0 0 0,0 0-1,1 0 1,-1 0-1,0 0 1,0 0 0,-2-1-1,-4-5 10,-1 1 0,-1 0 0,1 1 0,-18-8 0,3 0 21,53 36-1,-21-15-28,1-1 1,16 10-1,-16-13 8,1 1 0,-1-1 0,1-1 0,0 0 0,0 0 0,0-2 0,20 2 0,14-1-3952</inkml:trace>
  <inkml:trace contextRef="#ctx0" brushRef="#br0" timeOffset="1593.25">736 313 20807,'0'0'6048,"4"1"-5949,0 2-83,0-1 0,0 0 1,-1 1-1,1-1 0,-1 1 1,0 0-1,0 0 0,0 0 0,0 1 1,0-1-1,-1 1 0,1 0 1,3 7-1,1 5 40,0 1 0,5 19 0,-13-38 56,-9-36 190,9 34-283,0-1-1,0 1 0,1 0 1,0 0-1,0 0 0,0 0 1,0 0-1,1 0 0,-1 0 1,1-1-1,1-3 0,-1 6-10,0 0-1,0 0 1,-1 0-1,1 0 1,1 1-1,-1-1 1,0 0-1,0 0 1,1 1-1,-1-1 1,1 1-1,-1-1 0,1 1 1,-1 0-1,1 0 1,0-1-1,0 1 1,0 0-1,0 1 1,0-1-1,0 0 1,0 0-1,0 1 1,0-1-1,0 1 0,0 0 1,0 0-1,0 0 1,0 0-1,0 0 1,1 0-1,-1 0 1,0 1-1,0-1 1,0 1-1,0-1 1,0 1-1,0 0 1,3 2-1,-1-1 2,0 0 0,0 1 0,0 0 0,-1 0 0,1 0 0,-1 0 0,1 1 0,-1-1 0,0 1 0,-1 0 0,1 0 1,-1 0-1,1 0 0,-1 0 0,-1 1 0,1-1 0,1 7 0,8 96 357,-8-101-505</inkml:trace>
  <inkml:trace contextRef="#ctx0" brushRef="#br0" timeOffset="2121.86">1087 4 20703,'0'0'2007,"2"-1"-759,-1 1-1189,-1-1 1,1 1-1,-1 0 1,1-1-1,-1 1 1,1 0-1,-1 0 1,1 0 0,-1 0-1,1-1 1,-1 1-1,1 0 1,-1 0-1,1 0 1,-1 0-1,1 0 1,-1 0-1,1 0 1,-1 0-1,1 1 1,-1-1-1,1 0 1,-1 0-1,1 0 1,-1 0-1,1 1 1,-1-1-1,1 1 1,8 21 1077,9 67-245,12 130 0,-24-159-617,-6-13 196,-1-21-4225</inkml:trace>
  <inkml:trace contextRef="#ctx0" brushRef="#br0" timeOffset="2122.86">1028 331 20303,'0'0'3024,"23"0"-1768,0-2-608,3 1 0,0 1-440,-7 0-8,-4 0-120,-2 0 16,-4 0-48,1 1 8</inkml:trace>
  <inkml:trace contextRef="#ctx0" brushRef="#br0" timeOffset="2558.57">1217 341 18591,'0'0'5119,"5"1"-4830,10 3-177,-1 0 0,2-1 0,-1-1 0,0 0 0,20-1 0,-29-1-73,0 0 0,-1 0 0,1-1 0,0 0 0,0 0 0,-1 0 0,1-1 0,0 0 0,-1 0 0,0-1 0,1 1 0,-1-1 0,0 0 0,-1 0 0,1-1 0,0 0 0,6-7 0,-10 10-28,-1 1 0,1-1 1,-1 0-1,1 0 0,-1 0 1,0 0-1,1 0 0,-1 0 1,0 0-1,0 0 0,0 0 1,0 0-1,0 0 1,0 0-1,0 0 0,0 0 1,0 0-1,0 0 0,0 0 1,-1 0-1,1 0 0,-1 0 1,1 0-1,0 0 0,-1 0 1,1 0-1,-1 0 0,0 0 1,1 1-1,-1-1 1,0 0-1,1 1 0,-1-1 1,-1-1-1,-29-20 186,26 20-163,0 0-1,0 0 0,0 0 0,0 0 1,0 1-1,-1 0 0,1 0 1,-1 0-1,1 1 0,-1 0 1,1 0-1,-1 0 0,1 1 0,0 0 1,-9 2-1,12-3-8,-1 1 1,0 0-1,1 0 0,-1 1 1,1-1-1,0 0 0,0 1 0,-1 0 1,1-1-1,0 1 0,0 0 1,0 0-1,1 0 0,-1 0 1,0 0-1,1 1 0,-1-1 1,1 0-1,0 1 0,0-1 0,0 1 1,0-1-1,0 1 0,0 0 1,1-1-1,0 1 0,-1 0 1,1-1-1,0 1 0,0 0 1,0 0-1,2 5 0,-2-4 12,1 1-1,0 0 1,0-1-1,1 1 1,-1-1 0,1 1-1,0-1 1,0 0-1,0 0 1,1 0-1,0 0 1,0 0-1,0 0 1,0-1 0,5 5-1,-2-4 6,0 1 1,0-2-1,1 1 0,-1 0 1,1-1-1,0-1 0,0 1 0,0-1 1,7 1-1,11 1 132,1-1 1,-1-1-1,0-2 1,42-4-1,-42 1 381,-12 2-4446</inkml:trace>
  <inkml:trace contextRef="#ctx0" brushRef="#br0" timeOffset="3095.68">1586 251 20903,'0'0'5707,"2"5"-5398,5 17-64,-1 1-1,5 41 1,-8-36 46,16 53 0,-20-86-202,-24-79 297,22 72-357,1 0 0,0 0 0,1 0 0,0 0 0,1 0-1,2-19 1,-2 30-17,0-1 0,0 1 0,1-1 0,-1 0 0,1 1 0,-1-1 0,1 1 0,0 0 0,-1-1-1,1 1 1,0-1 0,0 1 0,0 0 0,0 0 0,0 0 0,0-1 0,1 1 0,-1 0 0,0 0-1,0 1 1,1-1 0,1-1 0,0 1 5,-1 1 1,1-1-1,-1 1 0,1-1 0,-1 1 0,1 0 0,-1 0 1,1 0-1,0 1 0,-1-1 0,1 0 0,4 3 1,-2-2 6,1 1 1,-1 1-1,1-1 1,-1 1-1,0 0 1,0 0 0,0 1-1,0-1 1,-1 1-1,0 0 1,7 8-1,-8-7 26,0 0 0,-1 0 0,0 1 0,0-1-1,0 1 1,0 0 0,-1 0 0,0-1-1,0 1 1,-1 0 0,1 0 0,-2 11-1,-1 0-1006,0-1 0,-1 0-1,-7 19 1</inkml:trace>
  <inkml:trace contextRef="#ctx0" brushRef="#br0" timeOffset="3888.67">1996 328 21711,'0'0'5408,"-3"-2"-4385,-1 1-903,0 0 1,0 0-1,0 0 1,0 0-1,0 0 1,0 1-1,0 0 1,0 0-1,0 0 1,0 0 0,0 1-1,0 0 1,-7 1-1,3 1-33,0-1 0,0 1 0,0 1 0,1-1 0,-15 10 0,21-12-73,0-1 1,0 1-1,0 0 0,0 0 1,0-1-1,0 1 0,0 0 1,1 0-1,-1 0 0,0 0 0,0 0 1,1 0-1,-1 0 0,1 1 1,-1-1-1,1 0 0,-1 0 1,1 0-1,0 1 0,0-1 0,-1 0 1,1 0-1,0 3 0,1-2-3,-1 0 0,1-1-1,-1 1 1,1 0 0,0 0-1,0 0 1,0 0-1,0 0 1,0-1 0,0 1-1,1 0 1,-1-1 0,2 2-1,2 2 4,0-1 0,1 0 1,0 0-1,-1 0 0,1 0 0,0-1 0,10 4 0,-12-6-6,1 0-1,0 0 1,-1 0-1,1 0 1,0-1-1,0 0 1,0 0-1,-1 0 1,1-1-1,0 1 1,0-1-1,-1 0 1,1-1-1,5-1 1,-7 2-4,0-1 1,0 1-1,0-1 1,0 0-1,-1 0 1,1 0-1,-1 0 1,1 0-1,-1-1 1,0 1-1,0-1 0,0 0 1,0 1-1,0-1 1,0 0-1,-1 0 1,1 0-1,-1 0 1,0-1-1,0 1 1,1-4-1,-2 5-1,0 1-1,0 0 1,0-1 0,0 1-1,0 0 1,0-1 0,-1 1 0,1 0-1,0-1 1,-1 1 0,1 0-1,-1 0 1,1-1 0,-1 1-1,0 0 1,-1-2 0,2 3-2,0 0 0,0-1 0,0 1 0,-1 0 1,1 0-1,0 0 0,0 0 0,0 0 0,0 0 0,0-1 1,-1 1-1,1 0 0,0 0 0,0 0 0,0 0 0,-1 0 1,1 0-1,0 0 0,0 0 0,0 0 0,-1 0 0,1 0 1,0 0-1,0 0 0,0 0 0,-1 0 0,1 0 1,0 0-1,0 0 0,0 0 0,0 0 0,-1 0 0,1 0 1,0 0-1,0 0 0,-1 1 0,-3 12 31,4-6-25,0-1-1,1 1 0,-1-1 0,1 1 0,1-1 1,-1 0-1,1 0 0,0 0 0,5 9 0,4 8 23,17 24 0,3 4 17,-24-37-36,-1-4 5,-1 0 1,-1 0 0,1 0-1,3 16 1,-8-25-13,0 0 0,0 0 0,-1 1 0,1-1 0,0 0 0,0 0 0,0 1 0,-1-1 0,1 0 0,-1 0 0,1 0 0,-1 1 0,0-1 1,1 0-1,-1 0 0,0 0 0,0 0 0,1 0 0,-1 0 0,0 0 0,0-1 0,-2 2 0,-28 17 33,22-13-26,3-3 0,1 0-1,-1-1 1,1 1 0,-1-1 0,0 0 0,0 0 0,0-1-1,0 0 1,0 0 0,0 0 0,0-1 0,-1 0 0,-10-1 0,7-1 7,-1 0 1,1-1-1,0-1 1,0 0 0,0 0-1,1-1 1,-11-6-1,13 7-2,3 2-3,-1-1 0,1 1 0,0-1 1,0 0-1,0 0 0,0 0 0,1-1 0,-6-6 0,9 10-10,0-1 0,0 1 0,-1-1 0,1 1 0,0-1 0,0 1 0,1-1 0,-1 1 0,0 0 0,0-1 0,0 1 0,0-1 0,0 1 0,0-1 0,0 1 0,1 0 0,-1-1 0,0 1 0,0-1 0,1 1-1,-1 0 1,0-1 0,1 1 0,-1 0 0,0 0 0,1-1 0,-1 1 0,0 0 0,1 0 0,-1-1 0,1 1 0,-1 0 0,0 0 0,1-1 0,19-7 17,-16 6-13,19-8-4006</inkml:trace>
  <inkml:trace contextRef="#ctx0" brushRef="#br0" timeOffset="4369.36">2156 418 22215,'0'0'4774,"4"-2"-3909,12-4-435,0 1 1,29-6-1,-28 7-288,1 0-1,-1-1 1,17-8-1,-34 13-127,1 0 0,-1 0 0,1 0 0,-1 0 0,1-1 0,-1 1 0,1 0-1,-1 0 1,1 0 0,-1-1 0,1 1 0,-1 0 0,0-1 0,1 1 0,-1 0 0,1-1 0,-1 1 0,0 0 0,1-1-1,-1 1 1,0-1 0,0 1 0,1-1 0,-1 1 0,0-1 0,0 1 0,0-1 0,0 1 0,0-1 0,1 1 0,-1-1-1,0 1 1,0-1 0,0 1 0,0-1 0,-1 0 0,1 0 6,-1-1 0,0 1-1,-1 0 1,1 0 0,0 0 0,0 0 0,0 0 0,-1 0-1,1 0 1,0 0 0,-1 1 0,-1-2 0,-42-13 194,38 13-174,-1 1 1,1-1-1,-1 2 1,1-1 0,-1 1-1,1 0 1,-1 1-1,1 0 1,-9 2-1,13-3-26,1 1 0,-1 0-1,1 0 1,-1 0 0,1 0-1,0 0 1,0 0 0,0 1-1,0-1 1,0 1 0,0-1-1,0 1 1,0 0 0,0 0-1,1 0 1,-1 0 0,1 0-1,-1 0 1,1 1 0,0-1-1,0 0 1,0 1 0,0-1-1,0 0 1,1 1 0,-1-1-1,1 1 1,0-1 0,-1 1-1,2 4 1,-1-1 2,1 0 0,0 0 0,0 1 0,0-1 0,1 0 0,0 0 0,1 0 0,-1 0 0,1-1 0,0 1 0,0-1 0,1 1 0,0-1 0,0 0 0,0-1 0,0 1 0,1-1 0,-1 0 0,1 0 0,1 0 0,-1 0 0,0-1 0,9 4 0,-5-2 12,1-1 1,-1 0-1,1-1 1,0 0-1,0 0 1,0-1-1,0-1 1,0 1-1,0-2 1,0 1-1,1-1 1,-1-1-1,19-3 1,-8-1-343,-14 4-3335</inkml:trace>
  <inkml:trace contextRef="#ctx0" brushRef="#br0" timeOffset="4936.4">2418 382 22415,'0'0'5489,"0"3"-4875,1 6-490,-1-1 0,1 0 0,0 0 0,0-1 0,1 1 0,0 0 0,1 0 0,0-1 0,0 1 0,6 9 0,-7-14-97,0 0 1,-1-1-1,1 0 0,0 1 0,0-1 0,1 0 1,-1 0-1,0 0 0,1 0 0,-1-1 0,1 1 1,0-1-1,-1 1 0,1-1 0,0 0 0,0 0 1,0 0-1,0 0 0,0-1 0,0 1 0,0-1 0,0 0 1,0 0-1,0 0 0,0 0 0,0 0 0,0-1 1,0 0-1,0 1 0,0-1 0,5-2 0,-6 2-10,0 1 0,0-1 0,-1 0 0,1 0 0,0 0 0,0 0 0,-1 0 0,1 0 0,-1 0 0,1-1 0,-1 1 0,1-1 0,-1 1 0,0-1-1,0 1 1,0-1 0,0 0 0,0 1 0,0-1 0,0 0 0,0 0 0,-1 0 0,1 0 0,-1 0 0,1 0 0,-1 0 0,0 0 0,0 0 0,0 0 0,0 0-1,0 0 1,0 0 0,0 1 0,-2-4 0,1 1 7,0 0 0,0 0 0,-1 0 0,0 0 0,0 0 0,0 0 0,0 0 0,-1 1 0,1-1 0,-1 1 0,0 0 0,0 0-1,0 0 1,-7-5 0,1 5 153,11 12-105,12 11-35,-4-10-19,0 0 0,0-1 0,1-1 0,0 0 1,21 12-1,-24-16 1,0 0-1,0-1 1,0 1 0,0-2 0,1 1 0,-1-1-1,1-1 1,-1 0 0,1 0 0,13 0 0,-21-1-11,1 0 0,0-1 1,-1 1-1,1 0 0,0-1 1,-1 1-1,1-1 0,0 1 1,-1-1-1,1 0 0,-1 0 1,1 1-1,-1-1 0,1 0 1,-1 0-1,0-1 0,1 1 1,-1 0-1,0 0 0,0-1 1,0 1-1,0 0 0,0-1 1,0 1-1,0-1 0,-1 0 0,1 1 1,-1-1-1,1 1 0,-1-1 1,1 0-1,-1 0 0,0-2 1,1 1 1,-1 0-1,-1-1 1,1 1 0,0 0 0,-1-1 0,1 1 0,-1 0 0,0-1-1,0 1 1,-1 0 0,1 0 0,-1 0 0,1 0 0,-1 0 0,0 0-1,-3-3 1,-5-3-9,0 0-1,0 1 1,-1 0 0,-22-12-1,-27-19 0,70 39-1233</inkml:trace>
  <inkml:trace contextRef="#ctx0" brushRef="#br0" timeOffset="5385.1">2813 360 23319,'0'0'7024,"-3"24"-6720,6-3-120,4 0 8,1-5-32,2-2 8,-1-3-32,1-7 0,0-2-56,4-5 8</inkml:trace>
  <inkml:trace contextRef="#ctx0" brushRef="#br0" timeOffset="5386.1">2880 273 22311,'0'0'1088,"-4"-16"8,2 9 384,-1 2 0,-1 2-904,3 2 8,-1-1-456,2 4 8</inkml:trace>
  <inkml:trace contextRef="#ctx0" brushRef="#br0" timeOffset="6083.91">3087 359 19799,'0'0'847,"-4"-2"54,-8-4-62,0 0 1,0 1-1,-16-3 0,23 6-741,0 1-1,1 1 1,-1-1 0,0 1 0,0-1-1,1 1 1,-1 1 0,0-1 0,1 1 0,-1-1-1,0 2 1,1-1 0,-7 3 0,10-4-83,0 1 1,0-1 0,0 1 0,0 0 0,0 0-1,1-1 1,-1 1 0,0 0 0,1 0 0,-1 0-1,0 0 1,1 0 0,-1 0 0,1 0 0,-1 0 0,1 0-1,0 0 1,0 0 0,-1 0 0,1 0 0,0 0-1,0 1 1,0-1 0,0 0 0,0 0 0,0 0 0,0 0-1,1 0 1,-1 0 0,0 0 0,1 0 0,-1 0-1,0 0 1,2 2 0,1 5 32,1-1-1,-1 0 1,8 9-1,-11-15-41,7 8 30,0 0 0,1-1 0,-1 0 0,1 0 0,1-1 0,0 0 0,0 0 0,0-1 0,1 0 0,12 5 0,-17-9-7,1 0 1,-1 0-1,1 0 0,0-1 1,-1 0-1,1 0 1,0 0-1,0-1 0,9 0 1,-11-1-2,-1 1 0,1-1 0,0 0 0,0-1 0,0 1 0,-1 0 0,1-1-1,-1 0 1,1 0 0,-1 0 0,0 0 0,0 0 0,0-1 0,0 0 0,3-3 0,-1 0 17,0 0 1,0 0-1,-1-1 0,0 1 1,-1-1-1,0 0 0,0 0 0,0 0 1,-1-1-1,0 1 0,0 0 0,-1-1 1,1 1-1,-2-1 0,1 0 0,-1 1 1,-2-14-1,-2-6 69,-2 0 0,0 1-1,-17-43 1,-2-5-40,2-12 142,47 156 77,25 79-45,-23-75 10,-15-46-13,-2-110 526,-8 66-734,-1 12-18,0-1 0,0 1 0,1-1 0,-1 1 0,1 0 1,0-1-1,0 1 0,0 0 0,1 0 0,-1-1 0,1 1 0,0 0 0,4-5 0,-6 9-10,1 0 0,0 0 0,0-1 0,-1 1 0,1 0 0,0 0 0,0 0 0,-1 0 0,1-1 0,0 1 0,0 0 0,0 1 0,-1-1 0,1 0 0,0 0 0,0 0 0,-1 0 0,1 1 0,0-1 0,0 0 0,-1 1 0,1-1 0,0 0 0,-1 1 0,1-1 1,-1 1-1,1-1 0,0 1 0,-1-1 0,1 1 0,-1 0 0,1 0 0,18 20 109,-5 1-2,0 2 1,-2-1 0,12 31 0,-18-39-83,13 17 305,-10-20-2588,-6-7 76</inkml:trace>
  <inkml:trace contextRef="#ctx0" brushRef="#br0" timeOffset="6473.28">3485 80 22719,'0'0'1178,"1"3"42,6 18-439,-2 1 0,-1 0-1,0 0 1,-2 0 0,1 28 0,1 13-351,1-23-218,-3-22-115,1 1 1,-2-1-1,-1 0 1,-1 24-1,1-36 306</inkml:trace>
  <inkml:trace contextRef="#ctx0" brushRef="#br0" timeOffset="6959.13">3426 316 21207,'0'0'5848,"21"5"-5584,2-1 8,5-3-136,0 1 0,-6-1-48,-3 1 0</inkml:trace>
  <inkml:trace contextRef="#ctx0" brushRef="#br0" timeOffset="6960.13">3617 352 19703,'1'1'315,"0"0"-1,1 0 1,-1 0-1,0-1 1,1 1-1,-1-1 1,1 1-1,-1-1 1,1 1-1,0-1 1,-1 0-1,1 0 1,-1 0-1,1 0 1,-1 0-1,1 0 1,0 0-1,1-1 1,33-8-125,-28 7 132,3-1-220,33-12 143,-42 15-227,0-1 1,0 0-1,0 0 0,-1 0 0,1 0 0,-1 0 0,1-1 0,-1 1 0,1 0 0,-1-1 0,1 1 0,-1-1 0,0 0 0,0 1 0,0-1 1,0 0-1,0 1 0,0-1 0,-1 0 0,2-2 0,-3 3-8,0 0 0,0 0 0,1 0 0,-1 0 0,0 0 0,0 1 0,0-1 0,0 0 0,0 0 1,0 1-1,0-1 0,0 1 0,0-1 0,0 1 0,0-1 0,0 1 0,-1-1 0,1 1 0,-1 0 0,-2-1 5,1 0 0,-1 0-1,1 0 1,-1 1 0,0 0-1,1 0 1,-1 0 0,0 0-1,1 0 1,-1 1 0,1-1-1,-1 1 1,1 0 0,-1 0-1,1 0 1,-1 1 0,1-1-1,0 1 1,0 0 0,0 0-1,0 0 1,0 0 0,0 1-1,0-1 1,1 1 0,-1 0-1,1-1 1,0 1 0,0 0-1,-3 6 1,3-5 6,0-1 0,0 1 1,1 0-1,0 0 0,0 0 0,0 0 1,0 0-1,1 0 0,-1 0 0,1 0 0,0 0 1,0 0-1,1 1 0,-1-1 0,1 0 1,0 0-1,0 0 0,0 0 0,0-1 1,1 1-1,0 0 0,0 0 0,0-1 1,0 1-1,0-1 0,1 0 0,3 4 0,1-1 35,-1-1-1,2 0 1,-1 0-1,0-1 1,1 0-1,0-1 1,0 1-1,15 3 1,69 14-933,-66-16-1729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28:01.75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21 522 17983,'0'0'2080,"4"2"-574,2 1-1178,0 0 1,1-1-1,-1 0 0,1 0 1,0 0-1,-1-1 1,1 0-1,0 0 1,0-1-1,9 0 0,3-1 100,-1 0 0,35-8 0,-48 7-331,0 1 0,0-1 0,-1 0 0,1 0 0,0-1 0,-1 0 0,1 0 0,4-3 0,-8 5-53,1-1 0,-1 1 0,1 0 1,-1-1-1,1 1 0,-1-1 0,0 0 0,1 1 0,-1-1 0,0 0 0,0 0 0,-1 0 0,1 0 0,0 1 0,0-1 0,-1 0 0,0 0 0,1 0 0,-1-1 0,0 1 0,0 0 0,0 0 0,0-3 0,-1 2-15,0 1 0,-1-1-1,1 1 1,-1-1 0,1 1-1,-1 0 1,0 0 0,0-1-1,0 1 1,0 0 0,0 1-1,0-1 1,-1 0 0,1 1 0,-1-1-1,1 1 1,-1 0 0,1 0-1,-7-2 1,-1 0 49,-1-1 0,-1 2 0,-17-3-1,20 4-30,-9-1 124,-36 1-1,50 1-139,0 0-1,0 0 0,0 1 0,1 0 1,-1-1-1,0 2 0,0-1 0,1 0 1,-1 1-1,1-1 0,-1 1 0,1 0 1,-1 0-1,1 0 0,-5 5 0,6-4-13,1-1 0,0 0 1,0 1-1,0-1 0,0 1 0,0-1 0,0 1 0,0-1 0,1 1 0,-1-1 0,1 1 0,0 0 0,0-1 0,0 1 0,0 0 0,0 0 0,2 3 0,-1 3 9,1-1 0,1 1 0,-1-1 1,6 9-1,-3-7-5,0-1 1,1 0 0,1 0 0,0-1-1,0 0 1,0 0 0,1 0 0,0-1 0,1 0-1,0-1 1,0 0 0,0 0 0,0-1-1,1 0 1,0-1 0,17 5 0,-11-4 37,0-1-1,0 0 1,0-1 0,1-1 0,-1-1 0,0 0 0,1-1 0,-1-1 0,0-1 0,25-5 0,-32 5-1,0-1-1,0-1 1,9-5-1,-1 1-4041</inkml:trace>
  <inkml:trace contextRef="#ctx0" brushRef="#br0" timeOffset="378.05">509 437 22607,'0'0'1226,"-3"0"52,2-1-1100,-1 1-1,1 0 1,0 0 0,0 0-1,-1 1 1,1-1-1,0 0 1,-1 0 0,1 1-1,0-1 1,0 1-1,0-1 1,-1 1-1,1-1 1,0 1 0,0 0-1,0-1 1,0 1-1,0 0 1,0 0 0,0 0-1,0 0 1,-1 1-1,1 1-89,0-1 0,-1 1-1,1 0 1,0 0 0,0-1 0,1 1-1,-1 0 1,1 0 0,-1 0 0,1 3-1,0 3-90,0-1 1,0 0-1,1 1 0,1-1 1,-1 0-1,6 15 0,-4-16 46,1 0-1,0-1 1,0 1 0,0-1-1,1 0 1,0 0 0,0 0-1,0-1 1,1 0 0,0 0-1,0 0 1,0-1-1,0 0 1,9 4 0,-12-6-160,0-1-1,0 1 1,0-1 0,1 0 0,-1 0 0,0 0 0,1 0-1,-1-1 1,0 1 0,1-1 0,-1 0 0,0 0 0,1 0 0,-1 0-1,1-1 1,-1 0 0,0 1 0,1-1 0,-1 0 0,0 0-1,0-1 1,0 1 0,0-1 0,0 0 0,0 1 0,0-1-1,-1-1 1,1 1 0,-1 0 0,1 0 0,-1-1 0,3-3 0</inkml:trace>
  <inkml:trace contextRef="#ctx0" brushRef="#br0" timeOffset="759.4">473 269 22007,'0'0'2208,"-16"-4"-736,14 2 8,1 2-752,-1 0 224,5 0-728</inkml:trace>
  <inkml:trace contextRef="#ctx0" brushRef="#br0" timeOffset="1155.76">610 407 20903,'0'0'4564,"2"3"-3702,79 156 1640,-72-136-2276,-9-22-206,0-1 1,1 1-1,-1 0 0,0 0 1,1-1-1,-1 1 0,0 0 0,0 0 1,0-1-1,0 1 0,0 0 1,0 0-1,0 0 0,0-1 0,0 1 1,0 0-1,0 0 0,0 0 0,-1-1 1,1 1-1,0 0 0,-1-1 1,1 1-1,0 0 0,-2 1 0,1-3 9,0 0-1,-1-1 0,1 1 0,0 0 1,0 0-1,0-1 0,0 1 0,0 0 1,0-1-1,0 1 0,1-1 0,-1 1 1,1-1-1,-1 0 0,0-2 0,0 2-1,-17-60 227,16 56-210,1 1-1,1 0 1,-1-1 0,1 1 0,0-1 0,0 1 0,0-1 0,1 1-1,0-1 1,2-5 0,-2 9-20,0 0 0,0 0 0,0-1 0,0 1-1,0 0 1,1 0 0,-1 0 0,1 1 0,0-1 0,0 0 0,-1 0 0,1 1 0,0-1-1,0 1 1,0 0 0,0 0 0,1 0 0,-1 0 0,0 0 0,0 0 0,1 0 0,-1 1-1,1-1 1,2 0 0,0 1-2,0 0 0,0 0 0,0 0 1,0 0-1,0 1 0,0 0 0,0 0 0,0 0 0,0 0 0,7 4 0,-4 0 16,0 0-1,0 1 1,-1 0-1,0 0 1,0 1-1,0-1 1,-1 1 0,0 1-1,-1-1 1,1 1-1,-1 0 1,-1 0 0,1 1-1,-2-1 1,1 1-1,-1 0 1,0 0-1,-1 0 1,0 0 0,-1 1-1,1 13 1,-2-23 30,4-3-4027</inkml:trace>
  <inkml:trace contextRef="#ctx0" brushRef="#br0" timeOffset="1739.37">1140 471 23111,'0'0'3960,"-2"-3"-2588,2 1-1271,-1 1-1,0-1 1,0 1-1,0 0 1,-1-1-1,1 1 1,0 0-1,0-1 1,-1 1-1,1 0 1,-1 0-1,1 0 1,-1 0-1,1 0 1,-1 1-1,1-1 1,-1 0-1,0 1 1,0-1-1,1 1 1,-1 0-1,-3-1 1,2 1-81,0 1 1,0-1-1,0 0 0,0 1 1,1 0-1,-1-1 1,0 1-1,0 1 0,0-1 1,1 0-1,-1 0 0,1 1 1,-1 0-1,-3 3 0,2-2 3,1 1-1,-1-1 0,1 1 0,0 0 0,0 0 0,0 1 1,1-1-1,-1 0 0,1 1 0,0 0 0,0-1 0,1 1 1,-1 0-1,1 0 0,0 0 0,1 0 0,-1 10 0,1-12-9,0 0 0,0 0 0,1 1 0,-1-1 0,1 0 0,0 1-1,0-1 1,0 0 0,0 0 0,1 0 0,-1 0 0,1 0 0,0 0-1,0-1 1,0 1 0,0-1 0,0 1 0,1-1 0,-1 1 0,1-1-1,-1 0 1,1 0 0,0-1 0,0 1 0,0 0 0,0-1 0,0 0 0,4 2-1,-2-2 7,-1-1-1,1 1 0,0-1 0,0 1 1,-1-2-1,1 1 0,0 0 1,-1-1-1,1 0 0,-1 0 0,1 0 1,-1-1-1,1 1 0,-1-1 1,0 0-1,1 0 0,-1-1 0,0 1 1,-1-1-1,1 0 0,4-4 1,-5 5-5,0-1 0,0 0 1,-1 0-1,1 0 0,-1 0 1,0 0-1,1 0 1,-2-1-1,1 1 0,0 0 1,-1-1-1,1 0 0,-1 1 1,0-1-1,0 0 1,-1 0-1,1 0 0,-1 1 1,0-1-1,0 0 0,0 0 1,0 0-1,-1 0 1,1 0-1,-3-6 0,0 3 11,0 0 0,-1 0 0,1 1 0,-7-9 0,9 13-24,-1 0 0,1 1 1,-1-1-1,1 0 1,-1 1-1,1-1 0,-1 1 1,0 0-1,0-1 1,0 1-1,0 0 0,0 0 1,0 0-1,0 0 0,0 1 1,0-1-1,0 1 1,-4-1-1,6 1-1,-1 0 0,1 1 0,0-1 0,0 0 0,-1 1 0,1-1 0,0 0 0,-1 1 0,1-1 0,0 1 0,0-1 0,0 1 0,0-1 0,-1 0 0,1 1 0,0-1 0,0 1 0,0-1 0,0 1 0,0-1 0,0 1 0,0-1 0,0 1 0,0-1 0,1 1 0,0 16 0,2-1 0,0 0 0,1-1 0,1 0 0,0 0 0,1 0 0,13 23 0,57 77 0,-11-21 0,-62-89 0,-1-1 0,1 1 0,-1-1 0,0 1 0,-1 0 0,1 0 0,-1 0 0,0 0 0,0 0 0,0 0 0,-1 0 0,0 0 0,0 7 0,-1-8 0,1 0 0,-1 0 0,-1 0 0,1 0 0,-1 0 0,1-1 0,-1 1 0,0-1 0,0 1 0,0-1 0,-1 0 0,1 1 0,-1-1 0,0-1 0,0 1 0,0 0 0,-5 3 0,-1 0 0,0-1 0,0 0 0,0 0 0,-1-1 0,1 0 0,-1 0 0,0-1 0,0 0 0,-1-1 0,-13 1 0,16-2 0,0-1 0,1 0 0,-1-1 0,1 1 0,-1-2 0,1 1 0,-1-1 0,1 0 0,-1 0 0,1-1 0,0 0 0,0 0 0,1-1 0,-13-8 0,-6-6 0,10 7 0,0 0 0,1-1 0,-23-25 0,37 37 0,-1-1 0,0 0 0,1 1 0,-1-1 0,1 0 0,0 1 0,-1-1 0,1 0 0,0 0 0,-1 1 0,1-1 0,0 0 0,0 0 0,0 0 0,0 0 0,-1 1 0,1-1 0,0 0 0,1 0 0,-1 0 0,0 1 0,0-1 0,0 0 0,0 0 0,1 0 0,-1 1 0,0-1 0,1 0 0,-1 0 0,0 1 0,1-1 0,-1 0 0,1 1 0,-1-1 0,1 0 0,0 1 0,-1-1 0,1 1 0,0-1 0,4-3 0,0 1 0,0 1 0,0-1 0,9-3 0,-4 2 0,22-11-4068</inkml:trace>
  <inkml:trace contextRef="#ctx0" brushRef="#br0" timeOffset="2207.46">1348 576 23519,'0'0'5984,"4"-2"-5328,110-43 352,-111 43-993,-1 1 0,0-1 0,0 1 0,1-1 0,-1 0 0,-1 0 0,1 0 0,0 0-1,0-1 1,-1 1 0,1 0 0,-1-1 0,2-3 0,-1 0 6,1 1 0,-1-2 0,0 1 1,2-10-1,-3 14-14,-1 0 0,0-1 0,0 1 0,0 0 0,0 0 0,-1-1 0,1 1 0,0 0 1,-1 0-1,0 0 0,1 0 0,-1 0 0,0 0 0,0 0 0,0 0 0,0 0 0,0 0 0,-1 0 1,-2-3-1,1 3 2,0-1 0,0 1 0,0 0 0,0 0 0,-1 0 1,1 0-1,-1 0 0,1 1 0,-1 0 0,0-1 0,-3 1 0,2-1 2,1 1 0,-1 1 0,1-1-1,-1 1 1,1 0 0,-1 0-1,1 0 1,-1 0 0,1 1-1,-1 0 1,1 0 0,0 0-1,-1 1 1,1-1 0,0 1-1,0 0 1,0 0 0,0 0-1,0 1 1,-5 4 0,8-6-4,0 1 0,-1 1 0,1-1 0,0 0 0,0 0 0,1 0 0,-1 0 0,0 1 0,1-1 0,-1 0 0,1 1 0,0-1 0,0 1 0,0-1 0,0 0 1,0 1-1,0-1 0,1 0 0,0 4 0,1 2 20,1 0 0,-1 1 0,9 14 0,-2-6 16,1 0-1,1-1 1,0-1 0,15 16-1,-19-24-17,0 1-1,0-1 0,1 0 0,0-1 1,1 0-1,-1 0 0,1-1 0,1 0 1,12 5-1,-18-9 8,-1 0-1,1-1 1,-1 1 0,1-1-1,0 0 1,-1 0 0,1 0-1,-1-1 1,1 1 0,-1-1-1,1 0 1,6-2 0,31-18-4447</inkml:trace>
  <inkml:trace contextRef="#ctx0" brushRef="#br0" timeOffset="2789.17">1582 169 22719,'0'0'5151,"1"3"-4317,19 66-443,-3 1-1,-3 1 0,-3 0 0,3 115 0,-16-226-213,-1 0-1,-2 0 1,-10-39 0,14 75-156,0 1 0,1 0 0,-1-1 0,1 1 0,0 0 0,0-1 0,0 1 0,1 0 0,-1-1 0,1 1 0,0 0 0,0 0 0,0-1 0,3-4 0,-3 6-9,0 0-1,0 1 1,0-1-1,1 1 1,-1-1-1,0 1 1,1-1-1,0 1 1,-1 0-1,1 0 0,0 0 1,-1 0-1,1 0 1,0 0-1,0 0 1,0 1-1,0-1 1,0 0-1,0 1 1,0 0-1,0 0 1,0-1-1,0 1 1,3 1-1,1-1 8,1 0 0,-1 1-1,0 0 1,1 0 0,-1 0-1,0 1 1,0 0 0,0 0-1,-1 1 1,1 0 0,0 0-1,-1 0 1,0 1 0,1-1-1,-2 1 1,1 0 0,0 1-1,-1-1 1,0 1 0,0 0-1,0 0 1,0 0 0,-1 1-1,0-1 1,0 1 0,-1 0-1,4 10 1,-2 0 11,-1 0 0,0 0 1,-2 0-1,1 1 0,-2-1 0,0 0 1,-2 1-1,-4 27 0,7-39-280</inkml:trace>
  <inkml:trace contextRef="#ctx0" brushRef="#br0" timeOffset="3278.85">1906 528 22815,'0'0'5075,"4"0"-4311,99-15 438,-101 15-1199,1-1 0,-1 1 0,0 0 0,0-1 0,0 1-1,0-1 1,0 0 0,0 1 0,-1-1 0,1 0 0,0 0-1,0 0 1,0-1 0,-1 1 0,1 0 0,-1-1 0,1 1-1,-1-1 1,1 1 0,-1-1 0,0 0 0,0 1 0,0-1-1,0 0 1,0 0 0,0 0 0,-1 0 0,1 0 0,0 0-1,-1 0 1,0 0 0,1 0 0,-1 0 0,0 0 0,0 0-1,0 0 1,0-1 0,-1 1 0,1 0 0,0 0 0,-1 0-1,0 0 1,1 0 0,-1 0 0,0 1 0,0-1 0,0 0-1,0 0 1,0 0 0,-1 1 0,1-1 0,0 1 0,-1-1-1,0 1 1,-1-2 0,-3-2 3,1 1 1,0 0-1,-1 0 0,0 0 0,0 1 0,0 0 1,0 0-1,-10-2 0,14 4-4,-1 1 1,1-1-1,-1 1 0,1 0 0,-1 0 1,1 0-1,-1 0 0,1 1 1,-1-1-1,1 1 0,-1-1 0,1 1 1,0 0-1,-1 0 0,1 0 0,0 0 1,0 0-1,0 1 0,0-1 1,0 1-1,0-1 0,0 1 0,0 0 1,0-1-1,1 1 0,-3 3 0,2-1 1,-1-1-1,1 1 1,0 0-1,0 0 1,1 0-1,-1 0 1,1 0-1,0 0 1,0 1-1,0-1 1,0 0-1,1 1 1,0-1-1,0 0 1,0 1-1,0-1 1,1 0-1,0 1 1,0-1-1,2 8 1,-1-7 5,0-1 1,0 1-1,0-1 1,1 0-1,-1 1 1,1-1-1,0 0 1,0-1 0,0 1-1,1 0 1,0-1-1,-1 0 1,1 0-1,0 0 1,0 0-1,1-1 1,-1 0 0,7 3-1,-1-2 25,0 0-1,0-1 1,1 0 0,-1-1 0,1 0-1,-1 0 1,1-1 0,11-2-1,-3-1 82,1 0-1,-1-2 1,27-10-1,-12 7 127,-22 6-4140</inkml:trace>
  <inkml:trace contextRef="#ctx0" brushRef="#br0" timeOffset="3835.07">2179 390 21711,'0'0'3483,"-1"3"-2240,0 0-1097,0 0 0,1-1 0,0 1 0,-1 0 0,1 0 0,0 0 0,1-1 0,-1 1 1,0 0-1,1 0 0,-1-1 0,3 5 0,15 39 181,-6-17-168,-5-10-84,1 3 45,0 1 0,-2 0 1,4 25-1,-12-43 101,-2-12-107,-4-10-17,2-2 1,0 0-1,-4-36 1,9 44-25,0 0 0,1 1 0,0-1 0,1 0 0,0 1 0,0-1 0,4-11 0,-4 20-49,-1 1-1,0 0 1,1-1 0,-1 1-1,1 0 1,0-1 0,-1 1-1,1 0 1,0 0 0,0 0-1,0-1 1,0 1 0,0 0-1,0 0 1,0 0 0,0 1-1,0-1 1,0 0-1,0 0 1,1 1 0,-1-1-1,0 0 1,3 0 0,-1 1 1,-1 0 1,1 0 0,-1 0-1,1 0 1,-1 0-1,1 0 1,-1 1 0,1 0-1,-1-1 1,0 1-1,1 0 1,3 2-1,1 0 13,-1 1-1,1 1 0,-1-1 1,1 1-1,-1 0 0,-1 1 0,10 10 1,-6-3 19,-2 0 0,0 1 1,0 0-1,-1 0 0,-1 1 1,-1-1-1,5 22 0,-9-28 162,0-4-254</inkml:trace>
  <inkml:trace contextRef="#ctx0" brushRef="#br0" timeOffset="4898.24">2707 500 22815,'0'0'1143,"0"-3"32,0 0-945,0 0 1,-1-1 0,1 1 0,-1 0 0,0 0 0,1 0-1,-2 1 1,1-1 0,0 0 0,0 0 0,-1 0 0,1 1-1,-1-1 1,0 1 0,0-1 0,0 1 0,-3-3 0,1 2-200,1 1-1,-1 0 1,0 0 0,0 0 0,0 0 0,0 1-1,0-1 1,0 1 0,0 0 0,0 0 0,0 0 0,-8 0-1,-6 0 19,-37 3 0,51-2-45,0 1 0,0-1 0,-1 1 0,1 0 0,0 0 0,0 0 1,0 1-1,0-1 0,0 1 0,1 0 0,-1 0 0,0 1 0,1-1 0,-7 6 0,9-5-1,-1-1-1,1 1 1,0 0 0,0-1 0,0 1-1,0 0 1,0 0 0,1 0-1,-1 0 1,1 0 0,-1 0-1,1 0 1,0 0 0,1-1 0,-1 1-1,0 0 1,1 0 0,0 0-1,-1 0 1,1 0 0,0 0 0,1-1-1,-1 1 1,0 0 0,1-1-1,2 4 1,1 2 7,1 0 0,-1 0 0,2-1 0,-1 0-1,1 0 1,0 0 0,8 5 0,-7-6 9,1-1-1,-1 1 1,1-2 0,0 1-1,1-1 1,-1 0 0,1-1-1,-1 0 1,17 2 0,-21-5-2,1 0 0,-1 0 1,0 0-1,1 0 0,-1-1 0,0 0 1,0 0-1,0 0 0,0-1 0,0 0 1,0 0-1,0 0 0,0-1 1,-1 1-1,1-1 0,-1 0 0,0 0 1,0-1-1,0 1 0,4-6 0,1-1 7,0-1-1,-1 0 0,-1 0 1,0-1-1,0 0 0,-1 0 1,-1-1-1,0 1 0,-1-1 1,0-1-1,-1 1 0,0 0 1,-1-1-1,-1 0 0,0 1 1,0-1-1,-2 0 0,0 1 1,0-1-1,-2 1 0,-4-21 1,-48-136 126,26 85-59,26 78-68,1 0-1,-1 0 1,0 0 0,-4-7-1,2 28 57,-2 18-55,2 0 0,1 1 0,2-1 0,1 0 0,1 1 0,2-1 0,7 38 0,-5-54-13,0 0 0,1-1 0,0 0 0,1 0 0,1 0-1,0 0 1,11 14 0,-12-20 0,2 1 0,-1-2 0,1 1 0,1-1-1,-1 0 1,1 0 0,1-1 0,-1-1 0,1 1 0,19 8 0,-22-12 4,1-1 0,-1 1 0,1-1 1,-1 0-1,1-1 0,0 1 0,-1-2 1,1 1-1,0-1 0,0 0 0,0-1 1,13-2-1,-16 2 3,-1 0 1,0-1-1,1 1 1,-1-1-1,0 0 1,0 0-1,0-1 1,-1 1-1,1-1 1,0 0 0,-1 0-1,0 0 1,0 0-1,0 0 1,0-1-1,0 0 1,-1 1-1,1-1 1,-1 0-1,0 0 1,0 0-1,-1-1 1,3-6-1,-4 8-8,1 0 0,-1 0 0,1 0 0,-1-1 0,0 1 0,0 0 0,0 0 0,-1 0 0,1 0 0,-1 0 0,0 0 0,0 0 0,0 0 0,0 0 0,0 0 0,-1 0 0,1 1 0,-1-1 0,0 0 0,-1-1 0,-1-1-8,0 2 1,0-1 0,0 0 0,0 1-1,0 0 1,-1-1 0,1 2 0,-1-1-1,0 1 1,0-1 0,-6-1 0,7 3-6,0 0 1,1 0 0,-1 0 0,0 1 0,0-1-1,0 1 1,0 0 0,0 0 0,0 0 0,0 1 0,1-1-1,-1 1 1,0 0 0,-7 2 0,9-1 2,0-1 1,-1 0 0,1 1-1,0 0 1,0-1-1,0 1 1,0 0-1,1 0 1,-1 0-1,0 0 1,1 1-1,-1-1 1,1 0 0,0 1-1,0-1 1,0 0-1,0 1 1,0 0-1,1-1 1,-1 1-1,1-1 1,-1 1-1,1 5 1,0 0-1,1 0 0,0 1 0,0-1 0,1 0 0,0 0 0,0 0 0,1 0 0,0-1 0,0 1 0,1-1 0,0 0 0,8 11 0,-2-3 0,1-1 0,1 0 0,1-1 0,23 20 0,-32-30 0,0 0 0,0 0 0,0 0 0,1 0 0,-1-1 0,0 0 0,1 0 0,0 0 0,-1 0 0,1-1 0,0 0 0,0 0 0,0 0 0,0 0 0,0-1 0,0 0 0,0 0 0,0 0 0,0-1 0,0 0 0,0 0 0,0 0 0,-1 0 0,1-1 0,0 0 0,-1 0 0,1 0 0,-1 0 0,1-1 0,-1 0 0,0 0 0,0 0 0,-1 0 0,1-1 0,4-4 0,1-3-4005</inkml:trace>
  <inkml:trace contextRef="#ctx0" brushRef="#br0" timeOffset="5373.35">3171 433 24623,'0'0'7055,"1"3"-6358,9 33-576,-2 0 0,6 46 0,-6-28-100,-7-47-21,2 12 0,-9-31 0,0-15 0,0-1 0,2 0 0,-1-55 0,3 48 0,2 34 0,0-5 0,0 1 0,0 0 0,0 0 0,0 0 0,2-6 0,-2 10 0,1 0 0,-1 0 0,0 0 0,1 0 0,-1 0 0,1 0 0,-1 0 0,1 1 0,-1-1 0,1 0 0,-1 0 0,1 1 0,0-1 0,0 0 0,-1 1 0,1-1 0,0 0 0,0 1 0,0-1 0,0 1 0,-1 0 0,1-1 0,0 1 0,0 0 0,0-1 0,0 1 0,0 0 0,0 0 0,0 0 0,0 0 0,0 0 0,2 0 0,3 0 0,-1 1 0,1 0 0,-1 0 0,1 1 0,-1-1 0,1 1 0,-1 0 0,0 1 0,0-1 0,0 1 0,0 0 0,7 5 0,-6-2 0,0 0 0,0 1 0,0-1 0,0 1 0,-1 0 0,-1 1 0,7 11 0,-3 0 0,0 0 0,-1 1 0,-1 0 0,-1 0 0,-1 0 0,2 25 0,-5-33-291,1 16 708,-6-7-4572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27:54.52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230 296 17183,'0'0'8831,"-2"-3"-8303,0 1-456,0-1 0,0 1 1,0 0-1,-1 0 0,1 0 1,-1 0-1,1 1 0,-1-1 1,0 1-1,0 0 0,0-1 0,0 1 1,0 0-1,0 1 0,0-1 1,0 1-1,0-1 0,0 1 0,0 0 1,-4 0-1,-9 1 215,-1 0 0,-24 6 0,39-7-270,-3 1 43,1 1 0,-1-1 0,0 1 0,0 0-1,1 0 1,-1 1 0,1-1 0,0 1 0,0 0 0,0 0 0,0 1 0,0-1 0,1 1 0,-1 0 0,1 0 0,0 0 0,0 0 0,1 0 0,-1 1 0,1-1 0,0 1-1,0 0 1,0 0 0,1 0 0,0-1 0,0 1 0,0 0 0,1 1 0,-1-1 0,1 0 0,0 0 0,1 0 0,-1 0 0,1 0 0,0 0 0,0 0 0,1 0-1,-1 0 1,1-1 0,0 1 0,0-1 0,1 1 0,-1-1 0,1 0 0,5 7 0,-3-7-18,0 0-1,-1 0 1,1-1-1,1 1 1,-1-1-1,0 0 1,1-1-1,0 1 1,0-1-1,10 2 1,-6-1 19,0-1 0,0 0 0,1-1 0,-1 0 0,17-2 0,-23 1-48,0-1 0,0 0 0,0 0 0,0 0 0,0-1 1,0 1-1,0-1 0,0 0 0,-1 0 0,1-1 0,-1 1 0,1-1 0,-1 0 1,0 0-1,0 0 0,0 0 0,0 0 0,3-6 0,-1 2-14,-1-1 0,1 0 0,-2-1 0,1 1 0,-1 0 0,0-1 0,2-15 0,-5 20 1,0 1 0,0-1 0,-1 0 0,1 1 0,-1-1 0,0 1 0,0-1 0,0 1 0,-1-1 0,1 1 0,-1 0 0,0 0 0,0 0 0,0 0 0,0 0 0,-4-4 0,-6-11 0,12 18 0,0 0 0,0 0 0,0-1 0,0 1 0,-1 0 0,1 0 0,0 0 0,0-1 0,0 1 0,0 0 0,0 0 0,0 0 0,-1 0 0,1-1 0,0 1 0,0 0 0,0 0 0,-1 0 0,1 0 0,0 0 0,0 0 0,0 0 0,-1 0 0,1-1 0,0 1 0,0 0 0,0 0 0,-1 0 0,1 0 0,0 0 0,0 0 0,-1 0 0,1 0 0,0 0 0,0 0 0,0 0 0,-1 1 0,1-1 0,-6 8 0,0 14 0,7-16 0,-1-1 0,1 1 0,0-1 0,0 1 0,1-1 0,-1 0 0,1 0 0,0 0 0,1 0 0,-1 0 0,1 0 0,0 0 0,7 7 0,-7-8 0,0-1 0,0 0 0,0 0 0,0 0 0,1-1 0,-1 1 0,1-1 0,-1 0 0,1 0 0,0 0 0,0 0 0,0-1 0,0 0 0,0 0 0,0 0 0,1 0 0,-1 0 0,6-1 0,-6 0 0,-1 0 0,1 0 0,-1-1 0,0 1 0,1-1 0,-1 0 0,1 0 0,-1 0 0,0 0 0,0-1 0,0 1 0,0-1 0,0 0 0,0 0 0,0 0 0,0 0 0,-1-1 0,1 1 0,-1-1 0,0 1 0,1-1 0,2-5 0,-3 4 0,0-1 0,-1 1 0,0 0 0,0-1 0,0 1 0,0-1 0,0 1 0,-1-1 0,0 1 0,0-1 0,0 1 0,-1-1 0,1 1 0,-1-1 0,0 1 0,0 0 0,-2-6 0,-5-3 0,5 20 0,5 24 0,-1-24 0,1-1 0,0 1 0,1-1 0,0 0 0,0 1 0,0-2 0,0 1 0,1 0 0,5 5 0,-7-8 0,1 0 0,-1-1 0,1 1 0,0-1 0,0 1 0,0-1 0,0 0 0,1 0 0,-1 0 0,0-1 0,1 1 0,-1-1 0,1 0 0,0 0 0,-1 0 0,1 0 0,7 0 0,-5-1 0,-1 0 0,1-1 0,0 1 0,0-1 0,-1 0 0,1-1 0,-1 0 0,1 0 0,-1 0 0,1 0 0,-1-1 0,7-4 0,-9 5 0,0-1 0,0 1 0,-1-1 0,1 0 0,-1 0 0,0 0 0,1 0 0,-1 0 0,0-1 0,-1 1 0,1 0 0,-1-1 0,1 0 0,-1 1 0,0-1 0,-1 0 0,1 1 0,0-1 0,-1 0 0,0-4 0,-1 6 0,1 0 0,-1 1 0,0-1 0,1 1 0,-1-1 0,0 1 0,0 0 0,0-1 0,0 1 0,0 0 0,-1 0 0,1 0 0,0 0 0,0 0 0,-1 0 0,1 0 0,-3-1 0,4 17 0,4 3 0,0 0 0,1-1 0,9 20 0,-12-32 0,0-1 0,0 1 0,1 0 0,0-1 0,0 1 0,0-1 0,0 0 0,1 0 0,-1 0 0,1-1 0,0 1 0,0-1 0,1 0 0,-1 0 0,10 4 0,-13-6 3,0-1 1,0 0-1,0 0 0,0 0 0,0 0 1,0 0-1,0 0 0,0 0 0,0 0 1,0 0-1,-1 0 0,1 0 0,0 0 1,0-1-1,0 1 0,0 0 1,0-1-1,0 1 0,0-1 0,1 0 1,4-4-4022</inkml:trace>
  <inkml:trace contextRef="#ctx0" brushRef="#br0" timeOffset="616.6">875 295 18087,'0'0'3328,"-3"-1"-2142,-1 2-927,-1-1 0,0 0 0,0 1 0,1 0 0,-1 0 0,1 1 1,-1-1-1,1 1 0,-1 0 0,-5 4 0,2-2 282,1 1 0,-1 0 0,1 1-1,-13 12 1,19-16-471,-1 0 0,1 0 0,0 0 0,0-1 0,0 1 0,0 1 0,0-1 0,1 0 0,-1 0 0,1 0 0,-1 0 0,1 0 0,0 1 1,-1-1-1,1 0 0,0 0 0,1 1 0,-1-1 0,0 0 0,1 0 0,-1 0 0,1 1 0,0-1 0,-1 0 0,1 0 0,0 0 0,0 0 0,1 0 0,-1 0 0,0-1 0,1 1 0,-1 0 0,1-1 0,-1 1 0,1-1 0,0 1 0,-1-1 0,1 0 0,0 0 0,0 0 0,0 0 0,0 0 0,0 0 0,0 0 0,3 0 0,5 1 19,0-1 0,1 0 0,-1-1 0,0 0 0,0-1 0,13-2 0,36 0 214,-55 3-263,1 0-1,-1 1 1,1 0-1,-1 0 1,1 0-1,-1 0 0,0 1 1,0-1-1,0 1 1,7 4-1,-10-5-38,0 0 0,0 0-1,0 0 1,1 0-1,-2 0 1,1 0 0,0 0-1,0 0 1,0 0-1,0 0 1,-1 0 0,1 0-1,0 1 1,-1-1-1,1 0 1,-1 1 0,0-1-1,1 0 1,-1 1-1,0-1 1,0 0 0,0 1-1,0-1 1,0 1-1,0-1 1,0 0 0,0 1-1,-1-1 1,1 0-1,0 1 1,-1-1 0,1 0-1,-1 0 1,0 1-1,1-1 1,-1 0 0,0 0-1,0 0 1,0 0-1,-1 2 1,-2 2-1,-1 0-1,1-1 1,-1 0 0,0 1 0,0-2 0,0 1-1,-9 4 1,9-5 0,0-1 0,-1 0 0,1 0 0,-1 0 0,0 0 0,1-1 0,-1 0 0,0 0 0,0-1 0,0 0 0,1 0 0,-1 0 0,0-1 0,0 1 0,0-2 0,1 1 0,-1 0 0,-6-4 0,4 2 0,1-1 0,0 0 0,1 0 0,-1-1 0,1 0 0,-1 0 0,2-1 0,-1 1 0,1-1 0,-1-1 0,2 1 0,-7-10 0,7 9-350,-13-22 1094,17 28-990,-1-1 1,0 1 0,1 0-1,-1-1 1,1 1 0,-1-1-1,1 1 1,0-1 0,0 1-1,0-1 1,0 1 0,0 0-1,0-1 1,0 1-1,0-1 1,0 1 0,1-2-1</inkml:trace>
  <inkml:trace contextRef="#ctx0" brushRef="#br0" timeOffset="1561.15">1252 337 18991,'0'0'2723,"-3"0"-1235,-2-1-1240,0 1 0,0 0 0,0 0 0,0 0 0,0 1 0,0 0 1,0 0-1,0 0 0,0 1 0,0 0 0,0 0 0,1 0 0,-1 0 0,1 1 0,-1-1 0,1 1 0,-7 7 0,6-6-115,0 1 0,0 1-1,1-1 1,-1 1-1,2 0 1,-1 0 0,0 0-1,1 0 1,0 0-1,1 1 1,-1-1 0,-2 14-1,5-18-84,-1 0-1,1 0 0,0 0 1,-1 0-1,1 0 1,0 0-1,0 0 0,0-1 1,1 1-1,-1 0 1,0 0-1,1 0 0,-1 0 1,1 0-1,0 0 1,-1-1-1,1 1 1,0 0-1,0-1 0,0 1 1,0-1-1,1 1 1,-1-1-1,0 1 0,1-1 1,-1 0-1,0 1 1,1-1-1,0 0 1,-1 0-1,4 1 0,-1 0 6,0-1-1,0 0 1,-1-1-1,1 1 1,0-1-1,0 1 0,0-1 1,0 0-1,0-1 1,-1 1-1,1-1 1,0 1-1,0-1 1,6-3-1,-3 1 6,0-1 1,0 0-1,0-1 0,0 1 0,-1-1 1,1-1-1,-1 1 0,0-1 0,-1 0 1,0 0-1,0-1 0,0 0 0,-1 1 0,0-2 1,7-14-1,-11 21-56,0 0 0,0 0 0,0-1 1,0 1-1,0 0 0,0-1 0,0 1 0,0 0 0,0 0 0,0-1 0,-1 1 1,1 0-1,-1 0 0,1-1 0,-1 1 0,1 0 0,-1 0 0,0 0 0,1 0 1,-1 0-1,0 0 0,0 0 0,0 0 0,0 0 0,0 0 0,0 0 0,0 0 1,0 1-1,0-1 0,0 1 0,0-1 0,-1 0 0,1 1 0,0 0 1,0-1-1,-1 1 0,1 0 0,0 0 0,-1 0 0,1-1 0,0 1 0,0 1 1,-1-1-1,1 0 0,0 0 0,-1 0 0,1 1 0,0-1 0,0 1 0,-1-1 1,1 1-1,0-1 0,0 1 0,0 0 0,0-1 0,0 1 0,0 0 0,0 0 1,0 0-1,0 0 0,-1 1 0,-1 2-2,1 1 0,0 0 0,-1 0 0,1-1 0,1 1 0,-1 1 0,1-1 0,0 0 0,0 0 0,1 0 0,-1 1 0,1-1 0,0 0 0,1 0 0,-1 1 0,1-1 0,0 0 0,3 10 0,-1-6 0,1 0 0,0 0 0,0 0 0,1-1 0,0 1 0,0-1 0,1 0 0,0-1 0,10 11 0,11 4 0,-14-11 0,22 23 0,-32-32 0,-1 1 0,0 0 0,1 0 0,-1 1 0,0-1 0,0 0 0,-1 1 0,1-1 0,-1 1 0,0 0 0,0-1 0,0 1 0,1 6 0,-3-7 0,1 0 0,0 0 0,-1 0 0,0 0 0,0 0 0,0-1 0,0 1 0,0 0 0,-1 0 0,1-1 0,-1 1 0,0-1 0,1 1 0,-1-1 0,0 0 0,-1 0 0,1 1 0,0-2 0,-1 1 0,1 0 0,-1 0 0,1-1 0,-5 3 0,-3 0 0,0 1 0,1-1 0,-2-1 0,1 0 0,-14 3 0,15-5 0,0 0 0,0 0 0,1-1 0,-1 0 0,0-1 0,0 0 0,0 0 0,1-1 0,-1 0 0,-10-4 0,8 1 0,0 0 0,0 0 0,1-2 0,0 1 0,0-1 0,1 0 0,-9-10 0,7 8 0,6 5 0,1 0 0,0 0 0,-1 0 0,1 0 0,1 0 0,-1-1 0,0 0 0,1 0 0,-3-5 0,6 9 5,1 0-1,-1 0 1,0 0-1,0 1 1,0-1-1,1 0 1,-1 0 0,0 1-1,1-1 1,-1 0-1,1 1 1,-1-1-1,1 0 1,-1 1-1,1-1 1,-1 1 0,1-1-1,0 1 1,-1-1-1,1 1 1,1-1-1,14-9-2558</inkml:trace>
  <inkml:trace contextRef="#ctx0" brushRef="#br0" timeOffset="2017.37">1415 430 20807,'0'0'6915,"3"1"-6667,1 1-195,0-1 1,1 0-1,-1 0 1,0 0-1,1 0 1,-1-1 0,0 0-1,1 0 1,-1 0-1,0-1 1,1 1-1,-1-1 1,0 0-1,1 0 1,-1-1-1,0 1 1,0-1-1,0 0 1,0 0-1,0 0 1,-1 0 0,7-6-1,-6 5-7,0-1 0,-1 1 0,1-1 0,-1 0 0,0 0 0,0 0 1,0-1-1,-1 1 0,0-1 0,1 1 0,-2-1 0,1 0 0,0 0 0,-1 0 0,0 0 0,0 0 0,-1 0 0,1 0 0,-1 0 0,-1-7 0,1 11-27,0 0-1,-1-1 0,1 1 0,-1 0 0,1-1 1,-1 1-1,0 0 0,1 0 0,-1 0 0,0 0 0,0 0 1,0 0-1,0 0 0,0 0 0,0 0 0,0 0 1,0 0-1,0 1 0,-1-1 0,1 0 0,0 1 0,0-1 1,-1 1-1,1-1 0,0 1 0,-1 0 0,1 0 1,0-1-1,-1 1 0,1 0 0,-1 0 0,0 1 0,-8-2 44,1 2 0,0-1 0,-12 3 0,19-2-47,-2 0 19,-1 0 0,1 1 0,-1-1 0,1 1 0,0 0 0,-1 0 0,1 1 0,0-1 0,0 1 0,1 0 0,-1 0 0,1 0 0,-1 1 0,1-1 0,0 1 0,0 0 0,1 0 0,-1 0 0,1 0 0,0 0 0,0 0 0,0 1 0,-1 4 0,1-1 22,0-1 0,0 1 0,0-1 0,1 1 0,1 0-1,-1 0 1,1 0 0,0-1 0,1 1 0,0 0 0,0 0 0,1-1 0,3 12 0,-3-16-51,0 1 1,0 0 0,1-1-1,-1 1 1,1-1-1,0 0 1,0 0 0,0 0-1,0 0 1,0-1 0,1 1-1,-1-1 1,1 0-1,0 0 1,-1 0 0,1 0-1,0-1 1,0 1 0,0-1-1,0 0 1,1 0-1,-1-1 1,0 1 0,5-1-1,2 1-6,-1-1 0,1-1 0,-1 1-1,1-2 1,-1 1 0,1-2 0,-1 1-1,17-7 1,61-35 70,-56 25-4150</inkml:trace>
  <inkml:trace contextRef="#ctx0" brushRef="#br0" timeOffset="2639.31">1627 45 19495,'0'0'2360,"-1"3"-1241,-2 4-724,1 1 0,1 0 0,0 0 0,0-1 0,0 1 0,1 0 0,0 0 0,1 0 1,0 0-1,2 11 0,5 14 181,11 33 0,-8-32-5,-1 1-1,-2 0 0,-1 0 0,-2 1 0,1 36 1,-11-78 261,-1-11-804,0-10-27,2 0 0,0 0 1,0-43-1,5 67-1,-1 0 0,0 0 0,1 1 0,0-1 0,0 0 0,0 1 0,0-1 0,0 1 0,0-1 0,1 1 0,-1-1 0,1 1 0,0 0 0,-1 0 0,1 0 0,0 0 0,0 0 0,0 0 0,1 0 0,-1 1 0,0-1 0,1 1 0,-1 0 0,1 0 0,-1 0 0,1 0 0,0 0 0,-1 0 0,6 0 0,-2-1 0,-1 1 0,0 1 0,1-1 0,-1 1 0,0-1 0,1 2 0,-1-1 0,1 1 0,-1-1 0,0 1 0,1 1 0,-1-1 0,0 1 0,8 3 0,-10-2 0,1 1 0,-1-1 0,0 0 0,1 1 0,-2 0 0,1 0 0,0 0 0,-1 0 0,0 0 0,0 0 0,0 0 0,0 1 0,0-1 0,1 10 0,1 6 0,3 40 0,-8-2 0,1-58-84,0 0 0,0 0 0,1 0 0,-1 1 0,0-1 0,0 0 0,0 0 0,0 0 0,0 0-1,0 0 1,1 0 0,-1 0 0,0 0 0,0 0 0,0 0 0,0 0 0,1 1 0,-1-1 0,0 0 0,0 0 0,0 0 0,0 0 0,0 0 0,1 0 0,-1 0 0,0 0 0,0 0 0,0-1-1,0 1 1,1 0 0,-1 0 0,0 0 0,0 0 0,0 0 0,0 0 0,1 0 0</inkml:trace>
  <inkml:trace contextRef="#ctx0" brushRef="#br0" timeOffset="3169.85">1943 380 20703,'0'0'6789,"2"2"-6434,4 2-178,0-1-1,0 0 1,0-1-1,0 1 1,0-1 0,12 2-1,-16-3-138,0-1-1,1 0 1,-1 0 0,0 0-1,0 0 1,0 0-1,0 0 1,0 0 0,0-1-1,0 1 1,0-1 0,0 1-1,0-1 1,0 0-1,0 0 1,-1 0 0,1 0-1,0 0 1,0-1-1,-1 1 1,1 0 0,-1-1-1,1 1 1,-1-1 0,0 1-1,1-1 1,0-2-1,0 1 0,-1 0-1,1 0 0,-1 0 0,0 0 0,1 0 1,-2 0-1,1-1 0,0 1 0,-1 0 1,1 0-1,-1-1 0,0 1 0,0 0 0,0-1 1,-1 1-1,0-5 0,0 7-13,1-1 1,-1 0-1,0 1 0,0-1 0,0 0 1,0 1-1,-1 0 0,1-1 0,0 1 1,0 0-1,-1-1 0,1 1 0,-1 0 1,1 0-1,-1 0 0,0 0 0,1 1 1,-1-1-1,0 0 0,0 1 1,1-1-1,-1 1 0,0-1 0,0 1 1,0 0-1,0 0 0,1 0 0,-1 0 1,0 0-1,0 0 0,-2 1 0,1-1 12,-1 0 0,1 1 0,-1-1-1,1 1 1,-1 0 0,1 0 0,-1 0-1,1 1 1,0-1 0,0 1 0,0 0-1,0-1 1,0 2 0,0-1 0,0 0-1,0 0 1,1 1 0,-1 0 0,1-1-1,0 1 1,0 0 0,0 0 0,0 0-1,0 0 1,1 0 0,0 1-1,-1-1 1,1 1 0,0-1 0,0 0-1,1 1 1,-1 0 0,1 4 0,0-2-29,0 1 1,1 0 0,-1 0 0,1-1 0,1 1 0,0-1-1,0 1 1,0-1 0,0 1 0,1-1 0,0 0-1,4 5 1,-4-7-7,-1 0-1,1-1 1,0 1 0,1-1-1,-1 0 1,0 0 0,1 0-1,0 0 1,0-1-1,0 1 1,0-1 0,0 0-1,0 0 1,0-1 0,1 1-1,-1-1 1,0 0-1,8 1 1,0-1 18,1-1-1,-1-1 1,22-2-1,-8-2-4116</inkml:trace>
  <inkml:trace contextRef="#ctx0" brushRef="#br0" timeOffset="3711.9">2175 292 17687,'0'0'6846,"0"3"-6244,-2 11-331,0 0-1,2 0 1,0 0-1,0-1 0,1 1 1,1 0-1,0 0 1,1-1-1,1 1 1,0-1-1,7 16 0,-4-4 255,-6-21-340,0 0 0,0 0 0,0 0 0,0 0 0,1-1 1,-1 1-1,4 4 0,-6-40 1133,-7-27-842,3 24-187,-1-47 1,6 80-290,0 0 0,1 0 0,0 0 0,-1 0 0,1-1 0,0 2 0,0-1 0,0 0 0,0 0 0,0 0 0,0 0 0,1 1 0,-1-1 0,1 0 0,-1 1 0,1-1 0,0 1 0,-1 0 0,1 0 0,0-1 0,0 1 0,0 0 0,0 1 0,0-1 0,0 0 0,0 0 0,0 1 0,0-1 0,4 1 0,-1-1 0,0 0 0,0 0 0,0 0 0,1 1 0,-1 0 0,0 0 0,0 1 0,0-1 0,1 1 0,-1 0 0,7 3 0,-9-2 0,1 1 0,0-1 0,-1 1 0,0 0 0,1 0 0,-1 1 0,0-1 0,-1 0 0,1 1 0,-1 0 0,1 0 0,-1 0 0,0 0 0,-1 0 0,1 0 0,-1 0 0,1 0 0,-1 1 0,0 5 0,2 6 0,-1 0 0,-1 1 0,-2 30 0,-4 40 0,4-82 0,2 1 0,8-13 0,2-2-4003</inkml:trace>
  <inkml:trace contextRef="#ctx0" brushRef="#br0" timeOffset="4378.05">2655 340 20599,'0'0'5475,"-4"-2"-4408,-3-2-925,0 0 1,0 1 0,0 0-1,0 0 1,-1 1 0,0-1 0,1 2-1,-1-1 1,0 1 0,0 1 0,0-1-1,1 1 1,-1 0 0,-15 3 0,18-2-116,0 0 1,1 0-1,0 1 1,-1-1 0,1 1-1,0 0 1,0 0 0,-1 0-1,2 1 1,-1-1-1,0 1 1,0 0 0,1 0-1,0 1 1,0-1 0,0 1-1,0-1 1,0 1-1,1 0 1,-1 0 0,1 0-1,0 0 1,0 0 0,1 1-1,-1-1 1,1 1-1,-1 6 1,1-8-13,1 1-1,0 0 1,-1 0 0,1-1-1,1 1 1,-1 0 0,1 0-1,-1-1 1,1 1 0,0 0-1,0-1 1,1 1 0,-1-1 0,1 1-1,0-1 1,0 0 0,0 0-1,3 5 1,0-4-4,-1 0 0,1 1 0,-1-2-1,1 1 1,1-1 0,-1 1 0,0-1 0,1-1 0,-1 1 0,12 2 0,-11-3-6,0 0 0,1-1 1,-1 0-1,1-1 0,-1 0 1,1 0-1,-1 0 0,0 0 0,1-1 1,-1 0-1,1-1 0,-1 1 1,0-1-1,0 0 0,0-1 1,0 0-1,0 0 0,6-4 0,-6 3 0,1-1 0,-1 0-1,0-1 1,0 1 0,-1-1-1,1 0 1,-1 0 0,-1-1-1,1 0 1,-1 0 0,0 0-1,-1 0 1,0 0 0,4-11-1,-3 3 8,-1 1 0,-1-1-1,0 0 1,-1 0 0,0 0 0,-1 1-1,-1-1 1,0 0 0,-1 0-1,-1 1 1,0-1 0,-9-22-1,4 12 12,-4-13 39,-2 0-1,-22-42 1,36 81-59,0-1-1,0 0 0,0 0 1,0 0-1,0 0 0,0 1 1,0-1-1,0 0 0,0 0 1,0 0-1,0 0 0,-1 0 0,1 1 1,0-1-1,0 0 0,0 0 1,0 0-1,0 0 0,0 0 1,0 0-1,-1 0 0,1 0 1,0 0-1,0 1 0,0-1 1,0 0-1,0 0 0,-1 0 1,1 0-1,0 0 0,0 0 0,0 0 1,0 0-1,-1 0 0,1 0 1,0 0-1,0 0 0,0 0 1,0 0-1,-1 0 0,1 0 1,0-1-1,0 1 0,0 0 1,0 0-1,0 0 0,-1 0 0,1 0 1,0 0-1,0 0 0,0 0 1,0 0-1,0-1 0,0 1 1,0 0-1,-1 0 0,1 0 1,0 0-1,0 0 0,0-1 1,0 1-1,0 0 0,0 0 1,0 0-1,0 0 0,0-1 1,-4 25 51,3 30-18,4-28-18,0 0 1,2-1-1,15 44 1,2 16 12,-10-23-7,-4-19 27,20 63 1,-28-105-49,0 0 0,0 0 0,1 0 0,-1 0 0,1 0 0,-1 0 0,1 0 0,-1 0 0,1 0 0,-1 0 0,1 0 0,0 0 0,0 0 0,-1-1 0,1 1 0,0 0 0,0-1 0,0 1 0,1 0 0,-1-1-1,0 0 1,0 0 0,0 0 0,0 0 0,1 0 0,-1-1 0,0 1 0,0 0 0,0-1 0,0 1 0,0-1 0,0 1 0,0-1 0,0 1 0,0-1 0,0 0 0,0 1 0,0-2 0,13-10-3926</inkml:trace>
  <inkml:trace contextRef="#ctx0" brushRef="#br0" timeOffset="4816.1">2802 448 22007,'0'0'6276,"4"3"-5975,2 2-228,0-1 0,0 0 0,1 0 0,0 0 0,0-1 0,13 5-1,-17-7-65,0-1 0,0 0-1,0 1 1,0-1 0,0 0-1,0 0 1,0 0 0,0-1-1,0 1 1,0-1-1,0 0 1,0 0 0,-1 0-1,1 0 1,0 0 0,-1 0-1,1-1 1,-1 1 0,1-1-1,-1 0 1,1 0-1,1-2 1,-2 2-2,0 0-1,0 0 1,0 0-1,0 0 0,-1 0 1,1 0-1,-1 0 1,1-1-1,-1 1 1,0-1-1,0 1 1,0-1-1,0 1 1,0-1-1,-1 0 1,1 1-1,-1-1 1,0 0-1,0 0 1,0 1-1,0-1 0,0 0 1,0 1-1,-1-1 1,1 0-1,-1 1 1,0-1-1,0 0 1,0 1-1,0-1 1,0 1-1,-1 0 1,1-1-1,-4-3 1,2 2 6,0 0 0,-1 1 0,0-1 0,1 1 0,-1 0 0,-1 0 0,1 0 0,0 0 0,-1 1 0,1-1 0,-1 1 0,0 1 0,1-1 0,-1 0 1,0 1-1,0 0 0,0 0 0,-6 0 0,9 2-2,-1-1 1,1 1-1,0-1 1,0 1-1,0 0 1,0 0-1,0 0 1,0 0-1,0 0 1,0 0-1,0 0 1,0 1-1,1-1 1,-1 1-1,1-1 1,-1 1-1,1-1 1,-1 1 0,1 0-1,0 0 1,0 0-1,0 0 1,0 0-1,0 0 1,-1 3-1,0 3 26,-1-1 0,1 1-1,0-1 1,1 1 0,-1 16 0,2-17-3,0 1 0,1-1 0,0 1 1,0-1-1,0 0 0,1 1 0,1-1 1,-1 0-1,1 0 0,0 0 0,1-1 1,7 12-1,-8-13-1,1 0 0,0-1 0,0 0 0,0 0 0,1 0 0,0 0 0,-1-1 0,1 0-1,0 0 1,1 0 0,-1 0 0,1-1 0,-1 0 0,1 0 0,-1 0 0,12 1 0,-6-2 26,1-1 0,-1 0 0,1 0 0,0-1 0,-1-1 0,0 0 1,1 0-1,-1-1 0,0-1 0,0 0 0,15-8 0,-13 6-1354,-1-1 0,17-13 1</inkml:trace>
  <inkml:trace contextRef="#ctx0" brushRef="#br0" timeOffset="5364.87">3161 304 22415,'0'0'6344,"-2"3"-5975,-1 8-260,0-1-1,0 1 0,1 0 0,0 0 0,0 0 1,2 0-1,-1 1 0,3 19 0,-2 22 172,-1-12 195,2-36 7,-1-26-190,-2-32 32,1 36-231,0-1 0,1 1 0,1-1 0,0 1 1,1-1-1,7-26 0,-8 42-88,0 0 0,-1 1 0,1-1 0,0 0 0,0 0 0,0 0 0,0 1 0,1-1 0,-1 1 0,0-1 0,1 1 0,-1-1 0,1 1 0,-1 0 0,1 0 0,0-1 0,-1 1 0,1 0 0,0 1 0,0-1 0,0 0 0,0 0 0,-1 1 0,1-1 0,0 1 0,0 0 0,0 0 0,0-1 0,0 1 0,0 1 0,0-1 0,3 0 0,-3 1-5,1-1-1,0 1 1,0 0-1,-1 0 0,1 0 1,-1 0-1,1 1 1,-1-1-1,1 1 1,-1-1-1,0 1 0,1 0 1,-1 0-1,0 0 1,0 0-1,-1 0 0,1 1 1,0-1-1,-1 0 1,1 1-1,-1-1 1,1 4-1,3 10 1,-1 0 0,-1 0 0,0 0 0,-1 0 0,-1 1 0,-1-1 0,0 1 0,-4 25 0,4-35-42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1:47.61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0 254 14872,'0'0'4418,"3"-2"-3826,16-7-171,1 1 0,0 1 1,0 0-1,34-6 0,91-7 542,-60 9-251,94-4 1066,-81 2-1225,-15 2 269,110-27 0,-144 27-619,0 3 0,94-5 0,-135 13-192,93-11 98,13 0-30,145-15 333,-136 12 72,-27 9-182,-46 5-162,116 1 496,78 5 172,-202-4-693,190 16 356,-150-11-375,-45-3-33,57-1 0,216 5 127,-73 2-121,-19-11-11,757 24 189,8 53-88,-843-67-159,162 13 0,-91-12 0,223-18 0,-304 11 0,17-2 0,63-4 0,-14 0 0,-2 6 0,14-1 0,-115-11 0,72-3 0,19-3 0,-127 8 0,96 0 0,-85 11 0,51 0 0,-104-3 0,-1 0 0,1 1 0,26 6 0,5 1 0,187 34 0,-226-42 0,0-1 0,-1 0 0,1 0 0,0 0 0,10-3 0,18-1 0,-35 6 0,0-1 0,1 1 0,-1-1 0,1 1 0,-1-1 0,1 1 0,0-1 0,-1 1 0,1-1 0,0 0 0,2 3 0,1 0 0,-2-3 0,0 0 0,-1 0 0,0 1 0,1-1 0,-1 0 0,0 1 0,0-1 0,0 1 0,0-1 0,0 1 0,2 3 0,-4-4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5:30.75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47 116 17983,'0'0'10173,"2"4"-9721,0 2-356,-1 0 0,1 0-1,-1 0 1,-1 0 0,1 0-1,-1 0 1,0 0 0,0 0-1,-2 8 1,-15 63 522,4-20-211,-10 116 742,23-171-1119,0 0 0,0 0 1,0 0-1,0-1 0,0 1 0,0 0 0,1 0 0,-1-1 1,0 1-1,1 0 0,0 0 0,1 2 0,-2-4-15,0 1-1,0-1 0,1 0 1,-1 1-1,1-1 0,-1 0 1,0 1-1,1-1 1,-1 0-1,1 0 0,-1 0 1,1 1-1,-1-1 0,1 0 1,-1 0-1,0 0 0,1 0 1,-1 0-1,1 0 0,-1 0 1,1 0-1,-1 0 0,1 0 1,-1 0-1,1 0 0,-1 0 1,1 0-1,0-1 0,3-1 13,0 0-1,1-1 1,-1 0-1,-1 1 1,1-1-1,0-1 1,4-4-1,65-71-26,-37 38 0,1 3 0,54-44 0,-80 74 0,10-8 0,0 0 0,-2-1 0,25-28 0,-43 43 49</inkml:trace>
  <inkml:trace contextRef="#ctx0" brushRef="#br0" timeOffset="396.11">162 346 24119,'0'0'2360,"0"21"-752,2-6 8,6 4-896,4 8-8,2 6-496,2-3 0,-1-9-96,-2-8 8,-1-1-48,1-3 0,0-3-16,0-3-8,0-5-8,2-1 8</inkml:trace>
  <inkml:trace contextRef="#ctx0" brushRef="#br0" timeOffset="860.08">344 432 22719,'0'0'6899,"1"4"-6533,-1-1-317,1 1-1,0 0 0,-1 0 1,2-1-1,-1 1 0,0 0 0,1-1 1,0 1-1,0-1 0,2 4 1,29 34 293,-15-21-66,-18-20-259,1 1 0,-1-1 0,0 0 1,1 1-1,-1-1 0,1 0 0,-1 1 0,0-1 1,0 1-1,1-1 0,-1 1 0,0-1 1,0 0-1,1 1 0,-1-1 0,0 1 0,0-1 1,0 1-1,0-1 0,0 1 0,0-1 0,0 1 1,0-1-1,0 1 0,0-1 0,0 2 1,-1-3 0,1 1-1,-1 0 1,0-1 0,1 1 0,-1-1 0,1 1 0,-1-1 0,0 1 0,1-1 0,-1 1 0,1-1 0,-1 0 0,1 1 0,0-1 0,-1 0 0,1 1 0,0-1 0,-1 0 0,1 0 0,-4-7 19,0 0 1,1 1-1,1-1 1,-1 0-1,1 0 1,0-1-1,1 1 1,0 0-1,0-1 0,1 1 1,0 0-1,1-1 1,0 1-1,0 0 1,0-1-1,1 1 1,6-14-1,-8 21-33,1 0 1,-1 0-1,1-1 0,-1 2 0,1-1 0,0 0 0,0 0 0,-1 0 1,1 0-1,0 0 0,0 1 0,0-1 0,0 0 0,0 1 0,0-1 0,0 0 1,0 1-1,0-1 0,0 1 0,0 0 0,1-1 0,-1 1 0,0 0 1,0 0-1,0 0 0,0 0 0,1 0 0,-1 0 0,0 0 0,0 0 0,0 0 1,2 1-1,0 0-5,-1 0 0,1 0 1,-1 0-1,0 0 0,1 0 1,-1 0-1,0 1 1,0-1-1,0 1 0,0 0 1,0-1-1,0 1 0,-1 0 1,3 3-1,1 4 1,-1 1 0,0-1 0,0 1 0,-1 0 0,0 1 0,0-1 0,-1 0 0,1 19 0,4 18 0,-7-46 3,0-1 0,0 1 0,0 0 1,1-1-1,-1 1 0,0 0 0,1-1 0,-1 1 0,0 0 1,1-1-1,-1 1 0,1-1 0,-1 1 0,1-1 0,-1 1 1,1-1-1,-1 1 0,1-1 0,0 1 0,4 0-4111</inkml:trace>
  <inkml:trace contextRef="#ctx0" brushRef="#br0" timeOffset="1288.56">771 444 24119,'0'0'2832,"0"-4"-1231,-1 2-1478,1 1-1,0-1 0,-1 0 0,1 0 1,-1 0-1,1 0 0,-1 1 0,0-1 1,0 0-1,0 1 0,0-1 0,0 0 1,0 1-1,0 0 0,-1-1 0,1 1 1,0 0-1,-1-1 0,1 1 0,-1 0 1,0 0-1,1 0 0,-1 0 0,0 0 1,1 1-1,-1-1 0,0 1 0,-3-1 1,-2-1-67,-1 1 0,0 0-1,1 0 1,-1 1 0,0 0 0,0 0 0,0 1 0,1 0 0,-14 4 0,18-4-53,1-1 0,-1 1 1,0 0-1,1 0 0,-1 0 1,1 0-1,-1 1 0,1-1 1,-1 1-1,1-1 0,0 1 0,0 0 1,0 0-1,0 0 0,0 0 1,0 0-1,1 0 0,-1 1 0,1-1 1,-1 1-1,1-1 0,0 1 1,0-1-1,0 1 0,0 0 1,1-1-1,-1 1 0,1 0 0,-1 0 1,1 4-1,0-4-3,1 0 0,-1 1 0,1-1 0,0 0 0,-1 0 0,1 0 0,1 0 0,-1-1 0,0 1 0,1 0 0,0 0 0,-1-1 0,1 1 0,0-1 0,3 3 0,-1-1 0,1 0 0,-1-1 0,1 1 0,0-1 0,0 0 0,0 0 0,10 3 0,-4-3 0,0 1 0,0-2 0,0 0 0,0 0 0,0-1 0,0 0 0,22-1 0,-23-2 0,-1 1 0,1-1 0,12-4 0,-19 5 0,1-1 0,-1 1 0,0-1 0,1 0 0,-1 1 0,0-1 0,0-1 0,0 1 0,-1 0 0,1-1 0,0 1 0,2-4 0,-5 5 0,1-1 0,-1 1 0,1-1 0,-1 1 0,1 0 0,-1-1 0,0 1 0,0-1 0,0 1 0,0-1 0,0 1 0,0-1 0,0 1 0,0 0 0,-1-1 0,1 1 0,0-1 0,-1 1 0,1 0 0,-1-1 0,0 1 0,1 0 0,-1-1 0,0 1 0,0 0 0,-1-1 0,-1-2 0,0 0 0,0 0 0,-1 0 0,0 1 0,1-1 0,-6-2 0,-1 0 0,1 1 0,-1 1 0,1-1 0,-2 2 0,1-1 0,0 1 0,-18-2 0,40 5 95,10 0-4249</inkml:trace>
  <inkml:trace contextRef="#ctx0" brushRef="#br0" timeOffset="1821.7">956 28 23415,'-1'-2'-27,"-1"-1"558,-1 0 0,1 0 0,0 0 0,-1 1-1,1-1 1,-7-4 0,9 7-450,0 0-1,-1 0 1,1 0-1,0-1 1,0 1-1,-1 0 1,1 0-1,0 0 1,-1 0 0,1 0-1,0 0 1,-1 0-1,1 0 1,0 0-1,-1 0 1,1 0-1,0 0 1,-1 0-1,1 0 1,0 0-1,-1 1 1,1-1-1,0 0 1,-1 0 0,1 0-1,0 0 1,-1 1-1,1-1 1,0 0-1,0 0 1,-1 1-1,0 0 28,0 1 0,1-1 0,-1 1-1,0 0 1,0-1 0,1 1 0,0 0 0,-1 0-1,1-1 1,-1 4 0,-1 19 109,1 0-1,2 1 1,5 43-1,20 77 84,-18-106-213,-3-11 6,1 0-1,2-1 1,0 0-1,24 49 1,-58-159 83,23 76-176,0-2 0,-1 0 0,0 0 0,0 1 0,-1 0 0,0 0 0,-10-12 0,53 28 0,-36-8 0,109 20 0,-98-18 0,1-1 0,-1-1 0,1 0 0,-1-1 0,1 0 0,16-4 0,-27 4 0,-1 0 0,0 0 0,1 0 0,-1 0 0,0 0 0,0 0 0,0-1 0,0 1 0,0-1 0,0 0 0,0 1 0,0-1 0,-1 0 0,1 0 0,-1 0 0,1 0 0,-1 0 0,0-1 0,0 1 0,0 0 0,0-1 0,0 1 0,0-1 0,-1 1 0,1 0 0,-1-1 0,0 1 0,1-1 0,-1 0 0,-1 1 0,1-1 0,0 1 0,-1-5 0,0 3 0,0-1 0,0 1 0,0-1 0,-1 1 0,1-1 0,-1 1 0,0 0 0,0 0 0,0-1 0,-1 2 0,0-1 0,0 0 0,0 0 0,0 1 0,0 0 0,-1 0 0,-5-5 0,6 7 0,0-1 0,0 1 0,0 0 0,0 0 0,-1 0 0,1 1 0,0-1 0,-1 1 0,1-1 0,-1 1 0,1 0 0,0 0 0,-1 1 0,1-1 0,0 1 0,-1 0 0,1 0 0,0 0 0,-6 2 0,7-1 0,-1-1 0,1 0 0,0 1 0,0-1 0,0 1 0,-1 0 0,2-1 0,-1 1 0,0 0 0,0 0 0,1 0 0,-1 1 0,1-1 0,-1 0 0,1 1 0,0-1 0,0 0 0,0 1 0,0 0 0,1-1 0,-1 1 0,1-1 0,-1 1 0,1 0 0,0 4 0,1 0 0,0 0 0,1 0 0,0 0 0,0 0 0,0 0 0,1 0 0,0 0 0,0-1 0,1 0 0,0 1 0,0-1 0,0-1 0,1 1 0,0-1 0,8 8 0,-7-7 0,0-1 0,1 0 0,-1-1 0,1 1 0,0-2 0,0 1 0,0-1 0,1 0 0,-1 0 0,1 0 0,0-1 0,0-1 0,0 1 0,8-1 0,34-2 33,-32 0-4115</inkml:trace>
  <inkml:trace contextRef="#ctx0" brushRef="#br0" timeOffset="2265.2">1381 287 24119,'0'0'7784,"1"4"-7555,3 67 98,-3-49-277,0 1 0,1-1 0,1 0 0,1 0 0,11 33 0,-21-70-50,0-1 0,2 0 0,0 0 0,1 0 0,-2-19 0,5 28 0,0 1 0,0 0 0,0-1 0,1 1 0,0 0 0,0-1 0,4-10 0,-3 14 0,-1 0 0,1 0 0,0 0 0,0 0 0,0 0 0,0 0 0,0 0 0,0 1 0,1-1 0,-1 1 0,1-1 0,0 1 0,0 0 0,0 0 0,4-1 0,-5 1 0,1 1 0,0-1 0,0 1 0,0 0 0,-1 0 0,1 0 0,0 1 0,1-1 0,-1 1 0,0 0 0,0-1 0,0 1 0,0 1 0,0-1 0,0 0 0,0 1 0,0 0 0,0-1 0,0 1 0,0 0 0,0 1 0,0-1 0,-1 0 0,1 1 0,0-1 0,-1 1 0,1 0 0,-1 0 0,0 0 0,0 0 0,0 1 0,0-1 0,3 5 0,0 0 0,-1 0 0,0 1 0,-1-1 0,1 1 0,-2 0 0,1 0 0,-1 0 0,0 0 0,-1 0 0,0 0 0,1 13 0,-3-7 64,-1 0 1,-1 0-1,1 0 0,-2 0 1,-5 14-1,4-14-1169,1 0-1,0 1 1,-3 26-1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5:17.77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227 328 17583,'0'0'6186,"3"-3"-4914,1-2-1034,0-1 0,0 1 0,0-1 0,-1 0 0,0 0 0,0 0 1,0 0-1,-1 0 0,0-1 0,0 1 0,0-1 0,0-12 0,-1 14-178,-1 0-1,-1 0 0,1 0 1,-1 0-1,0 0 0,0 0 0,0 0 1,0 0-1,-1 0 0,0 1 1,0-1-1,-1 1 0,1-1 1,-1 1-1,0 0 0,0 0 0,0 0 1,-5-5-1,3 5 63,0-1 0,0 1 0,0 0 0,-1 0 0,1 0-1,-1 1 1,-10-5 0,14 8-91,0-1 0,0 1 0,0-1 0,0 1 0,0-1 0,0 1 0,0 0 0,0 0 0,0 0 0,0 0 0,0 1 0,0-1 0,0 0 0,0 1 0,0-1 0,0 1 0,0 0 0,1 0 0,-1 0 0,0 0 0,0 0 0,1 0 0,-1 0 0,1 0 0,-1 1 0,1-1 0,-1 0 0,1 1 0,0 0 0,-1 1 0,-4 5 46,2 1 0,-1-1 1,1 1-1,1 0 0,-1 0 0,2 1 0,-1-1 0,1 1 1,-1 13-1,0 12 300,2 43 1,5-27-368,2 1 0,16 66 1,-8-51-9,-11-50-2,-2-6 0,1-1 0,6 19 0,-8-29 1,0 0 0,0 0-1,0 0 1,0 0 0,0 0 0,0 0 0,0 0-1,0 0 1,0 1 0,0-1 0,0 0 0,0 0 0,0 0-1,0 0 1,0 0 0,0 0 0,0 0 0,0 0-1,0 0 1,0 0 0,-1 1 0,1-1 0,0 0-1,0 0 1,0 0 0,0 0 0,0 0 0,0 0 0,0 0-1,0 0 1,0 0 0,-1 0 0,1 0 0,0 0-1,0 0 1,0 0 0,0 0 0,0 0 0,0 0-1,0 0 1,0 0 0,0 0 0,-1 0 0,1 0 0,0 0-1,0 0 1,0 0 0,0 0 0,0 0 0,0 0-1,0 0 1,0 0 0,0 0 0,-1-1 0,1 1-1,0 0 1,0 0 0,0 0 0,0 0 0</inkml:trace>
  <inkml:trace contextRef="#ctx0" brushRef="#br0" timeOffset="670.1">0 555 18191,'0'0'1367,"4"-1"-840,26-3 1643,162-29 3258,-137 14-4135,-54 18-1244,1 0 0,-1 0 0,0 0 0,1 0 0,-1-1 0,0 1 0,0 0 0,0-1 0,0 1 0,0-1 0,0 1 0,0-1 0,-1 1 0,1-1 0,0-2 0,0 3-10,-1 1 0,0-1-1,1 0 1,-1 0 0,0 1 0,0-1-1,1 0 1,-1 0 0,0 0 0,0 1-1,0-1 1,0 0 0,0 0 0,0 0-1,0 0 1,0 1 0,0-1 0,0 0-1,-1 0 1,1 0 0,0 1 0,0-1-1,-1 0 1,1 0 0,-1 1 0,1-1-1,0 0 1,-1 1 0,1-1 0,-1 0 0,0 1-1,0-1 1,9 25 825,-5-20-813,0 0 1,0 0-1,0 0 1,0 0-1,1-1 1,0 0-1,-1 0 1,1 0-1,0 0 1,0 0-1,1-1 1,-1 0-1,5 2 1,-1 0-33,0-2 0,0 1 1,0-1-1,1 0 0,-1-1 1,17 1-1,-23-2-19,0-1 0,0 1 0,0-1 0,0 1 0,-1-1 0,1 1 0,0-1 0,0 0 0,-1 0 0,1 0 0,0 0 0,-1 0 0,1 0 0,-1-1 0,0 1 0,1 0 0,-1-1 0,0 1 0,0-1 0,1 0 0,-1 1 0,-1-1 0,1 0 0,0 1 0,0-1 0,-1 0 0,1 0 0,-1 0 0,1-2 0,1-5 0,0 0 0,-1 1 0,0-1 0,-1 0 0,0-9 0,-5 5 0,3 12 0,5 8 0,2 5 0,1 0 0,0 0 0,9 12 0,-13-21 0,1 1 0,-1-1 0,1 1 0,0-1 0,0 0 0,0 0 0,1-1 0,-1 1 0,1-1 0,-1 1 0,1-1 0,0 0 0,6 2 0,-8-3 18,0-1 1,-1 0-1,1 0 0,0 0 1,-1 0-1,1 0 0,0-1 1,-1 1-1,1 0 0,-1-1 0,1 1 1,0-1-1,-1 0 0,1 1 1,-1-1-1,1 0 0,-1 0 1,2-1-1,19-21-4334</inkml:trace>
  <inkml:trace contextRef="#ctx0" brushRef="#br0" timeOffset="1128.7">395 215 18295,'0'0'2312,"-2"21"-1504,4-11 8,1-1 328,0-2 0,-2-3-568,3 1 0,2 1-224,3-3 8,-2-2-72,1 1-8</inkml:trace>
  <inkml:trace contextRef="#ctx0" brushRef="#br0" timeOffset="1129.7">492 191 19295,'0'0'1760,"-1"19"-456,1-13 8,0 3-784,1 2 8,5 2-376,0-3 16</inkml:trace>
  <inkml:trace contextRef="#ctx0" brushRef="#br0" timeOffset="1615.92">609 334 18087,'0'0'3831,"1"3"-2311,11 38 588,-5-12-1039,2-1 0,17 39-1,-40-92-405,-12-22-262,24 44-366,1 1-1,0-1 0,0 0 1,1 1-1,-1-1 0,1 0 1,-1 0-1,1 0 0,0 0 1,0 1-1,0-1 0,0 0 1,0 0-1,1 0 0,0-2 1,1 3-19,-1 0 0,0 0 0,1 0 0,-1 0 0,1 1 0,-1-1 0,1 0 0,0 1 0,0-1 0,0 1 0,0 0 0,0 0 0,0 0 0,0 0 0,0 0 0,0 0 0,0 0 0,1 1 0,-1-1 0,0 1 0,3-1 0,9 0 40,-1-1 0,19 2 0,-25 0-22,4 0 13,0 0 0,1 1 0,-1 0 0,0 1 0,0 0 0,13 5-1,-4 0-3903</inkml:trace>
  <inkml:trace contextRef="#ctx0" brushRef="#br0" timeOffset="2191.49">1242 360 17887,'0'0'6743,"-2"5"-5084,-3 6-1287,1 0 0,0 0 1,0 0-1,2 1 1,-1-1-1,1 1 0,1 0 1,0-1-1,1 1 1,0 0-1,4 21 1,0-7 27,2 0 0,1-1 0,1 0 1,16 35-1,-22-56-400,0 1 0,0-1 0,0 1 0,-1 0 0,1 0 0,-1-1 0,-1 1 0,1 0 0,-1 7 0,0-10 0,0-1 0,0 0 0,0 0 0,-1 1 0,1-1 0,-1 0 0,1 0 0,-1 0 0,1 0 0,-1 0 0,0 0 0,1 0 0,-1 0 0,0 0 0,0 0 0,-1 1 0,0 0 0,0-1 0,0 0 0,0 0 0,0 0 0,-1-1 0,1 1 0,0 0 0,0-1 0,0 1 0,-1-1 0,-3 0 0,-1 0 0,0 0 0,0-1 0,1 0 0,-1-1 0,0 1 0,1-1 0,-1-1 0,1 1 0,0-1 0,0 0 0,-7-5 0,8 5 0,0 0 0,0 0 0,1-1 0,-1 0 0,1 1 0,0-2 0,0 1 0,1 0 0,-1-1 0,1 0 0,0 0 0,0 0 0,-3-8 0,5 10-168,1 0 1,0 0-1,-1 0 1,1 1-1,1-1 0,-1 0 1,0 0-1,1 0 1,-1 0-1,1 0 0,0 0 1,0 0-1,2-4 1,-2 5-1455</inkml:trace>
  <inkml:trace contextRef="#ctx0" brushRef="#br0" timeOffset="2613.51">1241 246 21207,'0'0'5376</inkml:trace>
  <inkml:trace contextRef="#ctx0" brushRef="#br0" timeOffset="3085.99">1359 426 17287,'0'0'6714,"5"1"-5884,5 0-676,-1-1 0,1-1 0,-1 0-1,1 0 1,-1-1 0,10-3 0,44-5 960,-62 10-1076,0 0 0,1 0 0,-1 0 0,0 0 0,1-1 0,-1 1 0,0 0 0,1-1 0,-1 1 0,0-1 0,0 1 1,0-1-1,1 0 0,-1 1 0,0-1 0,1-1 0,-1 1-17,-1 0 1,1 1-1,-1-1 1,0 0-1,1 0 1,-1 1-1,0-1 1,1 0 0,-1 0-1,0 0 1,0 1-1,0-1 1,0 0-1,0 0 1,0 0-1,0 0 1,0 1-1,0-1 1,0-1-1,-1-1 1,0 0-1,-1 0 0,1 0 1,0 1-1,-1-1 0,1 0 1,-1 1-1,0-1 0,0 1 1,0 0-1,0 0 0,-3-3 0,-1 1-4,0 0 0,-1 0 0,1 0 0,0 1 0,-1 0 0,0 1 0,0 0 0,0 0 0,0 0 0,-13-1 0,18 2-5,-1 1-1,0 0 1,0 0 0,0 0 0,0 0 0,0 1 0,0-1 0,0 1 0,0-1 0,1 1 0,-1 0 0,0 0 0,0 0 0,1 1 0,-1-1 0,1 1 0,-1-1 0,1 1 0,0 0 0,0 0 0,-1 0 0,1 0 0,1 0 0,-1 0 0,0 1 0,0-1 0,1 1 0,-1-1 0,-1 5 0,1 0 19,0 1 0,0-1 1,1 1-1,0-1 0,0 1 1,0-1-1,1 1 0,0-1 0,1 1 1,0-1-1,0 1 0,0-1 1,4 10-1,-3-12-6,0 0 0,0 0 0,0 0 1,1 0-1,-1 0 0,1-1 0,0 1 0,1-1 0,-1 0 1,1 0-1,0 0 0,0 0 0,0-1 0,0 0 0,1 0 0,0 0 1,-1 0-1,1 0 0,6 1 0,-1-1 23,0-1 0,0 0 0,0 0 0,1-1 1,-1-1-1,0 1 0,0-2 0,1 1 0,-1-2 0,16-3 0,22-9-3777</inkml:trace>
  <inkml:trace contextRef="#ctx0" brushRef="#br0" timeOffset="3608.36">1703 365 22103,'0'0'2400,"-4"-3"-910,2 1-1380,0 0 1,-1 1 0,1-1-1,0 1 1,-1-1 0,1 1-1,-1 0 1,0 0 0,1 0-1,-1 0 1,0 1-1,0-1 1,0 1 0,1-1-1,-1 1 1,0 0 0,0 0-1,0 1 1,0-1 0,1 0-1,-1 1 1,0 0 0,0-1-1,1 1 1,-1 0 0,0 1-1,1-1 1,-1 0 0,1 1-1,0-1 1,-1 1 0,1 0-1,0 0 1,-3 3 0,3-3-87,0 0 0,0 1 1,0-1-1,0 1 0,0 0 1,0 0-1,1 0 0,-1 0 1,1 0-1,0 0 0,0 0 1,0 0-1,0 0 0,1 1 1,-1-1-1,1 0 0,0 0 0,0 1 1,0-1-1,0 0 0,0 1 1,1-1-1,0 0 0,-1 0 1,1 1-1,0-1 0,1 0 1,-1 0-1,1 0 0,-1 0 1,1-1-1,0 1 0,2 2 1,-1-1 3,0 0 0,0-1 1,1 0-1,-1 0 0,1 0 1,0 0-1,-1-1 1,1 1-1,1-1 0,-1 0 1,0 0-1,0 0 1,1-1-1,-1 0 0,1 0 1,-1 0-1,1 0 0,0 0 1,-1-1-1,1 0 1,-1 0-1,1-1 0,6 0 1,-5-1-2,1-1 0,-1 1 1,0-1-1,0 0 0,0-1 0,0 0 1,0 0-1,-1 0 0,0 0 1,1-1-1,-2 0 0,1 0 0,-1 0 1,1-1-1,-1 0 0,3-7 1,-1 3 4,-1 1 0,0-1 0,-1-1 1,0 1-1,-1-1 0,0 0 1,0 1-1,-1-1 0,0-17 0,-3-2 23,-2 1 0,-1 0 0,-1 0 0,-2 0 0,-1 1-1,-1 0 1,-13-27 0,21 52-42,-1 0 0,1 0-1,-1 0 1,1 0 0,-1 0 0,0 1-1,0-1 1,-2-1 0,3 3-11,1 1-1,0 0 1,-1 0 0,1-1 0,0 1-1,-1 0 1,1 0 0,0 0-1,-1 0 1,1 0 0,0-1 0,-1 1-1,1 0 1,0 0 0,-1 0 0,1 0-1,-1 0 1,1 0 0,0 0 0,-1 0-1,1 0 1,0 1 0,-1-1 0,1 0-1,-1 0 1,1 0 0,-1 1-2,0 0 0,0 0-1,0 0 1,0 0 0,0 0 0,0 0 0,1 0 0,-1 0 0,0 0-1,1 0 1,-1 0 0,0 2 0,-5 15 0,0 1 0,2 0 0,0 1 0,1-1 0,1 0 0,0 1 0,2 0 0,0-1 0,1 1 0,1-1 0,6 26 0,-4-33 0,0 0 0,1-1 0,0 1 0,0-1 0,1 0 0,1 0 0,0 0 0,1-1 0,-1 0 0,19 16 0,-20-19 0,1-1 0,0-1 0,0 1 0,0-1 0,1-1 0,0 1 0,0-1 0,0-1 0,0 1 0,1-1 0,-1-1 0,1 0 0,0 0 0,0 0 0,0-1 0,10 0 0,-16-2 0,1 1 0,0-1 0,0 0 0,0 1 0,-1-2 0,1 1 0,-1 0 0,1-1 0,-1 0 0,1 0 0,-1 0 0,0 0 0,0 0 0,0-1 0,0 1 0,0-1 0,-1 0 0,4-4 0,-2 2 0,0-1 0,-1 0 0,1 0 0,-1-1 0,-1 1 0,1-1 0,-1 1 0,0-1 0,1-10 0,-3 16 0,0 0 0,0 0 0,1 0 0,-1-1 0,-1 1 0,1 0 0,0 0 0,0 0 0,0 0 0,-1 0 0,1 0 0,0-1 0,-1 1 0,1 0 0,-1 0 0,1 0 0,-1 0 0,0 0 0,1 1 0,-1-1 0,0 0 0,-1-1 0,0 1 0,0-1 0,0 1 0,0 0 0,0-1 0,-1 1 0,1 0 0,0 1 0,-1-1 0,-4-1 0,2 1 0,0 1 0,-1-1 0,1 1 0,0 0 0,-1 1 0,1-1 0,0 1 0,0 0 0,-7 2 0,10-2 0,-1 0 0,1 0 0,0 0 0,0 0 0,0 1 0,0-1 0,1 1 0,-1-1 0,0 1 0,1 0 0,-1-1 0,1 1 0,-1 0 0,1 0 0,0 0 0,0 0 0,-2 5 0,2-4 0,0 1 0,0 0 0,1 1 0,-1-1 0,1 0 0,0 0 0,0 0 0,0 0 0,2 8 0,-1-6 0,0 0 0,1-1 0,0 1 0,0 0 0,0 0 0,1-1 0,0 0 0,0 1 0,0-1 0,1 0 0,-1 0 0,1-1 0,9 9 0,-8-10 11,-1 0 0,1-1 0,0 1 0,0-1 0,0 0 0,0-1 0,0 1 0,0-1 0,0 0 0,10 1 0,1-2-216,0 0 1,18-3-1,1 0-3275</inkml:trace>
  <inkml:trace contextRef="#ctx0" brushRef="#br0" timeOffset="4030.55">2160 368 25231,'0'0'4657,"-1"3"-3094,1 6-1378,1 0 0,0 0-1,0 0 1,0 0 0,1 0 0,6 15 0,2 14-171,3 19-14,-14-55 0,-1-4 0,-4-8 0,-3-15 0,2 7 0,1-1 0,0 0 0,-4-32 0,10 49 0,0-1 0,0 1 0,0 0 0,1 0 0,-1 0 0,1-1 0,-1 1 0,1 0 0,0 0 0,0 0 0,0 0 0,0 0 0,0 0 0,0 0 0,1 0 0,-1 1 0,1-1 0,-1 0 0,1 1 0,0-1 0,-1 1 0,1-1 0,0 1 0,0 0 0,0 0 0,0 0 0,0 0 0,0 0 0,1 1 0,-1-1 0,3 0 0,4-1 0,0 0 0,1 0 0,-1 1 0,0 0 0,0 1 0,12 0 0,-16 0 0,0 1 0,0 0 0,0 0 0,0 0 0,0 0 0,0 1 0,0 0 0,0 0 0,-1 0 0,1 0 0,-1 1 0,0 0 0,0-1 0,0 2 0,0-1 0,5 5 0,-5-3 0,-1 1 0,0-1 0,0 0 0,0 1 0,0-1 0,-1 1 0,0 0 0,0 0 0,-1 0 0,1 0 0,-1 0 0,-1 0 0,1 7 0,-2 36 96,0-2-450,5-18-3447</inkml:trace>
  <inkml:trace contextRef="#ctx0" brushRef="#br0" timeOffset="4439.24">2722 456 22415,'0'0'2000,"-6"22"-480,2 0 0,-3 8-672,2 2 0,5-1-552,2-8 16,2-9-144,3-2 8,-2-6-56,2-5 8,6-4-48,6-7 8</inkml:trace>
  <inkml:trace contextRef="#ctx0" brushRef="#br0" timeOffset="4828.76">2722 315 21103,'0'0'4072</inkml:trace>
  <inkml:trace contextRef="#ctx0" brushRef="#br0" timeOffset="5431.23">2824 462 19495,'0'0'584,"2"5"94,8 20 305,-1 2 0,-2-1 0,0 1 0,4 35 1,-11-61-948,0 0 0,0-1 1,0 1-1,0 0 0,0 0 1,0 0-1,0 0 1,0 0-1,0 0 0,0-1 1,0 1-1,0 0 0,-1 0 1,1 0-1,0 0 1,-1-1-1,1 1 0,-1 1 1,0-2-9,1 0 1,0 0 0,-1-1-1,1 1 1,-1 0 0,1 0-1,-1 0 1,1 0-1,0-1 1,-1 1 0,1 0-1,0 0 1,-1-1 0,1 1-1,0 0 1,-1 0 0,1-1-1,0 1 1,-1-1 0,1 1-1,0 0 1,0-1 0,-1 0-1,-16-33 480,13 17-400,0 0 0,2 0 1,-1-1-1,2 1 0,0-1 0,2 1 0,3-33 0,-3 47-73,-1 0-1,1 0 1,0 0-1,-1 0 1,2 0-1,-1 0 1,0 0-1,0 1 1,1-1-1,0 0 1,1-2-1,-1 4-16,-1 0 1,0 0-1,0 1 0,1-1 1,-1 0-1,0 0 0,1 1 1,-1-1-1,0 1 0,1-1 1,-1 1-1,1 0 0,-1 0 1,1 0-1,-1-1 0,1 1 1,-1 0-1,1 1 0,-1-1 1,1 0-1,-1 0 0,1 1 1,-1-1-1,2 1 0,3 1 11,0 1 0,-1-1 1,1 1-1,-1 0 0,1 0 0,-1 0 0,0 1 0,-1 0 0,1 0 0,-1 0 0,0 0 0,1 1 0,-2 0 0,1 0 0,-1 0 0,1 0 0,-2 0 0,1 1 0,3 10 0,-2-5 22,-1-1 0,-1 1 0,1 1-1,-2-1 1,0 0 0,0 0 0,-1 0 0,0 1 0,-4 21 0,3-30-3814</inkml:trace>
  <inkml:trace contextRef="#ctx0" brushRef="#br0" timeOffset="6001.1">3268 503 21207,'7'-20'1131,"-4"11"-284,0 1 0,-1 0-1,0-1 1,3-15-1,-5 22-782,0 0 1,0 0-1,0 0 0,-1 0 0,1 0 0,0 0 0,-1 0 0,1 0 0,-1 0 0,1 0 0,-1 0 0,0 0 1,0 1-1,0-1 0,0 0 0,0 1 0,-1-1 0,1 0 0,0 1 0,-1 0 0,1-1 0,-1 1 0,1 0 0,-1 0 1,0 0-1,-2-2 0,-3 1-30,1-1 0,-1 1 1,0 1-1,1-1 0,-1 1 1,0 1-1,0-1 1,0 1-1,0 0 0,0 1 1,0-1-1,0 1 0,0 1 1,1-1-1,-1 1 0,0 1 1,-7 3-1,9-5-11,1 1-1,0 0 1,0 1-1,0-1 1,0 1 0,0-1-1,1 1 1,-1 0 0,1 0-1,-1 1 1,1-1 0,0 1-1,1 0 1,-1 0-1,1 0 1,-1 0 0,1 0-1,0 0 1,1 0 0,-1 1-1,1-1 1,0 1 0,0-1-1,0 1 1,1 0-1,-1 8 1,3-4 8,-1-1-1,1 1 1,1-1-1,-1 1 1,1-1 0,1 0-1,0 0 1,0 0-1,0-1 1,1 1 0,0-1-1,1 0 1,0-1-1,10 10 1,-13-13-15,0 0 1,0 0-1,1 0 0,-1-1 0,1 0 1,0 1-1,-1-1 0,1-1 0,0 1 0,1 0 1,-1-1-1,0 0 0,0 0 0,0 0 1,1-1-1,-1 1 0,0-1 0,1 0 1,-1 0-1,0-1 0,1 1 0,-1-1 1,0 0-1,0 0 0,1 0 0,-1-1 1,0 1-1,0-1 0,0 0 0,-1 0 0,6-5 1,0 0 16,-1-1 1,0 0 0,0 0-1,-1-1 1,0 0-1,-1 0 1,0-1 0,-1 0-1,1 0 1,-2 0-1,0 0 1,6-21 0,-5 11 13,-1-1 0,0 1 0,-2-1 1,0 0-1,-2 0 0,-1-24 1,-12-47 194,-28-110 1,41 201-240,-6-16 99,6 17-100,-1 0 1,1 0-1,0 0 1,0 0-1,0 0 1,0-1-1,0 1 1,0 0-1,0 0 1,0 0-1,0 0 1,0 0-1,0 0 1,-1 0-1,1 0 1,0 0-1,0 0 1,0 0-1,0-1 1,0 1-1,0 0 1,-1 0-1,1 0 1,0 0-1,0 0 1,0 0-1,0 0 1,0 0-1,0 0 1,-1 0-1,1 0 1,0 0-1,0 0 1,0 0-1,0 0 1,0 1-1,0-1 1,-1 0-1,1 0 1,0 0-1,0 0 1,0 0-1,0 0 1,0 0-1,0 0 1,0 0-1,0 0 1,-1 0-1,1 1 1,0-1-1,-9 26 176,6-15-184,-4 16 53,1 0-1,1 1 1,2 0 0,0 0-1,3 32 1,2-18 40,1-1 0,18 76 0,-18-105-82,0-1 0,1 1 0,0-1 0,1 0 0,1 0 0,0 0 0,0-1 0,1 0 0,0 0 0,12 13 0,-15-19-5,0 0 0,1 0 0,0 0-1,0-1 1,0 0 0,0 0 0,0 0 0,0 0 0,1-1-1,-1 0 1,1 0 0,0-1 0,0 1 0,-1-1 0,1 0-1,0-1 1,0 0 0,0 0 0,0 0 0,0 0 0,0-1-1,0 0 1,5-2 0,-5 2 0,-1-2 0,0 1 0,1 0 0,-1-1 0,0 0 0,-1 0 0,1 0 0,-1-1 0,1 0 0,-1 1 0,0-2 0,0 1 0,-1 0 0,1-1 0,-1 0 0,0 1 0,0-1 0,-1 0 0,1-1 0,-1 1 0,0 0 0,-1-1 0,1 1 0,-1-1 0,0 0 0,0 1 0,-1-1 0,0 0 0,0 1 0,0-1 0,-1 0 0,0 1 0,0-1 0,0 0 0,0 1 0,-1-1 0,0 1 0,-5-9 0,5 11 0,0 1 0,0-1 0,0 1 0,0 0 0,0 0 0,0 0 0,-1 0 0,1 0 0,-1 0 0,1 1 0,-1-1 0,0 1 0,0 0 0,1 0 0,-1 0 0,0 0 0,0 0 0,0 0 0,0 1 0,-5-1 0,6 1 0,0 0 0,0 0 0,0 0 0,0 0 0,0 0 0,1 1 0,-1-1 0,0 0 0,0 1 0,0 0 0,0-1 0,1 1 0,-1 0 0,0 0 0,1 0 0,-1 0 0,1 0 0,-1 0 0,1 0 0,-1 1 0,1-1 0,0 0 0,0 1 0,-1-1 0,1 1 0,0 0 0,0-1 0,1 1 0,-1 0 0,0 0 0,0-1 0,1 1 0,-1 4 0,0 2 0,1 0 0,1 0 0,-1 0 0,1 1 0,1-1 0,-1 0 0,1 0 0,1-1 0,-1 1 0,1 0 0,1-1 0,0 1 0,7 10 0,-7-11 0,0-1 0,1 1 0,0-1 0,0-1 0,0 1 0,1-1 0,0 0 0,0 0 0,0 0 0,0-1 0,1 0 0,-1-1 0,1 1 0,14 4 0,-15-7 7,-1 0 0,1-1 0,-1 0 0,1 0 0,0 0 0,-1 0 0,1-1 0,-1 0 0,6-2 0,11-5-4082</inkml:trace>
  <inkml:trace contextRef="#ctx0" brushRef="#br0" timeOffset="6436.34">3690 355 23919,'0'0'5524,"1"3"-4600,95 226 1115,-89-207-1873,-6-13-4259</inkml:trace>
  <inkml:trace contextRef="#ctx0" brushRef="#br0" timeOffset="6437.34">3654 694 22607,'0'0'3808,"3"-29"-2336,8-8-608,5-4 0,2-1-544,1 2 0,4 3-112,5 6 0,3 3-72,2 6 8,-1 6-64,-6 3 8</inkml:trace>
  <inkml:trace contextRef="#ctx0" brushRef="#br0" timeOffset="7055.03">4414 417 20503,'0'0'6768,"-2"3"-6429,-7 9-179,-1-1 0,0-1 0,-1 0 0,0 0 0,0-1 0,-22 14 1,-7 6 230,36-26-371,-4 3 107,1 0 0,-1 0 0,1 1 0,1 0 0,-10 12 0,15-18-99,0 1 0,1-1 0,-1 1 0,0-1-1,1 1 1,-1-1 0,1 1 0,-1-1 0,1 1 0,0-1 0,-1 1-1,1 0 1,0-1 0,0 1 0,0 0 0,1 2 0,0-2-9,0 0 0,-1-1 0,1 1-1,1 0 1,-1-1 0,0 1 0,0 0 0,0-1 0,1 0 0,-1 1 0,1-1-1,-1 0 1,1 0 0,0 1 0,-1-1 0,1-1 0,3 2 0,2 2 23,0-1 1,1-1 0,-1 1 0,1-1-1,0 0 1,0-1 0,14 1-1,2-2 117,30-4-1,18-1 218,-44 10-305,-18-2-3864</inkml:trace>
  <inkml:trace contextRef="#ctx0" brushRef="#br0" timeOffset="7850.97">4766 780 22511,'0'0'2896,"5"-3"-1264,15-8-1107,0 0 1,-2-1-1,1-1 0,-2-1 0,0-1 0,18-19 0,90-112-134,-92 105-98,-16 20-206,0-1 0,-2-1 1,0 0-1,-2-1 0,-1-1 0,0 0 0,-2 0 1,-1-1-1,6-30 0,-23 64-55,-5 8-31,7-3 1,-1 0-1,2 0 0,0 1 0,0 0 1,2 0-1,-1 1 0,-1 22 1,1 106 14,4-106-9,0-29-4,-1 6 14,1 1 0,1 0-1,0 0 1,1-1 0,8 29 0,-2-32 421,-12-15-4759</inkml:trace>
  <inkml:trace contextRef="#ctx0" brushRef="#br0" timeOffset="8270.69">4921 632 22911,'0'0'3840,"17"-4"-2304,3 1-760,12-4 16,8 0-512,2-1 8,-2 0-112,-3 0 0,-5 2-64,-5 1-8</inkml:trace>
  <inkml:trace contextRef="#ctx0" brushRef="#br0" timeOffset="8704.41">5288 455 22215,'0'0'2415,"-1"4"-924,-3 11-925,1 1 1,1 0-1,0 0 1,1 1 0,1-1-1,2 23 1,0 7-55,-2-46-503,1 16 219,1-9-65,2-9 50,-3-1-188,1-1 0,-1 1 0,0-1 0,0 1-1,-1-1 1,1 1 0,0-7 0,1-7 10,8-32 42,-6 23-3,2 0 0,14-41-1,-20 66-63,0-1-1,1 1 0,-1 0 1,1 0-1,-1 0 0,1-1 1,-1 1-1,1 0 0,0 0 1,-1 0-1,1 0 0,0 0 1,0 0-1,0 1 0,0-1 1,0 0-1,0 0 0,0 1 1,0-1-1,0 0 0,0 1 1,0-1-1,0 1 0,0-1 1,1 1-1,-1 0 0,0 0 0,0-1 1,1 1-1,1 0 0,-2 1 2,1-1 0,-1 1 0,1 0 0,-1 0 0,1 0 0,-1 0-1,0 0 1,1 0 0,-1 0 0,0 0 0,0 1 0,0-1 0,0 0-1,0 1 1,0-1 0,0 1 0,0-1 0,0 1 0,-1-1 0,1 1-1,0 2 1,2 9 23,0 1-1,-1-1 1,0 1 0,-1 0-1,-1 0 1,-1 15-1,1 23 123,4-40 280,-4-12-499,0 0-1,0 0 1,0 0 0,0-1 0,0 1-1,0 0 1,0 0 0,0 0 0,0 0-1,0 0 1,0 0 0,0-1 0,0 1-1,0 0 1,1 0 0,-1 0 0,0 0-1,0 0 1,0 0 0,0 0 0,0 0-1,0-1 1,0 1 0,0 0 0,1 0-1,-1 0 1,0 0 0,0 0 0,0 0-1,0 0 1,0 0 0,1 0 0,-1 0-1,0 0 1,0 0 0,0 0-1,0 0 1,0 0 0,0 0 0,1 0-1,-1 0 1,0 0 0,0 0 0,0 0-1,0 0 1,0 0 0,0 0 0,1 0-1,-1 1 1,0-1 0,0 0 0,0 0-1,0 0 1,0 0 0,0 0 0,0 0-1,0 0 1,1 0 0,-1 1 0,0-1-1,0 0 1,0 0 0,0 0 0,0 0-1,0 0 1,0 0 0,0 1 0,0-1-1,0 0 1</inkml:trace>
  <inkml:trace contextRef="#ctx0" brushRef="#br0" timeOffset="9105.46">5451 395 23111,'0'0'3960,"2"-1"-2600,4-1-1191,-1-1 1,1 2-1,-1-1 0,1 1 1,0 0-1,-1 0 0,1 0 1,0 1-1,0 0 0,6 0 1,1 1-96,0 1 1,0 0 0,20 6-1,-31-8-64,0 0-1,0 1 0,0 0 0,0-1 1,0 1-1,-1 0 0,1 0 0,0 0 0,0 0 1,-1 0-1,1 0 0,-1 1 0,1-1 1,-1 1-1,1-1 0,-1 1 0,0-1 1,0 1-1,0 0 0,0 0 0,0-1 0,0 1 1,0 0-1,0 0 0,-1 0 0,1 0 1,-1 0-1,1 0 0,-1 0 0,0 0 1,0 0-1,0 0 0,0 0 0,0 0 0,-1 0 1,1 0-1,0 0 0,-1 0 0,0 0 1,0 2-1,-3 6 14,-1-1-1,1 0 1,-1 0 0,-1 0-1,0-1 1,-11 14 0,-10 5 42,20-21-27,0 0 0,0 1 0,1 0 0,0 0 0,0 1 0,1 0 0,-1 0 0,2 0 0,-6 13 0,10-20-29,-1 0 0,1 0 0,0 0 0,0 0 1,0 1-1,0-1 0,0 0 0,1 0 0,-1 0 0,0 0 0,0 0 0,1 0 0,-1 1 1,1-1-1,-1 0 0,1 0 0,-1 0 0,1 0 0,0 0 0,0-1 0,-1 1 0,1 0 1,0 0-1,0 0 0,0-1 0,0 1 0,0 0 0,0-1 0,0 1 0,0-1 0,0 1 0,0-1 1,0 1-1,0-1 0,0 0 0,0 1 0,3-1 0,3 1 18,-1 0-1,1 0 1,0 0-1,14-1 1,-2-3 169,0 0 0,27-8 1,22-4-4486</inkml:trace>
  <inkml:trace contextRef="#ctx0" brushRef="#br0" timeOffset="9596.04">5893 532 22719,'0'-4'1122,"0"1"-832,-1-1 0,1 1 0,-1-1 0,0 1 1,0-1-1,0 1 0,0 0 0,-1-1 0,1 1 1,-1 0-1,0 0 0,0 0 0,0 0 0,0 0 1,0 1-1,-5-5 0,4 5-211,-1-1 0,1 2 0,-1-1 0,1 0 0,-1 1 0,1-1 0,-1 1 0,0 0 0,0 0 0,0 1 0,0-1 0,1 1 0,-1 0 0,0 0 0,0 0-1,-5 1 1,3 0-42,1 0-1,-1 0 1,1 1-1,-1-1 0,1 1 1,0 1-1,-1-1 1,1 1-1,1 0 0,-1 0 1,0 0-1,1 1 0,-1 0 1,1 0-1,0 0 1,-4 5-1,5-5-5,1 0 1,-1-1-1,1 1 1,0 0-1,0 0 1,0 0-1,1 1 1,-1-1-1,1 0 1,0 1-1,0-1 0,1 1 1,-1-1-1,1 0 1,0 1-1,0-1 1,1 1-1,-1-1 1,1 1-1,0-1 1,2 7-1,-1-7-6,0 0 1,0-1-1,0 0 1,0 1-1,1-1 0,0 0 1,-1 0-1,1-1 1,0 1-1,0-1 0,1 1 1,-1-1-1,0 0 0,1 0 1,-1 0-1,1-1 1,0 1-1,0-1 0,-1 0 1,1 0-1,0 0 1,0 0-1,0-1 0,6 0 1,0 1 18,1-1 1,-1 0-1,0-1 0,0 0 1,1-1-1,-1 0 1,0 0-1,15-7 1,-21 7-27,0 0 0,0-1 0,0 0 0,0 0 0,0 0 0,0 0 0,-1 0 0,1-1 1,-1 0-1,0 0 0,0 0 0,-1 0 0,1 0 0,-1 0 0,2-6 0,-2 8-17,-1 0-1,-1-1 0,1 1 0,0-1 1,0 1-1,-1-1 0,0 0 0,1 1 1,-1-1-1,0 1 0,0-1 0,0 0 1,-1 1-1,1-1 0,-1 1 1,1-1-1,-1 1 0,0-1 0,0 1 1,0-1-1,0 1 0,-1 0 0,1-1 1,-1 1-1,1 0 0,-1 0 0,0 0 1,-3-3-1,5 5 0,0 0 0,0 0 0,0-1 0,-1 1 0,1 0 0,0 0 0,0 0 0,0 0 0,0 0 0,-1-1 0,1 1 0,0 0 0,0 0 0,0 0 0,-1 0 0,1 0 0,0 0 0,0 0 0,-1 0 0,1 0 0,0 0 0,0 0 0,-1 0 0,1 0 0,0 0 0,0 0 0,0 0 0,-1 0 0,1 0 0,0 0 0,0 0 0,-1 0 0,1 0 0,0 0 0,0 0 0,0 0 0,-1 1 0,1-1 0,0 0 0,-2 11 0,6 16 0,-2-21 0,0-1 0,0 1 0,1-1 0,-1 1 0,1-1 0,0 0 0,1 0 0,-1 0 0,1-1 0,0 1 0,0-1 0,0 0 0,6 4 0,-7-6 0,0-1 0,0 1 0,0-1 0,0 0 0,0 1 0,1-1 0,-1-1 0,0 1 0,1 0 0,-1-1 0,0 0 0,1 0 0,-1 0 0,1 0 0,-1 0 0,0-1 0,1 1 0,-1-1 0,0 0 0,0 0 0,1 0 0,-1-1 0,0 1 0,5-4 0,-2 1 7,0-1 1,0 1-1,-1-1 1,1 0-1,-1-1 1,0 1-1,-1-1 0,7-10 1,3-8-4111</inkml:trace>
  <inkml:trace contextRef="#ctx0" brushRef="#br0" timeOffset="10083.23">6018 110 23319,'0'0'2256,"0"4"-840,4 41 271,12 52-1,-7-50-1286,3 59 0,-7-25-134,1 56 374,-5-134-419,0-4-64,3-9 17,3-17-50,-5 1-111,-2 20-13,0 1 0,1-1 0,-1 0 0,1 0 0,0 1 0,1-1 0,0 0 0,-1 1 0,6-11 0,-6 16 0,-1-1 0,0 1 0,1 0 0,-1-1 0,0 1 0,1 0 0,-1 0 0,1-1 0,-1 1 0,0 0 0,1 0 0,-1-1 0,1 1 0,-1 0 0,1 0 0,-1 0 0,1 0 0,-1 0 0,1 0 0,-1 0 0,1 0 0,-1 0 0,0 0 0,1 0 0,-1 0 0,1 0 0,-1 0 0,1 0 0,-1 1 0,1-1 0,-1 0 0,1 0 0,-1 0 0,0 1 0,1-1 0,-1 0 0,1 1 0,-1-1 0,0 0 0,1 1 0,-1-1 0,0 0 0,0 1 0,1-1 0,-1 1 0,0 0 0,14 22 0,-13-21 0,20 54 0,-7-14 0,2-7 0,-16-34-3,0-1 0,0 0 0,0 0 0,0 0 0,1 0-1,-1 0 1,0 0 0,0 0 0,0 0 0,0 0 0,0 0 0,1 0 0,-1 1 0,0-1 0,0 0 0,0 0 0,0 0-1,1 0 1,-1 0 0,0 0 0,0 0 0,0 0 0,0-1 0,1 1 0,-1 0 0,0 0 0,0 0 0,0 0-1,0 0 1,1 0 0,-1 0 0,0 0 0,0 0 0,0 0 0,0 0 0,0-1 0,0 1 0,1 0 0,-1 0-1,0 0 1,0 0 0,0 0 0,0-1 0,2-2-2972</inkml:trace>
  <inkml:trace contextRef="#ctx0" brushRef="#br0" timeOffset="10084.23">6294 107 23919,'1'-3'1320,"6"-7"648,-4 16 700,-1 29-1349,-7 62-1045,-1 56-90,6-127-149,2 0 1,1 1-1,10 42 1,-11-62-20,0 0 1,0 0 0,1 0-1,0 0 1,0 0 0,1 0-1,6 8 1,-8-12-6,0-1 0,0 0 0,0 0 0,0-1 0,0 1 0,0 0 1,1-1-1,-1 1 0,1-1 0,-1 0 0,1 0 0,0 0 0,-1 0 0,1 0 0,0 0 0,-1-1 0,1 1 0,0-1 0,0 0 0,0 0 0,0 0 0,-1 0 0,5-1 0,40-12-212,-32 7-3454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5:35.23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340 264 19399,'0'0'1386,"2"-2"83,1-2-1154,-1 1-1,0-1 1,0 1-1,0-1 1,-1 0 0,0 0-1,1 0 1,-1 0-1,-1 0 1,1 0 0,0 0-1,-1 0 1,0-1-1,0 1 1,0 0 0,-1 0-1,1 0 1,-1 0 0,-2-8-1,1 5-232,-1 0 0,1 0 1,-1 0-1,0 0 0,-1 1 0,1-1 0,-1 1 0,-1 0 0,1 0 1,-10-9-1,6 9 11,0-1 0,0 2 1,-1-1-1,0 1 0,-16-6 1,20 9-49,-1-1 1,0 2-1,0-1 1,0 1 0,0 0-1,0 0 1,-1 0-1,1 1 1,0 0-1,-9 1 1,11 0-26,1 0 1,-1 1-1,1-1 0,0 1 0,0 0 1,0 0-1,0 0 0,0 0 1,0 0-1,0 1 0,1-1 0,-1 1 1,1 0-1,0 0 0,0 0 1,0 0-1,0 0 0,0 0 0,-1 5 1,-4 7 55,1 1 0,-6 28 0,11-41-63,-4 20 59,2 0 1,0 0-1,1 0 1,2 0-1,0 1 1,5 33-1,0-24 21,2 0 0,0 0 1,23 56-1,-23-73-33,0-1 0,1 0 0,13 20 0,-18-31-28,0 0 0,0 0 0,1 0 0,-1 0 0,1 0 0,0-1 0,0 1 0,0-1 0,0 0 0,1 0 0,0-1 0,-1 1 0,1-1 0,9 3 0,-14-5-35,0-1-1,0 1 1,1 0 0,-1 0 0,0 0 0,0 0 0,0-1-1,0 1 1,0 0 0,0 0 0,0 0 0,0-1 0,0 1-1,0 0 1,0 0 0,0 0 0,0-1 0,0 1 0,0 0-1,0 0 1,0 0 0,0 0 0,0-1 0,0 1 0,0 0 0,0 0-1,0 0 1,0-1 0,0 1 0,0 0 0,-1 0 0,1 0-1,0 0 1,0-1 0,0 1 0,0 0 0,0 0 0,-1 0-1,0-3-2488</inkml:trace>
  <inkml:trace contextRef="#ctx0" brushRef="#br0" timeOffset="467.83">1 482 23015,'0'0'6704,"16"2"-6488,-4 1 0,4 0-120,5 3 16,2 0-64,6-5 16,11-7-24,3-4 0</inkml:trace>
  <inkml:trace contextRef="#ctx0" brushRef="#br0" timeOffset="907.29">468 450 21503,'0'0'1104,"-1"-3"47,0-2-799,0 1 1,-1-1-1,1 1 0,-1-1 1,0 1-1,0-1 1,0 1-1,-1 0 0,0 0 1,1 0-1,-1 1 1,-4-5-1,4 6-315,0 0 0,1 0-1,-1 1 1,0-1 0,0 1 0,0 0 0,0 0 0,0 0-1,0 0 1,0 0 0,0 0 0,0 1 0,-1 0 0,1 0-1,0 0 1,0 0 0,0 0 0,-1 0 0,1 1 0,-3 0-1,1 0 2,1 0-1,-1 0 0,1 1 0,-1-1 0,1 1 0,0 0 0,0 0 0,0 0 0,0 1 0,0-1 0,-4 5 0,6-6-19,1 1 1,0 0-1,-1 0 0,1 0 0,0 0 1,0 0-1,0 0 0,0 1 1,0-1-1,1 0 0,-1 0 0,1 1 1,-1-1-1,1 0 0,0 1 0,0-1 1,0 0-1,0 1 0,1-1 0,-1 0 1,0 1-1,1-1 0,0 0 0,0 3 1,2 2 19,0 1 1,1-1-1,-1-1 0,1 1 1,1 0-1,-1-1 1,1 0-1,0 0 0,1 0 1,-1-1-1,1 0 1,0 0-1,0 0 0,8 4 1,-10-7-9,-1 0-1,1 0 1,0 0 0,0 0 0,0-1-1,0 1 1,0-1 0,0 0 0,0 0-1,0-1 1,0 1 0,1-1 0,-1 0-1,0 0 1,0-1 0,0 1 0,1-1-1,-1 0 1,0 0 0,0 0 0,0 0-1,0-1 1,0 0 0,-1 1 0,1-1 0,0-1-1,5-4 1,-7 5-10,0 0-1,-1 0 0,1-1 1,0 1-1,-1-1 1,0 1-1,0-1 1,1 1-1,-1-1 1,-1 0-1,1 0 1,0 1-1,-1-1 1,1 0-1,-1 0 1,0 0-1,0 0 1,0 0-1,-1 1 0,1-1 1,0 0-1,-1 0 1,-1-4-1,0 2 14,1 0 0,-1 0-1,0 0 1,0 0-1,-1 0 1,1 1-1,-1-1 1,0 1-1,0 0 1,-1 0 0,1 0-1,-6-4 1,7 9 185,3 7-136,3 9-25,2-3-34,0-1 0,0 1-1,17 23 1,-20-33-23,0 1 0,1-1 0,-1-1-1,1 1 1,0 0 0,0-1 0,0 0 0,1 0-1,-1 0 1,1 0 0,0-1 0,-1 0 0,1 0-1,0 0 1,7 2 0,5-2 119,0 1 0,25-1 0,-36-2-460,-1 0 1,0 0 0,0-1-1,0 1 1,0-1 0,0 0-1,0-1 1,0 1 0,0-1-1,-1 0 1,1-1 0,6-3-1</inkml:trace>
  <inkml:trace contextRef="#ctx0" brushRef="#br0" timeOffset="1350.25">578 66 23615,'-2'-20'1501,"4"14"3510,3 28-4602,-1 0 1,2 45-1,-2-12-238,-1-34-137,1-1 1,1 0-1,0 0 1,2 0 0,0-1-1,1 0 1,1 0-1,1-1 1,0 0-1,1-1 1,1 0 0,1-1-1,1 0 1,29 27-1,-39-40-24,-1 0 0,1-1 0,0 1-1,0 0 1,0-1 0,1 0 0,-1 0-1,8 2 1,-11-4-6,0 0-1,1 0 1,-1 0 0,0 0-1,1 0 1,-1 0-1,0 0 1,1 0-1,-1 0 1,0-1 0,1 1-1,-1-1 1,0 1-1,0-1 1,0 1-1,1-1 1,-1 0 0,0 1-1,0-1 1,0 0-1,0 0 1,0 0-1,0 0 1,0 0 0,-1 0-1,1 0 1,0 0-1,0 0 1,-1 0-1,1-1 1,-1 1 0,1 0-1,0-3 1,5-15-4019</inkml:trace>
  <inkml:trace contextRef="#ctx0" brushRef="#br0" timeOffset="1351.25">773 0 22511,'0'0'3719,"3"2"-2349,-1 0-1271,0 0 0,0 0 0,-1 0-1,1 0 1,0 1 0,-1-1-1,0 0 1,0 1 0,1-1-1,-1 1 1,-1-1 0,1 1-1,1 3 1,4 42 290,-4-31-289,6 107 350,-6-82-289,1 0-1,1 0 1,18 65-1,-20-100-61,0 0 0,0-1 0,1 1-1,6 10 1,-8-16-258,0 0 0,0 1-1,0-1 1,0 0-1,0 0 1,0 0 0,0 0-1,0 0 1,0 0-1,1 0 1,-1 0 0,0 0-1,1-1 1,-1 1-1,1 0 1,-1-1 0,1 1-1,-1-1 1,1 0-1,-1 0 1,1 1 0,-1-1-1,1 0 1,1 0 0</inkml:trace>
  <inkml:trace contextRef="#ctx0" brushRef="#br0" timeOffset="1781.5">1108 325 22215,'-3'-1'1231,"-6"-3"-515,0 2 1,0-1-1,0 1 0,0 1 0,0 0 1,-10 0-1,13 0-582,1 1-1,-1 1 1,1-1-1,-1 1 1,0 0 0,1 0-1,0 1 1,-1 0-1,1 0 1,0 0-1,-9 5 1,13-6-120,0 0-1,0 0 1,0 0 0,0 0 0,1 0-1,-1 0 1,0 0 0,1 0-1,-1 0 1,0 0 0,1 0-1,0 0 1,-1 0 0,1 0-1,-1 1 1,1-1 0,0 0-1,0 0 1,0 0 0,0 1 0,0-1-1,0 0 1,0 0 0,0 1-1,1-1 1,-1 0 0,0 0-1,1 0 1,-1 0 0,1 1-1,-1-1 1,1 0 0,-1 0-1,2 2 1,2 2 17,0 1 0,0-1 0,0 0 0,9 9-1,7 2 42,0-1 0,34 20 0,-35-24-5,0 1 1,-1 1-1,-1 0 0,17 17 0,-34-29-57,1-1 0,0 1 0,0 0 0,-1 0 0,1 0 0,-1 0 0,1 0 0,-1 0 0,1 0 0,-1 0 0,1 0 0,-1 0 0,0 0 0,0 0 0,0 0 0,1 0 0,-1 0 0,0 0 0,0 0 0,0 0 0,-1 0 0,1 1 0,0 0 0,-1 0 2,0 0 0,0 1 0,0-1 0,-1 0 0,1 0 0,0 0 0,-1 0 0,0 0 0,1 0 0,-3 1 0,-1 2 11,-1-1 1,1 0-1,-1 0 1,0-1-1,0 1 1,-10 3-1,5-4 12,0-1-1,0 1 0,0-2 0,0 1 0,0-2 0,-1 1 0,1-2 1,0 1-1,0-2 0,-14-2 0,17 2 0,0 0 1,0-1-1,1 0 0,-1 0 1,1 0-1,-1-1 0,1 0 1,0-1-1,0 0 0,1 0 1,0 0-1,0 0 0,0-1 1,-8-11-1,11 8-79,3 6-3921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7:04.92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53 0 10952,'0'0'7291,"-3"6"-6983,-1 8-134,0 0-1,1 0 0,1 0 0,0 0 0,0 16 0,3 82 860,0-5-78,6 374 2634,-7-304-2553,-2-42-338,-1 70 189,0 14-252,4-182-546,1 124 246,-4-47-120,2-35-21,-11 80 0,5-94-54,3 84 0,3-32-18,-10 360 366,12-372-385,-1 11-2,-8 253 225,11-255-213,2 176 106,0-156-119,7 76 104,2-55 10,-12-125-159,-3 22 25,0-57-198,0 1 1,0-1-1,-1 0 1,0 1-1,-2-10 0,0 2-3125</inkml:trace>
  <inkml:trace contextRef="#ctx0" brushRef="#br0" timeOffset="2133.68">804 4825 12256,'0'0'840,"-1"-3"124,0 0-754,0 1 0,0 0 0,0-1 0,-1 1 1,1 0-1,-1 0 0,1 0 0,-1 0 1,0 0-1,0 0 0,0 0 0,0 1 0,0-1 1,0 1-1,0-1 0,0 1 0,-1 0 0,1 0 1,-1 0-1,1 0 0,0 0 0,-1 1 1,0-1-1,1 1 0,-1 0 0,-3-1 0,-2 0-88,0 1 0,0 0 0,0 0 0,0 0 0,0 1 0,1 0 0,-1 0 0,0 1 0,1 0 0,-1 1 0,1 0 0,-10 5 0,12-6-68,1 1-1,0-1 0,0 1 1,1 0-1,-1 1 1,1-1-1,-1 1 0,1-1 1,0 1-1,0 0 0,1 0 1,-1 1-1,1-1 0,0 0 1,0 1-1,0 0 1,1-1-1,0 1 0,0 0 1,0-1-1,0 7 0,0-6-6,1-1-1,0 0 0,0 0 0,0 0 0,0 1 1,1-1-1,0 0 0,0 0 0,0 0 1,0 0-1,1 0 0,-1 0 0,1 0 0,0-1 1,0 1-1,1 0 0,-1-1 0,5 5 1,-2-3 15,1-1 1,-1 0 0,1-1 0,-1 1 0,1-1 0,0 0 0,0-1 0,0 0 0,0 1 0,1-2 0,8 2 0,-4 0 82,-1-2 1,1 0 0,-1 0 0,1 0 0,0-2 0,-1 1 0,19-4 0,-27 3-81,1 1 1,-1-1-1,0 0 1,1 0-1,-1 0 1,0 0 0,0 0-1,0 0 1,0 0-1,0-1 1,0 1-1,0-1 1,0 0-1,-1 1 1,1-1 0,0 0-1,-1 0 1,0 0-1,1 0 1,-1 0-1,0 0 1,0-1-1,0 1 1,0 0 0,-1-1-1,1 1 1,0 0-1,-1-1 1,0 1-1,0-1 1,0 1-1,0 0 1,0-1 0,0 1-1,0-1 1,-1 1-1,1 0 1,-1-1-1,-1-2 1,2 4-28,-6-19 387,6 19-390,-1 0 0,1 1 1,0-1-1,-1 0 0,1 0 0,0 1 0,-1-1 1,1 0-1,-1 1 0,1-1 0,-1 0 0,1 1 1,-1-1-1,0 1 0,1-1 0,-1 1 0,1-1 1,-1 1-1,0 0 0,0-1 0,1 1 0,-1 0 1,-1-1-1,4 26 802,35 75-206,-3-5-114,-25-68-398,-2-7 2,-1 0 0,-1 1 0,3 24 1,-7-41-95,-1 1 1,1 0 0,-1 0 0,0 0-1,-1 0 1,1 0 0,-1-1 0,0 1-1,0 0 1,-1-1 0,1 1 0,-1 0-1,0-1 1,0 0 0,-1 1 0,1-1-1,-1 0 1,0 0 0,-4 4 0,4-6-10,0 0-1,0 1 1,0-2 0,-1 1 0,1 0 0,-1-1 0,1 1 0,-1-1 0,1 0 0,-1 0-1,0 0 1,0-1 0,1 1 0,-6-1 0,-7 0 19,1-1 0,-18-3 1,10 0-36,0 0 0,0-2 0,0-1 0,-35-16 0,45 17-2,1 0 0,-1-1 0,1-1-1,0 0 1,1-1 0,0 0 0,0-1 0,-17-20 0,28 30 0,-1-1 0,0 0 0,1 0 0,-1 0 0,1 0 0,-1 0 0,1 0 0,-1 0 0,1 0 0,0 0 0,-1 0 0,1 0 0,0 0 0,0 0 0,0 0 0,0 0 0,0 0 0,0 0 0,0 0 0,0 0 0,0 0 0,0 0 0,1 0 0,-1 0 0,0 0 0,1 0 0,-1 0 0,1 0 0,0-2 0,2 0 0,1-1 0,-1 1 0,0 0 0,1 0 0,6-4 0,-3 1 0,14-9 17,1 1 1,1 1-1,36-15 1,-8 8-4119</inkml:trace>
  <inkml:trace contextRef="#ctx0" brushRef="#br0" timeOffset="2571.67">955 4938 23615,'0'0'6871,"0"5"-6781,-1 7-48,2 42 49,-1-52-88,0 0-1,0 0 1,1 1-1,-1-1 0,1 0 1,-1 0-1,1 1 1,0-1-1,0 0 1,0 0-1,0 0 0,0 0 1,0 0-1,1 0 1,-1-1-1,1 1 0,-1 0 1,1-1-1,3 3 1,4-2-71,-4-2-3709</inkml:trace>
  <inkml:trace contextRef="#ctx0" brushRef="#br0" timeOffset="3124.52">1037 4635 20903,'0'0'3047,"0"-2"-1923,0 1-1076,1 0-1,-1 0 1,0 1 0,0-1-1,0 0 1,0 0 0,0 1 0,1-1-1,-1 0 1,0 0 0,1 1 0,-1-1-1,1 0 1,-1 1 0,1-1-1,-1 1 1,1-1 0,-1 0 0,1 1-1,-1-1 1,1 1 0,1-1-1,19-8 398,-14 7-526,-3 0 51,0 1 0,0 0 0,0 0 0,0 0 0,0 1-1,0-1 1,0 1 0,0 0 0,6 0 0,-8 1-17,0 0-1,0-1 1,0 1 0,0 0 0,-1 0-1,1 0 1,0 0 0,-1 0-1,1 1 1,-1-1 0,1 0 0,-1 1-1,1-1 1,-1 1 0,0-1 0,0 1-1,0 0 1,0 0 0,0-1-1,0 1 1,0 3 0,4 8-44,-1 1 0,0-1 0,-1 1-1,-1 0 1,0 0 0,-1 25 0,-9 90-167,5-90 198,-4 83 471,8-125-355,0 1 1,0 0 0,0-1-1,0 1 1,1 0 0,-1 0-1,1 0 1,-1 0 0,1 0-1,0 0 1,-1 0 0,3-2 0,5-4 79,-3-1-103,1 0 161,0 1 1,0-1-1,1 1 0,0 0 0,10-7 0,-15 14-150,-1-1-1,0 1 0,0 0 1,1 0-1,-1 0 0,0 0 0,1 0 1,-1 0-1,1 1 0,-1-1 1,1 1-1,-1 0 0,1-1 1,0 1-1,-1 1 0,1-1 1,-1 0-1,1 0 0,-1 1 1,1 0-1,-1-1 0,1 1 1,-1 0-1,0 0 0,1 0 1,-1 1-1,0-1 0,3 2 0,-1 0-2,1 1-1,-1-1 0,0 1 0,0 0 0,0 0 0,-1 0 0,1 0 0,-1 1 0,0-1 0,-1 1 0,4 6 0,-5-8-26,0 0-1,0 0 1,-1 0 0,1 1-1,-1-1 1,1 0 0,-1 1 0,0-1-1,0 0 1,0 1 0,-1-1-1,1 0 1,-1 0 0,0 1 0,0-1-1,0 0 1,0 0 0,-1 0-1,-3 6 1,0-2 2,0 0 0,0 0 0,-1 0 0,0-1 0,0 1 0,0-1 0,-1-1 0,0 1 0,0-1 0,-1-1 0,1 1 0,-1-1 0,0-1 0,0 1 0,-10 2 0,12-5-4,1 0 0,-1 1 0,0-2 1,0 1-1,1-1 0,-1 0 0,0 0 1,0 0-1,0-1 0,1 0 0,-1 0 1,0-1-1,1 1 0,-1-1 0,1-1 1,-1 1-1,1-1 0,0 1 0,0-2 0,0 1 1,1 0-1,-1-1 0,-5-6 0,8 9-5,1-1-1,-1 1 1,1-1-1,-1 0 1,1 0 0,0 1-1,0-1 1,0 0-1,0 0 1,0 0-1,0 0 1,1 0-1,-1 0 1,1 0-1,-1 0 1,1 0-1,0-1 1,0 1-1,0 0 1,0 0-1,0-2 1,1 2-1,0 0-1,0 0 1,0 0 0,0 1 0,0-1 0,0 0-1,0 1 1,1-1 0,-1 1 0,0 0 0,1-1-1,-1 1 1,1 0 0,0 0 0,-1 0 0,1 0-1,0 0 1,0 0 0,0 0 0,0 1 0,-1-1-1,1 1 1,3-1 0,24-6 172,2 0-3988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6:56.41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942 1 9944,'0'0'4389,"1"5"-3745,2 15-203,-1 0 0,-1 0 0,-3 35 0,0-2 211,3 35 284,-1 57 336,0 82 201,1-193-1106,5 37 0,-3-39 19,0 48-1,-14 107 493,-4 94 391,11-162-810,1 68 250,-5 53 71,1-134-444,4 286 740,53 61 4,-44-410-967,3 7 14,-4-30-53,-2 1 0,2 36 0,4 42 128,-1 2 36,-8 76 501,4-128-264,-4-48-449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2:11.455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4520 1 16072,'0'0'10395,"-2"1"-10175,0 0-208,-10 4 108,-1 2-1,1-1 0,0 1 1,1 1-1,-1 0 1,2 1-1,-1 0 0,-14 17 1,-8 17 69,19-23-80,-1 0 0,-1-1 0,-1-1 0,-23 20 0,-61 32 316,71-52-236,1 2-1,1 1 1,-44 42-1,38-29 42,-15 16 172,24-23-152,-2-2 0,-1 0 0,-41 27 0,-33 30 367,78-59-390,10-9-78,-1 0 0,-1-2 0,-20 14 0,36-26-214,0 0-1,0 0 1,0 0 0,0 0 0,0 0-1,0 0 1,0 0 0,0 1 0,0-1-1,0 0 1,0 0 0,0 0 0,-1 0-1,1 0 1,0 0 0,0 0-1,0-1 1,0 1 0,0 0 0,0 0-1,0 0 1,0 0 0,0 0 0,0 0-1,0 0 1,0 0 0,0 0 0,-1 0-1,1 0 1,0 0 0,0 0-1,0 0 1,0 0 0,0 0 0,0 0-1,0 0 1,0 0 0,0 0 0,0-1-1,0 1 1,0 0 0,0 0-1,0 0 1,0 0 0,0 0 0,0 0-1,0 0 1,0 0 0,0 0 0,0 0-1,0 0 1,0-1 0,0 1 0,0 0-1,0 0 1,0 0 0,0 0-1,0 0 1,0 0 0,0 0 0,0 0-1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7:10.80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1 411 17583,'0'0'8123,"3"-3"-6894,3-1-994,-1 0 1,1 1-1,-1-1 0,1 1 0,0 1 1,0-1-1,0 1 0,10-2 1,58-8 676,-15 3-79,-49 7-607,1 0 1,19 0-1,-27 2-158,0 0-1,1 0 1,-1 0-1,0 1 1,1-1-1,-1 1 1,0 0-1,0 0 0,0 0 1,0 0-1,0 1 1,0-1-1,4 3 1,-7-3-59,0-1 1,1 0-1,-1 1 1,0-1-1,0 0 0,1 1 1,-1-1-1,0 1 1,0-1-1,0 0 1,0 1-1,0-1 1,1 1-1,-1-1 1,0 1-1,0-1 1,0 0-1,0 1 1,0-1-1,0 1 1,-1-1-1,1 0 0,0 1 1,0-1-1,0 1 1,0-1-1,0 0 1,-1 1-1,1-1 1,0 1-1,0-1 1,0 0-1,-1 1 1,1-1-1,-1 1 1,-13 13-29,12-12 34,-29 25-15,5-6 0,1 1 0,1 2 0,-40 50 0,62-71 0,1-1 0,-1 0 0,1 1 0,-1-1 0,1 1 0,0-1 0,0 1 0,0-1 0,1 1 0,-1 0 0,1-1 0,-1 1 0,1 0 0,0 0 0,0-1 0,1 7 0,-1-8 0,1 1 0,0 0 0,0 0 0,0 0 0,0-1 0,0 1 0,0 0 0,1-1 0,-1 1 0,1-1 0,-1 1 0,1-1 0,-1 0 0,1 0 0,0 0 0,-1 0 0,1 0 0,0 0 0,0 0 0,0 0 0,0-1 0,0 1 0,3 0 0,1 0 0,0 0 0,-1 0 0,1-1 0,0 0 0,0 0 0,-1 0 0,1-1 0,0 1 0,0-1 0,-1-1 0,9-2 0,3-3 0,-1 0 0,21-13 0,17-8 0,-51 27 0,-1 0 0,1 0 0,0 0 0,-1 0 0,1 0 0,-1-1 0,1 0 0,-1 1 0,0-1 0,0 0 0,1 0 0,-1 0 0,-1 0 0,1 0 0,0-1 0,0 1 0,-1-1 0,1 1 0,-1-1 0,0 1 0,0-1 0,0 0 0,0 1 0,0-1 0,0-4 0,-1 5 0,4-22 0,-4 23 0,0 1 0,0-1 0,0 0 0,0 0 0,0 0 0,0 0 0,0 0 0,0 0 0,0 0 0,0 1 0,0-1 0,-1 0 0,1 0 0,0 0 0,-1 0 0,1 1 0,0-1 0,-1 0 0,1 0 0,-1 1 0,0-2 0,0 2 0,0 0 0,1 0 0,-1 0 0,1 0 0,-1 0 0,1 1 0,-1-1 0,1 0 0,-1 0 0,1 0 0,-1 1 0,1-1 0,-1 0 0,1 1 0,0-1 0,-1 0 0,1 1 0,-1-1 0,1 0 0,0 1 0,0-1 0,-1 1 0,1-1 0,0 1 0,-1-1 0,1 1 0,0-1 0,0 1 0,0-1 0,0 1 0,-1 0 0,-5 20 0,5-15 0,1 0 0,0 0 0,0 0 0,0 0 0,1-1 0,0 1 0,0 0 0,1 0 0,-1 0 0,1-1 0,0 1 0,1-1 0,-1 1 0,1-1 0,0 0 0,1 0 0,-1 0 0,1-1 0,8 9 0,-8-9 0,0-1 0,0 1 0,0-1 0,1 0 0,-1 0 0,1 0 0,0-1 0,0 1 0,0-1 0,0 0 0,0-1 0,0 1 0,0-1 0,1 0 0,-1-1 0,0 1 0,1-1 0,-1 0 0,0 0 0,1-1 0,-1 1 0,8-3 0,-4-1 0,1 0 0,-1-1 0,0 0 0,0 0 0,0-1 0,-1 0 0,0 0 0,0-1 0,-1 0 0,1-1 0,-1 0 0,-1 0 0,0 0 0,0-1 0,-1 0 0,0 0 0,0 0 0,5-17 0,-9 22 0,-1 0 0,1 0 0,-1 0 0,0 0 0,0 0 0,0 0 0,-1 0 0,0 0 0,1 0 0,-4-7 0,4 10 0,0 0 0,-1 0 0,1-1 0,-1 1 0,1 0 0,-1 0 0,1-1 0,-1 1 0,0 0 0,0 0 0,0 0 0,0 0 0,0 0 0,0 0 0,0 0 0,0 0 0,0 1 0,0-1 0,0 0 0,0 0 0,-1 1 0,1-1 0,0 1 0,0-1 0,-1 1 0,1 0 0,0 0 0,-1-1 0,1 1 0,0 0 0,-1 0 0,1 0 0,-2 1 0,2-1 0,1 0 0,-1 1 0,1-1 0,-1 1 0,1-1 0,-1 1 0,1-1 0,-1 1 0,1-1 0,0 1 0,-1-1 0,1 1 0,0-1 0,-1 1 0,1 0 0,0-1 0,0 1 0,0 0 0,-1-1 0,1 1 0,0 0 0,0-1 0,0 1 0,0 0 0,0 0 0,1 21 0,0-19 0,-1 5 0,1 0 0,1 0 0,0 0 0,0 0 0,0 0 0,1 0 0,0 0 0,1-1 0,0 1 0,0-1 0,0 0 0,1 0 0,6 7 0,-7-11 0,-1 0 0,1 1 0,-1-2 0,1 1 0,0 0 0,0-1 0,0 0 0,0 0 0,1 0 0,-1 0 0,1-1 0,-1 0 0,1 0 0,-1 0 0,1 0 0,0-1 0,-1 1 0,1-1 0,0 0 0,-1-1 0,1 1 0,0-1 0,-1 0 0,9-3 0,20-13 193,-7 2-760,-8 11-3003</inkml:trace>
  <inkml:trace contextRef="#ctx0" brushRef="#br0" timeOffset="447.6">863 461 21311,'0'0'8131,"2"4"-7507,6 16-50,-1 1 0,4 22 0,11 33 397,-46-113-971,15 21 0,-1-2 0,-11-29 0,19 42 0,1 0 0,-1 0 0,1 0 0,0 0 0,0 0 0,0 0 0,1 0 0,0 0 0,0 0 0,0 0 0,2-9 0,-1 12 0,0 1 0,0-1 0,0 0 0,0 1 0,1-1 0,-1 1 0,0-1 0,1 1 0,-1-1 0,1 1 0,-1 0 0,1 0 0,0 0 0,-1 0 0,1 0 0,0 0 0,0 0 0,0 1 0,-1-1 0,1 0 0,0 1 0,0 0 0,0-1 0,0 1 0,0 0 0,0 0 0,3 0 0,4 0 0,-1 1 0,1-1 0,0 1 0,15 4 0,-14-1 77,-1 0 1,0 0-1,1 1 1,12 9-1,-12-8-1525,0 0 0,17 7 0</inkml:trace>
  <inkml:trace contextRef="#ctx0" brushRef="#br0" timeOffset="857.04">1094 396 21911,'-1'-1'74,"1"1"0,-1-1 0,1 1-1,0-1 1,-1 1 0,0-1 0,1 1-1,-1-1 1,1 1 0,-1-1 0,0 1 0,1 0-1,-1-1 1,0 1 0,1 0 0,-1 0-1,0 0 1,1-1 0,-1 1 0,0 0-1,0 0 1,1 0 0,-1 0 0,0 0-1,1 0 1,-1 0 0,0 0 0,0 1 0,1-1-1,-1 0 1,0 0 0,1 1 0,-1-1-1,0 0 1,1 1 0,-1-1 0,1 0-1,-1 1 1,0-1 0,1 1 0,-1-1-1,1 1 1,0 0 0,-1-1 0,1 1 0,-1-1-1,1 1 1,0 0 0,-1 0 0,-1 2 326,1 1 1,0-1-1,0 0 1,0 0 0,0 0-1,0 1 1,1-1 0,-1 0-1,1 7 1,1-5-288,0 1 0,0-1 0,0 1 0,1-1 0,0 0 0,0 0 0,1 0 1,-1 0-1,1 0 0,0 0 0,0 0 0,1-1 0,-1 0 0,1 0 0,0 0 0,0 0 0,1 0 0,-1-1 1,1 0-1,-1 0 0,1 0 0,0-1 0,9 4 0,-5-2-79,1-1 0,-1 0-1,1 0 1,0-1 0,0-1 0,-1 1-1,1-2 1,0 1 0,0-1 0,0-1-1,0 0 1,18-4 0,-27 5-34,0-1 0,1 1 0,-1 0 0,0-1 0,0 1 0,0-1 0,0 0 0,0 1 0,0-1 0,0 0 0,0 0 0,-1 1 0,1-1 0,0 0 0,0 0 0,-1 0 0,1 0 0,0 0 0,-1 0 0,1 0 0,-1 0 0,1-2 0,0 0 0,-1 0 0,1 0 0,-1 1 0,0-1 0,0 0 0,0 0 0,0 0 0,-1 1 0,0-6 0,-1 4 0,1-1 0,0 0 0,-1 1 0,0-1 0,0 1 0,-1 0 0,1 0 0,-1 0 0,0 0 0,0 0 0,-5-5 0,3 6 0,4 7 0,11 14 0,18 22 0,-24-36 0,0 1 0,0-1 0,1 0 0,-1 0 0,1 0 0,0-1 0,0 1 0,0-1 0,0 0 0,0-1 0,1 1 0,0-1 0,-1 0 0,1-1 0,0 1 0,0-1 0,0 0 0,0-1 0,0 1 0,0-1 0,0 0 0,11-2 0,-3 1-944,-11 1-2068</inkml:trace>
  <inkml:trace contextRef="#ctx0" brushRef="#br0" timeOffset="1219.99">1098 167 20903,'0'0'2640,"12"21"-1704,4 0 352,4 1 16,1 1-736,-4-5-8,-1-6-136,-3-3 8,0-4-136,2-4 8</inkml:trace>
  <inkml:trace contextRef="#ctx0" brushRef="#br0" timeOffset="1672.94">1305 251 20999,'0'3'0,"0"0"1000,0 2 8,0 1 216,1 2 8,4 4-288,2 2 0,0 2-576,3 0 0</inkml:trace>
  <inkml:trace contextRef="#ctx0" brushRef="#br0" timeOffset="2164.71">1613 350 18991,'0'0'1623,"-5"-1"-462,-5-2-763,-1 0 0,1 1-1,0 0 1,-1 1 0,1 1-1,-1-1 1,-14 3 0,21-2-308,0 1 0,-1 0 1,1 0-1,0 0 0,0 0 0,0 1 1,0 0-1,0 0 0,-6 4 1,8-4-22,0 0 1,0-1-1,0 1 1,0 0 0,1 0-1,-1 1 1,1-1-1,-1 0 1,1 0 0,0 1-1,0-1 1,0 1-1,0-1 1,0 1 0,1-1-1,-1 1 1,0 4-1,1-1 21,0 1-1,0-1 0,1 1 0,0-1 0,0 1 0,0-1 0,1 0 0,0 1 0,0-1 0,1 0 0,0 0 0,0 0 1,0-1-1,1 1 0,-1-1 0,1 0 0,0 0 0,1 0 0,0 0 0,-1-1 0,1 0 0,6 4 0,-5-4-17,0 0 0,0 0 0,1-1 0,-1 0 0,1 0 0,-1 0 0,1-1 0,0 0 0,0-1 0,0 1 0,1-1 0,-1-1 0,0 1 0,0-1 0,0 0 0,1-1 0,-1 0 0,0 0-1,0-1 1,8-2 0,-9 2-8,-1-1 0,1 0 0,-1-1-1,1 1 1,-1-1 0,0 0-1,0 0 1,-1-1 0,1 1-1,4-7 1,3-6-1537,17-29-1,-26 41 414</inkml:trace>
  <inkml:trace contextRef="#ctx0" brushRef="#br0" timeOffset="2619.84">1672 0 21607,'0'0'6544,"4"8"-6095,2 7-318,0 0-1,-1 0 0,-1 1 0,0 0 0,2 27 1,-1 90 508,-1-12-27,-2-100-412,1 0 0,1 0 0,10 31-1,-14-51-183,0 1 1,0-1-1,1 0 0,-1 0 0,0 0 0,1 0 0,-1 0 0,1 0 0,-1 0 0,1 0 1,-1 0-1,1 0 0,0 0 0,0 0 0,-1 0 0,1-1 0,0 1 0,0 0 0,0 0 0,0-1 1,0 1-1,0-1 0,0 1 0,0-1 0,0 1 0,0-1 0,0 0 0,0 1 0,0-1 0,1 0 1,-1 0-1,0 0 0,1 0 0,2-1 15,-1 0 1,0 0 0,0 0-1,0-1 1,0 0-1,-1 1 1,1-1-1,0 0 1,-1 0-1,5-5 1,104-110 400,-109 115-432,-1 0 0,1 1 0,-1-1 0,0 0 0,0 0 0,0 0 0,0 0 0,1-3 0,-1 2 0,-10 14 0,0 11 70,6-13-4160</inkml:trace>
  <inkml:trace contextRef="#ctx0" brushRef="#br0" timeOffset="2620.84">1879 470 23823,'1'1'0,"2"2"1248,0 3 8,1 0 352,2 9 0,6 12-768,1 6 8,3 1-560,3-1 8,6-5-136,-4-9 8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6:52.37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768 2942 18591,'0'0'8067,"-1"-3"-6611,0 0-1281,-1 0 1,1 1 0,-1-1-1,0 1 1,0-1-1,0 1 1,0 0 0,0 0-1,-1 0 1,1 0-1,-1 0 1,1 0 0,-1 0-1,0 1 1,1-1-1,-1 1 1,0 0 0,0 0-1,0 0 1,0 0-1,0 1 1,0-1-1,-6 1 1,6-1-157,0 1 0,-1 0-1,1 1 1,-1-1 0,1 0-1,0 1 1,-1 0 0,1 0 0,0 0-1,-1 0 1,1 0 0,0 1 0,0-1-1,0 1 1,0 0 0,1 0 0,-1 0-1,0 0 1,1 1 0,-1-1 0,1 1-1,-4 5 1,3-2-19,0 1 0,0-1 0,0 1 0,1 0 0,0 0 0,1 0 0,-1 0 0,1 0 0,1 1 0,-1-1 0,1 0 0,1 0 0,-1 1 0,1-1 0,0 0 0,1 0 0,0 0 0,0 0 0,0 0 0,1 0 0,6 11 0,-8-17 0,0 1 0,1-1 0,-1 1 0,0-1 0,1 1 0,-1-1 0,1 0 0,-1 1 0,1-1 0,0 0 0,-1 0 0,1 0 0,0-1 0,0 1 0,0 0 0,0-1 0,3 1 0,-1 0 0,0-1 0,0 0 0,0 0 0,0 0 0,0-1 0,-1 1 0,1-1 0,6-2 0,0 0 0,-1-1 0,0 0 0,0-1 0,0 0 0,-1 0 0,11-9 0,-11 7 0,0 0 0,-1-1 0,0 1 0,-1-1 0,9-14 0,-13 19 0,0-1 0,0 1 0,0-1 0,0 0 0,-1 0 0,1 0 0,-1 0 0,0 0 0,0 0 0,-1 0 0,1 0 0,-1-1 0,0 1 0,0 0 0,-1 0 0,0-6 0,-1 7 0,0 0 0,0 0 0,0 1 0,0-1 0,-1 1 0,1-1 0,-1 1 0,1 0 0,-1-1 0,0 2 0,0-1 0,0 0 0,0 0 0,-4 0 0,-3-4 0,8 5 0,0-1 0,0 1 0,-1 0 0,1 0 0,0 0 0,0 0 0,-1 0 0,-3-1 0,-2 7 0,6 11 0,3-1 0,1-1 0,0 1 0,1-1 0,1 0 0,0 0 0,1 0 0,0-1 0,1 0 0,1 0 0,14 21 0,6 4 0,2-2 0,35 34 0,-59-65 0,0 1 0,0 0 0,0 0 0,-1 0 0,0 0 0,4 9 0,-7-12 0,0 0 0,0-1 0,0 1 0,-1 0 0,1 0 0,-1 0 0,0 0 0,0 0 0,0 0 0,0 0 0,0 0 0,-1 0 0,0 0 0,1-1 0,-1 1 0,0 0 0,0 0 0,-3 4 0,0-1 0,1 0 0,-2 0 0,1-1 0,-1 1 0,0-1 0,0 0 0,0 0 0,0-1 0,-1 0 0,0 1 0,0-2 0,0 1 0,-1-1 0,1 0 0,-1 0 0,1-1 0,-1 0 0,0 0 0,0-1 0,0 0 0,-13 1 0,7-1 0,0-1 0,-1 0 0,1-1 0,0-1 0,0 0 0,0 0 0,0-1 0,0-1 0,1 0 0,-23-12 0,7 0 0,0-1 0,-46-40 0,73 56-12,-1 0 1,1 0-1,0 0 0,0 0 1,0 0-1,0 0 0,0 0 1,1 0-1,-1-1 1,0 1-1,0 0 0,1 0 1,-1-1-1,1 1 0,-1-1 1,1 1-1,0 0 0,-1-1 1,1 1-1,0-1 0,0 1 1,0-1-1,0-2 0,1 2 51,0 0-1,0 0 0,0 0 1,0 0-1,0 0 0,1 0 0,-1 0 1,0 0-1,1 0 0,0 0 1,-1 1-1,1-1 0,3-1 1,7-5-580,0 1 0,0 1 1,25-10-1,-28 12-1498</inkml:trace>
  <inkml:trace contextRef="#ctx0" brushRef="#br0" timeOffset="417.63">988 2879 21311,'0'0'3824,"0"21"-2056,0 3 8,0 17-1040,0 2 8,2-3-96,2-11 0,2-11-120,-2-10 8,-1-4-296,0-14-240,4-13 0,1-5 0</inkml:trace>
  <inkml:trace contextRef="#ctx0" brushRef="#br0" timeOffset="884.98">988 2706 19199,'0'0'3376,"16"-19"-3288</inkml:trace>
  <inkml:trace contextRef="#ctx0" brushRef="#br0" timeOffset="1361.86">1089 2477 17983,'0'0'1032,"1"5"142,6 34 1542,3 45-1,-6 109 805,-4-189-3428,7 142 2710,-7-136-2656,-1-4-74,1 0 1,1 0-1,-1 0 0,1 0 1,0 0-1,0-1 1,3 9-1,1-35-72,-3 7 0,0 1 0,1 0 0,1 0 0,0 0 0,10-22 0,-12 31 0,0 1 0,0-1 0,1 1 0,-1-1 0,1 1 0,-1 0 0,1 0 0,0 0 0,0 0 0,0 1 0,1-1 0,-1 1 0,0 0 0,1 0 0,0 0 0,-1 0 0,1 1 0,0-1 0,0 1 0,0 0 0,0 0 0,0 1 0,7-1 0,0 0 0,0 2 0,0-1 0,0 1 0,0 1 0,-1 0 0,1 0 0,12 5 0,-19-6 0,-1 1 0,1 0 0,-1-1 0,0 1 0,0 1 0,0-1 0,0 0 0,0 1 0,0-1 0,-1 1 0,1 0 0,-1 0 0,0 0 0,0 0 0,0 0 0,0 0 0,-1 1 0,1-1 0,-1 1 0,0-1 0,0 1 0,0-1 0,0 1 0,-1 0 0,1 4 0,0 5 0,-1-1 0,0 0 0,-1 1 0,0-1 0,-1 0 0,-1 0 0,0 0 0,-6 17 0,7-25 0,1 0 0,-1 0 0,-1 0 0,1 0 0,0 0 0,-1 0 0,0-1 0,0 1 0,0-1 0,0 0 0,-1 0 0,1 0 0,-1 0 0,0-1 0,0 1 0,0-1 0,0 0 0,0 0 0,0 0 0,0-1 0,-1 0 0,1 0 0,-1 0 0,1 0 0,-8 0 0,4-1 0,1-1 0,0 0 0,-1 0 0,1-1 0,0 0 0,0 0 0,0-1 0,0 0 0,1 0 0,-1 0 0,1-1 0,0 0 0,0 0 0,0-1 0,0 1 0,-7-10 0,5 6 0,0-1 0,1 0 0,0 0 0,1-1 0,0 0 0,0 0 0,1 0 0,0-1 0,1 1 0,-3-13 0,7 23 2,0-1 0,-1 0 0,1 1 1,0-1-1,0 0 0,0 1 0,0-1 0,0 0 0,0 1 0,0-1 0,0 0 1,1 1-1,-1-1 0,0 0 0,0 1 0,0-1 0,1 0 0,-1 1 1,0-1-1,1 1 0,-1-1 0,1 0 0,-1 1 0,0-1 0,2 0 0,3-2-4008</inkml:trace>
  <inkml:trace contextRef="#ctx0" brushRef="#br0" timeOffset="3855.53">2012 2866 17487,'0'0'7627,"-1"3"-6187,0 13-978,0 1-1,0-1 1,1 1 0,2-1-1,-1 0 1,2 0 0,0 0-1,1 0 1,0 0 0,13 28-1,-14-36-343,2 6 782,1-12-4874</inkml:trace>
  <inkml:trace contextRef="#ctx0" brushRef="#br0" timeOffset="4286.35">2009 2628 18391,'0'0'1432,"-7"-16"-296,5 16-8,1 0-160,-1 0 16,1 0-568,1 1 8,3 8-112,5 7 16</inkml:trace>
  <inkml:trace contextRef="#ctx0" brushRef="#br0" timeOffset="4745.93">2151 2832 18895,'0'0'6074,"2"3"-4504,7 16-800,-1 1 1,0 0-1,-2 1 0,0 0 0,-1 0 0,3 32 0,-4-27-76,-5-19-569,-3-9-104,-6-11-32,4-2 11,0 1 0,0-1 0,2 0 0,0-1 0,1 1 0,0-1 0,-1-23 0,5 36 0,-1 0 0,1 1 0,-1-1 0,1 0 0,0 1 0,0-1 0,0 0 0,0 1 0,1 0 0,-1-1 0,1 1 0,-1 0 0,1 0 0,0 0 0,0 0 0,0 0 0,0 0 0,0 0 0,0 0 0,1 1 0,-1 0 0,0-1 0,1 1 0,-1 0 0,1 0 0,0 0 0,-1 0 0,1 1 0,0-1 0,-1 1 0,5-1 0,-2 0 0,1 1 0,-1-1 0,1 1 0,0 0 0,-1 1 0,1-1 0,-1 1 0,1 0 0,-1 0 0,1 1 0,-1 0 0,0 0 0,0 0 0,7 4 0,-8-3 0,-1 0 0,0 1 0,0-1 0,0 1 0,-1-1 0,1 1 0,-1 0 0,0 0 0,0 0 0,0 0 0,-1 1 0,1-1 0,-1 0 0,0 1 0,0-1 0,-1 1 0,1-1 0,-1 1 0,-1 8 0,0 8 0,-1 0 0,-9 38 0,8-47 0,0 0 0,2-10 0,0 0 0,1 0 0,-1 1 0,1-1 0,-1 0 0,1 0 0,0 1 0,0-1 0,0 0 0,0 4 0,0-6 4,0 0 0,0 0 0,0 1 0,1-1-1,-1 0 1,0 0 0,0 0 0,0 1 0,0-1 0,1 0 0,-1 0 0,0 0 0,0 0-1,0 0 1,1 1 0,-1-1 0,0 0 0,0 0 0,1 0 0,-1 0 0,0 0-1,0 0 1,0 0 0,1 0 0,-1 0 0,0 0 0,0 0 0,1 0 0,-1 0 0,0 0-1,0 0 1,1 0 0,-1 0 0,0 0 0,0 0 0,1 0 0,-1-1 0,0 1 0,0 0-1,9-5-2953</inkml:trace>
  <inkml:trace contextRef="#ctx0" brushRef="#br0" timeOffset="5391.9">2611 2906 21407,'0'0'1068,"-1"-3"-368,1 1-486,-1 0 0,1 1 0,-1-1 0,0 0-1,0 1 1,0-1 0,0 1 0,0-1 0,0 1 0,0-1 0,0 1-1,-1 0 1,1-1 0,0 1 0,-1 0 0,1 0 0,-1 0-1,1 0 1,-1 0 0,0 1 0,1-1 0,-1 0 0,0 1-1,0-1 1,-2 0 0,-8 0 145,1-1-1,-1 1 1,0 1-1,0 0 1,-19 3-1,26-2-238,0 0 0,-1 0-1,1 0 1,0 1 0,-1 0-1,1 0 1,0 0 0,0 0 0,1 1-1,-1 0 1,1 0 0,-1 0-1,1 1 1,-6 5 0,8-6-117,0 0 1,1 0-1,-1 0 1,1 0-1,0 0 1,0 0-1,0 0 1,0 0-1,0 1 1,1-1-1,-1 0 1,1 1-1,0-1 1,0 0-1,0 1 1,1-1-1,-1 0 1,1 0-1,0 1 1,0-1-1,0 0 1,0 0-1,3 5 1,0 0-5,0 0 0,0-1 0,1 1 0,0-1 1,1 0-1,-1-1 0,14 12 0,-13-13 1,1 1 0,0-1 0,0-1 0,0 1 0,1-1 0,-1-1 0,1 1 0,0-1 0,14 3 0,-18-5 0,0-1 0,0 1 0,0-1 0,0 0 0,0 0 0,0-1 0,0 1 0,0-1 0,-1 0 0,1 0 0,0 0 0,0 0 0,-1-1 0,1 1 0,-1-1 0,1 0 0,-1 0 0,0-1 0,0 1 0,1 0 0,-2-1 0,1 0 0,4-4 0,2-5 0,0 0 0,-1-1 0,0 0 0,-1 0 0,-1 0 0,10-29 0,-13 31 0,0 1 0,0-1 0,-2 0 0,1 0 0,-1 0 0,-1 0 0,0 0 0,-1 0 0,0 0 0,-3-15 0,-13-34 0,-3 1 0,-2 0 0,-34-62 0,47 106 0,9 15 0,0 0 0,0 0 0,0-1 0,0 1 0,0 0 0,0 0 0,0 0 0,-1 0 0,1 0 0,0 0 0,0 0 0,0 0 0,0 0 0,0-1 0,0 1 0,0 0 0,0 0 0,0 0 0,-1 0 0,1 0 0,0 0 0,0 0 0,0 0 0,0 0 0,0 0 0,0 0 0,0 0 0,-1 0 0,1 0 0,0 0 0,0 0 0,0 0 0,0 0 0,0 0 0,0 0 0,0 0 0,-1 0 0,1 0 0,0 0 0,0 0 0,0 0 0,0 0 0,0 0 0,0 0 0,0 1 0,0-1 0,-1 0 0,1 0 0,0 0 0,0 0 0,0 0 0,-2 28 0,2-23 0,7 182 0,-4-156 0,2 0 0,1-1 0,2 0 0,12 34 0,-13-46 0,0-1 0,2 1 0,14 24 0,-18-36 0,-1-1 0,1 1 0,0-1 0,0 0 0,0 0 0,1-1 0,-1 1 0,1-1 0,0 0 0,1-1 0,-1 1 0,12 3 0,-8-4 0,0 0 0,0 0 0,0-1 0,0 0 0,0-1 0,1 0 0,-1-1 0,0 0 0,1 0 0,16-4 0,-22 3 0,0-1 0,0 1 0,0-1 0,0 0 0,0 0 0,0-1 0,-1 1 0,1-1 0,-1 0 0,1 0 0,-1-1 0,0 1 0,-1-1 0,1 0 0,-1 0 0,1 0 0,-1 0 0,0-1 0,-1 0 0,1 1 0,-1-1 0,2-6 0,-1 3 0,-1 1 0,1-1 0,-2 1 0,1-1 0,-1 0 0,0 0 0,-1 0 0,-1-14 0,1 19 0,-1 0 0,1 0 0,-1 0 0,0 1 0,0-1 0,0 0 0,-1 1 0,1-1 0,0 1 0,-1-1 0,0 1 0,1-1 0,-1 1 0,0 0 0,0 0 0,-1 0 0,1 0 0,0 1 0,-1-1 0,1 1 0,-1-1 0,1 1 0,-1 0 0,1 0 0,-1 0 0,0 0 0,-3-1 0,4 2 0,1-1 0,-1 1 0,0-1 0,1 1 0,-1-1 0,0 1 0,0 0 0,0 0 0,1 0 0,-1 0 0,0 0 0,0 0 0,1 1 0,-1-1 0,0 1 0,0-1 0,1 1 0,-1-1 0,1 1 0,-1 0 0,0 0 0,-1 2 0,1-2 0,1 1 0,0 0 0,1 0 0,-1 0 0,0 0 0,1 0 0,-1 0 0,1 0 0,-1 1 0,1-1 0,0 0 0,0 0 0,0 0 0,0 0 0,0 0 0,1 1 0,-1-1 0,1 0 0,0 2 0,4 18 0,2 0 0,0-1 0,2 0 0,0 0 0,1-1 0,1 0 0,1 0 0,21 25 0,-32-43 0,0-1 0,0 1 0,0-1 0,1 0 0,-1 0 0,0 1 0,1-1 0,-1 0 0,1 0 0,-1 0 0,1 0 0,-1-1 0,1 1 0,0 0 0,-1-1 0,1 1 0,0-1 0,0 0 0,-1 1 0,1-1 0,0 0 0,0 0 0,-1 0 0,1 0 0,0 0 0,3-1 0,0-2 0,-1 1 0,1-1 0,-1 0 0,0 0 0,1 0 0,-1 0 0,5-6 0,22-17 0,12 8-848,-34 15-2248</inkml:trace>
  <inkml:trace contextRef="#ctx0" brushRef="#br0" timeOffset="6039.76">3156 2846 22719,'0'0'2952,"0"3"-1706,0 3-934,1-1 0,0 0 1,0 1-1,0-1 0,1 0 0,0 0 1,0 0-1,3 5 0,26 44 566,-12-24-309,-5-4-138,-6-9-238,1-1-1,1 0 0,0-1 0,1 0 1,18 18-1,-22-28-284,4 3 119,-11-5-3950</inkml:trace>
  <inkml:trace contextRef="#ctx0" brushRef="#br0" timeOffset="6040.76">3089 3216 22007,'0'0'1416,"-16"4"-112,19-10 0,5-6 40,13-10 8,12-10-744,7-4 8,0-1-128,1 3 8,-5 5 72,-1 4 8,-1 0-200,-4 4-72</inkml:trace>
  <inkml:trace contextRef="#ctx0" brushRef="#br0" timeOffset="-29489.07">1837 216 15680,'1'-4'1281,"0"1"-830,4-20 1771,2 11 4078,-5 34-4496,-22 303 2600,17-306-4301,2 0-1,0-1 1,1 1 0,1-1 0,4 24 0,-5-42-103,0 0 0,0 0 0,0 1 0,0-1 0,0 0 0,0 0 0,0 0 0,0 0 0,0 0 0,0 0 0,0 0 0,0 1 0,0-1 0,0 0 0,0 0 0,0 0 0,0 0 0,0 0 0,0 0 0,0 0 0,0 0 0,0 0 0,0 1 0,1-1 0,-1 0 0,0 0 0,0 0 0,0 0 0,0 0 0,0 0 0,0 0 0,0 0 0,0 0 0,0 0 0,1 0 0,-1 0 0,0 0 0,0 0 0,0 0 0,0 0 0,0 0 0,0 0 0,0 0 0,0 0 0,1 0 0,-1 0 0,0 0 0,0 0 0,0 0 0,0 0 0,0 0 0,0 0 0,0 0 0,0 0 0,1 0 0,-1 0 0,0 0 0,6-9 0,6-16 0,-11 22 0,26-60 0,-6 12 0,42-73 0,-4 22 0,-59 112-110,-1-6-2456</inkml:trace>
  <inkml:trace contextRef="#ctx0" brushRef="#br0" timeOffset="-29001.01">1887 506 20095,'0'0'4656,"2"3"-3038,7 10-515,0 1 0,12 26 0,-17-30-872,1 1-1,0-1 1,1 0-1,0 0 1,1-1-1,0 0 1,0 0-1,1-1 1,10 10-1,-2-13-100,-10-5-4053</inkml:trace>
  <inkml:trace contextRef="#ctx0" brushRef="#br0" timeOffset="-28558.53">2007 545 18087,'0'0'6560,"3"1"-6062,0 0-409,1 1 1,-1-1 0,0 1 0,0-1 0,0 1 0,0 0 0,0 0-1,0 0 1,0 1 0,-1-1 0,1 1 0,-1 0 0,4 4 0,29 49 1068,-11-16 375,-20-34-1175,-3-3-146,1-1 0,-1 1 0,1-1 0,0 0 0,0 0 0,0 1 0,0-1 0,4 2 0,-10-16 700,-7-8-831,1 0 1,0-1-1,2 0 0,1-1 0,-8-34 0,15 54-81,0 1 0,0 0 0,0 0 0,0-1 0,1 1 0,-1 0 0,0 0 0,1-1 0,-1 1 0,0 0 0,1 0 0,0 0 0,-1 0 0,1 0 0,0 0 0,-1 0 0,1 0 0,0 0 0,0 0 0,0 0 0,0 0 0,0 1 0,0-1 0,0 0 0,0 1 0,0-1 0,0 1 0,0-1 0,1 1 0,-1-1 0,0 1 0,0 0 0,0-1 0,1 1 0,1 0 0,5-1 0,-1 0 0,1 0 0,0 1 0,8 0 0,-10 0 0,-1 1 0,0-1 0,1 1 0,-1 0 0,1 1 0,-1-1 0,0 1 0,0 0 0,6 3 0,-8-3 0,0 0 0,-1 0 0,1 1 0,-1-1 0,1 1 0,-1-1 0,0 1 0,0 0 0,0 0 0,0 0 0,-1 0 0,1 0 0,-1 0 0,0 0 0,0 0 0,1 5 0,6 44 0,-7-40 0,1 1 0,0-1 0,1 0 0,4 12 0,-7-23-2,0-1 0,0 0-1,0 0 1,1 1 0,-1-1 0,0 0-1,0 0 1,0 1 0,1-1 0,-1 0-1,0 0 1,0 0 0,0 1 0,1-1 0,-1 0-1,0 0 1,0 0 0,1 0 0,-1 0-1,0 0 1,1 1 0,-1-1 0,0 0-1,0 0 1,1 0 0,-1 0 0,0 0 0,1 0-1,-1 0 1,0 0 0,1 0 0,-1 0-1,0-1 1,0 1 0,1 0 0,-1 0-1,0 0 1,0 0 0,1 0 0,3-2-3330</inkml:trace>
  <inkml:trace contextRef="#ctx0" brushRef="#br0" timeOffset="-28148.17">2450 558 20399,'0'0'4203,"-3"-2"-3150,0 1-957,1 0-1,-1 0 1,1 0-1,-1 0 1,0 0-1,1 1 1,-1-1-1,0 1 1,1 0-1,-1 0 1,0 0-1,0 0 1,1 0-1,-1 0 1,0 1-1,1 0 1,-1-1-1,0 1 1,1 0-1,-1 0 1,1 0-1,0 1 1,-1-1-1,1 1 1,0-1-1,-4 4 1,4-3-24,0 0 0,-1 1 1,1 0-1,0-1 0,0 1 0,1 0 1,-1 0-1,0 0 0,1 0 0,0 0 1,0 1-1,0-1 0,0 0 1,0 1-1,1-1 0,-1 0 0,1 1 1,0-1-1,0 1 0,0-1 0,1 0 1,-1 1-1,1-1 0,0 0 1,0 1-1,0-1 0,0 0 0,0 0 1,4 5-1,-3-2 6,1-1 0,1 0 0,-1 0 0,1 0 0,0-1 0,0 1 0,0-1 0,0 0 0,1 0 0,0 0 0,0-1 0,0 0 0,0 0 0,0 0 0,1 0 0,7 1 0,0 0 8,1-2 0,0 0 0,0-1 0,0 0 0,0-1 0,0-1 0,0 0-1,0-1 1,0 0 0,0-1 0,16-6 0,-28 9-86,0-1 0,0 0 0,0 1 0,0-1 0,0 0 0,0-1 0,-1 1 0,1 0 0,0 0 0,0-1 0,-1 1 0,1-1 0,-1 0 0,0 1 0,1-1 0,-1 0 0,0 0 0,0 0 0,0 0 0,0 0 0,0 0 0,0 0 0,-1 0 0,1 0 0,-1 0 0,1 0 0,-1 0 0,0-1 0,0 1 0,0 0 0,0 0 0,0 0 0,-1 0 0,1-1 0,-1 1 0,1 0 0,-1 0 0,0 0 0,-1-4 0,-2-1 0,1 0 0,-1 1 0,0-1 0,-1 1 0,0 0 0,0 0 0,0 0 0,0 1 0,-1-1 0,-7-4 0,-38-20 0,46 28 0,1-1 0,-1 2 0,1-1 0,-1 0 0,0 1 0,0 0 0,1 0 0,-1 0 0,-10 1 0,14 0 11,1 0-1,-1 0 1,0 0-1,0 0 1,0 1-1,0-1 1,0 0-1,0 1 1,0-1-1,0 0 1,1 1-1,-1-1 1,0 1-1,0 0 1,0-1-1,1 1 1,-1 0-1,0-1 1,1 1-1,-1 0 1,1 0-1,-1 0 1,1-1-1,-1 1 1,1 0-1,0 0 1,-1 0-1,1 0 1,0 0-1,0 0 1,-1 0-1,1 1 1,0 1-552,0 0 0,0 0-1,1 0 1,-1 0 0,1 0 0,-1 0 0,3 5-1</inkml:trace>
  <inkml:trace contextRef="#ctx0" brushRef="#br0" timeOffset="-27682.97">2653 119 21207,'0'0'1584,"1"3"-470,12 66 1927,7 80-1,-7-38-1611,-4-21-450,-5-48-858,1-1 1,13 52 0,-18-92-131,0-1-1,0 1 1,0-1 0,0 1 0,0 0-1,1-1 1,-1 1 0,0-1 0,0 1-1,0-1 1,0 1 0,1-1 0,-1 1-1,0-1 1,0 1 0,1-1 0,-1 1-1,0-1 1,1 1 0,-1-1 0,1 0-1,-1 1 1,1-1 0,0 1 0,1-16 481,-4-31-3062,2 44 942</inkml:trace>
  <inkml:trace contextRef="#ctx0" brushRef="#br0" timeOffset="-27681.97">2653 508 22815,'0'0'1640,"17"10"-504,-7-9 0,0 1-152,5-2 0,2 0-456,5 0 16,3-2-232,-5 2 0,-4 2-120,3 1 0</inkml:trace>
  <inkml:trace contextRef="#ctx0" brushRef="#br0" timeOffset="-27216.91">2841 522 20207,'0'0'3914,"2"0"-3046,56 5 796,-46-3-1218,1-1 0,0 0 0,0 0 0,0-2 0,0 1 0,16-4 0,-28 4-411,0 0 1,0 0-1,0-1 0,1 1 0,-1 0 1,0-1-1,0 1 0,0-1 0,0 1 1,1-1-1,-1 0 0,0 1 1,0-1-1,0 0 0,0 0 0,-1 0 1,1 1-1,0-1 0,0 0 0,0 0 1,-1 0-1,1-1 0,0 1 1,-1 0-1,1 0 0,-1 0 0,0 0 1,1 0-1,-1-1 0,0 1 0,0 0 1,1 0-1,-1-1 0,0 1 0,0 0 1,0 0-1,-1-1 0,1 1 1,0 0-1,-1-2 0,0 0 8,0 0-1,0 0 1,-1 1 0,1-1-1,-1 0 1,0 1-1,1-1 1,-1 1 0,0 0-1,-1 0 1,1 0 0,0 0-1,0 0 1,-1 0-1,-4-3 1,2 3 2,1 1 1,0-1-1,0 1 1,-1-1-1,1 1 1,-1 0-1,1 1 0,-1-1 1,1 1-1,-1 0 1,0 0-1,1 0 0,-8 2 1,10-1-38,0-1 0,0 1 0,-1 0-1,1 0 1,0 0 0,0 1 0,0-1 0,0 0 0,1 1 0,-1-1-1,0 1 1,1-1 0,-1 1 0,0 0 0,1 0 0,0 0 0,0 0-1,-1 0 1,1 0 0,0 0 0,1 0 0,-1 0 0,0 1 0,1-1-1,-1 0 1,1 1 0,-1 3 0,1 0-8,-1 0 0,1 0 0,0 0 0,1 0 0,0 0 0,0-1 0,0 1 0,0 0 0,1 0 0,0-1 0,0 1 0,1-1 0,-1 0 0,1 1 0,0-1 0,1-1 0,-1 1 0,1 0 0,0-1 0,0 0 0,0 0 0,1 0 0,-1 0 0,1-1 0,0 1 0,0-1 0,0-1 0,1 1 0,-1-1 0,1 0 0,-1 0 0,1 0 0,0-1 0,0 0 0,9 1 0,0-4-103,0 0-1,1-1 1,-1 0 0,-1-1-1,1-1 1,-1 0 0,15-8-1,-4 2-3053</inkml:trace>
  <inkml:trace contextRef="#ctx0" brushRef="#br0" timeOffset="-26677.2">3148 460 21103,'0'0'5042,"1"3"-3942,5 12-619,0 0 1,-2 0 0,6 25 0,-6-22 19,0 0 1,12 28-1,-8-31 101,-4-12-88,-4-13-162,-16-53 80,12 51-406,0 0 1,1 1-1,0-1 0,1 0 0,1 0 0,0-19 0,1 29-26,0 0 0,1 1 0,-1-1 0,1 0 0,-1 1 0,1-1 0,0 0 0,0 1 0,0-1 0,-1 1 0,2 0 0,-1-1 0,0 1 0,0 0 0,0-1 0,1 1 0,-1 0 0,0 0 0,1 0 0,-1 0 0,1 0 0,-1 1 0,1-1 0,0 0 0,-1 1 0,1-1 0,0 1 0,-1-1 0,1 1 0,0 0 0,0 0 0,2 0 0,6 0 0,0 0 0,0 0 0,0 1 0,11 2 0,-14-1 0,0 0 0,0 0 0,-1 0 0,1 1 0,-1 0 0,0 0 0,0 1 0,0 0 0,0 0 0,-1 0 0,0 0 0,1 1 0,-2 0 0,1 0 0,0 1 0,-1-1 0,0 1 0,6 12 0,1 4 0,-2 1 0,0 0 0,-1 0 0,5 26 0,-12-45-3981</inkml:trace>
  <inkml:trace contextRef="#ctx0" brushRef="#br0" timeOffset="-25897.29">3480 229 19087,'0'0'8816,"-1"3"-7745,0 31-280,1-1 1,1 1-1,10 56 1,-9-68-449,2-1-213,11 38 1,-8-39-116,-8-24-15,0-1 0,0 0 0,1 0 0,0 1 0,0-1 0,1 0 0,-1 1 0,1-1 0,0 0 0,2-6 0,-2 9 0,-1-1 0,1 1 0,0-1 0,0 1 0,0-1 0,1 1 0,-1 0 0,1 0 0,-1 0 0,1 0 0,0 0 0,-1 0 0,1 0 0,0 1 0,0-1 0,0 0 0,1 1 0,-1 0 0,0-1 0,0 1 0,1 0 0,2 0 0,4-1 0,0 1 0,0 0 0,0 0 0,0 1 0,0 0 0,1 1 0,-1 0 0,0 0 0,0 1 0,0 0 0,-1 1 0,1 0 0,11 6 0,-16-7 0,0 0 0,0 1 0,0-1 0,0 1 0,0 0 0,-1 0 0,1 1 0,-1-1 0,0 1 0,0 0 0,0 0 0,0 0 0,-1 0 0,0 0 0,0 0 0,0 1 0,0-1 0,0 1 0,-1-1 0,0 1 0,0 0 0,0 0 0,-1-1 0,0 1 0,0 0 0,0 0 0,-1 6 0,-1-3 0,0 0 0,0 0 0,-1 0 0,0-1 0,0 1 0,-1-1 0,0 1 0,0-1 0,-1 0 0,0-1 0,0 1 0,-1-1 0,1 0 0,-1 0 0,-1-1 0,1 1 0,-1-2 0,0 1 0,0-1 0,0 0 0,-1 0 0,0-1 0,1 0 0,-1 0 0,0-1 0,0 0 0,0 0 0,-17 0 0,23-2 0,-1 0 0,1 0 0,-1-1 0,1 1 0,0-1 0,-1 1 0,1-1 0,0 0 0,-1 0 0,1 0 0,0 0 0,0-1 0,0 1 0,0 0 0,0-1 0,0 0 0,0 1 0,-1-3 0,0 0 0,0 1 0,1-1 0,-1 0 0,1 0 0,0 0 0,0-1 0,1 1 0,-1 0 0,-1-8 0,2 7 0,0 0 0,1 1 0,-1-1 0,1 0 0,0 0 0,0 0 0,0 1 0,1-1 0,-1 0 0,1 0 0,1 1 0,-1-1 0,0 0 0,1 1 0,0 0 0,0-1 0,1 1 0,-1 0 0,6-7 0,-1 6-236,1 0 0,-1 0-1,1 1 1,0 0 0,0 1 0,0 0-1,15-4 1,-16 5-1822</inkml:trace>
  <inkml:trace contextRef="#ctx0" brushRef="#br0" timeOffset="-25439.09">3845 593 21407,'0'0'4872,"4"1"-4033,1 0-674,0 0 0,0-1-1,0 0 1,0 0 0,0 0 0,0 0 0,0-1 0,0 0-1,0 0 1,0 0 0,0-1 0,0 0 0,-1 0 0,1 0 0,7-5-1,-7 4-32,0 0-1,-1 0 0,1-1 0,-1 1 0,1-1 0,-1 0 0,0 0 0,0-1 0,-1 1 0,0-1 0,1 0 0,-1 0 1,-1 0-1,4-9 0,-6 12-96,0 0 0,0 0 0,0 1 0,0-1 1,0 0-1,-1 0 0,1 0 0,-1 1 0,1-1 1,-1 0-1,0 0 0,1 1 0,-1-1 0,0 1 0,0-1 1,0 0-1,-1 1 0,1 0 0,0-1 0,0 1 1,-1 0-1,1 0 0,-1 0 0,1 0 0,-1 0 0,0 0 1,1 0-1,-4-1 0,2 0-34,0 1 0,0-1 0,0 1 0,0 0 0,0 0 0,0 0 0,-1 0 1,1 1-1,0-1 0,-1 1 0,1 0 0,0 0 0,-1 0 0,1 0 0,-6 1 0,6 1-1,0 0 0,1 0 0,-1 0 0,1 0 0,0 0 0,-1 0 0,1 1 0,0-1 0,1 1 0,-1-1 0,0 1 0,1 0 0,-1 0 0,1 0 0,-2 4 0,0 3 0,0 0 0,0 1 0,-1 12 0,3-11 0,1-1 0,0 1 0,1 0 0,0-1 0,0 0 0,1 1 0,5 13 0,-6-21 0,0 1 0,1-1 0,-1 1 0,1-1 0,1 1 0,-1-1 0,0 0 0,1 0 0,0 0 0,0 0 0,0 0 0,0-1 0,1 1 0,0-1 0,-1 0 0,1 0 0,0-1 0,0 1 0,7 2 0,-5-3 0,-1-1 0,1-1 0,0 1 0,0-1 0,0 0 0,0 0 0,0-1 0,0 0 0,-1 0 0,8-2 0,54-20 0,-35 6-196,-22 10-3576</inkml:trace>
  <inkml:trace contextRef="#ctx0" brushRef="#br0" timeOffset="-24569.44">4080 471 21607,'0'0'7200,"4"-2"-6844,0 0-284,-1 0 0,1 1 0,0-1 0,0 1 1,-1 0-1,1 0 0,0 1 0,0-1 0,0 1 0,0 0 0,0 0 0,6 0 0,2 2 305,0-1 0,0 2-1,16 4 1,-26-6-340,-1 0-1,1-1 0,-1 1 1,0 0-1,1 0 1,-1 0-1,0 0 1,1 0-1,-1 0 1,0 0-1,0 0 1,0 1-1,0-1 1,0 0-1,0 1 1,-1-1-1,1 1 1,0-1-1,-1 1 1,1-1-1,-1 1 1,1-1-1,-1 1 1,0-1-1,1 1 1,-1 0-1,0-1 1,0 1-1,0 0 1,-1-1-1,1 1 1,0-1-1,-1 4 0,-2 6-79,0 0 0,-1 0 0,-7 18 0,6-17 127,-12 22-84,-4 13 0,20-44 0,0 1 0,0 0 0,0 0 0,1 0 0,-1-1 0,1 1 0,0 0 0,0 0 0,0 0 0,2 7 0,-1-9 0,0 0 0,0 0 0,0 0 0,0 0 0,1-1 0,-1 1 0,0 0 0,1-1 0,-1 1 0,1-1 0,-1 0 0,1 1 0,0-1 0,0 0 0,0 0 0,-1 0 0,1 0 0,0 0 0,0-1 0,0 1 0,1-1 0,-1 1 0,0-1 0,0 0 0,0 1 0,0-1 0,2-1 0,9 2 0,0-1 0,25-4 0,-37 4 0,15-2 0,0-1 0,-1 0 0,1-1 0,29-12 0,-38 12 0,0 1 0,-1-2 0,1 1 0,-1-1 0,0 1 0,0-2 0,0 1 0,-1-1 0,0 0 0,0 0 0,0 0 0,4-9 0,-4 7 0,-1-1 0,0 0 0,0 0 0,-1 0 0,0 0 0,-1 0 0,0-1 0,0 1 0,0-19 0,-2 25 0,0-1 0,0 1 0,0 0 0,-1-1 0,0 1 0,1 0 0,-1 0 0,0 0 0,0-1 0,-1 1 0,1 0 0,-1 0 0,1 1 0,-1-1 0,0 0 0,0 1 0,0-1 0,0 1 0,-1-1 0,1 1 0,-1 0 0,1 0 0,-1 0 0,0 0 0,0 1 0,0-1 0,0 1 0,0 0 0,0 0 0,0 0 0,0 0 0,-6-1 0,5 1 0,0 1 0,1-1 0,-1 1 0,0 0 0,1 0 0,-1 0 0,0 0 0,1 1 0,-1-1 0,1 1 0,-1 0 0,1 0 0,-1 1 0,1-1 0,-1 1 0,1-1 0,0 1 0,0 0 0,0 0 0,-4 4 0,3-2 0,1 0 0,0 0 0,0 0 0,1 0 0,-1 0 0,1 1 0,0-1 0,0 1 0,0-1 0,1 1 0,-1 0 0,1 0 0,0 9 0,0-7 0,1 0 0,0 0 0,0 1 0,1-1 0,0 0 0,0 0 0,1 0 0,-1 0 0,6 12 0,-5-15 0,0 1 0,1-1 0,-1 0 0,1 0 0,-1-1 0,1 1 0,0 0 0,1-1 0,-1 0 0,1 0 0,-1 0 0,1 0 0,0 0 0,0-1 0,6 3 0,6 1 0,0-1 0,0-1 0,0-1 0,1 0 0,-1-1 0,1-1 0,31-1 0,-45-1 0,0 1 0,1-1 0,-1 0 0,1 0 0,-1 0 0,0-1 0,0 1 0,0-1 0,0 1 0,0-1 0,0 0 0,0 0 0,0 0 0,-1-1 0,1 1 0,-1-1 0,3-3 0,-4 4 0,1 0 0,-1 0 0,0 0 0,0 0 0,0 0 0,0 0 0,0-1 0,0 1 0,-1 0 0,1-1 0,-1 1 0,0 0 0,1-1 0,-1 1 0,0-1 0,0 1 0,-1-1 0,1 1 0,0 0 0,-1-1 0,1 1 0,-1 0 0,0-1 0,0 1 0,-2-3 0,3 4 0,0 1 0,0-1 0,-1 0 0,1 1 0,-1-1 0,1 0 0,0 1 0,-1-1 0,1 1 0,-1-1 0,1 1 0,-1-1 0,0 1 0,1-1 0,-1 1 0,0 0 0,1-1 0,-1 1 0,1 0 0,-1 0 0,0-1 0,0 1 0,1 0 0,-1 0 0,0 0 0,1 0 0,-1 0 0,0 0 0,0 0 0,1 0 0,-1 0 0,0 0 0,0 0 0,1 0 0,-1 1 0,0-1 0,0 1 0,0-1 0,0 1 0,1 0 0,-1-1 0,0 1 0,1 0 0,-1-1 0,1 1 0,-1 0 0,1 0 0,0-1 0,-1 1 0,1 0 0,0 0 0,-1 0 0,1 0 0,0-1 0,0 1 0,0 0 0,0 0 0,0 0 0,0 0 0,0 0 0,0 0 0,0-1 0,0 1 0,0 0 0,1 0 0,-1 0 0,0 0 0,1 0 0,-1-1 0,1 2 0,3 4 0,0 1 0,0-1 0,0 0 0,1 0 0,0-1 0,0 1 0,0-1 0,1 0 0,0-1 0,0 1 0,0-1 0,9 4 0,-11-5 0,1-1 0,0 0 0,0 0 0,0-1 0,0 1 0,0-1 0,0 0 0,0 0 0,1-1 0,-1 0 0,0 0 0,1 0 0,-1 0 0,0-1 0,0 0 0,0 0 0,10-4 0,7-5-3944</inkml:trace>
  <inkml:trace contextRef="#ctx0" brushRef="#br0" timeOffset="-24144.05">4721 454 24015,'0'0'824,"-16"-9"-456,13 6 8,2 2 792,2 1-944,2 1 0</inkml:trace>
  <inkml:trace contextRef="#ctx0" brushRef="#br0" timeOffset="-23645.2">4888 583 20303,'-5'-8'386,"2"1"307,-1 0 0,-1 0 0,1 1 1,-1-1-1,0 1 0,0 0 0,-1 0 0,-8-6 0,12 12-603,0-1-1,0 0 1,0 1 0,0-1-1,0 1 1,0-1 0,0 1-1,0 0 1,-1 0 0,1 0-1,0 0 1,0 0 0,0 1-1,0-1 1,-1 1 0,1-1-1,0 1 1,0 0-1,0 0 1,0 0 0,0 0-1,1 0 1,-1 0 0,0 1-1,0-1 1,-1 2 0,-1 1 68,-1 0 0,1 0 0,0 0 0,0 1 0,1-1 0,-1 1 0,1 0 0,-4 8 0,5-7-38,0-1 1,1 0-1,0 1 1,-1-1 0,2 1-1,-1-1 1,1 1-1,0-1 1,0 1-1,0-1 1,1 1 0,0-1-1,0 1 1,2 7-1,-1-9-111,-1-1 0,1 1-1,0 0 1,-1-1-1,2 0 1,-1 1 0,0-1-1,1 0 1,-1 0-1,1 0 1,0 0 0,0-1-1,0 1 1,0-1-1,1 0 1,-1 0 0,1 0-1,-1 0 1,1 0-1,7 1 1,0 0-9,1-1 0,-1-1 0,0 0 0,0 0 0,1-1 0,-1-1 0,0 0 0,1 0 0,-1-1 0,0-1 0,0 0 0,0 0 0,-1-1 0,1-1 0,-1 1 0,0-2 0,18-11 0,-21 12 0,-1 0 0,1-1 0,-1 1 0,0-1 0,-1-1 0,1 1 0,-1-1 0,0 0 0,-1 0 0,0 0 0,0-1 0,0 1 0,-1-1 0,0 0 0,-1 0 0,0 0 0,0 0 0,-1-1 0,0 1 0,0 0 0,-1-1 0,0 1 0,0-1 0,-3-14 0,-2 8-4,0 0 0,-1 1 1,0 0-1,-1 0 0,0 0 0,-17-20 0,-5-13-350,27 44 303,-3-8-244,-1 0 1,0 1-1,0 0 1,-1 1-1,-1-1 1,0 1 0,-14-12-1,27 28 260,-1-1 1,0 1-1,0 0 0,5 14 1,-2-6 51,13 26 76,-6-14 366,-1 0 1,-1 1-1,-2 1 1,0-1-1,8 48 0,-15-52-376,-1-14-82,0 0 1,-1 0 0,0 1 0,-1-1-1,0 1 1,-3 17 0,3-28-2,0 0 0,-1 0 0,1-1 0,0 1 0,-1 0 0,1 0 0,0 0 0,0 0 0,-1-1 0,1 1 0,0 0 0,0 0 0,-1 0 0,1-1 0,0 1 0,0 0 0,0 0 0,-1-1 0,1 1 0,0 0 0,0-1 0,0 1 0,0 0 0,0 0 0,0-1 0,0 1 0,0 0 0,-1-1 0,1 1 0,0 0 0,0-1 0,0 1 0,1 0 0,-1-1 0,-6-19 0,4 6 0,1-1 0,0 1 0,3-26 0,-2 32 0,1 0 0,1 0 0,0 0 0,0 0 0,0 1 0,1-1 0,0 1 0,6-11 0,-8 16 0,0 1 0,0-1 0,0 1 0,0-1 0,1 1 0,-1 0 0,0 0 0,1 0 0,-1 0 0,1 0 0,-1 0 0,1 0 0,-1 0 0,1 1 0,0-1 0,-1 0 0,1 1 0,0 0 0,0-1 0,-1 1 0,1 0 0,0 0 0,0 0 0,-1 0 0,1 0 0,0 0 0,0 1 0,0-1 0,-1 0 0,1 1 0,0 0 0,-1-1 0,1 1 0,-1 0 0,1 0 0,0 0 0,1 1 0,3 2 0,-1 0 0,1 0 0,-1 1 0,0-1 0,0 1 0,0 0 0,-1 1 0,5 6 0,-5-3 0,1 0 0,-2 1 0,1-1 0,-2 1 0,1-1 0,-1 1 0,0 0 0,0 11 0,3 18 0,-2-30 69,-2-6-4090</inkml:trace>
  <inkml:trace contextRef="#ctx0" brushRef="#br0" timeOffset="-22525.32">5297 474 18695,'0'0'3946,"-2"3"-3458,1 0-432,0-1 1,0 1-1,0 0 1,0-1-1,0 1 1,0 0 0,1 0-1,0 0 1,-1 0-1,1-1 1,0 1-1,0 0 1,1 0-1,-1 0 1,1 0 0,-1 0-1,2 2 1,18 61 649,-10-40-300,18 49 2079,-42-92-741,8 7-1586,1-1-1,0-1 1,0 1-1,1-1 0,1 0 1,-2-12-1,3 16-55,1 0 0,0-1 0,0 1 0,1 0 0,0-1 0,0 1 0,1 0 0,1-1 0,3-15 0,-4 23-63,0-1 1,-1 1 0,1-1-1,0 1 1,0-1-1,0 1 1,0 0-1,0-1 1,0 1 0,1 0-1,-1 0 1,0 0-1,1 0 1,-1 0 0,1 0-1,-1 0 1,1 0-1,2 0 1,0 0-2,-1 0 0,1 0 1,0 1-1,0-1 0,-1 1 0,1 0 0,0 0 1,4 1-1,1 0-31,-1 1 1,0 0 0,0 0-1,0 1 1,0 0-1,14 8 1,-20-9-8,0-1 0,-1 1 0,1-1 0,0 1 0,-1 0 0,1 0 0,-1 0 0,0 0 0,1 0 0,-1 0 0,0 0 0,0 0 0,0 1 0,-1-1 0,1 0 0,0 1 0,-1-1 0,0 0 0,1 3 0,-1 8 0,0-1 0,-2 21 0,0 5 0,2-32 0,1-1 0,0 1 0,0-1 0,0 0 0,0 1 0,1-1 0,0 0 0,4 9 0,-5-13 0,0 1 0,0-1 0,0 1 0,1-1 0,-1 0 0,0 1 0,1-1 0,-1 0 0,1 0 0,-1 0 0,1 0 0,-1-1 0,1 1 0,0 0 0,-1 0 0,1-1 0,0 0 0,0 1 0,-1-1 0,1 0 0,0 1 0,0-1 0,0 0 0,-1-1 0,1 1 0,0 0 0,0 0 0,0-1 0,2 0 0,4-2 0,-1 0 0,1 0 0,-1-1 0,0 0 0,0 0 0,0-1 0,-1 0 0,0 0 0,0 0 0,9-11 0,-12 13 0,0 0 0,-1 0 0,1 0 0,-1 0 0,1 0 0,-1-1 0,0 0 0,-1 1 0,1-1 0,-1 0 0,1 0 0,-1 0 0,0 0 0,0 1 0,-1-2 0,1 1 0,-1 0 0,0 0 0,0 0 0,-1 0 0,1 0 0,-1 0 0,0-4 0,-1 6 0,1 0 0,0 0 0,0 0 0,-1 0 0,1 0 0,-1 0 0,1 1 0,-1-1 0,-2-1 0,-4 1 0,7 3 0,1-1 0,-1 1 0,1-1 0,0 1 0,-1-1 0,1 1 0,0 0 0,0-1 0,0 1 0,-1 0 0,1-1 0,0 1 0,0-1 0,0 1 0,0 0 0,0-1 0,0 1 0,0 0 0,0 0 0,1 5 0,0-1 0,0 0 0,1 1 0,-1-1 0,1 0 0,0 0 0,0 0 0,1 0 0,0 0 0,0-1 0,0 1 0,0-1 0,1 0 0,-1 0 0,1 0 0,0 0 0,0 0 0,1-1 0,7 5 0,-3-3 0,-1 0 0,0-1 0,1 0 0,0 0 0,0-1 0,0 0 0,0 0 0,1-1 0,-1-1 0,17 1 0,-18-2 0,-1 0 0,1-1 0,0 0 0,0 0 0,12-5 0,-19 6 0,1 0 0,0-1 0,-1 1 0,1-1 0,-1 0 0,1 0 0,-1 1 0,0-1 0,1 0 0,-1 0 0,0 0 0,1 0 0,-1-1 0,0 1 0,0 0 0,0 0 0,0-1 0,0 1 0,-1-1 0,1 1 0,0-1 0,0 1 0,-1-1 0,1 1 0,-1-1 0,0 1 0,1-1 0,-1 0 0,0 1 0,0-1 0,0 0 0,0 1 0,-1-4 0,0-3 0,-1 0 0,-1 1 0,1-1 0,-1 0 0,-1 1 0,1 0 0,-1 0 0,-1 0 0,1 0 0,-10-10 0,14 17 0,0 0 0,0 0 0,0 0 0,0 0 0,0 0 0,0 0 0,0 0 0,0-1 0,0 1 0,0 0 0,0 0 0,0 0 0,0 0 0,0 0 0,0 0 0,-1 0 0,1 0 0,0 0 0,0 0 0,0 0 0,0 0 0,0-1 0,0 1 0,0 0 0,0 0 0,0 0 0,0 0 0,0 0 0,-1 0 0,1 0 0,0 0 0,0 0 0,0 0 0,0 0 0,0 0 0,0 0 0,0 0 0,0 0 0,-1 0 0,1 0 0,0 0 0,0 0 0,0 0 0,0 0 0,0 0 0,0 0 0,0 1 0,0-1 0,0 0 0,0 0 0,-1 0 0,1 0 0,0 0 0,0 0 0,0 0 0,0 0 0,0 0 0,0 0 0,0 0 0,0 0 0,0 1 0,0-1 0,0 0 0,0 0 0,1 10 0,6 15 0,-2-13 0,0 0 0,1 0 0,10 15 0,-14-23 0,1-1 0,-1 0 0,0 0 0,1-1 0,0 1 0,0 0 0,-1-1 0,2 0 0,-1 1 0,0-1 0,0-1 0,1 1 0,-1 0 0,1-1 0,-1 0 0,8 2 0,35-1 19,-30-4-3994</inkml:trace>
  <inkml:trace contextRef="#ctx0" brushRef="#br0" timeOffset="-22096.35">5962 511 25327,'0'0'6021,"0"4"-5109,16 85-410,-7-39-505,-8-46 3,-3-6 0,-5-14 0,-8-25 0,13 31 0,0 0 0,1 0 0,0 0 0,0-1 0,1 1 0,0 0 0,3-15 0,-3 23 0,0 0 0,1 0 0,-1 0 0,1 0 0,-1 0 0,1 0 0,0 0 0,0 0 0,0 0 0,0 0 0,0 0 0,0 0 0,1 1 0,-1-1 0,0 1 0,1-1 0,0 1 0,-1-1 0,1 1 0,0 0 0,0 0 0,-1-1 0,1 2 0,0-1 0,0 0 0,0 0 0,0 0 0,0 1 0,0-1 0,1 1 0,-1 0 0,0 0 0,0 0 0,0 0 0,0 0 0,0 0 0,1 0 0,-1 1 0,0-1 0,0 1 0,3 1 0,-2-1 0,1 0 0,-1 0 0,0 0 0,0 1 0,0 0 0,0-1 0,-1 1 0,1 0 0,0 0 0,-1 1 0,0-1 0,1 1 0,-1-1 0,0 1 0,0 0 0,0-1 0,-1 1 0,1 0 0,-1 0 0,1 0 0,-1 1 0,0-1 0,0 0 0,-1 0 0,1 1 0,0 4 0,0 8 0,0 0 0,-2-1 0,1 1 0,-5 18 0,5-31 0,0-3 4,0 1 0,0 0 0,-1 0-1,1 0 1,0 0 0,0 0 0,0 0 0,0 0 0,1 0 0,-1 0 0,0 0-1,0 0 1,1 0 0,-1 0 0,0-1 0,1 1 0,0 1 0,5 0-4083</inkml:trace>
  <inkml:trace contextRef="#ctx0" brushRef="#br0" timeOffset="-21461.93">6303 537 24119,'2'-3'1338,"-2"1"-911,1 0 1,-1 0-1,1-1 1,-1 1-1,0 0 1,1 0-1,-1-1 1,0 1-1,-1-4 1,1 5-329,0 1 1,0 0 0,0-1 0,0 1 0,-1-1 0,1 1 0,0 0 0,0-1 0,0 1 0,-1-1 0,1 1-1,0 0 1,0 0 0,-1-1 0,1 1 0,0 0 0,-1-1 0,1 1 0,0 0 0,-1 0 0,1-1 0,0 1-1,-1 0 1,1 0 0,-1 0 0,0 0-87,0 0 1,0 0-1,0 0 0,0 0 0,0 0 0,0 1 1,0-1-1,0 0 0,0 1 0,0-1 0,0 1 1,0-1-1,0 1 0,0-1 0,-1 2 0,-3 2 1,0 0 0,1 0 0,0 0 0,0 1-1,0 0 1,0 0 0,1 0 0,-1 0 0,1 0-1,1 0 1,-1 1 0,1 0 0,0-1 0,0 1 0,0 0-1,0 10 1,1-12-14,1-1-1,0 1 1,0 0-1,0-1 0,0 1 1,1 0-1,-1-1 1,1 1-1,0-1 1,0 1-1,1-1 1,-1 0-1,1 1 1,-1-1-1,1 0 1,0 0-1,0 0 0,0 0 1,1 0-1,-1-1 1,1 1-1,0-1 1,-1 1-1,1-1 1,0 0-1,0 0 1,0 0-1,1-1 1,4 3-1,-5-3 1,-1-1 0,1 1 0,-1 0 0,1-1 0,-1 1 0,1-1 0,0 0 0,-1 0 0,1 0 0,0 0 0,-1 0 0,1-1 0,0 1 0,-1-1 0,1 0 0,3-1 0,-1 0 0,-1-1 0,0 1 0,0-1 0,1 0 0,-2 0 0,1-1 0,0 1 0,4-6 0,-3 3 0,-1 0 0,1 0 0,-1 0 0,-1-1 0,1 1 0,-1-1 0,0 1 0,-1-1 0,0 0 0,0-1 0,2-13 0,-4 16 0,0 0 0,-1 1 0,1-1 0,-1 0 0,0 1 0,0-1 0,0 1 0,-1-1 0,0 1 0,0-1 0,0 1 0,0 0 0,-5-6 0,19 49 0,12 26 0,-1-5 0,24 95 0,-46-148 0,-1-1 0,0 0 0,0 0 0,0 0 0,-1 0 0,0 1 0,0-1 0,0 0 0,-1 0 0,0 0 0,0-1 0,0 1 0,-1 0 0,0-1 0,0 0 0,-1 1 0,1-1 0,-7 6 0,0 1 0,-1-1 0,0 0 0,-1 0 0,0-2 0,-1 1 0,-15 7 0,24-14 0,0-2 0,0 1 0,0 0 0,0-1 0,-1 0 0,1 0 0,0 0 0,-1-1 0,1 1 0,0-1 0,-1 0 0,1 0 0,-1-1 0,1 1 0,0-1 0,-1 0 0,1 0 0,0 0 0,-1-1 0,1 0 0,-5-2 0,3 1 0,1-1 0,-1 1 0,1-1 0,0 0 0,0-1 0,0 1 0,1-1 0,0 0 0,-1 0 0,2 0 0,-1 0 0,1-1 0,-1 1 0,-1-8 0,4 12 0,1-1 0,-1 0 0,0 1 0,1-1 0,0 0 0,0 1 0,-1-1 0,1 0 0,0 0 0,0 0 0,0 1 0,1-1 0,-1 0 0,0 0 0,1 1 0,-1-1 0,1 0 0,0 1 0,-1-1 0,1 1 0,0-1 0,0 0 0,0 1 0,0 0 0,0-1 0,0 1 0,3-3 0,3-1 0,0 0 0,0 0 0,0 1 0,15-6 0,-1-1 0,143-78 46,-105 60-4060</inkml:trace>
  <inkml:trace contextRef="#ctx0" brushRef="#br0" timeOffset="-19673.25">1528 1164 17983,'0'0'4466,"-1"-3"-2625,0 1-1741,1 1-1,-1 0 1,1-1 0,-1 1 0,0 0-1,0 0 1,1-1 0,-1 1-1,0 0 1,0 0 0,0 0 0,0 0-1,-1 0 1,1 0 0,0 0-1,0 1 1,-1-1 0,1 0 0,0 1-1,-1-1 1,1 0 0,0 1-1,-1 0 1,1-1 0,-1 1 0,1 0-1,-1 0 1,1 0 0,0 0-1,-1 0 1,1 0 0,-1 0 0,1 0-1,-1 1 1,1-1 0,-1 1-1,-1 0 1,-8 2 38,0 0 0,0 1 0,1 0 1,0 0-1,-1 1 0,2 0 0,-1 1 0,1 0 0,-1 1 0,2 0 0,-10 9 0,17-15-115,0 0-1,0 1 0,0-1 0,0 0 0,1 0 0,-1 0 0,0 0 1,1 1-1,-1-1 0,1 0 0,-1 1 0,1-1 0,0 0 0,-1 1 1,1-1-1,0 0 0,0 1 0,0-1 0,0 1 0,0-1 0,0 0 1,1 1-1,-1-1 0,1 2 0,0-1 3,0 0-1,0-1 1,0 1-1,1 0 1,-1 0-1,1-1 1,0 1-1,-1-1 1,1 0-1,0 1 1,0-1-1,-1 0 1,5 2-1,1 0 26,1 0 1,0 0-1,-1-1 1,1 0-1,0-1 1,0 1-1,10-1 0,-12-1 0,0-1 0,0 0 0,0 0-1,0 0 1,0 0 0,0-1-1,-1 0 1,1-1 0,0 1-1,-1-1 1,0 0 0,0 0 0,8-7-1,-10 8-24,-1 0 0,0 0-1,-1 0 1,1 0 0,0 0-1,0 0 1,-1 0 0,0-1-1,1 1 1,-1-1 0,0 1 0,0-1-1,0 1 1,0-1 0,-1 0-1,1 1 1,-1-1 0,1 0-1,-1 1 1,0-1 0,0 0-1,-1 0 1,1 1 0,0-1 0,-1 0-1,1 1 1,-1-1 0,0 0-1,0 1 1,0-1 0,0 1-1,-3-4 1,-10-10 117,14 16-141,0 0 1,0 0 0,-1 0 0,1 0-1,0 0 1,0 0 0,-1 0-1,1 0 1,0 0 0,0 0 0,-1 0-1,1 0 1,0 0 0,0 0 0,-1 0-1,1 0 1,0 0 0,0 0 0,-1 0-1,1 0 1,0 0 0,0 0-1,-1 0 1,1 1 0,0-1 0,0 0-1,-1 0 1,1 0 0,0 0 0,0 1-1,0-1 1,0 0 0,-1 0-1,1 0 1,0 1 0,-1 1-1,0 1-1,0-1 1,1 1 0,-1-1-1,1 1 1,-1 0 0,1-1-1,0 1 1,0-1 0,0 1-1,1 3 1,1 4-1,0 1 0,0-1 0,1 0 0,1 0 0,0 0 0,0 0 0,9 13 0,47 64 0,-2-2 0,-55-80 0,5 8 0,-1 1 0,0-1 0,6 23 0,-12-33 0,0-1 0,0 1 0,0 0 0,0-1 0,-1 1 0,0 0 0,1 0 0,-1 0 0,0-1 0,0 1 0,-1 0 0,1 0 0,-1 0 0,1-1 0,-1 1 0,0 0 0,0 0 0,0-1 0,0 1 0,-1-1 0,1 1 0,0-1 0,-1 0 0,0 1 0,0-1 0,-3 3 0,-2 0 0,-1 1 0,0-1 0,-1-1 0,1 1 0,-1-1 0,0-1 0,0 0 0,0 0 0,0-1 0,0 0 0,-1 0 0,1-1 0,-1 0 0,-11-1 0,9-1 0,-1-1 0,0 0 0,1 0 0,0-2 0,-1 1 0,1-1 0,0-1 0,1 0 0,0-1 0,-13-8 0,22 13 0,-46-33 0,45 31 0,-1 1 0,1-1 0,0 0 0,0 0 0,1 0 0,-1 0 0,1-1 0,-1 1 0,1-1 0,0 0 0,-2-5 0,4 7 10,0 0-1,0 0 1,0-1-1,0 1 1,0 0-1,0 0 1,1 0-1,-1 0 1,1 0-1,-1 0 1,1 0-1,0 0 1,0 0-1,0 0 1,0 0-1,0 0 1,0 0-1,0 1 1,1-1-1,-1 0 1,1 1-1,-1-1 0,4-1 1,4-4-452,0 1 1,0 0-1,12-6 0,-12 7-1987</inkml:trace>
  <inkml:trace contextRef="#ctx0" brushRef="#br0" timeOffset="-18876.15">1668 987 25231,'-14'-69'7412,"12"70"-7401,0 1-1,0-1 1,0 1-1,1-1 1,-1 1-1,1 0 1,-1-1-1,1 1 1,-1 0-1,-1 4 1,-3 6-11,1 0 0,0 1 0,1-1 0,0 1 0,1 0 0,0 0 0,-1 22 0,3-24 0,1 0 0,0 0 0,0 0 0,1 0 0,1 0 0,0 0 0,0-1 0,1 1 0,8 17 0,-7-20 0,0-1 0,1-1 0,0 1 0,0-1 0,1 0 0,0 0 0,0-1 0,0 1 0,1-1 0,-1-1 0,1 1 0,0-1 0,1 0 0,-1-1 0,12 5 0,-11-6 0,0 1 0,1-1 0,-1 0 0,0-1 0,0 0 0,1 0 0,-1-1 0,1 0 0,-1 0 0,1-1 0,-1 0 0,0-1 0,0 0 0,16-5 0,-22 6 0,0 0 0,0 0 0,-1 1 0,1-1 0,0 0 0,0-1 0,-1 1 0,1 0 0,-1 0 0,1-1 0,-1 1 0,0-1 0,1 1 0,-1-1 0,0 1 0,0-1 0,0 0 0,0 0 0,0 1 0,-1-1 0,1 0 0,0 0 0,-1 0 0,0 0 0,1 0 0,-1 0 0,0 0 0,0 0 0,0 0 0,0 0 0,0 0 0,-1 0 0,0-3 0,0 0 0,-1 0 0,-1 0 0,1 0 0,-1 0 0,1 0 0,-1 0 0,-1 1 0,1 0 0,-1-1 0,-6-5 0,7 7 0,0 1 0,-1-1 0,1 0 0,-1 1 0,0 0 0,1 0 0,-1 0 0,-7-2 0,11 4 0,-1 0 0,1 0 0,-1 0 0,0-1 0,1 1 0,-1 0 0,1 0 0,-1 0 0,1 0 0,-1 0 0,0 1 0,1-1 0,-1 0 0,1 0 0,-1 0 0,1 0 0,-1 1 0,1-1 0,-1 0 0,1 0 0,-1 1 0,1-1 0,-1 0 0,1 1 0,0-1 0,-1 1 0,0 1 0,0-1 0,1 1 0,0-1 0,-1 1 0,1-1 0,0 1 0,0-1 0,0 1 0,0-1 0,0 1 0,0-1 0,0 1 0,1 0 0,-1-1 0,1 2 0,2 6 0,0 0 0,0-1 0,1 0 0,0 0 0,1 0 0,0 0 0,0-1 0,1 0 0,-1 0 0,2 0 0,-1-1 0,1 0 0,0 0 0,0 0 0,0-1 0,1 0 0,0-1 0,0 0 0,0 0 0,1 0 0,-1-1 0,1-1 0,-1 1 0,1-1 0,0-1 0,0 0 0,0 0 0,0-1 0,0 0 0,14-1 0,-20 0 0,0 0 0,-1 0 0,1 0 0,0 0 0,-1-1 0,1 1 0,-1-1 0,0 0 0,1 1 0,-1-1 0,0 0 0,0 0 0,0 0 0,0-1 0,-1 1 0,1 0 0,0-1 0,-1 1 0,0-1 0,1 0 0,-1 1 0,0-1 0,-1 0 0,2-4 0,-1 4 0,-1 0 0,1 1 0,-1-1 0,1 0 0,-1 0 0,0 1 0,0-1 0,-1 0 0,1 0 0,-1 0 0,1 1 0,-1-1 0,0 0 0,0 1 0,0-1 0,0 1 0,0-1 0,-1 1 0,1-1 0,-1 1 0,1 0 0,-1 0 0,0 0 0,0 0 0,-3-3 0,4 5 0,1-1 0,-1 1 0,1 0 0,-1-1 0,1 1 0,-1 0 0,1-1 0,-1 1 0,0 0 0,1 0 0,-1 0 0,1-1 0,-1 1 0,0 0 0,1 0 0,-1 0 0,0 0 0,0 0 0,-2 8 0,3-5 0,1-1 0,0 0 0,-1 1 0,1-1 0,0 1 0,0-1 0,0 0 0,2 3 0,1 1 4,1-1-1,-1 0 1,1 0-1,-1 0 1,1-1 0,1 1-1,-1-1 1,1 0 0,-1-1-1,1 1 1,0-1-1,0-1 1,1 1 0,-1-1-1,1 0 1,-1 0-1,1-1 1,7 1 0,-6-1-674,0-1 1,0 0-1,1-1 1,-1 0 0,10-2-1</inkml:trace>
  <inkml:trace contextRef="#ctx0" brushRef="#br0" timeOffset="-18482.78">2166 1114 24519,'0'0'1328,"-10"-21"16,7 15 200,0 2 0,1 2-856,2 4 0,2 2-544,5 5 0</inkml:trace>
  <inkml:trace contextRef="#ctx0" brushRef="#br0" timeOffset="-17960.04">2368 1223 22607,'0'0'2322,"-3"-3"-836,0 0-1220,-1 1-1,1-1 0,-1 1 1,0 0-1,0 0 0,1 1 1,-1-1-1,0 1 0,-1 0 1,1 0-1,-6-1 0,9 2-238,-1-1-1,1 1 0,-1 0 1,0 0-1,1 0 0,-1 0 0,0 0 1,1 0-1,-1 1 0,0-1 0,1 0 1,-1 1-1,1-1 0,-1 1 1,1 0-1,-1-1 0,1 1 0,-1 0 1,1 0-1,-1 0 0,1 0 1,0 0-1,0 0 0,0 0 0,0 1 1,-1-1-1,2 0 0,-1 1 0,0-1 1,0 1-1,0-1 0,1 1 1,-1-1-1,0 3 0,0 0-1,1 0-1,-1 0 1,1 0 0,0 0-1,1 0 1,-1 0 0,1 0-1,-1 0 1,1-1-1,0 1 1,1 0 0,-1 0-1,1-1 1,-1 1 0,1-1-1,0 1 1,0-1 0,1 0-1,-1 0 1,1 0-1,4 4 1,-2-2-1,1 0 1,-1 0-1,1-1 1,0 0-1,0-1 0,1 1 1,-1-1-1,0 0 1,1-1-1,0 1 0,8 0 1,-4-1 11,0-1 0,0 0 1,0-1-1,0 0 1,0-1-1,0-1 0,0 1 1,14-5-1,-20 4-14,0 1-1,0-1 1,0 0-1,-1 0 1,1 0-1,-1 0 1,1-1-1,-1 0 1,0 0 0,0 0-1,0 0 1,-1-1-1,1 0 1,-1 1-1,0-1 1,0-1-1,0 1 1,0 0 0,-1-1-1,4-7 1,-5 8-5,0 0 0,-1-1 0,1 1 0,-1-1 0,0 1 0,0-1 0,0 1 0,-1 0-1,0-1 1,-1-5 0,-18-45 82,16 45-80,-9-24 27,-2 1-1,-1 0 1,-2 2 0,-1 0 0,-2 1 0,-43-50 0,64 80-46,0-1 0,0 1 0,-1-1 0,1 1 0,0-1 0,-1 1 0,1-1 0,-1 1 0,1-1 0,-1 1 0,1-1 0,-1 1 0,1-1 0,-1 1 0,1 0 0,-1 0 0,1-1 0,-1 1 0,0 0 0,1 0 0,-1-1 0,-1 1 0,8 16 0,-3-7 0,107 257 0,-84-213 0,-13-29 0,15 41 0,-27-95 0,-3-12 0,-1 18 0,2 1 0,3-25 0,-2 47 0,0 0 0,0-1 0,1 1 0,-1 0 0,0 0 0,1-1 0,-1 1 0,1 0 0,0 0 0,-1 0 0,1-1 0,0 1 0,0 0 0,0 0 0,0 0 0,0 1 0,0-1 0,0 0 0,0 0 0,0 0 0,0 1 0,0-1 0,1 0 0,-1 1 0,0-1 0,0 1 0,1 0 0,-1-1 0,0 1 0,1 0 0,-1 0 0,0 0 0,1 0 0,-1 0 0,0 0 0,1 0 0,-1 0 0,0 1 0,3 0 0,0-1 0,1 2 0,0-1 0,0 0 0,0 1 0,-1 0 0,1 0 0,-1 0 0,1 1 0,5 4 0,-4-2 0,-1 0 0,0 1 0,0-1 0,-1 1 0,0 0 0,0 1 0,0-1 0,3 10 0,1 4 0,7 33 0,-5-16 0,-9-31 14,2 0 0,-1 0 0,0-1-1,6 8 1,1 1-4071</inkml:trace>
  <inkml:trace contextRef="#ctx0" brushRef="#br0" timeOffset="-16931.05">3348 1227 24223,'0'0'5991,"-3"-3"-5038,-2 0-858,0 0 1,0 0-1,-1 1 0,1-1 0,-1 1 1,1 1-1,-1-1 0,1 1 1,-1 0-1,0 0 0,0 1 1,0-1-1,0 1 0,1 1 0,-8 0 1,8-1-93,-1 1 1,1 0 0,-1 0 0,1 0-1,0 1 1,0 0 0,-1 0 0,1 0-1,0 0 1,1 1 0,-1 0 0,0 0-1,1 0 1,0 1 0,0-1 0,0 1-1,-4 5 1,7-8-4,0 0 0,1 1 0,-1-1 0,1 1 0,-1-1 0,1 1 0,-1-1 0,1 1 0,0-1 0,0 1 0,-1-1 0,1 1 0,0 0 0,1-1 0,-1 1 0,0-1 0,0 1 0,1-1 0,-1 1 0,1-1 0,-1 1 0,1-1 0,0 1 0,-1-1 0,1 0 0,0 1 0,0-1 0,0 0 0,0 0 0,0 0 0,0 1 0,0-1 0,3 1 0,1 2 0,-1 0 0,1-1 0,0 0 0,0 0 0,0 0 0,0-1 0,10 4 0,-2-3 0,0-1 0,0 0 0,0-1 0,0 0 0,0-1 0,20-2 0,-27 2 0,0-1 0,0 0 0,0 0 0,-1-1 0,1 1 0,0-1 0,-1-1 0,1 1 0,-1-1 0,1 0 0,-1 0 0,0-1 0,-1 1 0,1-1 0,-1 0 0,6-5 0,-10 8 0,1 0 0,0 0 0,-1-1 0,1 1 0,0 0 0,-1 0 0,1 0 0,-1-1 0,0 1 0,1 0 0,-1 0 0,0-1 0,0 1 0,0 0 0,0 0 0,0-1 0,0 1 0,0 0 0,0-1 0,-1 1 0,1 0 0,-1-2 0,0 1 0,0-1 0,-1 1 0,1-1 0,-1 1 0,0-1 0,0 1 0,0 0 0,0 0 0,-4-3 0,2 1 0,-1 1 0,1 0 0,-1 0 0,0 1 0,0-1 0,0 1 0,0 0 0,0 0 0,-1 1 0,-8-2 0,14 3 0,-1 0 0,0 0 0,1-1 0,-1 1 0,0 0 0,1 0 0,-1 0 0,1 0 0,-1 1 0,0-1 0,1 0 0,-1 0 0,0 0 0,1 0 0,-1 1 0,1-1 0,-1 0 0,0 0 0,1 1 0,-1-1 0,1 1 0,-1-1 0,1 0 0,-1 1 0,1-1 0,0 1 0,-1-1 0,1 1 0,-1-1 0,1 1 0,0 0 0,0-1 0,-1 1 0,1-1 0,0 1 0,0 0 0,0-1 0,-1 1 0,1-1 0,0 1 0,0 0 0,0-1 0,0 1 0,0 0 0,0-1 0,0 1 0,1 0 0,-1-1 0,0 1 0,0-1 0,0 1 0,1 1 0,2 4 0,0 1 0,0 0 0,7 11 0,-5-10 0,37 66 0,-13-27 0,-2 2 0,-3 1 0,20 57 0,-43-103 0,0-1 0,0 1 0,0-1 0,0 1 0,-1 0 0,0-1 0,0 1 0,0 0 0,0-1 0,0 1 0,-1 0 0,0-1 0,-1 5 0,1-6 0,0 0 0,0 1 0,0-1 0,-1 0 0,1 0 0,-1 0 0,1 0 0,-1 0 0,0-1 0,1 1 0,-1 0 0,0-1 0,0 1 0,0-1 0,-1 0 0,1 0 0,0 0 0,0 0 0,-1 0 0,-2 1 0,-7 0 0,0 0 0,0 0 0,0-1 0,0 0 0,0-1 0,0-1 0,0 0 0,0 0 0,0-1 0,1-1 0,-20-6 0,16 3 0,0 0 0,1-1 0,0 0 0,0-1 0,0-1 0,1 0 0,0 0 0,-14-16 0,25 24 0,0-1 0,1 1 0,-1-1 0,0 0 0,1 1 0,0-1 0,-1 0 0,1 0 0,0 0 0,0 0 0,0 0 0,0 0 0,1 0 0,-1-1 0,1 1 0,-1 0 0,1 0 0,0-1 0,-1-2 0,2 1 0,0 0 0,1 1 0,-1-1 0,1 1 0,-1-1 0,1 1 0,0 0 0,0 0 0,1 0 0,-1 0 0,3-3 0,7-5-2,-1 0-1,1 0 1,1 1 0,15-9-1,2 1-3936</inkml:trace>
  <inkml:trace contextRef="#ctx0" brushRef="#br0" timeOffset="-16518.34">3517 1300 25327,'0'0'5784,"2"-1"-4903,41-19-102,-32 16-780,0-1-1,0 0 1,0 0-1,-1-1 1,0-1-1,0 0 1,15-14-1,-25 21 2,0 0 0,0-1 0,0 1 0,1-1 0,-1 1 0,0-1 0,0 1 0,0 0 0,0-1 0,0 1 0,0-1 0,0 1 0,0-1 0,0 1 0,0-1 0,0 1 0,0-1 0,0 1 0,0 0 0,-1-1 0,1 1 0,0-1 0,0 1 0,0 0 0,-1-1 0,1 1 0,0-1 0,0 1 0,-1 0 0,1-1 0,0 1 0,-1 0 0,1-1 0,0 1 0,-1 0 0,1 0 0,-1 0 0,1-1 0,0 1 0,-1 0 0,0 0 0,-22-11 0,21 10 0,-4-2 0,1 1 0,-1 0 0,0 0 0,0 1 0,0 0 0,0 0 0,0 0 0,-12 0 0,15 2 0,0-1 0,0 1 0,0 0 0,0 0 0,0 0 0,0 0 0,1 1 0,-1-1 0,0 1 0,1 0 0,-1 0 0,1-1 0,0 2 0,-1-1 0,1 0 0,0 0 0,0 1 0,0-1 0,-2 6 0,1-2 0,0 0 0,0 1 0,1-1 0,0 1 0,0 0 0,0 0 0,1 0 0,0-1 0,1 1 0,-1 0 0,1 0 0,1 0 0,-1 0 0,1 0 0,0 0 0,1 0 0,3 9 0,-4-11 0,1 0 0,0 0 0,0-1 0,0 1 0,0-1 0,1 1 0,-1-1 0,1 0 0,1 0 0,-1-1 0,0 1 0,1 0 0,0-1 0,-1 0 0,1 0 0,1 0 0,-1-1 0,0 1 0,1-1 0,-1 0 0,1 0 0,0 0 0,-1-1 0,1 0 0,7 1 0,-2-1 32,1-1-1,-1-1 1,1 0 0,-1-1-1,0 0 1,1 0 0,-1-1-1,0 0 1,-1-1 0,10-5-1,-2 0-895,0 0 0,-1-2-1,-1 0 1,19-16 0</inkml:trace>
  <inkml:trace contextRef="#ctx0" brushRef="#br0" timeOffset="-16072">3879 1163 22103,'0'0'1335,"-3"0"34,1 0-1166,1-1 0,0 1-1,-1 0 1,1 0 0,-1 0-1,1 0 1,-1 1 0,1-1-1,-1 0 1,1 1 0,0-1-1,-1 1 1,1-1 0,0 1-1,-1-1 1,1 1 0,0 0 0,0 0-1,0 0 1,0 0 0,-1 0-1,1 0 1,0 0 0,-1 2-1,2-2-128,-1 1 0,0-1 0,1 0-1,0 1 1,-1 0 0,1-1 0,0 1-1,0-1 1,0 1 0,0-1 0,0 1 0,0-1-1,0 1 1,0 0 0,1-1 0,-1 1-1,0-1 1,1 1 0,0-1 0,-1 0 0,1 1-1,0-1 1,0 1 0,-1-1 0,3 2-1,5 7 141,1-1 0,0 1 0,12 8 0,-11-9-187,0 0 1,-1 0 0,12 15 0,-14-14-28,-1-2 0,-1-1 0,0 1 0,0 0 0,5 13 0,-10-20 0,0 0 0,0 0 0,1 0 0,-1 0 0,-1 0 0,1 1 0,0-1 0,0 0 0,0 0 0,-1 0 0,1 0 0,0 0 0,-1 0 0,1 1 0,-1-1 0,1 0 0,-1 0 0,0 0 0,1-1 0,-1 1 0,0 0 0,0 0 0,1 0 0,-1 0 0,0-1 0,0 1 0,0 0 0,-1 0 0,-30 16 0,22-15 0,1 1 0,0-2 0,-1 1 0,1-1 0,-1 0 0,1-1 0,-1 0 0,0-1 0,1 0 0,-1 0 0,1-1 0,0 0 0,-1-1 0,1 0 0,0-1 0,1 1 0,-1-2 0,0 1 0,1-1 0,0 0 0,1-1 0,-1 0 0,-10-11 0,17 16-18,0 0 0,0 0 0,1 0 0,-1 0 0,0 0 0,1 0 0,-1 0 0,0 0 0,1-1 0,-1 1 0,1 0 0,0 0 0,-1-1 0,1-1 0,0 3 42,0-1 0,0 0-1,0 1 1,0-1 0,1 0 0,-1 1 0,0-1 0,0 0-1,1 1 1,-1-1 0,0 1 0,1-1 0,-1 1 0,0-1 0,1 1-1,-1-1 1,1 1 0,-1-1 0,2 0 0,1-1-265,1 0 1,-1 1 0,1-1 0,-1 1-1,1 0 1,7-2 0,-3 2-2250</inkml:trace>
  <inkml:trace contextRef="#ctx0" brushRef="#br0" timeOffset="-15679.49">3998 1231 22415,'0'0'5765,"-3"1"-4753,2-1-952,0 0 0,0 0-1,0 0 1,0 0 0,0 0-1,0 1 1,0-1 0,0 1-1,0-1 1,0 0 0,0 1-1,0 0 1,0-1 0,0 1-1,1-1 1,-1 1 0,0 0 0,0 0-1,1-1 1,-1 1 0,1 0-1,-1 0 1,1 0 0,-1 0-1,1 0 1,-1 0 0,1 0-1,0 0 1,-1 0 0,1 0-1,0 0 1,0 0 0,0 0-1,0 0 1,0 0 0,0 0-1,0 0 1,0 0 0,0 0-1,0 0 1,1 0 0,-1 0-1,0 0 1,1 0 0,0 1-1,0 2 14,1 0-1,0-1 0,1 1 0,-1 0 1,1-1-1,-1 1 0,1-1 0,0 0 1,0 0-1,6 5 0,0-2-68,-1 0 1,1 0-1,1-1 0,-1 0 0,1-1 0,19 6 0,-26-9-4,0 0 0,0-1 0,0 0 0,0 1 0,0-1 0,0 0 0,1-1 0,-1 1 0,0 0 0,0-1-1,0 0 1,0 0 0,0 0 0,-1 0 0,1 0 0,0 0 0,0-1 0,-1 1 0,1-1 0,-1 0 0,1 0 0,-1 0-1,0 0 1,0 0 0,1-1 0,-2 1 0,1-1 0,2-3 0,-3 4 0,0 0 0,0 0 0,0 0 0,-1 0 0,1 0 0,-1-1 0,1 1 0,-1 0 0,0 0 0,0-1 0,0 1 0,0 0 0,0 0 0,0-1 0,-1 1 0,1 0 0,-1 0 0,0 0 0,1 0 0,-1 0 0,0 0 0,0 0 0,-1 0 0,0-2 0,1 2 0,-1 0 0,1 0 0,-1 0 0,1 0 0,-1 0 0,0 0 0,1 1 0,-1-1 0,0 1 0,0-1 0,0 1 0,-1 0 0,1 0 0,0 0 0,0 0 0,0 0 0,-1 0 0,1 1 0,-1-1 0,1 1 0,0 0 0,-4-1 0,6 2 0,-1-1 0,1 0 0,-1 0 0,1 1 0,0-1 0,-1 0 0,1 0 0,0 1 0,-1-1 0,1 0 0,0 1 0,0-1 0,-1 1 0,1-1 0,0 0 0,0 1 0,0-1 0,-1 1 0,1-1 0,0 0 0,0 1 0,0-1 0,0 1 0,0-1 0,0 1 0,0-1 0,0 1 0,0-1 0,0 0 0,0 1 0,0-1 0,0 1 0,1-1 0,-1 1 0,0-1 0,0 0 0,0 1 0,1-1 0,-1 1 0,0-1 0,0 0 0,1 1 0,-1-1 0,12 23 0,-11-21 0,5 7 0,-1 0 0,2 0 0,-1-1 0,1 1 0,0-1 0,1-1 0,11 10 0,-14-14 0,-1 0 0,0-1 0,0 0 0,1 0 0,0 0 0,-1 0 0,1 0 0,0-1 0,0 0 0,0 0 0,0-1 0,0 1 0,-1-1 0,1 0 0,0 0 0,0-1 0,0 1 0,8-3 0,9-4-3957</inkml:trace>
  <inkml:trace contextRef="#ctx0" brushRef="#br0" timeOffset="-15315.57">4409 1223 23319,'0'0'1192,"-3"-1"64,-1 0-934,0 1 0,0-1-1,-1 1 1,1 0 0,0 1-1,0-1 1,-1 0 0,1 1-1,0 0 1,0 0 0,0 1-1,0-1 1,0 1 0,0 0-1,-4 2 1,6-2-273,0-1 0,0 1 1,0 0-1,1-1 0,-1 1 0,0 0 0,1 0 0,-1 0 0,1 1 0,0-1 1,0 0-1,0 0 0,0 1 0,0-1 0,0 1 0,1-1 0,-1 1 1,1-1-1,-1 1 0,1-1 0,0 1 0,0-1 0,0 1 0,1-1 0,-1 1 1,1-1-1,-1 1 0,2 2 0,-1 1-17,1 0-1,0 0 1,1 0 0,-1 0-1,1-1 1,0 1 0,1-1 0,-1 0-1,1 0 1,0 0 0,0 0-1,1-1 1,8 8 0,-9-9-34,1-1 1,-1 0 0,0 1 0,1-1-1,-1-1 1,1 1 0,0-1 0,-1 0-1,1 0 1,0 0 0,0 0 0,0-1-1,0 0 1,0 0 0,0 0 0,-1-1-1,1 0 1,8-2 0,-5 1 33,0-1 0,0-1 0,0 0 0,0 0 1,0 0-1,-1-1 0,1 0 0,-1-1 0,-1 1 0,9-10 0,-11 11-324,0-1 0,0 1 0,0-1 0,0 0 0,-1-1 0,0 1 0,0 0 0,0-1 0,-1 0 0,0 0 0,0 1 0,0-1 0,-1 0 0,1-12 0</inkml:trace>
  <inkml:trace contextRef="#ctx0" brushRef="#br0" timeOffset="-14901.97">4435 958 20303,'0'0'3198,"-1"4"-2105,1 0-969,0 0 1,0-1 0,0 1-1,0 0 1,1 0-1,0-1 1,0 1-1,0 0 1,0-1 0,0 1-1,1-1 1,-1 1-1,3 3 1,33 47 598,-26-38-401,10 14 587,-1 0 0,-2 1 0,-1 1 0,19 51 0,-34-80-732,0 4-50,0-1 1,0 0-1,1 0 1,4 7 0,-6-12-128,-1 0 0,0-1 1,1 1-1,-1-1 0,1 1 1,-1 0-1,1-1 0,-1 1 1,1-1-1,-1 1 0,1-1 1,-1 1-1,1-1 0,-1 0 1,1 1-1,0-1 0,-1 0 1,1 1-1,0-1 0,0 0 1,-1 0-1,1 0 0,0 0 1,-1 1-1,1-1 0,0 0 0,0 0 1,-1 0-1,1-1 0,0 1 1,-1 0-1,1 0 0,0 0 1,0 0-1,-1-1 0,1 1 1,0 0-1,-1-1 0,1 1 1,-1 0-1,1-1 0,0 1 1,-1-1-1,1 1 0,-1-1 1,1 1-1,-1-1 0,1 1 1,0-2-1,5-7 0,0 0 0,0-1 0,-1 0 0,0 1 0,0-2 0,-1 1 0,-1 0 0,0-1 0,0 0 0,-1 0 0,0 1 0,0-13 0,0 16 0,2 15 0,5 14 0,-2 8 0,-4-16 0,0-1 0,1 0 0,0-1 0,1 1 0,0-1 0,1 0 0,10 15 0,-15-25 4,1-1-1,-1 1 1,0-1-1,1 0 1,0 1 0,-1-1-1,1 0 1,0 0 0,0 0-1,0 0 1,0 0-1,0 0 1,0-1 0,0 1-1,0-1 1,0 1 0,0-1-1,2 0 1,12-5-4029</inkml:trace>
  <inkml:trace contextRef="#ctx0" brushRef="#br0" timeOffset="-14405.75">4823 903 23519,'1'3'1328,"13"82"2754,27 192-1411,-39-258-2600,-2-9-6,1 0 0,1 0 1,-1 0-1,2 0 1,2 10-1,-5-38 184,-22-40-131,22 58-118,0-1 0,0 1 0,0-1 0,0 1 0,0-1 0,0 1 0,0 0 0,0-1 0,0 1-1,0-1 1,0 1 0,0-1 0,0 1 0,0-1 0,0 1 0,0 0 0,1-1 0,-1 1 0,0-1 0,0 1 0,0-1 0,1 1 0,-1 0 0,0-1 0,1 1 0,-1 0 0,0-1 0,1 1 0,15-5-7,24 8-16,-31-2 16,152 6-131,-160-6 135,1-1 1,0 0-1,-1 0 1,1 0 0,-1 0-1,1 0 1,0-1 0,-1 1-1,1 0 1,-1-1-1,1 1 1,-1-1 0,1 0-1,-1 1 1,1-1-1,-1 0 1,0 0 0,1 0-1,-1 0 1,0 0-1,0 0 1,1 0 0,-1-1-1,0 1 1,0 0-1,-1-1 1,1 1 0,0 0-1,0-1 1,0-1-1,-1 1 2,1 0-1,-1 0 1,0 0 0,0 0-1,0 0 1,0 0-1,-1 0 1,1 0-1,0 0 1,-1 0-1,0 0 1,1 0-1,-1 0 1,0 0 0,0 1-1,0-1 1,0 0-1,0 0 1,0 1-1,-1-1 1,1 1-1,-1-1 1,1 1-1,-3-2 1,-1-1 0,0 1 0,-1 0 0,1 0 1,-1 0-1,0 0 0,0 1 0,0 0 0,0 0 0,-12-1 0,17 2 1,-1 1 0,0 0 0,1-1 0,-1 1 0,0 0 0,0 0 0,1 0 0,-1 0 0,0 1 1,0-1-1,1 0 0,-1 1 0,0-1 0,1 1 0,-1 0 0,0-1 0,1 1 0,-1 0 0,1 0 0,-1 0 0,1 0 0,0 0 0,-1 1 0,1-1 0,0 0 0,0 0 0,0 1 0,0-1 0,0 1 0,0-1 0,0 1 0,0 0 0,1-1 0,-1 1 0,1 0 0,-1-1 0,1 1 0,-1 0 0,1-1 0,0 3 0,0 0 0,1 1 0,-1-1 0,1 0 0,0 0 0,0 0 0,0-1 0,0 1 0,1 0 0,-1 0 0,1-1 0,0 1 0,1-1 0,-1 1 0,0-1 0,1 0 0,0 0 0,3 4 0,7 4 5,0 1 1,24 14-1,-32-22 6,0-1 0,1 0 1,-1-1-1,1 1 0,-1-1 0,1 0 0,0-1 1,0 1-1,9 0 0,10-5-4090</inkml:trace>
  <inkml:trace contextRef="#ctx0" brushRef="#br0" timeOffset="-13995.64">5223 1230 22511,'0'0'5436,"4"2"-4589,5 6-647,1-1 0,-1 1 0,-1 1 0,1-1 1,-1 2-1,-1-1 0,8 12 0,-15-14-1,-8-14-129,-10-15-39,14 15-22,1-1-1,-1 1 1,1-1-1,1 0 1,-1 0-1,1 0 1,-1-10-1,3 17-6,-1-1 0,1 0 0,0 0 0,0 0 0,0 0 0,0 0 0,1 0 0,-1 0 0,0 0-1,1 0 1,-1 0 0,1 0 0,0 0 0,-1 0 0,1 0 0,0 1 0,0-1 0,1 0 0,-1 1 0,0-1 0,0 1 0,1-1 0,-1 1 0,1 0 0,-1-1 0,1 1 0,0 0-1,-1 0 1,1 0 0,0 0 0,0 0 0,0 1 0,-1-1 0,5 0 0,2-1 11,0 1-1,0 1 1,0 0 0,0 0 0,0 0-1,13 3 1,48 14-122,-23-5-3671</inkml:trace>
  <inkml:trace contextRef="#ctx0" brushRef="#br0" timeOffset="-13350.49">5720 1129 20703,'0'0'880,"-3"-2"84,-1 1-534,-10-10 1708,17 17-1801,-1 0 0,0 0-1,0-1 1,0 1 0,1 10-1,1-1-174,44 185 916,-40-186-727,-8-14-340,0 0 0,0 0 0,1 0-1,-1 0 1,0 0 0,0 0 0,1 0-1,-1 0 1,0-1 0,0 1 0,1 0 0,-1 0-1,0 0 1,0 0 0,0-1 0,1 1-1,-1 0 1,0 0 0,0-1 0,0 1-1,0 0 1,0 0 0,1 0 0,-1-1-1,0 1 1,0 0 0,0-1 0,0 1-1,0 0 1,0 0 0,0-1 0,6-31 356,-5 29-374,3-50 284,-2 32-4038</inkml:trace>
  <inkml:trace contextRef="#ctx0" brushRef="#br0" timeOffset="-12834.69">5621 1010 20095,'-3'-2'744,"1"1"-586,0 0 0,1 0 0,0 0 0,-1 0-1,1 0 1,-1 0 0,1-1 0,0 1 0,0 0-1,0-1 1,0 1 0,0-1 0,0 1 0,0-1-1,-1-3 1,2 4-93,0 0-1,0-1 0,0 1 1,0 0-1,1-1 1,-1 1-1,0 0 1,1-1-1,-1 1 1,0 0-1,1 0 0,-1 0 1,1-1-1,0 1 1,0 0-1,-1 0 1,1 0-1,0 0 1,0 0-1,0 0 0,0 0 1,0 0-1,0 1 1,0-1-1,0 0 1,0 0-1,2 0 1,4-2-37,0-1 1,0 1 0,1 1 0,-1-1 0,0 1 0,1 1 0,0-1-1,-1 2 1,1-1 0,0 1 0,-1 0 0,1 0 0,0 1 0,0 0-1,-1 0 1,1 1 0,11 4 0,-9-3 1,1 1-1,-1 0 1,0 1 0,0 0 0,0 1-1,-1 0 1,0 0 0,0 1-1,0 0 1,-1 1 0,13 14 0,-19-18-1,1-1 0,-1 1 0,1 0 0,-1 0 0,0 0 1,0 0-1,-1 0 0,1 0 0,-1 1 0,0-1 1,0 0-1,-1 1 0,1-1 0,-1 1 0,0-1 0,0 1 1,0-1-1,-1 1 0,0-1 0,-1 5 0,0-3 38,0-1 0,-1 1 0,1 0 0,-1-1 0,-1 0 0,1 0 0,-1 0 0,0 0-1,0-1 1,0 1 0,-1-1 0,0 0 0,-8 6 0,12-10-43,1 0-1,-1 0 1,1 1 0,-1-1 0,0 0 0,1 0-1,-1 1 1,1-1 0,-1 1 0,0-1-1,1 1 1,-1-1 0,1 1 0,0-1 0,-1 1-1,1-1 1,-1 1 0,1 0 0,0-1 0,-1 1-1,1-1 1,0 1 0,0 0 0,0-1-1,-1 1 1,1 0 0,0 0 0,0-1 0,0 1-1,0 0 1,0 0 0,2 1 29,-1-1 0,0 0 0,1 0 0,-1 1 0,1-1 1,-1 0-1,1 0 0,0 0 0,3 1 0,1 1-76,37 17 304,-20-10-119,-1 1-1,0 0 1,39 29 0,-57-38-142,0 2 0,0-1 0,-1 0 0,1 1-1,-1 0 1,1 0 0,-1 0 0,0 0 0,-1 0 0,1 1 0,-1-1 0,0 1 0,0-1 0,0 1-1,-1 0 1,1 0 0,-1 0 0,0 0 0,-1 0 0,1 0 0,-1 0 0,0 0 0,-1 0-1,0 9 1,-2-6 3,1-1 0,-1-1 0,0 1 0,-1 0 0,0-1 0,0 1 0,0-1 0,0 0 0,-1-1-1,0 1 1,-1-1 0,1 0 0,-1 0 0,-9 5 0,7-4 1,0-1 0,0 0-1,-1 0 1,0-1 0,0 0 0,0-1 0,0 0-1,-1 0 1,0-1 0,-15 1 0,14-3 0,0 0 1,0-1-1,0 0 1,0-1-1,0-1 1,0 1-1,-13-7 1,19 7-8,0 0 1,0 0-1,0 0 1,1-1-1,-1 0 1,1 0-1,-1 0 1,1 0-1,0-1 1,0 0-1,1 0 1,-1 0-1,1 0 0,0-1 1,0 1-1,0-1 1,-2-5-1,5 9-10,-1-1 0,1 0 0,0 0-1,0 1 1,0-1 0,0 0-1,0 0 1,0 1 0,1-1 0,-1 0-1,0 1 1,1-1 0,-1 0 0,1 1-1,0-1 1,0 0 0,-1 1-1,1-1 1,0 1 0,0-1 0,1 1-1,-1 0 1,0-1 0,0 1-1,2-1 1,4-4 11,-1 1-1,1 0 0,0 1 0,8-5 1,38-14-233,-35 16-3468</inkml:trace>
  <inkml:trace contextRef="#ctx0" brushRef="#br0" timeOffset="-12413.82">6066 1333 22007,'0'0'5601,"3"-1"-4998,50-1-47,-39 2-500,0 0 0,0-1 0,0 0 0,-1-1 0,1-1 0,0 0 0,22-9 0,-35 12-50,0 0-1,-1-1 0,1 1 1,0 0-1,-1-1 1,1 1-1,-1-1 1,1 1-1,-1-1 0,1 1 1,-1-1-1,1 1 1,-1-1-1,1 0 1,-1 1-1,0-1 0,1 1 1,-1-1-1,0 0 1,0 0-1,1 1 1,-1-1-1,0 0 0,0 1 1,0-1-1,0 0 1,0-1 2,0 0 0,-1 0 1,1 1-1,-1-1 0,1 1 1,-1-1-1,0 0 0,0 1 1,1-1-1,-3-1 0,-2-3 19,0 0 0,0 0 0,-11-8-1,8 7 0,0 1-1,-1 1 1,0 0-1,0 0 1,0 1-1,0 0 1,-1 0-1,-12-2 1,19 5-15,-1 1 0,1-1 1,0 1-1,0 0 0,-1 0 1,1 0-1,0 0 0,0 1 1,-1-1-1,1 1 0,0 0 1,-6 2-1,7-2-3,0 0 1,0 1-1,0-1 0,0 1 1,0 0-1,1-1 0,-1 1 1,0 0-1,1 0 0,-1 0 0,1 0 1,0 0-1,0 0 0,0 1 1,0-1-1,0 0 0,0 1 0,1-1 1,-2 4-1,1 0 6,0 1-1,1 0 1,-1 0-1,1 0 1,1 0 0,-1 0-1,1 0 1,0-1-1,1 1 1,0 0 0,0 0-1,0-1 1,4 7-1,-1-3 4,0-2-1,0 1 0,1-1 0,0 0 0,1 0 1,0 0-1,0-1 0,14 11 0,-13-12 3,0-1 0,0 1 0,1-1 0,0-1 0,0 0-1,0 0 1,1-1 0,17 4 0,-20-5 0,0-2 0,-1 1-1,1-1 1,0 0 0,-1 0-1,1-1 1,0 1 0,-1-2-1,1 1 1,-1-1 0,1 0 0,-1 0-1,9-5 1,-10 4 33,0 0 0,0 0 0,0 0 0,7-8 0,-3-1-3924</inkml:trace>
  <inkml:trace contextRef="#ctx0" brushRef="#br0" timeOffset="-11590.83">6339 1238 21711,'0'0'6673,"3"-3"-6577,0 1-80,1 0-1,-1 0 1,1 0-1,0 1 1,-1-1-1,1 1 0,0 0 1,0 0-1,0 1 1,0-1-1,0 1 0,0-1 1,1 1-1,-1 1 1,0-1-1,0 0 0,0 1 1,0 0-1,0 0 1,0 0-1,-1 1 0,1-1 1,0 1-1,0 0 1,-1 0-1,6 4 0,-8-5-8,0 0 0,-1 0 0,1 0 0,0 0 0,0 1 0,0-1 0,-1 0 0,1 1 0,0-1 0,-1 0 0,0 1 0,1-1 0,-1 1 0,0-1-1,1 1 1,-1-1 0,0 1 0,0-1 0,0 1 0,-1-1 0,1 1 0,0-1 0,0 1 0,-1-1 0,1 0 0,-1 1 0,1-1 0,-1 1 0,-1 1 0,-3 5 19,0 0 0,0 0 0,-10 11 0,10-12-9,-1-1-7,1 1 22,-1 0-1,1 0 0,0 0 0,1 1 1,-5 9-1,9-16-20,-1 0 0,1 1 1,-1-1-1,1 0 0,0 1 0,-1-1 1,1 1-1,0-1 0,0 1 0,0-1 1,0 0-1,0 1 0,0-1 0,1 1 1,-1-1-1,0 1 0,1-1 0,-1 0 1,1 1-1,-1-1 0,1 0 1,0 1-1,-1-1 0,1 0 0,0 0 1,0 0-1,0 0 0,0 0 0,0 0 1,0 0-1,0 0 0,1 0 0,-1 0 1,0 0-1,0-1 0,1 1 1,-1 0-1,3 0 0,6 2 34,1 1 0,-1-2-1,1 1 1,0-2 0,0 1 0,0-1-1,0-1 1,0 0 0,20-3-1,1-2 112,0-2 0,32-11 0,-59 16-124,-1 0 0,0 0 1,0 0-1,0-1 0,0 1 1,0-1-1,-1 0 0,1 0 0,-1-1 1,0 1-1,0-1 0,0 1 1,0-1-1,0 0 0,-1 0 1,0 0-1,0 0 0,0-1 1,0 1-1,-1-1 0,2-8 0,-1 5 29,0-1-1,-1 0 0,0 0 0,-1 0 0,0 0 0,0 0 0,-1 0 0,0 1 0,0-1 1,-5-14-1,6 22-47,-1-1 1,0 1 0,1-1-1,-1 1 1,0-1 0,0 1 0,0-1-1,0 1 1,0 0 0,0 0-1,0-1 1,0 1 0,-1 0-1,1 0 1,0 0 0,-1 0-1,1 0 1,-1 1 0,1-1 0,-1 0-1,0 1 1,1-1 0,-1 1-1,1-1 1,-1 1 0,0 0-1,1 0 1,-1 0 0,0 0 0,1 0-1,-1 0 1,0 0 0,1 0-1,-1 1 1,0-1 0,1 1-1,-1-1 1,1 1 0,-4 1-1,1 0-8,0 0-1,0 0 0,1 0 0,-1 0 0,0 1 0,1-1 0,-1 1 0,1 0 0,0 0 0,0 1 1,0-1-1,0 1 0,1-1 0,-3 5 0,3-4-4,1 0 0,0 0 0,0 0 0,1 0 0,-1 0 0,1 0 0,0 0 0,0 0 0,0 0 0,1 0 0,-1 0 0,1 0 0,0 0 0,0 0 0,1 0 0,-1 0 0,1 0 0,-1-1 0,1 1 0,1-1 0,-1 1 0,0-1 0,1 0 0,-1 0 0,1 0 0,3 3 0,3 2 0,-1-1 0,1 1 0,0-2 0,1 1 0,0-1 0,0-1 0,0 0 0,12 5 0,-16-9 0,0 0 0,0 0 0,-1 0 0,1 0 0,0-1 0,0 0 0,0 0 0,0-1 0,0 0 0,0 0 0,0 0 0,-1 0 0,1-1 0,0 0 0,-1 0 0,0-1 0,1 0 0,-1 0 0,0 0 0,0 0 0,-1-1 0,1 0 0,-1 0 0,0 0 0,0 0 0,0-1 0,0 1 0,-1-1 0,0 0 0,0 0 0,0-1 0,0 1 0,-1-1 0,3-8 0,-5 13 0,0-1 0,0 1 0,1 0 0,-1-1 0,0 1 0,0-1 0,0 1 0,0 0 0,-1-1 0,1 1 0,0 0 0,-1-1 0,1 1 0,0 0 0,-1-1 0,0 1 0,1 0 0,-1 0 0,0-1 0,0 1 0,-1-2 0,-1 1 0,1 0 0,-1 0 0,0 0 0,0 0 0,0 1 0,-6-3 0,-1 0 0,14 34 0,-2-24 0,1 0 0,0 0 0,0 0 0,0 0 0,1-1 0,0 1 0,0-1 0,0 0 0,0 0 0,1 0 0,0-1 0,0 0 0,0 0 0,1 0 0,-1 0 0,8 3 0,-8-5 0,0 0 0,0-1 0,1 1 0,-1-1 0,0 0 0,1-1 0,-1 1 0,1-1 0,-1 0 0,1 0 0,-1 0 0,0-1 0,1 0 0,-1 0 0,0-1 0,1 1 0,-1-1 0,0 0 0,0-1 0,5-2 0,10-8-4003</inkml:trace>
  <inkml:trace contextRef="#ctx0" brushRef="#br0" timeOffset="-11172">7040 1126 24015,'0'0'1224,"-22"-10"8,12 6 256,3 1 0,1 3-808,5 0 320</inkml:trace>
  <inkml:trace contextRef="#ctx0" brushRef="#br0" timeOffset="-10738.84">7181 1246 21503,'0'0'4483,"-3"-3"-3766,1 2-679,0-1-1,1 1 1,-1 0-1,0-1 1,0 1 0,0 0-1,0 0 1,0 0-1,0 1 1,-1-1-1,1 0 1,0 1-1,0 0 1,0-1 0,-1 1-1,1 0 1,0 0-1,0 0 1,-1 0-1,1 1 1,0-1 0,0 1-1,-1-1 1,1 1-1,0 0 1,0 0-1,0 0 1,-2 1-1,-2 1-4,0 0 0,0 1-1,1 0 1,-1 0-1,1 0 1,0 1-1,0 0 1,0 0-1,-5 8 1,8-9-18,0-1 0,0 1 0,0 0 0,1 0 0,-1 0 0,1 1 0,0-1 0,0 0 0,1 0 0,-1 0 0,1 1 0,0-1 0,0 0 0,0 1 0,2 7 0,-1-8 4,-1 0-1,1-1 1,0 1 0,0 0-1,1-1 1,-1 1 0,1-1 0,-1 1-1,1-1 1,0 1 0,0-1 0,1 0-1,-1 0 1,1 0 0,-1-1 0,1 1-1,0 0 1,0-1 0,0 0 0,1 0-1,-1 0 1,0 0 0,1 0 0,-1-1-1,1 1 1,0-1 0,-1 0-1,1 0 1,0-1 0,0 1 0,0-1-1,-1 1 1,1-1 0,7-1 0,0 0 47,1-1 0,-1 0-1,0-1 1,0 0 0,-1-1 0,1 0 0,-1 0 0,0-1 0,0-1 0,17-11 0,-19 11 2,0-1 0,-1 0 0,0 0 0,0-1 0,11-16 1,-4-4-3795</inkml:trace>
  <inkml:trace contextRef="#ctx0" brushRef="#br0" timeOffset="-10347.06">7239 879 21407,'0'0'5887,"1"4"-5615,2 21-181,1-1 0,1 1 1,1-1-1,13 30 0,7 29 17,-17-49-42,-4-19 15,-1 1 0,0 0 0,-1 0 0,0 1 0,-2-1-1,0 1 1,-2 31 0,-5-106 814,6 47-799,1 1 1,0-1 0,0 1-1,1-1 1,1 1 0,-1 0-1,8-17 1,-8 23-59,0 0 0,0 0 0,0 0 0,0 0 0,1 1 0,0-1 0,0 1 0,0 0 0,0 0 0,0 0 0,1 0 0,-1 0 0,1 1 0,0-1 0,0 1 0,0 0 1,0 0-1,0 1 0,0-1 0,9-1 0,-11 3-20,0-1 0,1 1 0,-1 0 0,0 0 0,1 0 0,-1 0 1,1 0-1,-1 1 0,0-1 0,1 1 0,-1 0 0,0-1 0,0 1 1,0 0-1,1 0 0,-1 1 0,0-1 0,2 2 0,-1 0 10,0 0-1,0 0 0,0 1 1,0-1-1,-1 0 0,0 1 1,1 0-1,-1 0 0,2 6 1,-1-1 34,0 0 0,0 1 0,-1-1 0,-1 1 0,0-1 0,0 1 0,0 0 0,-2 12 0,-3-3 97,3-15-151,0 0 0,0-1 0,0 1 0,1 0 1,0 0-1,-1 0 0,1 0 0,0-1 0,1 1 0,-1 0 1,1 0-1,0 0 0,2 7 0,-2-11 1,-1 0 0,1 1 0,0-1 0,0 0 0,0 1 0,0-1-1,0 0 1,0 0 0,0 0 0,0 0 0,0 0 0,0 0 0,0 0 0,-1 0 0,1 0 0,0-1 0,0 1 0,0 0 0,0-1 0,1 1-1,18-8-2790</inkml:trace>
  <inkml:trace contextRef="#ctx0" brushRef="#br0" timeOffset="-9848.19">7608 1157 24223,'0'0'6881,"0"4"-6187,0 35-113,1-9-486,-1 1 0,-1-1 0,-9 46 0,2-52-95,2-17 0,6-7 0,-1 0 0,1 0 0,0-1 0,-1 1 0,1 0 0,0 0 0,-1-1 0,1 1 0,0 0 0,0 0 0,-1-1 0,1 1 0,0 0 0,0-1 0,0 1 0,0 0 0,-1-1 0,1 1 0,0 0 0,0-1 0,0 1 0,0 0 0,0-1 0,0 1 0,0 0 0,0-1 0,0 0 0,-5-26 0,1 0 0,1 0 0,2-28 0,1 42 0,0 0 0,2 0 0,-1 0 0,2 0 0,-1 1 0,2-1 0,0 1 0,9-20 0,-13 31 0,1-1 0,0 1 0,-1-1 0,1 1 0,0-1 0,0 1 0,0 0 0,0 0 0,0-1 0,1 1 0,-1 0 0,0 0 0,0 0 0,1 0 0,-1 0 0,1 0 0,-1 1 0,0-1 0,1 0 0,0 1 0,-1-1 0,1 1 0,-1-1 0,1 1 0,0 0 0,-1 0 0,1 0 0,0 0 0,-1 0 0,1 0 0,-1 0 0,4 1 0,1 2 0,0 0 0,0 0 0,0 0 0,0 1 0,0 0 0,7 7 0,-10-9 0,1 1 0,0 0 0,-1 1 0,0-1 0,1 1 0,-1 0 0,0 0 0,-1 0 0,1 0 0,-1 0 0,0 0 0,0 1 0,0-1 0,0 1 0,-1-1 0,0 1 0,1 6 0,-1 3 0,-1 1 0,0-1 0,-1 1 0,-3 14 0,2-11 0,2-17 3,0 1 0,0-1 0,0 0 0,0 0 0,0 1 0,0-1 0,0 0 0,1 0 0,-1 1 0,0-1 0,1 0 0,-1 0 0,1 0 0,-1 0 0,1 0 0,0 0 0,-1 1 0,1-1 0,0-1 0,0 1 0,0 0 0,1 2 0,10 0-4036</inkml:trace>
  <inkml:trace contextRef="#ctx0" brushRef="#br0" timeOffset="-9413.74">7844 1190 24423,'0'0'7020,"-2"0"-6711,1 0-296,0 0-1,1 0 1,-1 0-1,0 0 1,1 0-1,-1 0 1,1 1-1,-1-1 1,0 0-1,1 0 1,-1 1-1,1-1 0,-1 0 1,0 1-1,1-1 1,-1 0-1,1 1 1,0-1-1,-1 1 1,1-1-1,-1 1 1,1-1-1,0 1 1,-1 0-1,1-1 1,0 1-1,-1-1 0,1 1 1,0 1-1,-1 0 7,1 0 0,0 0-1,0 1 1,0-1-1,0 0 1,0 1 0,1-1-1,-1 0 1,2 3-1,0 2 4,0-1-1,1 0 0,-1 1 1,2-1-1,-1 0 0,5 6 1,-4-8-5,-1 1 1,1-1-1,0 0 1,0 0-1,1-1 1,7 6-1,-11-8-13,1-1 0,-1 1 1,0 0-1,1-1 0,-1 1 0,0-1 0,1 0 0,-1 0 0,1 1 0,-1-1 0,1 0 0,-1 0 0,0 0 0,1 0 0,-1 0 0,1-1 0,-1 1 0,1 0 0,-1-1 0,0 1 0,1-1 0,-1 1 0,0-1 0,1 0 0,-1 0 0,0 1 1,0-1-1,0 0 0,0 0 0,2-1 0,-1 0-3,0 0 1,-1 0-1,1 0 1,0-1-1,-1 1 1,1 0-1,-1-1 1,1 1 0,-1-1-1,0 1 1,0-1-1,0 1 1,-1-1-1,1 0 1,0 1-1,-1-1 1,0 0-1,0 0 1,0 1 0,0-1-1,0 0 1,0 0-1,-1 1 1,1-1-1,-1 0 1,0 1-1,0-1 1,0 0-1,0 1 1,0-1-1,-3-2 1,11 41-2,-5-31 0,0 0 0,1-1 0,0 1 0,0 0 0,0-1 0,1 0 0,-1 0 0,7 5 0,-8-7 0,0-1 0,0 0 0,0 0 0,0 0 0,0 0 0,0 0 0,0 0 0,1 0 0,-1-1 0,0 1 0,1-1 0,-1 0 0,0 0 0,1 0 0,-1 0 0,0 0 0,1 0 0,-1 0 0,0-1 0,1 0 0,-1 1 0,3-2 0,30-15 63,-22 8-4137</inkml:trace>
  <inkml:trace contextRef="#ctx0" brushRef="#br0" timeOffset="-8837.06">8054 1164 24623,'0'0'6803,"2"3"-6115,3 9-553,0 1 0,0-1 0,-1 1 0,2 14 0,-5-21-138,0 0 1,0 0-1,-1 0 1,0 0-1,0 1 1,-1-1-1,1 0 1,-1 0-1,-1 0 1,1 0-1,-5 10 1,6-16 2,0 1 0,0-1 0,0 1 0,0-1 0,0 0 0,0 1 0,-1-1 0,1 0 0,0 1 0,0-1 0,0 1 0,-1-1 0,1 0 0,0 1 0,-1-1 0,1 0 0,0 0 0,0 1 0,-1-1 0,1 0 0,-1 0 0,1 1 0,0-1 0,-1 0 0,1 0 0,-1 0 0,1 0 0,0 0 0,-1 0 0,0 1 0,-6-12 0,-1-26 0,7 34 0,0-5 0,0 0 0,1 0 0,0 0 0,0 0 0,0 0 0,1 0 0,0 0 0,1 1 0,0-1 0,0 0 0,1 1 0,-1-1 0,7-9 0,-7 14 0,-1 0 0,1 0 0,0 0 0,1 1 0,-1-1 0,0 1 0,1 0 0,-1-1 0,1 1 0,0 0 0,0 0 0,0 1 0,0-1 0,0 1 0,0-1 0,0 1 0,0 0 0,1 0 0,-1 1 0,0-1 0,1 1 0,-1-1 0,1 1 0,-1 0 0,0 0 0,1 1 0,-1-1 0,0 1 0,1-1 0,-1 1 0,0 0 0,0 0 0,5 3 0,-3-2 0,0 0 0,-1 0 0,0 0 0,1 1 0,-1-1 0,0 1 0,0 0 0,0 1 0,-1-1 0,1 0 0,-1 1 0,0 0 0,0 0 0,3 5 0,-4-5 0,-1 0 0,1-1 0,-1 1 0,0 0 0,0 0 0,0 0 0,0 0 0,-1 0 0,0 0 0,0 0 0,0 1 0,0-1 0,-1 0 0,1 0 0,-1 0 0,0 0 0,-2 5 0,-5 7 0,6-13 0,1 0 0,-1-1 0,1 1 0,0 0 0,0 0 0,0 0 0,0 3 0,1-6-2,0 0 1,0 1-1,0-1 0,1 0 1,-1 0-1,0 0 0,0 1 1,1-1-1,-1 0 0,0 0 1,1 0-1,-1 0 0,0 1 1,0-1-1,1 0 0,-1 0 1,0 0-1,1 0 0,-1 0 1,0 0-1,1 0 0,-1 0 1,0 0-1,1 0 0,-1 0 1,0 0-1,1 0 0,-1 0 1,0 0-1,1-1 0,-1 1 1,1 0-1,7-2-3926</inkml:trace>
  <inkml:trace contextRef="#ctx0" brushRef="#br0" timeOffset="-8200.2">8453 1234 24727,'0'0'1347,"2"-3"62,-2 2-1288,1 0-1,0 0 1,-1-1-1,1 1 1,-1 0-1,0 0 1,1 0-1,-1-1 1,0 1 0,0 0-1,0 0 1,0-1-1,0 1 1,0 0-1,0-1 1,0 1-1,0 0 1,-1 0-1,1-1 1,0 1-1,-1 0 1,1 0-1,-1 0 1,0 0 0,1 0-1,-1 0 1,0-1-1,0 1 1,1 1-1,-1-1 1,0 0-1,0 0 1,0 0-1,0 0 1,0 1-1,0-1 1,0 0 0,-1 1-1,1-1 1,0 1-1,-2-1 1,-1 0-110,0 1 0,0 0 0,0 0 0,0 0 0,0 1 0,0-1 1,0 1-1,1 0 0,-1 0 0,0 0 0,0 0 0,1 1 0,-1 0 1,1-1-1,-1 1 0,1 1 0,0-1 0,0 0 0,-4 5 0,5-6-11,1 0 0,0 1 0,0-1-1,-1 0 1,1 1 0,0-1 0,0 1 0,1 0-1,-1-1 1,0 1 0,0-1 0,1 1 0,-1 0-1,1 0 1,0-1 0,-1 1 0,1 0-1,0 0 1,0 0 0,0-1 0,0 1 0,0 0-1,1 0 1,-1 0 0,1-1 0,-1 1 0,1 0-1,-1-1 1,1 1 0,0 0 0,0-1 0,0 1-1,0-1 1,0 1 0,0-1 0,0 1-1,0-1 1,1 0 0,-1 0 0,0 0 0,1 0-1,-1 0 1,3 2 0,1-1 0,0 1 0,0 0 0,0-1 0,0 0 0,1 0 0,-1-1 0,1 0 0,-1 1 0,1-2 0,-1 1 0,1-1 0,-1 0 0,1 0 0,0 0 0,-1-1 0,1 0 0,-1 0 0,1 0 0,-1-1 0,0 0 0,1 0 0,-1 0 0,0 0 0,0-1 0,-1 0 0,1 0 0,0-1 0,-1 1 0,8-9 0,-11 11 0,-1 0 0,1 0 0,0 0 0,-1-1 0,1 1 0,-1 0 0,0-1 0,1 1 0,-1 0 0,0-1 0,0 1 0,0 0 0,0-1 0,0 1 0,0 0 0,0-1 0,-1 1 0,1 0 0,0-1 0,-1 1 0,1 0 0,-1 0 0,1-1 0,-1 1 0,0 0 0,1 0 0,-1 0 0,0 0 0,0 0 0,0 0 0,0 0 0,0 0 0,-2-2 0,2 2 0,0 0 0,0 0 0,0 0 0,0 1 0,0-1 0,-1 0 0,1 0 0,0 0 0,-1 1 0,1-1 0,0 1 0,-1-1 0,1 1 0,-1 0 0,1-1 0,-1 1 0,1 0 0,0 0 0,-1 0 0,1 0 0,-1 0 0,1 0 0,-1 1 0,1-1 0,-1 0 0,1 1 0,0-1 0,-1 1 0,-1 0 0,2 1 0,1-1 0,-1 0 0,0 1 0,1-1 0,-1 0 0,1 1 0,-1-1 0,1 1 0,0-1 0,0 1 0,0-1 0,0 1 0,0-1 0,0 1 0,0-1 0,0 0 0,0 1 0,1-1 0,0 3 0,9 29 0,40 78 0,-34-79 0,-1 1 0,-2 1 0,18 64 0,-30-96 0,-1 1 0,1 0 0,0-1 0,-1 1 0,0 0 0,0-1 0,0 1 0,0 0 0,0-1 0,0 1 0,0 0 0,-1-1 0,0 1 0,1-1 0,-1 1 0,0-1 0,0 1 0,-1-1 0,1 1 0,0-1 0,-1 0 0,1 0 0,-1 0 0,0 0 0,0 0 0,0 0 0,0 0 0,0 0 0,0-1 0,0 1 0,0-1 0,-1 0 0,1 1 0,-1-1 0,1 0 0,-4 0 0,-17 6 0,0-1 0,1-1 0,-2-1 0,-40 1 0,-94-11 0,141 5 0,0-1 0,0 0 0,0-2 0,-25-8 0,42 12 0,-1 0 0,1 0 0,-1 0 0,0 0 0,1 0 0,-1 0 0,0-1 0,1 1 0,-1 0 0,1-1 0,-1 1 0,1 0 0,-1-1 0,1 1 0,-1 0 0,1-1 0,-1 1 0,1-1 0,-1 1 0,1-1 0,0 1 0,-1-1 0,1 1 0,0-1 0,-1 0 0,1 1 0,0-1 0,0 1 0,-1-1 0,1 0 0,0 1 0,0-1 0,0 1 0,0-1 0,0 0 0,0 1 0,0-1 0,0 0 0,0 1 0,0-1 0,1 0 0,-1 1 0,0-1 0,0 1 0,1-1 0,-1 0 0,0 1 0,1-1 0,-1 1 0,0-1 0,1 1 0,-1-1 0,1 1 0,-1-1 0,1 1 0,-1 0 0,1-1 0,-1 1 0,2-1 0,4-4 0,0 1 0,1-1 0,13-5 0,263-112 64,-181 86-4084,-82 30-15759</inkml:trace>
  <inkml:trace contextRef="#ctx0" brushRef="#br0" timeOffset="303591.38">4 186 15576,'0'0'224,"3"-2"679,10-2-443,0 1 0,1 0 0,-1 1 0,0 0-1,17 1 1,35-6 453,17-12-93,-57 12-550,0 1 0,0 2 1,1 0-1,51 0 0,107 11 942,-158-9-968,0 0-1,38-9 1,-39 5-86,1 2-1,38-2 1,20 10 130,-55-1-166,-1-2-1,0-1 1,36-4 0,144-14 614,-25 4-290,-6 2-30,-43 5-104,166-6 767,-127 4-535,-18 1 17,104-1-76,-80 1-274,405 25 68,-464-17-243,-79-1-14,75 7 1,-63-1-10,97-5-1,22 2 18,-98 6-29,-40-3-1,1-2 0,66-1 0,-51-4 0,68 7 0,-30-1 0,447 19 79,-509-22-77,512 32 166,-217-26-5,-216-6-94,173-10 139,-118 2-98,217-6 92,-209 1-124,44 0 62,-109 11-42,263 13 350,-235-2-392,43 7-61,-149-11 12,-16-4-4078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6:51.67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0 324 13768,'0'0'760,"5"0"-83,291-13 2503,-206 9-3034,47 0 37,85 7 304,-62-7 247,-74 1-132,310-28 790,-222 16-1131,-20 3-77,172-12 243,-151 14-171,148-5 213,60 1-102,-134 8-139,279-8 499,-30 1-257,1653-52 1405,-977-8-514,-1153 69-1235,-18 2-17,-12 1-34,-6 5-149,11-2-3378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6:45.20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77 1 12960,'0'0'2952,"-2"4"-2226,-4 8-159,1 1 1,1 0-1,0 1 0,1-1 1,0 0-1,1 1 0,0 26 1,1 19 750,3 0 0,14 81 0,-13-124-1103,0 0 0,0 0 0,-2 0 0,0 0 0,-1 0 0,-1 0 0,0 0 0,-1 0 0,0-1 0,-2 1 0,0 0 0,-10 25 0,11-35-11,1 0 0,-1 0 1,0 0-1,0-1 0,-1 0 1,1 1-1,-7 5 0,9-9-124,-1-1 0,1 1 0,-1 0 0,1 0 0,0 0 0,0 0 0,0 0 0,0 1 0,0-1 0,0 0 0,1 0 0,-1 1 0,1-1-1,-1 4 1,1-5-58,0 0-1,0-1 1,0 1-1,0 0 0,0-1 1,1 1-1,-1 0 0,0 0 1,0-1-1,1 1 1,-1 0-1,0-1 0,1 1 1,-1-1-1,0 1 1,1-1-1,-1 1 0,1 0 1,-1-1-1,1 1 0,-1-1 1,1 0-1,0 1 1,-1-1-1,1 0 0,-1 1 1,1-1-1,0 0 0,-1 1 1,1-1-1,0 0 1,-1 0-1,1 0 0,0 0 1,0 0-1,-1 0 0,1 0 1,0 0-1,-1 0 1,1 0-1,0 0 0,0 0 1,-1 0-1,1-1 1,0 1-1,-1 0 0,1 0 1,0-1-1,9-2-10,-1-1 0,0 0 0,1 0 1,-2-1-1,12-7 0,1-4-3951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2:25.48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11 15576,'0'0'3105,"3"-2"-2596,-1 1-409,1-1 0,0 1 0,0 0 1,-1 0-1,1 0 0,0 1 0,0-1 0,0 1 0,0-1 0,0 1 0,0 0 1,5 1-1,42 7 348,-13-2-189,-19-5-157,-1 1-1,0 0 0,0 2 1,0 0-1,0 0 0,-1 2 1,1 0-1,-1 1 0,15 9 1,0 2 143,2-2 0,0-1 1,0-2-1,53 14 0,250 40 1189,-264-50-1154,12 2-51,222 27 718,-141-18-506,-101-16-248,11 7 69,-43-11-107,36 5-1,30 4 216,158 47 0,-201-51-185,59 7 0,43 10 99,-5 3-107,224 20-1,-289-43-153,-38-5-10,120 20 46,-120-16-15,0-3-1,54 0 1,-52-4 31,87 15-1,74 8 84,-171-21-141,21 1 7,324 38 176,-125 2 4,132 25 9,-282-49-131,112 26 162,-76-17-130,56 16 20,-112-23-34,138 17 1,23 1 83,-241-39-165,-1-1 0,1 0 1,0-1-1,-1 0 0,1-1 0,0 0 0,-1-1 0,1 0 1,-1 0-1,1-1 0,-1-1 0,0 1 0,-1-2 1,14-6-1,-3-3 30,0 0 1,-1-1 0,-1-1-1,0-1 1,18-22-1,-3 1-34,3 1-1,0 2 1,3 1-1,58-39 0,-20 16-38,-12 9 8,-10 9 14,-2-2-1,90-89 0,-124 112-317,-13 13-3356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7:29.67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0 207 18895,'0'0'5898,"3"0"-5090,49 6 708,-38-3-1332,0-1 1,1-1-1,-1-1 1,0 0-1,1 0 1,-1-1 0,0-1-1,20-5 1,-26 4-396,12-2 1132,-19 5-1093,-1 1-1,1-1 1,-1 0-1,1 0 1,0 0 0,-1 0-1,1 0 1,-1 1-1,1-1 1,-1 0-1,1 0 1,-1 1 0,0-1-1,1 0 1,-1 1-1,1-1 1,-1 0-1,0 1 1,1-1 0,0 1-1</inkml:trace>
  <inkml:trace contextRef="#ctx0" brushRef="#br0" timeOffset="559.75">534 298 20207,'0'0'867,"3"-1"64,24-16 473,0-1 0,45-40 0,18-14-1250,-79 65-58,0-1 0,0 0 1,0-1-1,-1 0 0,-1 0 0,1-1 0,-2-1 0,1 1 0,-1-1 0,-1-1 0,8-16 0,-34 53 747,6-5-689,2 1 0,0 0 0,1 1 0,-13 40 0,21-55-115,1 0 0,-1 0 0,2 0-1,-1 0 1,1 1 0,0-1 0,0 0-1,3 14 1,-1-17-19,-1 1 0,1 0 0,0 0-1,0-1 1,0 1 0,1-1 0,-1 1 0,1-1-1,0 0 1,1 0 0,-1-1 0,1 1-1,-1-1 1,5 4 0,2-1-49,-1 0 1,1-1-1,0 0 0,0-1 1,19 6-1,-4-3-3297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7:15.98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3334 562 15880,'0'0'823,"3"-3"25,3-1-549,0-1-1,0 1 0,0 0 1,1 1-1,0 0 0,-1 0 1,1 0-1,1 1 0,-1 0 1,0 0-1,0 1 0,1 0 1,-1 0-1,9 0 0,4 1-48,-1 1-1,0 1 0,0 1 0,28 6 1,-45-8-194,0-1 1,0 1 0,0 0 0,0-1 0,0 1-1,0 0 1,0 0 0,-1 0 0,1 1-1,2 1 1,-3-2-36,-1-1 0,1 1 0,-1-1-1,0 1 1,0 0 0,1-1 0,-1 1 0,0 0-1,0-1 1,0 1 0,0 0 0,0-1-1,0 1 1,0 0 0,0-1 0,0 1 0,0 0-1,0-1 1,0 1 0,0 0 0,0-1 0,-1 1-1,1-1 1,0 1 0,0 0 0,-1-1 0,1 1-1,0-1 1,-1 1 0,1-1 0,-1 1-1,1-1 1,-1 1 0,1-1 0,-1 1 0,1-1-1,-2 1 1,-11 10 135,0-1-1,-1 0 1,-17 9-1,20-13-58,0 0 0,1 1 0,-1 0 0,2 1 1,-1 1-1,1-1 0,-11 14 0,19-21-75,0 0 1,0 0-1,1 0 1,-1 0-1,1 0 0,-1 0 1,1 0-1,-1 1 1,1-1-1,0 0 1,-1 0-1,1 0 0,0 0 1,0 1-1,0-1 1,0 0-1,0 0 1,0 0-1,0 1 1,0-1-1,1 0 0,-1 0 1,1 2-1,0-1 5,1 0 0,-1 1 0,1-1 0,-1-1 1,1 1-1,0 0 0,-1 0 0,1-1 0,0 1 0,4 2 0,4 1 35,0 0 1,-1-1-1,2 0 0,10 3 1,-6-2 58,0-2-1,0 0 1,0 0 0,0-1-1,26-1 1,-37-1-69,1 0-1,-1-1 1,1 1 0,-1-1-1,1 0 1,-1-1 0,1 1-1,-1-1 1,0 0-1,0 0 1,0 0 0,0 0-1,0-1 1,0 0 0,0 0-1,-1 0 1,0 0 0,1 0-1,-1-1 1,-1 1-1,1-1 1,4-8 0,-3 6 31,-1-1 1,-1 0 0,1 0-1,-1 0 1,-1 0 0,1 0-1,-1 0 1,0-1 0,-1 1-1,1 0 1,-1-1-1,-1 1 1,0 0 0,-2-11-1,6 28-4,0-1 0,1 1 0,0-1-1,1 0 1,0 0 0,0 0 0,1-1-1,0 0 1,1 0 0,-1 0 0,16 12-1,-18-16-61,0-1-1,0 0 0,0 0 0,0 0 0,1-1 1,-1 0-1,1 0 0,-1 0 0,1 0 1,0-1-1,0 1 0,0-1 0,0 0 0,0-1 1,0 1-1,0-1 0,0 0 0,0 0 0,0-1 1,0 0-1,0 0 0,0 0 0,0 0 0,-1-1 1,1 1-1,6-5 0,-8 4 9,0 0 1,0 0-1,-1-1 1,1 1-1,-1-1 0,1 0 1,-1 1-1,0-1 0,0 0 1,-1 0-1,1-1 1,-1 1-1,1 0 0,1-7 1,-2 6 19,0-1 1,0 1 0,0-1 0,0 1-1,-1-1 1,0 1 0,0-1-1,0 0 1,0 1 0,-1-1 0,-1-4-1,7 25-14,-2-6-27,0 1-1,1 0 1,0-1 0,7 13 0,-10-21-5,0 0 1,0 0 0,1 0 0,-1 0 0,1 0 0,-1 0 0,1-1 0,0 1 0,0 0 0,-1-1 0,1 1-1,0-1 1,1 0 0,-1 0 0,0 0 0,0 0 0,0 0 0,1 0 0,-1 0 0,0-1 0,1 1-1,-1-1 1,0 0 0,1 0 0,-1 0 0,5 0 0,5-3 14,0 0 0,0-1 0,0 0 0,21-11 0,-4-1-4119</inkml:trace>
  <inkml:trace contextRef="#ctx0" brushRef="#br0" timeOffset="761.41">4158 609 23823,'-1'7'6510,"4"8"-5213,8 16-1599,-8-22 333,2 0 0,-1 0-1,1 0 1,1-1 0,-1 1-1,1-1 1,1-1 0,12 13-1,-19-20-29,0 0 0,0 0 0,1 0 0,-1 0 0,0 0-1,0 0 1,1 0 0,-1 0 0,0 0 0,0 0 0,0 0 0,1 0-1,-1 0 1,0 0 0,0 0 0,1 0 0,-1 0 0,0 0 0,0-1-1,0 1 1,0 0 0,1 0 0,-1 0 0,0 0 0,0 0 0,0-1-1,0 1 1,1 0 0,-1 0 0,0 0 0,0-1 0,0 1 0,0 0-1,0 0 1,0 0 0,0-1 0,0 1 0,1 0 0,-1 0 0,0 0-1,0-1 1,0 1 0,0 0 0,0 0 0,0-1 0,0 1-1,0 0 1,-1 0 0,1 0 0,0-1 0,1-13 19,-3 3-11,0 1 0,-6-18 0,5 21-3,0 0 0,1 0 1,1-1-1,-1 1 0,1 0 0,0-1 1,1 1-1,0-15 0,0 21-5,1-1 0,-1 1 0,1 0 0,0 0 0,-1-1 1,1 1-1,0 0 0,0 0 0,0 0 0,0 0 0,0 0 0,0 0 0,0 0 0,0 0 0,0 1 0,0-1 1,0 0-1,0 1 0,1-1 0,-1 0 0,0 1 0,1 0 0,-1-1 0,0 1 0,1 0 0,1-1 0,42-1 5,-36 2-2,9 0-2,26-1 7,-41 1-7,-1 0 0,1 0-1,-1 0 1,1 1 0,-1-1-1,0 1 1,1 0-1,-1-1 1,0 1 0,0 0-1,1 1 1,-1-1 0,3 2-1,-5 0 4,0 0-1,0 0 1,0 0-1,0 0 1,0 0-1,-1 0 0,1 0 1,-3 5-1,1 3 27,1-6-13,1 0 0,0-1 0,0 1 1,1 0-1,-1 0 0,1-1 0,0 1 0,0 0 0,1-1 1,-1 1-1,1-1 0,0 1 0,0-1 0,1 0 0,-1 0 0,4 5 1,-4-7-1,1 1 0,-1-1 1,1 1-1,-1-1 1,1 0-1,0 0 1,0 0-1,0 0 0,0-1 1,0 1-1,0-1 1,0 0-1,1 0 0,-1 0 1,0 0-1,1-1 1,-1 1-1,0-1 1,1 0-1,-1 0 0,1 0 1,-1 0-1,7-2 1,-5 1-9,1-1 0,0 0 0,-1-1 0,1 1 0,-1-1 0,0 0 0,0 0 1,0-1-1,0 0 0,-1 0 0,8-7 0,-9 8-10,0 0-1,-1 0 1,0 0-1,1-1 1,-1 1-1,0 0 1,0-1 0,-1 0-1,1 1 1,-1-1-1,0 0 1,0 0 0,0 0-1,0 1 1,-1-1-1,1 0 1,-1 0-1,-1-8 1,0 5 0,0-3 0,8 15 0,5 5 0,-1-1 50,0-1 1,1 0-1,0-1 1,1 0-1,0-1 1,13 5-1,-23-10-175,0 0 0,0 0 0,0 0-1,0 0 1,0-1 0,0 1 0,0-1 0,0 0-1,0 0 1,0 0 0,1-1 0,-1 1 0,0-1-1,0 1 1,0-1 0,0 0 0,-1 0-1,1 0 1,0-1 0,0 1 0,0-1 0,-1 1-1,1-1 1,-1 0 0,0 0 0,1 0 0,-1 0-1,0-1 1,0 1 0,0-1 0,-1 1-1,1-1 1,0 1 0,0-4 0</inkml:trace>
  <inkml:trace contextRef="#ctx0" brushRef="#br0" timeOffset="1135.66">4494 427 24015,'0'0'6111,"2"3"-5523,4 3-464,0 2-54,0-1 0,1 0 0,-1-1 0,1 0 0,13 9 0,-18-14-70,1 1 1,-1-1-1,1 0 1,-1 0 0,1 0-1,-1-1 1,1 1-1,0 0 1,-1-1-1,1 0 1,0 0-1,-1 0 1,1 0 0,0 0-1,-1 0 1,1-1-1,0 1 1,-1-1-1,1 0 1,-1 0 0,1 0-1,-1 0 1,1 0-1,-1 0 1,3-3-1,13-11-13,-17 15 3,-1 0 0,1-1 0,0 1 0,-1-1 0,1 1 0,-1-1 0,1 1 0,-1-1 0,1 1 0,-1-1 0,0 1 0,1-1-1,-1 0 1,0 1 0,0-1 0,1 0 0,-1 1 0,0-1 0,0 0 0,0 0 0,0 1 0,0-1 0,0 0 0,0 1 0,0-1 0,0 0 0,0 0 0,0 1 2,0-1 1,-1 1-1,1 0 1,0 0-1,0 0 1,-1 0-1,1 0 1,0-1-1,0 1 0,-1 0 1,1 0-1,0 0 1,0 0-1,-1 0 1,1 0-1,0 0 1,0 0-1,-1 0 1,1 0-1,0 0 1,0 0-1,-1 0 1,1 0-1,0 0 1,0 1-1,-1-1 1,1 0-1,0 0 1,0 0-1,-1 0 1,1 0-1,0 1 0,0-1 1,0 0-1,-1 0 1,1 0-1,0 1 1,0-1-1,0 0 1,0 0-1,-1 0 1,1 1-1,0-1 1,0 0-1,0 0 1,0 1-1,0-1 1,0 0-1,0 0 1,0 1-1,-5 14-123,5-12 136,1-1-1,0 0 1,0 1 0,0-1 0,0 0-1,0 0 1,0 1 0,0-1-1,1 0 1,-1 0 0,1 0 0,0-1-1,-1 1 1,1 0 0,0-1-1,0 1 1,0-1 0,0 1 0,0-1-1,4 2 1,6 2-841,-1 0 0,18 6 0,-23-10-755</inkml:trace>
  <inkml:trace contextRef="#ctx0" brushRef="#br0" timeOffset="1773.62">4964 569 20503,'0'0'2078,"1"-2"-684,0 1-1301,-1 0 0,0 0-1,0 1 1,1-1 0,-1 0-1,0 0 1,0 0 0,0 0 0,0 1-1,0-1 1,0 0 0,0 0-1,0 0 1,0 0 0,0 1-1,0-1 1,-1 0 0,1 0 0,0 0-1,-1 1 1,1-1 0,0 0-1,-1 0 1,0 0-28,-1-1 0,1 1 0,0 0 0,-1 0 0,1 0 1,-1 0-1,1 1 0,-1-1 0,1 0 0,-1 1 0,0-1 0,1 1 0,-4-1 0,1 0-28,0 0 0,-1 1-1,1-1 1,0 1 0,-1 0 0,1 0 0,0 1-1,-1-1 1,1 1 0,0 0 0,0 0-1,-1 1 1,1-1 0,0 1 0,0 0-1,0 0 1,1 0 0,-7 5 0,8-5-17,-1 0 1,1 0-1,0 1 1,0-1 0,0 1-1,0-1 1,1 1-1,-1 0 1,1 0 0,-1-1-1,1 1 1,0 0-1,0 0 1,0 1 0,1-1-1,-1 0 1,1 0-1,0 0 1,0 0 0,0 1-1,0-1 1,0 0-1,1 0 1,-1 0 0,1 0-1,1 5 1,-1-5-3,1 0 0,-1 0 0,0 0 0,1 0 0,0 0 0,0 0 0,0-1 0,0 1-1,0-1 1,0 1 0,1-1 0,-1 0 0,1 1 0,-1-1 0,5 1 0,-2 0 8,0 0-1,0-1 0,1 0 0,-1 0 1,1-1-1,0 0 0,-1 0 0,9 1 1,-3-2 14,0 0 0,1 0 0,-1-1 0,0-1 0,0 0-1,0 0 1,0-1 0,17-7 0,-19 6-19,0-1 0,-1 0 0,1 0-1,-1 0 1,0-1 0,-1-1-1,1 0 1,-1 1 0,-1-2-1,1 1 1,-1-1 0,0 0-1,-1-1 1,0 1 0,-1-1 0,1 0-1,-1 0 1,-1 0 0,0-1-1,0 1 1,-1-1 0,-1 0-1,1 0 1,-1-13 0,0-22 32,-2 0 1,-10-60-1,9 83-36,1 17-8,-3-24 14,4 28-19,0 0 1,-1-1-1,1 1 1,0 0 0,0 0-1,-1 0 1,1 0-1,-1 0 1,1 0-1,-1 0 1,1 0 0,-1 0-1,1 1 1,-1-1-1,0 0 1,0 0 0,1 0-1,-3-1 1,2 4 2,0-1-1,1 1 1,-1 0 0,0-1 0,1 1 0,-1 0 0,1-1 0,0 1 0,0 0-1,0-1 1,-1 1 0,2 3 0,-1-4-3,0 183 279,2-160-185,1 0 0,1 0 0,1 0 0,1 0 0,15 36 0,-19-56-61,0 0-1,-1 0 1,1-1 0,1 1 0,-1-1 0,0 1 0,1-1-1,0 0 1,0 0 0,0 0 0,4 3 0,-5-5-14,0 0 1,1 0-1,-1 0 0,0 0 1,0-1-1,1 1 1,-1 0-1,1-1 1,-1 0-1,0 1 0,1-1 1,-1 0-1,1 0 1,-1-1-1,1 1 1,-1 0-1,0-1 0,1 1 1,3-3-1,5-1 69,0-1-1,0 0 0,0 0 0,-1-2 1,0 1-1,0-1 0,-1 0 0,17-17 1,-26 23-92,0 1 0,0 0 0,1 0 0,-1-1 1,0 1-1,1 0 0,-1 0 0,0 0 0,0-1 1,1 1-1,-1 0 0,0 0 0,1 0 0,-1 0 0,1 0 1,-1 0-1,0 0 0,1 0 0,-1 0 0,0 0 1,1 0-1,-1 0 0,0 0 0,1 0 0,-1 0 0,0 0 1,1 0-1,-1 0 0,0 0 0,1 1 0,-1-1 1,0 0-1,1 0 0,-1 0 0,0 1 0,0-1 1,1 0-1,-1 0 0,0 1 0,0-1 0,1 0 0,-1 1 1,0-1-1,0 0 0,0 0 0,1 1 0,-1-1 1,0 0-1,0 1 0,0-1 0,0 1 0,0-1 0,0 0 1,0 1-1,8 25-2,-7-22 3,2 6-1,0 0 0,1 0 0,0-1 0,0 0 0,1 1 0,10 13 0,-10-17 0,0 0 0,0-1 0,0 0 0,1 0 0,-1-1 0,1 1 0,1-1 0,-1-1 0,0 1 0,12 4 0,23 6-4063</inkml:trace>
  <inkml:trace contextRef="#ctx0" brushRef="#br0" timeOffset="5208.05">1 0 16575,'0'0'5962,"0"5"-5586,3 57 532,15 79 0,-2-27-207,-13-87-557,29 369 2340,-39-194-735,3-30 42,2-84-630,2-88-1161,1 1 0,-1-1 0,0 1 0,0-1 0,1 1 0,-1-1 0,0 0 0,1 1 0,-1-1 0,0 1 0,1-1 0,-1 0 0,1 1 0,-1-1 0,0 0 0,1 0 0,-1 1 0,1-1 0,-1 0 0,1 0 0,-1 0 0,1 0 0,-1 1 0,1-1 0,-1 0 0,1 0 0,-1 0 0,1 0 0,-1 0 0,1 0 0,-1 0 0,1 0 0,-1-1 0,1 1 0,-1 0 0,1 0 0,0-1 0,21-4 0,-21 5 0,204-42 0,-143 31 0,52-13 0,36-6 0,-96 24 0,-32 4 0,0 0 0,-1-2 0,32-8 0,-19 3 0,0 2 0,0 2 0,54-3 0,-47 5 0,-8 2 0,46 4 0,-48-2 0,-2 0 0,37-6 0,14 0 0,12 6 0,152-5 0,-33-2 0,116-2 0,0 1 0,16 19 0,-117-6 0,-42-2 0,128-10 0,-50-2 0,52-5 0,-122 2 0,712-44 0,-458 24 0,-325 24 0,512-42 0,-91 5 0,-362 32 0,69 4 0,-18 1 0,-92 2 0,9 0 0,131-1 0,-191 7 0,69 5 0,-143-5-76,2-1 67,-6-1-3850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7:01.0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40 14672,'0'0'4250,"3"0"-4027,44-10 184,-1 3 0,2 2 0,93 3 0,-124 2-331,93-9 456,-74 5-102,64 1 1,152 17 304,-232-14-619,-1-1-1,27-4 1,2-1 87,-26 5-58,1 2 1,-1 1-1,0 0 0,39 10 0,-11-2 116,-40-8-173,-6 0-31,1-1 0,0 0-1,-1-1 1,1 1 0,0-1-1,-1 0 1,1 0-1,0 0 1,5-1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2:37.46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64 173 16184,'0'0'2567,"2"3"-1807,1 4-426,0 1-1,0-1 1,0 1-1,-1 0 1,2 12-1,2 9 92,4 11 87,-2-1 0,-2 1 0,-2 0 0,-1 0 0,-3 52 0,-5-24 54,-3-1 0,-22 88 0,8-26-30,15-85-8,8-43-494,-1 1 0,0-1 0,1 1 0,-1-1 1,1 1-1,0-1 0,-1 1 0,1-1 0,0 0 0,0 1 0,0-1 0,0 0 0,0 0 0,2 2 0,16 17 210,-15-17-202,0 0 0,0-1 0,0 1 0,0-1 0,1 0 0,-1 0 1,1-1-1,-1 1 0,1-1 0,7 1 0,53 5 376,-45-6-314,116 5 158,46 4-76,-155-9-130,1 0 1,0-2-1,41-7 0,32-1 39,-46 9-7,73 9 0,-105-8-66,1 0-1,0-2 1,40-5 0,0-1 10,246 15 79,-88 2-69,-51-19-20,-13 0-1,210 12 59,-34-8-51,-159 0-21,-85 2-8,75 1 0,209 8 0,-360-6 0,852 23 0,-795-20 1,346 11 141,39 6 162,-231-11-184,473 28 286,-389-24-353,-79-5-22,4 8 16,86 5 9,-115-6-19,51 1 67,-129-10-44,-68-2 0,0-3 1,62-6 0,-52-3-11,221-17 190,-126 15-198,-94 3-43,117 6-1,-169 2 2,-3 1 0,0-1 0,0-1 0,1 0 0,29-4 0,-41 3 0,1-1 0,-1 1 0,1-1 0,-1 0 0,0 0 0,0 0 0,0 0 0,0-1 0,0 0 0,0 0 0,-1 0 0,1 0 0,-1 0 0,0-1 0,0 1 0,0-1 0,0 0 0,-1 0 0,1 0 0,2-8 0,1-3 0,-1-1 0,0 0 0,-1 0 0,-1 0 0,0-1 0,-2 1 0,1-1 0,-3-27 0,-4-5 0,-16-77 0,-11-88 0,24 152 0,4 32 0,2 9 0,0 0 0,-2 0 0,-1 0 0,-8-23 0,12 42 0,0 1 0,0-1 0,0 1 0,0-1 0,0 1 0,0 0 0,0-1 0,-1 1 0,1 0 0,-1 0 0,1 0 0,-1 0 0,1 0 0,-1 0 0,1 0 0,-1 0 0,0 1 0,-3-1 0,-36-6 0,31 6 0,-267-7 0,125 8 0,-72-3 0,-267-12 0,-599-37 0,481 19 0,47 2 0,220 19 0,-176-6 0,156-8 0,248 15 0,-241-13 0,-50-4 0,-90 0 0,226 0 0,151 13 0,-149 0 0,-89 13 0,181 0 0,-47 3 0,-263 34 0,135-4 0,254-26 0,-269 25 0,346-26 0,1 0 0,0 0 0,0 2 0,1 0 0,-27 14 0,20-10 0,-34 9 0,6-1 0,45-16 0,-1 0 0,1-1 0,-1 1 0,1-2 0,-1 1 0,-14-1 0,19 0 0,0 2 0,1-1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9:02.93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4941 793 23615,'0'0'3993,"3"-4"-2601,17-34-847,2 2 0,1 0-1,48-54 1,13-7-403,-71 80-121,-1-1-1,-1 1 1,-1-2 0,9-22-1,8-33 111,30-140 0,-56 210-125,6-43 57,-7 45-54,1 0-1,-1 0 0,0 0 0,0-1 0,-1 1 1,1 0-1,0 0 0,-1 0 0,1 0 0,-1 0 0,0 1 1,1-1-1,-1 0 0,0 0 0,0 0 0,0 1 1,-1-1-1,1 0 0,-2-1 0,2 3-4,1 0-1,-1 0 0,1 0 1,-1 0-1,1 1 1,0-1-1,-1 0 1,1 1-1,-1-1 1,1 0-1,-1 1 1,1-1-1,0 0 1,-1 1-1,1-1 1,0 1-1,0-1 1,-1 0-1,1 1 1,0-1-1,0 1 1,-1-1-1,1 1 1,0-1-1,0 1 1,0-1-1,0 2 1,-8 19 17,7-18-12,-9 32 24,2 0 1,1 0-1,2 0 1,-1 52-1,5-14 56,12 86 0,-6-115 3,1 1 0,17 55 0,-17-87-54,-5-12-34,1 1 0,-1 0 1,0 0-1,0 0 1,-1 0-1,1 0 1,0 0-1,-1 0 1,1 0-1,-1 1 1,1 3-1</inkml:trace>
  <inkml:trace contextRef="#ctx0" brushRef="#br0" timeOffset="569.47">5012 637 22911,'0'0'1098,"4"0"47,71-5 2134,-51 5-3065,-1-1 0,1-1 1,0-2-1,-1 0 1,32-10-1,118-61 229,-173 75-441,0 0-1,1 0 1,-1 0 0,0 0 0,0-1 0,1 1-1,-1 0 1,0 0 0,0 0 0,1 0 0,-1 0 0,0-1-1,0 1 1,1 0 0,-1 0 0,0 0 0,0-1-1,0 1 1,1 0 0,-1 0 0,0-1 0,0 1-1,0 0 1,0-1 0,0 1 0,1 0 0,-1 0 0,0-1-1,0 1 1,0 0 0,0-1 0,0 1 0,0 0-1,0-1 1,0 1 0,0 0 0,0 0 0,0-1 0,0 1-1,-1 0 1,1-1 0,0 1 0,0 0 0,0 0-1,0-1 1,0 1 0,-1 0 0,1 0 0,0-1-1,0 1 1,0 0 0,-1 0 0,1-1 0,0 1 0,0 0-1,-1 0 1,1 0 0,0 0 0,0-1 0,-1 1-1,1 0 1,-1 0 0,-18-7 42,18 7-41,-1 0 0,1 0 0,-1 0-1,1 0 1,-1 0 0,1 0-1,-1 1 1,1-1 0,0 0-1,-1 1 1,1-1 0,0 1-1,-1-1 1,1 1 0,0 0 0,-1 0-1,1-1 1,0 1 0,0 0-1,0 0 1,0 0 0,0 0-1,0 1 1,0-1 0,0 0 0,0 0-1,1 0 1,-1 1 0,0-1-1,1 0 1,-1 1 0,1-1-1,0 0 1,-1 1 0,1-1 0,0 3-1,0 0 3,0 0 1,0-1-1,1 1 0,-1 0 0,1-1 1,0 1-1,0-1 0,0 1 0,1-1 1,-1 1-1,1-1 0,0 0 0,3 5 1,2-1 3,-1 0 1,1 0-1,0 0 1,0-1-1,1 0 1,0 0-1,0-1 1,0 0-1,1-1 1,14 6-1,-16-7 3,0-1-1,0 0 1,0 0-1,0-1 0,1 0 1,-1 0-1,1-1 1,-1 0-1,0 0 1,1 0-1,-1-1 0,1 0 1,-1-1-1,10-3 1,-13 4 1,-1-1 0,0 0 1,0 0-1,0-1 1,0 1-1,0-1 0,0 1 1,-1-1-1,1 0 0,-1 0 1,1 0-1,-1 0 0,0 0 1,-1-1-1,1 1 0,0-1 1,-1 1-1,0-1 1,0 1-1,0-1 0,1-6 1,-2 5 18,1 0-1,0 0 1,-1 0 0,0 0 0,0-1 0,-1 1 0,1 0 0,-1 0 0,0 0-1,-1 0 1,1 0 0,-1 1 0,0-1 0,0 0 0,-5-7 0,7 12-26,0-1 1,0 1-1,0 0 1,-1-1-1,1 1 1,0 0-1,0-1 1,0 1 0,-1 0-1,1-1 1,0 1-1,0 0 1,-1 0-1,1-1 1,0 1-1,-1 0 1,1 0-1,0-1 1,-1 1 0,1 0-1,0 0 1,-1 0-1,1 0 1,-1 0-1,1 0 1,0 0-1,-1-1 1,1 1-1,-1 0 1,1 0-1,-1 1 1,-2 11 124,8 26-2,-5-36-118,0 0-7,1 8 29,1 1 0,0-1 1,0 0-1,1 0 0,1 0 1,-1 0-1,1-1 0,9 14 1,-12-22-26,0 0 1,0 0-1,0 0 1,0 0 0,0 0-1,1 0 1,-1-1-1,0 1 1,1 0-1,-1-1 1,0 0-1,1 1 1,-1-1 0,1 0-1,-1 1 1,0-1-1,1 0 1,-1 0-1,1 0 1,-1 0 0,1 0-1,-1-1 1,3 0-1,37-12 73,-25 6-59,12-1-4074</inkml:trace>
  <inkml:trace contextRef="#ctx0" brushRef="#br0" timeOffset="1166.14">5966 526 22815,'-44'-19'2607,"26"11"-1555,0 1 0,0 0 0,-20-3 0,37 9-1021,0 1 0,0 0 1,0 0-1,0 0 0,-1-1 0,1 1 0,0 0 1,0 1-1,0-1 0,0 0 0,0 0 1,0 0-1,-1 1 0,1-1 0,0 1 1,-1 0-1,1-1-15,1 1 0,-1-1 0,1 1 0,0-1 0,-1 1 0,1-1 0,0 1 0,-1-1 0,1 1 0,0-1-1,-1 1 1,1 0 0,0-1 0,0 1 0,0-1 0,0 1 0,0 0 0,0-1 0,0 1 0,0 0 0,0 0 0,0 2 7,1 0-1,-1-1 1,1 1 0,0 0 0,0 0-1,0-1 1,1 1 0,-1-1-1,1 1 1,-1-1 0,3 3-1,16 16 57,2-1-1,0-1 1,27 19-1,21 17 152,-69-55-219,0 1 1,0-1-1,-1 1 0,1 0 0,0-1 0,0 1 0,0 0 0,-1 0 0,1 0 0,0 0 0,-1-1 1,1 1-1,0 0 0,-1 0 0,0 0 0,1 0 0,-1 0 0,1 0 0,-1 0 0,0 1 0,0-1 0,0 0 1,0 1-1,0-1-2,-2 0 1,1 0-1,0 0 1,0 0 0,0 0-1,0 0 1,-1 0-1,1 0 1,0 0-1,-1-1 1,1 1 0,0-1-1,-1 1 1,1-1-1,-1 1 1,1-1-1,-2 0 1,-11 3 27,0-1-1,0 0 1,0-2-1,-1 1 1,1-2 0,0 0-1,0 0 1,0-1-1,0-1 1,0 0-1,1-1 1,-1-1 0,1 0-1,0-1 1,-17-10-1,29 15-183,-18-8 772,19 9-717,0 0 1,-1-1 0,1 1-1,0 0 1,-1 0-1,1 0 1,0 0 0,-1 0-1,1 0 1,0 0-1,-1 0 1,1 0 0,0 0-1,-1 0 1,1 0-1,0 0 1,-1 0 0,1 0-1,0 0 1,-1 0-1,1 0 1,0 1-1,0-1 1,-1 0 0,1 0-1,0 0 1,-1 1-1,1-1 1,0 0 0,0 0-1,0 1 1,-1-1-1,1 0 1,0 0 0,0 1-1,0-1 1,-1 0-1,1 1 1,0-1 0,0 0-1,0 0 1,0 1-1,0-1 1,0 0 0,0 1-1,0 0 1</inkml:trace>
  <inkml:trace contextRef="#ctx0" brushRef="#br0" timeOffset="1608.9">6295 525 23519,'-3'0'1211,"-7"0"-429,-70 7 2861,71-5-3456,1-1 1,0 1-1,0 0 0,0 1 1,0 0-1,0 0 0,-10 6 1,15-6-167,-1 0-1,1 0 1,0 0 0,0 0 0,1 1 0,-1-1-1,1 1 1,0-1 0,0 1 0,0 0 0,0 0 0,0 0-1,1 0 1,0 0 0,0 1 0,0-1 0,0 0-1,1 0 1,0 1 0,0 5 0,0-7-15,0 1 1,0 0-1,1 0 0,-1 0 1,1-1-1,0 1 0,0 0 1,0-1-1,0 1 0,1-1 1,0 1-1,-1-1 0,1 0 1,1 1-1,-1-1 0,0 0 1,1-1-1,-1 1 0,1 0 1,0-1-1,0 1 0,0-1 1,4 3-1,2-2 2,-1 0 1,1-1-1,0 0 0,0 0 0,0-1 1,0 0-1,0 0 0,0-1 1,0 0-1,16-3 0,-8 0 10,0 0 1,-1-1-1,0-1 0,30-12 1,-39 13 0,0 1 0,0-1 0,-1 0 0,0 0 0,0-1 0,0 1 0,0-1 0,5-7 1,-10 11-6,0-1 1,0 0-1,1 1 0,-1-1 1,0 0-1,0 0 1,-1 0-1,1 0 1,0 0-1,-1 0 1,1 0-1,-1 0 1,0 0-1,1 0 1,-1 0-1,0 0 1,0 0-1,0 0 1,-1-1-1,1 1 1,0 0-1,-1 0 0,0 0 1,1 0-1,-1 0 1,0 1-1,0-1 1,0 0-1,0 0 1,0 0-1,0 1 1,-1-1-1,-1-1 1,0 0 18,-1 0 1,1 0 0,-1 0-1,0 0 1,1 1 0,-1 0-1,-1-1 1,1 2 0,0-1-1,0 0 1,-1 1 0,1 0-1,-9-1 1,11 1-28,0 1-1,0 0 1,1-1 0,-1 1-1,0 0 1,0 0 0,0 1-1,0-1 1,0 0 0,0 1-1,0-1 1,0 1 0,1-1-1,-1 1 1,0 0-1,0 0 1,1 0 0,-1 0-1,0 0 1,1 0 0,-1 0-1,1 1 1,0-1 0,-1 0-1,1 1 1,0-1 0,0 1-1,0 0 1,0-1 0,0 1-1,0 0 1,0 0 0,1-1-1,-2 5 1,1 2-6,0 0 0,0 1 0,1-1 0,0 1 0,1-1 0,0 0 0,0 0 0,0 1 0,1-1 0,5 11 0,4 9 0,22 42 0,-15-37 0,-9-13 0,2 1 0,-1 1 0,10 31 0,-18-46 0,0 0 0,0 0 0,-1 0 0,-1 0 0,1 0 0,-1 1 0,0-1 0,-1 0 0,1 0 0,-1 0 0,-1 0 0,-3 10 0,4-13 0,-1-1 0,0 1 0,0-1 0,0 0 0,0 1 0,-1-1 0,1 0 0,-1 0 0,0-1 0,0 1 0,0-1 0,0 1 0,0-1 0,-1 0 0,1 0 0,-1 0 0,1-1 0,-1 1 0,0-1 0,0 0 0,0 0 0,-6 1 0,-3 0 0,0-1 0,1 0 0,-1-1 0,0-1 0,-22-3 0,25 2 0,1 0 0,-1-1 0,1-1 0,0 1 0,0-2 0,0 1 0,1-1 0,-1 0 0,1-1 0,1 0 0,-14-12 0,13 10 0,1 0 0,-1-1 0,2 1 0,-1-2 0,1 1 0,0-1 0,1 1 0,0-2 0,1 1 0,-4-13 0,7 21 0,1 0 0,-1-1 0,1 1 0,-1 0 0,1-1 0,0 1 0,0-1 0,0 1 0,0 0 0,0-1 0,0 1 0,1-1 0,-1 1 0,1 0 0,-1 0 0,1-1 0,0 1 0,0 0 0,0 0 0,1 0 0,-1 0 0,0 0 0,1 0 0,-1 0 0,1 0 0,0 0 0,-1 1 0,1-1 0,0 1 0,4-3 0,13-11-3965</inkml:trace>
  <inkml:trace contextRef="#ctx0" brushRef="#br0" timeOffset="2057.73">6655 575 25623,'-4'0'1583,"-45"-4"2010,24 1-2613,-40 1 0,63 2-980,0 1 0,0-1 0,0 0 0,0 1 0,0-1 0,0 1 0,0 0 0,0 0 0,0 0 0,0 0 0,1 0 0,-1 0 0,0 0 0,1 0 0,-1 1 0,1-1 0,-1 1 0,1-1 0,0 1 0,0-1 0,-1 1 0,1 0 0,0 0 0,1-1 0,-1 1 0,0 0 0,0 0 0,1 0 0,-1 0 0,1 0 0,0 0 0,-1 0 0,1 0 0,0 0 0,0 0 0,1 4 0,-1-1 0,0-1 0,1 1 0,0 0 0,0 0 0,0-1 0,0 1 0,1 0 0,0-1 0,0 1 0,0-1 0,0 0 0,1 0 0,0 0 0,4 6 0,-1-6 0,-1 0 0,1 0 0,0-1 0,0 0 0,0 0 0,0 0 0,0-1 0,1 0 0,-1 0 0,12 1 0,9 1 0,33 0 0,-51-4 0,-3 1 0,0-1 0,0 0 0,-1-1 0,1 0 0,0 1 0,0-2 0,-1 1 0,9-4 0,-12 5 0,-1-1 0,0 0 0,0 1 0,1-1 0,-1 0 0,0 0 0,0 0 0,0 0 0,0 0 0,0 0 0,0 0 0,0-1 0,0 1 0,-1 0 0,1 0 0,0-1 0,-1 1 0,1 0 0,-1-1 0,0 1 0,1-1 0,-1 1 0,0 0 0,0-1 0,0 1 0,1-1 0,-2 1 0,1-1 0,0 1 0,0-1 0,0 1 0,-1 0 0,1-1 0,-1 1 0,1-1 0,-1 1 0,0 0 0,1 0 0,-2-2 0,-4-10 0,0 1 0,-17-22 0,20 30 0,0-1 0,0 2 0,-1-1 0,1 0 0,-1 1 0,0 0 0,0 0 0,0 0 0,-1 0 0,1 0 0,-8-2 0,11 4 0,1 1 0,-1 0 0,0 0 0,1 0 0,-1 0 0,1-1 0,-1 1 0,0 0 0,1 0 0,-1 0 0,0 0 0,1 0 0,-1 1 0,0-1 0,1 0 0,-1 0 0,0 0 0,1 1 0,-1-1 0,1 0 0,-1 0 0,0 1 0,1-1 0,-1 1 0,1-1 0,-1 0 0,1 1 0,-1-1 0,1 1 0,0-1 0,-1 1 0,1-1 0,-1 1 0,1 0 0,0-1 0,0 1 0,-1-1 0,1 1 0,0 0 0,0-1 0,0 1 0,0 0 0,-1-1 0,1 1 0,0 0 0,0 0 0,0 4 0,0 0 0,0 0 0,1 0 0,1 9 0,0-5 0,1 0 0,0 0 0,0-1 0,1 0 0,0 1 0,0-1 0,0-1 0,1 1 0,1-1 0,-1 0 0,1 0 0,1 0 0,-1-1 0,11 8 0,-12-10 0,-1-1 0,1 0 0,0-1 0,0 1 0,1-1 0,-1 0 0,0 0 0,1 0 0,-1-1 0,1 0 0,0 0 0,-1 0 0,1-1 0,0 0 0,-1 0 0,1 0 0,0-1 0,-1 0 0,1 0 0,0 0 0,-1-1 0,0 1 0,1-2 0,6-2 0,13-11-299,-17 10-3355</inkml:trace>
  <inkml:trace contextRef="#ctx0" brushRef="#br0" timeOffset="2465.93">6859 544 24927,'0'0'7623,"0"7"-7447,0 11-164,1 0 0,4 23 0,-1-23-12,-2-1-1,-1 1 0,0-1 1,-3 30-1,2-47 1,0 0 0,0 0 0,1 0 0,-1 0 0,0 0 0,0 1 0,0-1 0,0 0 0,0 0 0,0 0 0,0 0 0,0 0 0,0 0 0,0 0 0,0 1 0,0-1 0,-1 0 0,1 0 0,0 0 0,0 0 0,0 0 0,0 0 0,0 0 0,0 1 0,0-1 0,0 0 0,0 0 0,0 0 0,0 0 0,0 0 0,0 0 0,-1 0 0,1 0 0,0 0 0,0 0 0,0 0 0,0 0 0,0 0 0,0 0 0,0 1 0,-1-1 0,1 0 0,0 0 0,0 0 0,0 0 0,0 0 0,0 0 0,0 0 0,0 0 0,-1 0 0,1 0 0,0-1 0,0 1 0,0 0 0,0 0 0,0 0 0,0 0 0,0 0 0,-1 0 0,1 0 0,-7-9 0,-3-15 0,7 13 0,1 0 0,0 0 0,0-1 0,1 1 0,1 0 0,0-1 0,0 1 0,1 0 0,1 0 0,0-1 0,0 1 0,1 0 0,7-15 0,-10 25 0,1 0 0,0 0 0,-1 0 0,1 0 0,0 0 0,0 1 0,0-1 0,-1 0 0,1 0 0,0 1 0,0-1 0,0 1 0,0-1 0,0 1 0,0-1 0,0 1 0,0 0 0,0-1 0,1 1 0,-1 0 0,0 0 0,0 0 0,0 0 0,0 0 0,0 0 0,0 0 0,0 0 0,0 0 0,1 1 0,-1-1 0,0 0 0,0 1 0,0-1 0,0 1 0,0-1 0,0 1 0,0-1 0,0 1 0,-1 0 0,2 1 0,2 0 0,-1 0 0,0 0 0,-1 1 0,1 0 0,0-1 0,-1 1 0,1 0 0,-1 0 0,0 0 0,3 7 0,-2 2 0,-1-1 0,0 1 0,-1 0 0,0 0 0,-1 0 0,0 0 0,-1-1 0,-2 14 0,-1 35 0,3-59 3,1 0 0,0 1 0,0-1 1,1 0-1,-1 0 0,0 0 0,0 1 0,1-1 0,-1 0 0,0 0 1,1 0-1,-1 0 0,1 0 0,0 0 0,-1 0 0,1 0 1,0 0-1,0 0 0,1 1 0,7 3-4078</inkml:trace>
  <inkml:trace contextRef="#ctx0" brushRef="#br0" timeOffset="3060.02">7178 633 24223,'2'-4'1352,"-1"1"-931,0-1-1,-1 1 0,1 0 1,-1-1-1,1 1 1,-1 0-1,0-1 0,-1-3 1,1 7-309,0-1 0,0 0 1,0 1-1,0-1 0,0 1 0,-1-1 1,1 0-1,0 1 0,-1-1 0,1 1 1,0-1-1,-1 1 0,1-1 1,-1 1-1,1-1 0,-1 1 0,1 0 1,-1-1-1,1 1 0,-1-1 0,0 1 1,-1-1-87,1 1 0,0 0 0,-1 0 0,1 0 0,-1 0 0,1 0 0,-1 0 1,1 0-1,0 0 0,-1 1 0,1-1 0,0 0 0,-1 1 0,-1 0 0,-1 1-4,1 0 0,-1 0 0,1 0 0,0 0 0,-1 1 0,1-1 0,0 1 0,1-1 0,-1 1 0,0 0 0,1 1 0,0-1 0,-1 0 0,1 0 0,1 1 0,-1 0 0,0-1 0,1 1 0,0 0 0,0-1 0,-1 9 0,1-9-21,1 0 1,0-1 0,0 1 0,0 0-1,0 0 1,1 0 0,-1 0 0,1 0-1,0-1 1,-1 1 0,1 0-1,1-1 1,-1 1 0,0 0 0,1-1-1,-1 1 1,1-1 0,0 0 0,0 0-1,0 0 1,0 1 0,0-2-1,0 1 1,0 0 0,1 0 0,-1-1-1,1 1 1,-1-1 0,1 0 0,-1 0-1,5 1 1,-4-1-2,1-1 0,-1 1 0,0-1 0,0 0 0,1 0 0,-1 0 0,0-1 0,1 1 0,-1-1 0,0 0 0,0 0 0,0 0 0,0 0 0,0 0 0,0-1 0,0 1 0,0-1 0,0 0 0,-1 0 0,1 0 0,-1 0 0,1-1 0,-1 1 0,4-5 0,-4 4 0,0 1 0,0-1 0,0 0 0,0 1 0,0-1 0,-1 0 0,1 0 0,-1 0 0,0 0 0,0 0 0,0-1 0,0 1 0,0 0 0,-1 0 0,0-1 0,1 1 0,-1 0 0,-1-1 0,1 1 0,0 0 0,-1-1 0,1 1 0,-1 0 0,-2-6 0,2 9 0,1-1 0,0 1 0,0 0 0,0 0 0,-1-1 0,1 1 0,0 0 0,0 0 0,0 0 0,-1-1 0,1 1 0,0 0 0,-1 0 0,1 0 0,0 0 0,0 0 0,-1 0 0,1 0 0,0 0 0,-1-1 0,1 1 0,0 0 0,0 0 0,-1 0 0,1 0 0,0 1 0,-1-1 0,1 0 0,0 0 0,-1 0 0,1 0 0,0 0 0,0 0 0,-1 0 0,1 0 0,0 1 0,0-1 0,-1 0 0,1 0 0,0 0 0,0 1 0,-1-1 0,-9 12 0,5-3 0,1 0 0,0 0 0,1 1 0,0-1 0,1 1 0,0 0 0,0 0 0,1 0 0,0 12 0,1 10 0,7 51 0,7-1 0,2 18 0,-15-87 0,-1 0 0,0 0 0,-1 1 0,0-1 0,-6 22 0,6-31 0,0 0 0,0-1 0,-1 1 0,0-1 0,1 0 0,-1 0 0,-1 1 0,1-1 0,0 0 0,-1-1 0,1 1 0,-1 0 0,0-1 0,0 1 0,0-1 0,0 0 0,0 0 0,-1 0 0,1-1 0,0 1 0,-1-1 0,1 1 0,-1-1 0,0 0 0,0-1 0,1 1 0,-1-1 0,-4 1 0,-4-1 0,-1 0 0,1-1 0,0 0 0,0-1 0,0 0 0,0-1 0,-17-6 0,15 4 0,1-1 0,-1-1 0,1 0 0,1 0 0,0-2 0,-22-17 0,26 19 0,1-1 0,0 0 0,0 0 0,0 0 0,1-1 0,0 0 0,1 0 0,0-1 0,1 1 0,-5-14 0,9 21 0,-1 0 0,1 0 0,0 0 0,-1 0 0,1-1 0,0 1 0,1 0 0,-1 0 0,0 0 0,1 0 0,-1 0 0,1 0 0,-1 0 0,1 0 0,0 0 0,0 0 0,0 0 0,0 0 0,0 0 0,1 0 0,-1 1 0,0-1 0,1 1 0,-1-1 0,1 1 0,0-1 0,-1 1 0,1 0 0,3-2 0,7-3 0,-1 0 0,1 0 0,23-6 0,-22 7 0,87-25-151,-69 21-3741</inkml:trace>
  <inkml:trace contextRef="#ctx0" brushRef="#br0" timeOffset="3528.85">7324 668 23823,'-2'-3'1303,"-5"-10"422,7 12-1536,0 1 0,-1-1 0,1 0-1,0 1 1,-1-1 0,1 1 0,0-1 0,-1 0 0,1 1 0,-1-1 0,1 1 0,-1-1 0,1 1-1,-1-1 1,1 1 0,-1 0 0,1-1 0,-1 1 0,0 0 0,1-1 0,-1 1 0,1 0-1,-2 0 1,16 20 314,55 58-258,-16-19-46,-52-59-195,-1 0 1,1 1-1,-1-1 0,1 1 1,-1-1-1,0 1 0,1-1 1,-1 1-1,0-1 0,1 1 1,-1 0-1,0-1 0,0 1 1,0-1-1,1 1 0,-1 0 1,0-1-1,0 1 0,0 0 1,0-1-1,0 1 0,0-1 1,0 1-1,0 0 0,-1-1 1,1 1-1,0 0 0,0-1 1,-1 2-1,0-1 1,0 0 0,0 0 0,0 0 0,0-1 0,0 1-1,0 0 1,0 0 0,-1 0 0,1-1 0,0 1 0,-1-1 0,-1 1 0,-7 2 11,-1-1 0,-18 2 0,23-4-5,-2 1 4,-1 0-1,0 0 0,0-1 1,0 0-1,1-1 0,-1 0 0,0-1 1,1 0-1,-1 0 0,-11-5 1</inkml:trace>
  <inkml:trace contextRef="#ctx0" brushRef="#br0" timeOffset="3956.73">7558 298 23111,'0'0'2618,"-1"7"-1044,-5 33-857,1 0 1,2 1-1,2-1 0,1 1 1,7 42-1,-1-31-519,-4-20 11,2-1-1,15 60 1,-18-87-177,1 1 0,0-1 1,-1 0-1,1 0 0,1 0 0,-1 0 0,5 6 1,-6-9-32,-1-1 1,1 1 0,0 0 0,0-1 0,0 1 0,0 0 0,0-1 0,0 1 0,0-1 0,0 1 0,0-1 0,0 0 0,0 1 0,0-1 0,0 0 0,0 0 0,0 0 0,1 0 0,-1 0 0,0 0 0,0 0 0,0 0 0,0 0 0,0 0-1,0-1 1,0 1 0,0-1 0,0 1 0,0 0 0,0-1 0,0 1 0,0-1 0,0 0 0,0 1 0,1-2 0,6-5-2,0 0 0,-1 0 0,0-1 0,0 0 0,-1 0 0,0-1 0,7-12 0,-5 7 0,-1-1 0,0 0 0,-1 0 0,3-17 0,-10 44 0,0 0 0,1-1 0,0 1 0,1 0 0,0 0 0,1 0 0,0 0 0,1-1 0,4 14 0,-6-24 0,-1 0 0,1 0 0,-1 0 0,1-1 0,0 1 0,-1 0 0,1 0 0,0 0 0,0-1 0,0 1 0,-1 0 0,1-1 0,0 1 0,0-1 0,0 1 0,0-1 0,0 1 0,0-1 0,0 0 0,0 0 0,0 1 0,0-1 0,0 0 0,0 0 0,0 0 0,0 0 0,0 0 0,0 0 0,1 0 0,-1-1 0,1 1 0,34-13 0,-28 9 0,17-7-3968</inkml:trace>
  <inkml:trace contextRef="#ctx0" brushRef="#br0" timeOffset="4398.49">7802 668 25327,'0'0'1431,"0"2"22,6 32 2142,13 20-2667,-5-15-903,2 17-25,-16-56 0,0 0 0,1 0 0,-1 1 0,0-1 0,0 0 0,0 0 0,0 1 0,0-1 0,0 0 0,0 0 0,0 1 0,0-1 0,0 0 0,0 0 0,0 0 0,0 1 0,0-1 0,0 0 0,0 0 0,0 1 0,0-1 0,-1 0 0,1 0 0,0 1 0,0-1 0,0 0 0,0 0 0,0 0 0,-1 0 0,1 1 0,0-1 0,0 0 0,0 0 0,-1 0 0,1 0 0,0 0 0,0 1 0,0-1 0,-1 0 0,1 0 0,0 0 0,0 0 0,-1 0 0,1 0 0,0 0 0,0 0 0,-1 0 0,1 0 0,0 0 0,0 0 0,0 0 0,-1 0 0,1 0 0,0 0 0,0 0 0,-1 0 0,1 0 0,0-1 0,-14-7 0,11 2 0,0 0 0,0 1 0,0-1 0,1 0 0,0-1 0,0 1 0,0 0 0,1 0 0,0-1 0,1 1 0,-1-1 0,1-9 0,1 6 0,-1 0 0,2-1 0,-1 1 0,1 0 0,1 0 0,0 0 0,4-10 0,-6 18 0,0 0 0,0 0 0,0 0 0,0 0 0,1 1 0,-1-1 0,0 0 0,1 1 0,-1-1 0,1 1 0,-1-1 0,1 1 0,0 0 0,0 0 0,0 0 0,-1 0 0,1 0 0,0 0 0,0 0 0,0 1 0,0-1 0,1 1 0,-1-1 0,0 1 0,0 0 0,0 0 0,0 0 0,0 0 0,0 0 0,4 1 0,-3 0 0,1 0 0,-1 0 0,0 0 0,1 0 0,-1 1 0,0 0 0,0-1 0,0 1 0,0 0 0,0 0 0,-1 1 0,1-1 0,-1 0 0,1 1 0,-1 0 0,0-1 0,2 5 0,-1-3 0,-1 1 0,0 0 0,0-1 0,-1 1 0,1 0 0,-1 0 0,0 0 0,0 0 0,-1 0 0,0 0 0,0 8 0,-2 0 0,0-1 0,-1 1 0,-4 13 0,-3 9 0,9-34 4,1-1 1,0 1-1,0-1 1,-1 1-1,1 0 0,0-1 1,0 1-1,0-1 1,0 1-1,0 0 1,0-1-1,0 1 0,0 0 1,0-1-1,0 1 1,0-1-1,0 1 1,0 0-1,1-1 0,-1 1 1,0-1-1,0 1 1,1 0-1,-1-1 0,0 1 1,1-1-1,-1 1 1,1-1-1,-1 1 1,1-1-1,-1 0 0,0 1 1,1-1-1,0 1 1,-1-1-1,1 0 0,-1 1 1,1-1-1,-1 0 1,1 0-1,0 0 1,-1 1-1,1-1 0,-1 0 1,1 0-1,1 0 1,29-6-1894,-26 5-453</inkml:trace>
  <inkml:trace contextRef="#ctx0" brushRef="#br0" timeOffset="4799.79">8069 708 23415,'0'0'3935,"-4"3"-2542,-2 1-1165,0 1-1,1 0 1,0-1-1,0 2 1,1-1-1,-1 0 1,1 1 0,-5 9-1,8-12-204,-1 0-1,1-1 0,0 1 1,0 0-1,1 0 1,-1 0-1,1 0 1,-1 0-1,1 0 1,0 0-1,0 0 1,0 0-1,1 0 0,-1 0 1,1 0-1,-1-1 1,1 1-1,0 0 1,0 0-1,0 0 1,1-1-1,-1 1 0,1 0 1,2 3-1,-2-3-7,1-1 0,0 1 0,0-1-1,0 1 1,0-1 0,0 0 0,0 0-1,1 0 1,-1-1 0,0 1 0,1-1-1,0 0 1,-1 0 0,1 0 0,0 0-1,-1-1 1,1 1 0,0-1 0,0 0-1,0 0 1,-1 0 0,7-2 0,-1 1 8,-1-1 0,0 0 0,0 0 1,0-1-1,-1 0 0,1 0 1,-1-1-1,0 0 0,10-6 0,-14 8-13,-1 0-1,1 0 0,-1 0 0,1-1 0,-1 1 1,0 0-1,0-1 0,0 0 0,0 1 1,-1-1-1,1 0 0,-1 0 0,1 0 1,-1 0-1,0 0 0,0-1 0,0 1 0,0-5 1,-1 5-4,-1 0 1,1 0-1,-1 0 1,1 0-1,-1 0 1,0 0 0,0 0-1,0 0 1,-1 0-1,1 1 1,-1-1-1,0 1 1,1-1 0,-1 1-1,0-1 1,0 1-1,-1 0 1,1 0-1,-5-3 1,1 1 2,0 0 1,0 1-1,0 0 1,0 0-1,0 1 0,-1-1 1,-6 0-1,10 2-4,1 1-1,-1-1 0,0 1 1,1 0-1,-1 0 1,0 0-1,1 0 0,-1 1 1,-4 0-1,6-1-2,0 1 1,-1-1-1,1 1 1,0 0-1,0-1 1,0 1-1,0 0 1,0-1-1,0 1 1,0 0-1,0 0 1,1 0-1,-1 0 1,0 0-1,0 0 1,1 0-1,-1 0 0,1 0 1,-1 0-1,1 1 1,-1 1-1,1-2 0,-1 0-1,1 0 0,0 0 0,0 0 1,0 0-1,0 0 0,0 0 0,1 0 1,-1 0-1,0 0 0,0 0 0,1 0 0,-1 0 1,1 0-1,-1 0 0,1 0 0,-1 0 1,1 0-1,-1 0 0,1 0 0,0 0 1,0-1-1,-1 1 0,1 0 0,0-1 1,0 1-1,0 0 0,0-1 0,1 2 1,9 3-4024</inkml:trace>
  <inkml:trace contextRef="#ctx0" brushRef="#br0" timeOffset="5328.93">8201 325 22815,'-6'-17'4965,"6"17"-4882,3 33 2394,7 37-1881,15 160 194,-24-203-719,1 1 43,-1 0 0,-1 0 1,-1 1-1,-9 43 0,10-72-108,0 0-1,0 0 1,0-1-1,0 1 1,0 0-1,0 0 1,0 0-1,-1 0 1,1 0-1,0 0 1,0 0-1,0 0 1,0 0-1,0 0 1,0 0-1,0 0 1,0 0-1,0 0 1,0 0-1,0 0 1,0 0-1,0 0 1,0 0-1,0 0 1,-1 0-1,1 0 1,0 0-1,0 0 1,0 0-1,0 0 1,0 0-1,0 0 1,0 0-1,0 0 1,0 0-1,0 0 1,0 0-1,0 0 1,0 0 0,0 0-1,0 0 1,-1 0-1,1 0 1,0 0-1,0 0 1,0 1-1,0-1 1,0 0-1,0 0 1,0 0-1,0 0 1,-3-13 103,-4-29-131,5 26 39,-14-70-17,18 86 0,-1 0 0,0 0 0,0 0 0,0 0 0,0 0 0,0 0 0,0 0 0,1 0 0,-1 1 0,0-1 0,0 0 0,0 1 0,0-1 0,1 2 0,26 8 0,0 0 0,43 7 0,-62-15 0,1 0 0,0-1 0,0 0 0,0-1 0,-1 0 0,1-1 0,0 0 0,0 0 0,0-1 0,-1 0 0,15-6 0,-21 6 0,-1 1 0,0-1 0,1 0 0,-1 1 0,0-1 0,0 0 0,0-1 0,0 1 0,0 0 0,0 0 0,-1-1 0,1 1 0,-1-1 0,0 0 0,0 1 0,0-1 0,0 0 0,0 0 0,0 1 0,-1-1 0,0 0 0,1-6 0,-1 5 0,0-1 0,0 1 0,0 0 0,-1-1 0,1 1 0,-1 0 0,0 0 0,0-1 0,-1 1 0,1 0 0,-1 0 0,0 0 0,0 0 0,-4-5 0,5 9 0,1-1 0,-1 1 0,1-1 0,-1 1 0,0-1 0,1 1 0,-1-1 0,0 1 0,1 0 0,-1-1 0,0 1 0,1 0 0,-1 0 0,0 0 0,0-1 0,1 1 0,-1 0 0,0 0 0,0 0 0,1 0 0,-1 0 0,0 0 0,0 1 0,1-1 0,-1 0 0,0 0 0,1 0 0,-1 1 0,0-1 0,1 0 0,-1 1 0,0-1 0,1 1 0,-1-1 0,1 1 0,-1-1 0,0 1 0,1-1 0,-1 1 0,-20 26 0,20-26 0,-3 5 0,0 1 0,1-1 0,0 0 0,1 1 0,-1 0 0,1-1 0,1 1 0,-1 0 0,1 0 0,0 0 0,1 0 0,0 0 0,1 15 0,-1-19 0,1 0 0,-1 1 0,1-1 0,0 0 0,0 1 0,0-1 0,1 0 0,-1 0 0,1 0 0,0 0 0,0 0 0,0-1 0,0 1 0,0 0 0,0-1 0,1 1 0,-1-1 0,1 0 0,0 0 0,0 0 0,-1 0 0,1-1 0,0 1 0,1-1 0,-1 0 0,0 1 0,0-1 0,1-1 0,-1 1 0,0 0 0,5-1 0,0 0 9,0 0-1,0 0 1,0-1-1,-1-1 1,1 1 0,0-1-1,7-3 1,11-5-4039</inkml:trace>
  <inkml:trace contextRef="#ctx0" brushRef="#br0" timeOffset="5804.51">8574 625 25623,'0'0'6547,"2"6"-6015,19 66-469,-16-47-66,18 46 0,-25-79 3,0 1 0,1-1 0,-1 0 0,2 0 0,-1 0 0,2-14 0,0-1 0,7-34 0,-6 48 0,1 0 0,0 0 0,0 0 0,5-9 0,-7 16 0,0 0 0,0 1 0,0-1 0,0 1 0,0-1 0,0 1 0,1 0 0,-1-1 0,0 1 0,1 0 0,-1 0 0,4-2 0,-4 3 0,-1 0 0,1-1 0,0 1 0,0 0 0,0 0 0,0 0 0,0 0 0,0 0 0,0 0 0,0 0 0,0 0 0,0 1 0,0-1 0,0 0 0,0 1 0,-1-1 0,1 0 0,0 1 0,0-1 0,0 1 0,0-1 0,-1 1 0,1-1 0,0 1 0,-1 0 0,2 1 0,4 4 0,-1 1 0,1 0 0,-2 1 0,1 0 0,-1-1 0,0 1 0,0 1 0,-1-1 0,0 0 0,-1 1 0,0 0 0,2 14 0,-2 0 0,0 0 0,-1 0 0,-4 39 0,-1-29-82,2-22-3829</inkml:trace>
  <inkml:trace contextRef="#ctx0" brushRef="#br0" timeOffset="-3620.58">2060 205 21911,'0'0'5516,"0"2"-5271,-4 41 5,4 81 0,2-49-86,-3-24-39,0-27-1,1 1 0,0-1 1,9 48-1,-8-69-99,-1-1 0,1 1 0,0 0 0,0-1 0,0 1 0,1 0 0,-1-1 0,1 1 0,-1-1 0,3 3 0,7 3-3651</inkml:trace>
  <inkml:trace contextRef="#ctx0" brushRef="#br0" timeOffset="-3147.98">2171 531 20807,'0'0'3330,"0"2"-2081,2 5-984,0 0 0,1 0 0,0-1 0,0 1 0,0-1 1,6 9-1,9 16-121,-17-29-136,7 15 79,-1 0-1,-1 0 1,7 25-1,-16-29 4,-1-12-29,-1-8-18,-4-17-3,2-1 1,0 0-1,2 0 1,1-1-1,-2-44 0,5 67-33,1 0-1,1 0 1,-1 0-1,0 0 0,1 0 1,-1 0-1,1 0 1,0 0-1,0 0 0,0 0 1,1 0-1,-1 1 0,0-1 1,1 0-1,0 1 1,0-1-1,3-3 0,-2 4 1,1-1 0,-1 1-1,0 0 1,1 0 0,-1 1-1,1-1 1,0 1 0,0 0-1,-1 0 1,1 0 0,0 0-1,0 1 1,5-1-1,-3 1 2,1-1 0,-1 2 0,1-1 1,-1 1-1,0 0 0,1 0 0,-1 0 0,0 1 0,0 0 0,11 6 0,-13-6 0,-1 0 0,0 0 0,1 0 0,-1 1 0,0-1 0,-1 1 0,1 0 0,0 0 0,-1 0 0,1 0 0,-1 0 0,0 0-1,0 1 1,-1-1 0,1 1 0,-1 0 0,1-1 0,-1 1 0,1 5 0,1 16 64,-1 0-1,-3 38 0,1-22 65,0-40-128,-1 0 0,1-1 1,0 1-1,0 0 0,0 0 1,1 0-1,-1 0 0,0-1 1,0 1-1,0 0 0,1 0 1,-1 0-1,0-1 0,1 1 0,-1 0 1,1 0-1,-1-1 0,1 1 1,-1 0-1,1-1 0,-1 1 1,1-1-1,0 1 0,0 0 1,8 1-3673</inkml:trace>
  <inkml:trace contextRef="#ctx0" brushRef="#br0" timeOffset="-2393.32">2625 547 20303,'0'0'888,"0"-3"60,0 0-775,0 1 0,0 0-1,-1-1 1,1 1 0,0 0-1,-1-1 1,1 1 0,-1 0-1,0 0 1,0 0 0,0 0-1,0-1 1,0 1 0,-1 1-1,1-1 1,0 0 0,-1 0-1,1 0 1,-1 1 0,0-1-1,-2-1 1,1 1-99,0 1-1,0-1 1,0 1 0,0 0-1,-1 0 1,1 0 0,0 0-1,-1 0 1,1 1 0,0-1-1,-1 1 1,1 0 0,-6 1-1,5-1-54,0 0 0,0 1 0,0 0 1,0-1-1,0 2 0,0-1 0,0 0 0,1 1 0,-1 0 0,0-1 0,1 2 0,-1-1 0,1 0 0,0 1 0,0-1 0,0 1 0,0 0 0,0 0 0,1 0 0,-1 0 0,1 1 0,0-1 0,0 1 0,0-1 0,0 1 0,-1 5 0,2-5 9,0-1-1,1 0 1,-1 1 0,1-1-1,0 1 1,0-1-1,0 0 1,1 1 0,-1-1-1,1 0 1,-1 1 0,1-1-1,0 0 1,1 0-1,-1 0 1,0 0 0,1 0-1,0 0 1,0 0-1,0 0 1,0 0 0,0-1-1,0 1 1,1-1-1,-1 0 1,1 0 0,5 4-1,-3-3 14,1 0 0,0-1-1,-1 1 1,1-1-1,0 0 1,0-1 0,1 1-1,-1-1 1,0-1 0,0 1-1,1-1 1,-1 0 0,0 0-1,7-2 1,0-1 32,0 0 1,0-1-1,-1 0 1,0-1-1,0 0 1,0-1-1,-1-1 1,1 1-1,-1-2 1,-1 0-1,0 0 1,0-1-1,0 0 1,-1-1-1,12-16 1,-18 20-28,0 0 0,-1-1 0,1 1 0,-1-1 1,-1 1-1,1-1 0,-1 0 0,-1 0 0,1 0 0,-1 1 1,0-1-1,0 0 0,-1 0 0,0 0 0,-3-10 0,-3-12 73,-2 1-1,-12-29 0,21 56-115,-7-19 85,-2 1 0,0 0 0,-1 0 0,-1 1 0,0 0 0,-2 1 0,0 0 0,-27-26 0,26 35 94,14 8-177,0 0 0,-1 0-1,1 0 1,0 0 0,-1 0-1,1 0 1,0 1 0,0-1-1,0 0 1,-1 0-1,1 0 1,0 0 0,0 0-1,-1 0 1,1 1 0,0-1-1,0 0 1,0 0 0,-1 0-1,1 0 1,0 1 0,0-1-1,0 0 1,0 0 0,0 1-1,0-1 1,-1 0 0,1 0-1,0 1 1,0-1-1,0 1 1,1 28 144,0-21-153,8 63 85,3-1-1,24 76 1,-23-106-53,3-2 0,1 1-1,41 65 1,-54-97-28,1 1 0,0-1 0,0-1 0,1 1 0,7 7 0,-12-13 0,1 0 0,-1 0 0,0 0 0,1 0 0,-1 0 0,0 0 0,1 0 0,-1-1 0,1 1 0,0 0 0,-1-1 0,1 1 0,0-1 0,-1 0 0,1 0 0,0 1 0,-1-1 0,1 0 0,0 0 0,-1 0 0,1-1 0,0 1 0,-1 0 0,1-1 0,0 1 0,-1-1 0,1 1 0,-1-1 0,1 0 0,-1 0 0,1 0 0,-1 0 0,2-1 0,4-4 0,-1 0 0,0 0 0,0-1 0,0 0 0,-1 0 0,0 0 0,-1-1 0,0 1 0,6-16 0,-8 18 0,0 0 0,-1 0 0,1 0 0,-1 0 0,-1-1 0,1 1 0,-1 0 0,0 0 0,0-1 0,0 1 0,-1 0 0,0-1 0,0 1 0,0 0 0,-1 0 0,0 0 0,-3-7 0,2 6 0,-1 0 0,0 0 0,0 1 0,-1-1 0,-8-8 0,12 14 0,1-1 0,-1 0 0,1 0 0,-1 1 0,0-1 0,0 0 0,1 1 0,-1-1 0,0 1 0,0-1 0,0 1 0,0 0 0,0-1 0,1 1 0,-1 0 0,0-1 0,0 1 0,0 0 0,0 0 0,0 0 0,0 0 0,0 0 0,0 0 0,0 0 0,0 0 0,0 0 0,0 0 0,0 1 0,0-1 0,0 0 0,0 1 0,1-1 0,-1 1 0,0-1 0,0 1 0,0-1 0,0 1 0,1-1 0,-1 1 0,0 0 0,1 0 0,-1-1 0,0 1 0,1 0 0,-1 0 0,1 0 0,0-1 0,-1 1 0,1 0 0,-1 0 0,1 0 0,0 1 0,-1 2 0,0 0 0,0-1 0,1 1 0,-1 0 0,1 0 0,0 0 0,0-1 0,0 1 0,1 0 0,-1 0 0,1 0 0,0-1 0,0 1 0,3 6 0,1 2 0,1-1 0,-1 0 0,10 12 0,-9-14 0,0-1 0,1 0 0,0-1 0,0 1 0,0-1 0,1-1 0,0 1 0,1-1 0,0-1 0,14 8 0,-19-11 0,1 0 0,0 0 0,0-1 0,0 0 0,0 0 0,0 0 0,0 0 0,0-1 0,0 0 0,0 0 0,1 0 0,-1 0 0,0-1 0,0 0 0,0 0 0,0 0 0,0-1 0,0 0 0,-1 0 0,1 0 0,-1 0 0,9-7 0,5-4-4015</inkml:trace>
  <inkml:trace contextRef="#ctx0" brushRef="#br0" timeOffset="-1964.08">3134 448 23719,'0'0'7336,"19"34"-7112,-5-9 16,2 2-120,-3 1 16,-5-6-56,-1-3 8,-3-1-16,2 0 8,1-2-32,-1 0 8</inkml:trace>
  <inkml:trace contextRef="#ctx0" brushRef="#br0" timeOffset="-1963.08">3080 823 22607,'0'0'1328,"-3"-23"16,8-7 200,8-11 8,7-1-752,3-2-8,6 4-528,-1 6 8,-5 9-120,-2 7 0,-4 4-56,0 5 8,2 4-32,6-1 0</inkml:trace>
  <inkml:trace contextRef="#ctx0" brushRef="#br0" timeOffset="-1043.23">3877 536 22103,'-55'-10'2775,"33"5"-1825,0 2-1,0 0 1,-32 0-1,49 3-872,-1 0 0,0 1 0,1 0 0,-1 0 0,0 0 0,1 1 0,-1-1 0,1 1 0,0 1 0,0-1 0,0 1 0,0 0 0,0 0 0,0 0 0,1 1 0,-1 0 0,1-1 0,-4 6 0,5-5-47,1 0 0,-1-1 0,1 1 0,0 0-1,0 0 1,1 0 0,-1 0 0,1 0 0,0 1 0,0-1 0,0 0 0,1 1 0,-1-1-1,1 1 1,0-1 0,0 0 0,1 1 0,-1-1 0,1 0 0,0 1 0,0-1-1,1 0 1,-1 0 0,5 8 0,-4-7 4,1 0 0,0 0 1,1 0-1,-1 0 0,1-1 0,0 1 0,0-1 0,0 0 0,1-1 1,-1 1-1,1-1 0,0 1 0,0-1 0,0-1 0,1 1 1,-1-1-1,0 0 0,11 2 0,-4-2 9,0-1-1,0-1 1,1 0-1,-1 0 1,0-2-1,0 1 1,0-1 0,-1-1-1,1 0 1,0-1-1,17-8 1,-16 6-6,0-1 0,-1 0 0,0-1 0,0 0-1,-1-1 1,0 0 0,0 0 0,-1-1 0,13-17 0,-16 17-6,0-1 1,-1 1-1,0-1 0,-1 0 0,0-1 1,-1 1-1,0-1 0,-1 0 0,4-21 1,-6 17-24,0 0 0,-1-1 0,-1 1 0,0 0 0,-1 0 0,-7-26 0,-1 9-11,-2 0-1,-1 0 0,-2 1 1,-1 1-1,-2 0 1,-22-29-1,40 60 4,-3-5 0,0 1 0,0 0 0,0 0 0,-1 1 0,-3-5 0,6 8 0,1 0 0,-1-1 0,1 1 0,-1 0 0,1-1 0,-1 1 0,1 0 0,-1 0 0,0 0 0,1-1 0,-1 1 0,1 0 0,-1 0 0,0 0 0,1 0 0,-1 0 0,1 0 0,-1 0 0,1 0 0,-2 0 0,1 1 0,0-1 0,1 1 0,-1 0 0,0-1 0,1 1 0,-1 0 0,0-1 0,1 1 0,-1 0 0,1-1 0,-1 1 0,1 0 0,-1 0 0,1 0 0,0 0 0,-1-1 0,1 1 0,0 1 0,-3 10 0,0-1 0,1 1 0,1 0 0,0 0 0,2 22 0,9 62 0,-10-92 0,6 31 0,1-1 0,1 0 0,2 0 0,1 0 0,2-2 0,25 47 0,-20-43 0,-7-14 0,1-1 0,0 0 0,24 30 0,-35-50 0,1 1 0,0 0 0,0 0 0,0-1 0,0 1 0,0-1 0,0 1 0,0-1 0,0 0 0,0 0 0,1 0 0,-1 0 0,0 0 0,1 0 0,-1-1 0,1 1 0,-1-1 0,1 0 0,-1 0 0,1 0 0,-1 0 0,1 0 0,3-1 0,-2 0 0,0 0 0,0-1 0,0 1 0,0-1 0,-1 0 0,1 0 0,-1-1 0,1 1 0,-1-1 0,0 1 0,0-1 0,0 0 0,4-6 0,-3 3 0,0 0 0,0-1 0,-1 1 0,0-1 0,-1 0 0,1 0 0,-1 0 0,-1 0 0,1 0 0,-1 0 0,0-11 0,0 16 0,-1-1 0,0 0 0,0 0 0,0 1 0,-1-1 0,1 0 0,0 1 0,-1-1 0,0 1 0,1-1 0,-1 1 0,0-1 0,-1 1 0,1-1 0,0 1 0,-1 0 0,1-1 0,-1 1 0,0 0 0,1 0 0,-1 0 0,0 1 0,0-1 0,0 0 0,-1 1 0,1-1 0,0 1 0,-1 0 0,1 0 0,-1 0 0,1 0 0,-1 0 0,-3-1 0,4 2 0,0 0 0,0-1 0,0 1 0,0 0 0,0 0 0,0 1 0,0-1 0,0 0 0,0 1 0,0-1 0,0 1 0,0-1 0,1 1 0,-1 0 0,0 0 0,0 0 0,1 0 0,-1 0 0,0 0 0,-2 3 0,2-1 0,-1 0 0,1 0 0,0 0 0,0 1 0,0-1 0,0 1 0,1-1 0,-1 1 0,-1 7 0,1 0 0,0 0 0,0 1 0,2-1 0,-1 0 0,1 1 0,3 15 0,-3-22 0,1-1 0,0 1 0,0 0 0,1-1 0,0 0 0,-1 1 0,1-1 0,1 0 0,-1 0 0,1 0 0,-1 0 0,1-1 0,0 1 0,0-1 0,1 1 0,-1-1 0,1 0 0,0 0 0,-1-1 0,1 1 0,0-1 0,1 0 0,-1 0 0,0 0 0,1-1 0,-1 1 0,1-1 0,-1 0 0,1 0 0,-1-1 0,1 1 0,0-1 0,5-1 0,10 0 13,1-1 0,-1-1 0,1-1 0,28-10 0,-3-1-4035</inkml:trace>
  <inkml:trace contextRef="#ctx0" brushRef="#br0" timeOffset="-591.94">4429 487 25431,'0'0'4656,"-4"1"-3143,-1 0-1382,1 0 0,0 0 0,-1 0 0,1 1-1,0 0 1,0 0 0,-1 0 0,-6 5 0,10-7-132,0 1 1,0 0-1,0 0 1,1 0-1,-1-1 1,0 1-1,0 0 1,0 0 0,1 0-1,-1 0 1,0 0-1,1 0 1,-1 1-1,1-1 1,-1 0-1,1 0 1,0 0 0,0 0-1,-1 1 1,1-1-1,0 0 1,0 0-1,0 1 1,0-1 0,0 0-1,0 0 1,1 1-1,-1-1 1,0 0-1,1 0 1,-1 0-1,1 0 1,-1 0 0,1 1-1,-1-1 1,1 0-1,0 0 1,-1 0-1,1 0 1,0-1-1,1 2 1,10 10 0,0-1 0,0 0 0,18 11 0,26 21 0,-51-38 0,-1 0 0,1 0 0,-1 0 0,0 0 0,0 1 0,-1 0 0,1-1 0,2 9 0,-5-12 0,-1 0 0,1 0 0,-1 0 0,0 0 0,0 0 0,1 0 0,-1 0 0,-1 0 0,1 0 0,0 0 0,0 0 0,-1 0 0,1 0 0,-1 0 0,0 0 0,1-1 0,-1 1 0,0 0 0,0 0 0,0-1 0,0 1 0,-1 0 0,1-1 0,0 1 0,-1-1 0,1 1 0,-1-1 0,1 0 0,-1 0 0,0 0 0,-1 1 0,-6 3 0,0 0 0,0 0 0,0-1 0,-18 5 0,3-4 0,-1 0 0,0-2 0,0-1 0,-1-1 0,1-2 0,-31-3 0,54 4-180,-2-1 206,0 1 0,0 0 1,0 0-1,0 0 1,1 1-1,-7 0 1,-1 6-4064</inkml:trace>
  <inkml:trace contextRef="#ctx0" brushRef="#br0">4941 793 23615,'0'0'3993,"3"-4"-2601,17-34-847,2 2 0,1 0-1,48-54 1,13-7-403,-71 80-121,-1-1-1,-1 1 1,-1-2 0,9-22-1,8-33 111,30-140 0,-56 210-125,6-43 57,-7 45-54,1 0-1,-1 0 0,0 0 0,0-1 0,-1 1 1,1 0-1,0 0 0,-1 0 0,1 0 0,-1 0 0,0 1 1,1-1-1,-1 0 0,0 0 0,0 0 0,0 1 1,-1-1-1,1 0 0,-2-1 0,2 3-4,1 0-1,-1 0 0,1 0 1,-1 0-1,1 1 1,0-1-1,-1 0 1,1 1-1,-1-1 1,1 0-1,-1 1 1,1-1-1,0 0 1,-1 1-1,1-1 1,0 1-1,0-1 1,-1 0-1,1 1 1,0-1-1,0 1 1,-1-1-1,1 1 1,0-1-1,0 1 1,0-1-1,0 2 1,-8 19 17,7-18-12,-9 32 24,2 0 1,1 0-1,2 0 1,-1 52-1,5-14 56,12 86 0,-6-115 3,1 1 0,17 55 0,-17-87-54,-5-12-34,1 1 0,-1 0 1,0 0-1,0 0 1,-1 0-1,1 0 1,0 0-1,-1 0 1,1 0-1,-1 1 1,1 3-1</inkml:trace>
  <inkml:trace contextRef="#ctx0" brushRef="#br0" timeOffset="569.47">5011 637 22911,'0'0'1098,"4"0"47,71-5 2134,-51 5-3065,-1-1 0,1-1 1,0-2-1,-1 0 1,32-10-1,118-61 229,-173 75-441,0 0-1,1 0 1,-1 0 0,0 0 0,0-1 0,1 1-1,-1 0 1,0 0 0,0 0 0,1 0 0,-1 0 0,0-1-1,0 1 1,1 0 0,-1 0 0,0 0 0,0-1-1,0 1 1,1 0 0,-1 0 0,0-1 0,0 1-1,0 0 1,0-1 0,0 1 0,1 0 0,-1 0 0,0-1-1,0 1 1,0 0 0,0-1 0,0 1 0,0 0-1,0-1 1,0 1 0,0 0 0,0 0 0,0-1 0,0 1-1,-1 0 1,1-1 0,0 1 0,0 0 0,0 0-1,0-1 1,0 1 0,-1 0 0,1 0 0,0-1-1,0 1 1,0 0 0,-1 0 0,1-1 0,0 1 0,0 0-1,-1 0 1,1 0 0,0 0 0,0-1 0,-1 1-1,1 0 1,-1 0 0,-18-7 42,18 7-41,-1 0 0,1 0 0,-1 0-1,1 0 1,-1 0 0,1 0-1,-1 1 1,1-1 0,0 0-1,-1 1 1,1-1 0,0 1-1,-1-1 1,1 1 0,0 0 0,-1 0-1,1-1 1,0 1 0,0 0-1,0 0 1,0 0 0,0 0-1,0 1 1,0-1 0,0 0 0,0 0-1,1 0 1,-1 1 0,0-1-1,1 0 1,-1 1 0,1-1-1,0 0 1,-1 1 0,1-1 0,0 3-1,0 0 3,0 0 1,0-1-1,1 1 0,-1 0 0,1-1 1,0 1-1,0-1 0,0 1 0,1-1 1,-1 1-1,1-1 0,0 0 0,3 5 1,2-1 3,-1 0 1,1 0-1,0 0 1,0-1-1,1 0 1,0 0-1,0-1 1,0 0-1,1-1 1,14 6-1,-16-7 3,0-1-1,0 0 1,0 0-1,0-1 0,1 0 1,-1 0-1,1-1 1,-1 0-1,0 0 1,1 0-1,-1-1 0,1 0 1,-1-1-1,10-3 1,-13 4 1,-1-1 0,0 0 1,0 0-1,0-1 1,0 1-1,0-1 0,0 1 1,-1-1-1,1 0 0,-1 0 1,1 0-1,-1 0 0,0 0 1,-1-1-1,1 1 0,0-1 1,-1 1-1,0-1 1,0 1-1,0-1 0,1-6 1,-2 5 18,1 0-1,0 0 1,-1 0 0,0 0 0,0-1 0,-1 1 0,1 0 0,-1 0 0,0 0-1,-1 0 1,1 0 0,-1 1 0,0-1 0,0 0 0,-5-7 0,7 12-26,0-1 1,0 1-1,0 0 1,-1-1-1,1 1 1,0 0-1,0-1 1,0 1 0,-1 0-1,1-1 1,0 1-1,0 0 1,-1 0-1,1-1 1,0 1-1,-1 0 1,1 0-1,0-1 1,-1 1 0,1 0-1,0 0 1,-1 0-1,1 0 1,-1 0-1,1 0 1,0 0-1,-1-1 1,1 1-1,-1 0 1,1 0-1,-1 1 1,-2 11 124,8 26-2,-5-36-118,0 0-7,1 8 29,1 1 0,0-1 1,0 0-1,1 0 0,1 0 1,-1 0-1,1-1 0,9 14 1,-12-22-26,0 0 1,0 0-1,0 0 1,0 0 0,0 0-1,1 0 1,-1-1-1,0 1 1,1 0-1,-1-1 1,0 0-1,1 1 1,-1-1 0,1 0-1,-1 1 1,0-1-1,1 0 1,-1 0-1,1 0 1,-1 0 0,1 0-1,-1-1 1,3 0-1,37-12 73,-25 6-59,12-1-4074</inkml:trace>
  <inkml:trace contextRef="#ctx0" brushRef="#br0" timeOffset="1166.14">5966 526 22815,'-44'-19'2607,"26"11"-1555,0 1 0,0 0 0,-20-3 0,37 9-1021,0 1 0,0 0 1,0 0-1,0 0 0,-1-1 0,1 1 0,0 0 1,0 1-1,0-1 0,0 0 0,0 0 1,0 0-1,-1 1 0,1-1 0,0 1 1,-1 0-1,1-1-15,1 1 0,-1-1 0,1 1 0,0-1 0,-1 1 0,1-1 0,0 1 0,-1-1 0,1 1 0,0-1-1,-1 1 1,1 0 0,0-1 0,0 1 0,0-1 0,0 1 0,0 0 0,0-1 0,0 1 0,0 0 0,0 0 0,0 2 7,1 0-1,-1-1 1,1 1 0,0 0 0,0 0-1,0-1 1,1 1 0,-1-1-1,1 1 1,-1-1 0,3 3-1,16 16 57,2-1-1,0-1 1,27 19-1,21 17 152,-69-55-219,0 1 1,0-1-1,-1 1 0,1 0 0,0-1 0,0 1 0,0 0 0,-1 0 0,1 0 0,0 0 0,-1-1 1,1 1-1,0 0 0,-1 0 0,0 0 0,1 0 0,-1 0 0,1 0 0,-1 0 0,0 1 0,0-1 0,0 0 1,0 1-1,0-1-2,-2 0 1,1 0-1,0 0 1,0 0 0,0 0-1,0 0 1,-1 0-1,1 0 1,0 0-1,-1-1 1,1 1 0,0-1-1,-1 1 1,1-1-1,-1 1 1,1-1-1,-2 0 1,-11 3 27,0-1-1,0 0 1,0-2-1,-1 1 1,1-2 0,0 0-1,0 0 1,0-1-1,0-1 1,0 0-1,1-1 1,-1-1 0,1 0-1,0-1 1,-17-10-1,29 15-183,-18-8 772,19 9-717,0 0 1,-1-1 0,1 1-1,0 0 1,-1 0-1,1 0 1,0 0 0,-1 0-1,1 0 1,0 0-1,-1 0 1,1 0 0,0 0-1,-1 0 1,1 0-1,0 0 1,-1 0 0,1 0-1,0 0 1,-1 0-1,1 0 1,0 1-1,0-1 1,-1 0 0,1 0-1,0 0 1,-1 1-1,1-1 1,0 0 0,0 0-1,0 1 1,-1-1-1,1 0 1,0 0 0,0 1-1,0-1 1,-1 0-1,1 1 1,0-1 0,0 0-1,0 0 1,0 1-1,0-1 1,0 0 0,0 1-1,0 0 1</inkml:trace>
  <inkml:trace contextRef="#ctx0" brushRef="#br0" timeOffset="1608.9">6295 525 23519,'-3'0'1211,"-7"0"-429,-70 7 2861,71-5-3456,1-1 1,0 1-1,0 0 0,0 1 1,0 0-1,0 0 0,-10 6 1,15-6-167,-1 0-1,1 0 1,0 0 0,0 0 0,1 1 0,-1-1-1,1 1 1,0-1 0,0 1 0,0 0 0,0 0 0,0 0-1,1 0 1,0 0 0,0 1 0,0-1 0,0 0-1,1 0 1,0 1 0,0 5 0,0-7-15,0 1 1,0 0-1,1 0 0,-1 0 1,1-1-1,0 1 0,0 0 1,0-1-1,0 1 0,1-1 1,0 1-1,-1-1 0,1 0 1,1 1-1,-1-1 0,0 0 1,1-1-1,-1 1 0,1 0 1,0-1-1,0 1 0,0-1 1,4 3-1,2-2 2,-1 0 1,1-1-1,0 0 0,0 0 0,0-1 1,0 0-1,0 0 0,0-1 1,0 0-1,16-3 0,-8 0 10,0 0 1,-1-1-1,0-1 0,30-12 1,-39 13 0,0 1 0,0-1 0,-1 0 0,0 0 0,0-1 0,0 1 0,0-1 0,5-7 1,-10 11-6,0-1 1,0 0-1,1 1 0,-1-1 1,0 0-1,0 0 1,-1 0-1,1 0 1,0 0-1,-1 0 1,1 0-1,-1 0 1,0 0-1,1 0 1,-1 0-1,0 0 1,0 0-1,0 0 1,-1-1-1,1 1 1,0 0-1,-1 0 0,0 0 1,1 0-1,-1 0 1,0 1-1,0-1 1,0 0-1,0 0 1,0 0-1,0 1 1,-1-1-1,-1-1 1,0 0 18,-1 0 1,1 0 0,-1 0-1,0 0 1,1 1 0,-1 0-1,-1-1 1,1 2 0,0-1-1,0 0 1,-1 1 0,1 0-1,-9-1 1,11 1-28,0 1-1,0 0 1,1-1 0,-1 1-1,0 0 1,0 0 0,0 1-1,0-1 1,0 0 0,0 1-1,0-1 1,0 1 0,1-1-1,-1 1 1,0 0-1,0 0 1,1 0 0,-1 0-1,0 0 1,1 0 0,-1 0-1,1 1 1,0-1 0,-1 0-1,1 1 1,0-1 0,0 1-1,0 0 1,0-1 0,0 1-1,0 0 1,0 0 0,1-1-1,-2 5 1,1 2-6,0 0 0,0 1 0,1-1 0,0 1 0,1-1 0,0 0 0,0 0 0,0 1 0,1-1 0,5 11 0,4 9 0,22 42 0,-15-37 0,-9-13 0,2 1 0,-1 1 0,10 31 0,-18-46 0,0 0 0,0 0 0,-1 0 0,-1 0 0,1 0 0,-1 1 0,0-1 0,-1 0 0,1 0 0,-1 0 0,-1 0 0,-3 10 0,4-13 0,-1-1 0,0 1 0,0-1 0,0 0 0,0 1 0,-1-1 0,1 0 0,-1 0 0,0-1 0,0 1 0,0-1 0,0 1 0,0-1 0,-1 0 0,1 0 0,-1 0 0,1-1 0,-1 1 0,0-1 0,0 0 0,0 0 0,-6 1 0,-3 0 0,0-1 0,1 0 0,-1-1 0,0-1 0,-22-3 0,25 2 0,1 0 0,-1-1 0,1-1 0,0 1 0,0-2 0,0 1 0,1-1 0,-1 0 0,1-1 0,1 0 0,-14-12 0,13 10 0,1 0 0,-1-1 0,2 1 0,-1-2 0,1 1 0,0-1 0,1 1 0,0-2 0,1 1 0,-4-13 0,7 21 0,1 0 0,-1-1 0,1 1 0,-1 0 0,1-1 0,0 1 0,0-1 0,0 1 0,0 0 0,0-1 0,0 1 0,1-1 0,-1 1 0,1 0 0,-1 0 0,1-1 0,0 1 0,0 0 0,0 0 0,1 0 0,-1 0 0,0 0 0,1 0 0,-1 0 0,1 0 0,0 0 0,-1 1 0,1-1 0,0 1 0,4-3 0,13-11-3965</inkml:trace>
  <inkml:trace contextRef="#ctx0" brushRef="#br0" timeOffset="2057.73">6654 575 25623,'-4'0'1583,"-45"-4"2010,24 1-2613,-40 1 0,63 2-980,0 1 0,0-1 0,0 0 0,0 1 0,0-1 0,0 1 0,0 0 0,0 0 0,0 0 0,0 0 0,1 0 0,-1 0 0,0 0 0,1 0 0,-1 1 0,1-1 0,-1 1 0,1-1 0,0 1 0,0-1 0,-1 1 0,1 0 0,0 0 0,1-1 0,-1 1 0,0 0 0,0 0 0,1 0 0,-1 0 0,1 0 0,0 0 0,-1 0 0,1 0 0,0 0 0,0 0 0,1 4 0,-1-1 0,0-1 0,1 1 0,0 0 0,0 0 0,0-1 0,0 1 0,1 0 0,0-1 0,0 1 0,0-1 0,0 0 0,1 0 0,0 0 0,4 6 0,-1-6 0,-1 0 0,1 0 0,0-1 0,0 0 0,0 0 0,0 0 0,0-1 0,1 0 0,-1 0 0,12 1 0,9 1 0,33 0 0,-51-4 0,-3 1 0,0-1 0,0 0 0,-1-1 0,1 0 0,0 1 0,0-2 0,-1 1 0,9-4 0,-12 5 0,-1-1 0,0 0 0,0 1 0,1-1 0,-1 0 0,0 0 0,0 0 0,0 0 0,0 0 0,0 0 0,0 0 0,0-1 0,0 1 0,-1 0 0,1 0 0,0-1 0,-1 1 0,1 0 0,-1-1 0,0 1 0,1-1 0,-1 1 0,0 0 0,0-1 0,0 1 0,1-1 0,-2 1 0,1-1 0,0 1 0,0-1 0,0 1 0,-1 0 0,1-1 0,-1 1 0,1-1 0,-1 1 0,0 0 0,1 0 0,-2-2 0,-4-10 0,0 1 0,-17-22 0,20 30 0,0-1 0,0 2 0,-1-1 0,1 0 0,-1 1 0,0 0 0,0 0 0,0 0 0,-1 0 0,1 0 0,-8-2 0,11 4 0,1 1 0,-1 0 0,0 0 0,1 0 0,-1 0 0,1-1 0,-1 1 0,0 0 0,1 0 0,-1 0 0,0 0 0,1 0 0,-1 1 0,0-1 0,1 0 0,-1 0 0,0 0 0,1 1 0,-1-1 0,1 0 0,-1 0 0,0 1 0,1-1 0,-1 1 0,1-1 0,-1 0 0,1 1 0,-1-1 0,1 1 0,0-1 0,-1 1 0,1-1 0,-1 1 0,1 0 0,0-1 0,0 1 0,-1-1 0,1 1 0,0 0 0,0-1 0,0 1 0,0 0 0,-1-1 0,1 1 0,0 0 0,0 0 0,0 4 0,0 0 0,0 0 0,1 0 0,1 9 0,0-5 0,1 0 0,0 0 0,0-1 0,1 0 0,0 1 0,0-1 0,0-1 0,1 1 0,1-1 0,-1 0 0,1 0 0,1 0 0,-1-1 0,11 8 0,-12-10 0,-1-1 0,1 0 0,0-1 0,0 1 0,1-1 0,-1 0 0,0 0 0,1 0 0,-1-1 0,1 0 0,0 0 0,-1 0 0,1-1 0,0 0 0,-1 0 0,1 0 0,0-1 0,-1 0 0,1 0 0,0 0 0,-1-1 0,0 1 0,1-2 0,6-2 0,13-11-299,-17 10-3355</inkml:trace>
  <inkml:trace contextRef="#ctx0" brushRef="#br0" timeOffset="2465.93">6859 544 24927,'0'0'7623,"0"7"-7447,0 11-164,1 0 0,4 23 0,-1-23-12,-2-1-1,-1 1 0,0-1 1,-3 30-1,2-47 1,0 0 0,0 0 0,1 0 0,-1 0 0,0 0 0,0 1 0,0-1 0,0 0 0,0 0 0,0 0 0,0 0 0,0 0 0,0 0 0,0 0 0,0 1 0,0-1 0,-1 0 0,1 0 0,0 0 0,0 0 0,0 0 0,0 0 0,0 0 0,0 1 0,0-1 0,0 0 0,0 0 0,0 0 0,0 0 0,0 0 0,0 0 0,-1 0 0,1 0 0,0 0 0,0 0 0,0 0 0,0 0 0,0 0 0,0 0 0,0 1 0,-1-1 0,1 0 0,0 0 0,0 0 0,0 0 0,0 0 0,0 0 0,0 0 0,0 0 0,-1 0 0,1 0 0,0-1 0,0 1 0,0 0 0,0 0 0,0 0 0,0 0 0,0 0 0,-1 0 0,1 0 0,-7-9 0,-3-15 0,7 13 0,1 0 0,0 0 0,0-1 0,1 1 0,1 0 0,0-1 0,0 1 0,1 0 0,1 0 0,0-1 0,0 1 0,1 0 0,7-15 0,-10 25 0,1 0 0,0 0 0,-1 0 0,1 0 0,0 0 0,0 1 0,0-1 0,-1 0 0,1 0 0,0 1 0,0-1 0,0 1 0,0-1 0,0 1 0,0-1 0,0 1 0,0 0 0,0-1 0,1 1 0,-1 0 0,0 0 0,0 0 0,0 0 0,0 0 0,0 0 0,0 0 0,0 0 0,0 0 0,1 1 0,-1-1 0,0 0 0,0 1 0,0-1 0,0 1 0,0-1 0,0 1 0,0-1 0,0 1 0,-1 0 0,2 1 0,2 0 0,-1 0 0,0 0 0,-1 1 0,1 0 0,0-1 0,-1 1 0,1 0 0,-1 0 0,0 0 0,3 7 0,-2 2 0,-1-1 0,0 1 0,-1 0 0,0 0 0,-1 0 0,0 0 0,-1-1 0,-2 14 0,-1 35 0,3-59 3,1 0 0,0 1 0,0-1 1,1 0-1,-1 0 0,0 0 0,0 1 0,1-1 0,-1 0 0,0 0 1,1 0-1,-1 0 0,1 0 0,0 0 0,-1 0 0,1 0 1,0 0-1,0 0 0,1 1 0,7 3-4078</inkml:trace>
  <inkml:trace contextRef="#ctx0" brushRef="#br0" timeOffset="3060.02">7178 633 24223,'2'-4'1352,"-1"1"-931,0-1-1,-1 1 0,1 0 1,-1-1-1,1 1 1,-1 0-1,0-1 0,-1-3 1,1 7-309,0-1 0,0 0 1,0 1-1,0-1 0,0 1 0,-1-1 1,1 0-1,0 1 0,-1-1 0,1 1 1,0-1-1,-1 1 0,1-1 1,-1 1-1,1-1 0,-1 1 0,1 0 1,-1-1-1,1 1 0,-1-1 0,0 1 1,-1-1-87,1 1 0,0 0 0,-1 0 0,1 0 0,-1 0 0,1 0 0,-1 0 1,1 0-1,0 0 0,-1 1 0,1-1 0,0 0 0,-1 1 0,-1 0 0,-1 1-4,1 0 0,-1 0 0,1 0 0,0 0 0,-1 1 0,1-1 0,0 1 0,1-1 0,-1 1 0,0 0 0,1 1 0,0-1 0,-1 0 0,1 0 0,1 1 0,-1 0 0,0-1 0,1 1 0,0 0 0,0-1 0,-1 9 0,1-9-21,1 0 1,0-1 0,0 1 0,0 0-1,0 0 1,1 0 0,-1 0 0,1 0-1,0-1 1,-1 1 0,1 0-1,1-1 1,-1 1 0,0 0 0,1-1-1,-1 1 1,1-1 0,0 0 0,0 0-1,0 0 1,0 1 0,0-2-1,0 1 1,0 0 0,1 0 0,-1-1-1,1 1 1,-1-1 0,1 0 0,-1 0-1,5 1 1,-4-1-2,1-1 0,-1 1 0,0-1 0,0 0 0,1 0 0,-1 0 0,0-1 0,1 1 0,-1-1 0,0 0 0,0 0 0,0 0 0,0 0 0,0 0 0,0-1 0,0 1 0,0-1 0,0 0 0,-1 0 0,1 0 0,-1 0 0,1-1 0,-1 1 0,4-5 0,-4 4 0,0 1 0,0-1 0,0 0 0,0 1 0,0-1 0,-1 0 0,1 0 0,-1 0 0,0 0 0,0 0 0,0-1 0,0 1 0,0 0 0,-1 0 0,0-1 0,1 1 0,-1 0 0,-1-1 0,1 1 0,0 0 0,-1-1 0,1 1 0,-1 0 0,-2-6 0,2 9 0,1-1 0,0 1 0,0 0 0,0 0 0,-1-1 0,1 1 0,0 0 0,0 0 0,0 0 0,-1-1 0,1 1 0,0 0 0,-1 0 0,1 0 0,0 0 0,0 0 0,-1 0 0,1 0 0,0 0 0,-1-1 0,1 1 0,0 0 0,0 0 0,-1 0 0,1 0 0,0 1 0,-1-1 0,1 0 0,0 0 0,-1 0 0,1 0 0,0 0 0,0 0 0,-1 0 0,1 0 0,0 1 0,0-1 0,-1 0 0,1 0 0,0 0 0,0 1 0,-1-1 0,-9 12 0,5-3 0,1 0 0,0 0 0,1 1 0,0-1 0,1 1 0,0 0 0,0 0 0,1 0 0,0 12 0,1 10 0,7 51 0,7-1 0,2 18 0,-15-87 0,-1 0 0,0 0 0,-1 1 0,0-1 0,-6 22 0,6-31 0,0 0 0,0-1 0,-1 1 0,0-1 0,1 0 0,-1 0 0,-1 1 0,1-1 0,0 0 0,-1-1 0,1 1 0,-1 0 0,0-1 0,0 1 0,0-1 0,0 0 0,0 0 0,-1 0 0,1-1 0,0 1 0,-1-1 0,1 1 0,-1-1 0,0 0 0,0-1 0,1 1 0,-1-1 0,-4 1 0,-4-1 0,-1 0 0,1-1 0,0 0 0,0-1 0,0 0 0,0-1 0,-17-6 0,15 4 0,1-1 0,-1-1 0,1 0 0,1 0 0,0-2 0,-22-17 0,26 19 0,1-1 0,0 0 0,0 0 0,0 0 0,1-1 0,0 0 0,1 0 0,0-1 0,1 1 0,-5-14 0,9 21 0,-1 0 0,1 0 0,0 0 0,-1 0 0,1-1 0,0 1 0,1 0 0,-1 0 0,0 0 0,1 0 0,-1 0 0,1 0 0,-1 0 0,1 0 0,0 0 0,0 0 0,0 0 0,0 0 0,0 0 0,1 0 0,-1 1 0,0-1 0,1 1 0,-1-1 0,1 1 0,0-1 0,-1 1 0,1 0 0,3-2 0,7-3 0,-1 0 0,1 0 0,23-6 0,-22 7 0,87-25-151,-69 21-3741</inkml:trace>
  <inkml:trace contextRef="#ctx0" brushRef="#br0" timeOffset="3528.85">7324 668 23823,'-2'-3'1303,"-5"-10"422,7 12-1536,0 1 0,-1-1 0,1 0-1,0 1 1,-1-1 0,1 1 0,0-1 0,-1 0 0,1 1 0,-1-1 0,1 1 0,-1-1 0,1 1-1,-1-1 1,1 1 0,-1 0 0,1-1 0,-1 1 0,0 0 0,1-1 0,-1 1 0,1 0-1,-2 0 1,16 20 314,55 58-258,-16-19-46,-52-59-195,-1 0 1,1 1-1,-1-1 0,1 1 1,-1-1-1,0 1 0,1-1 1,-1 1-1,0-1 0,1 1 1,-1 0-1,0-1 0,0 1 1,0-1-1,1 1 0,-1 0 1,0-1-1,0 1 0,0 0 1,0-1-1,0 1 0,0-1 1,0 1-1,0 0 0,-1-1 1,1 1-1,0 0 0,0-1 1,-1 2-1,0-1 1,0 0 0,0 0 0,0 0 0,0-1 0,0 1-1,0 0 1,0 0 0,-1 0 0,1-1 0,0 1 0,-1-1 0,-1 1 0,-7 2 11,-1-1 0,-18 2 0,23-4-5,-2 1 4,-1 0-1,0 0 0,0-1 1,0 0-1,1-1 0,-1 0 0,0-1 1,1 0-1,-1 0 0,-11-5 1</inkml:trace>
  <inkml:trace contextRef="#ctx0" brushRef="#br0" timeOffset="3956.73">7558 298 23111,'0'0'2618,"-1"7"-1044,-5 33-857,1 0 1,2 1-1,2-1 0,1 1 1,7 42-1,-1-31-519,-4-20 11,2-1-1,15 60 1,-18-87-177,1 1 0,0-1 1,-1 0-1,1 0 0,1 0 0,-1 0 0,5 6 1,-6-9-32,-1-1 1,1 1 0,0 0 0,0-1 0,0 1 0,0 0 0,0-1 0,0 1 0,0-1 0,0 1 0,0-1 0,0 0 0,0 1 0,0-1 0,0 0 0,0 0 0,0 0 0,1 0 0,-1 0 0,0 0 0,0 0 0,0 0 0,0 0 0,0 0-1,0-1 1,0 1 0,0-1 0,0 1 0,0 0 0,0-1 0,0 1 0,0-1 0,0 0 0,0 1 0,1-2 0,6-5-2,0 0 0,-1 0 0,0-1 0,0 0 0,-1 0 0,0-1 0,7-12 0,-5 7 0,-1-1 0,0 0 0,-1 0 0,3-17 0,-10 44 0,0 0 0,1-1 0,0 1 0,1 0 0,0 0 0,1 0 0,0 0 0,1-1 0,4 14 0,-6-24 0,-1 0 0,1 0 0,-1 0 0,1-1 0,0 1 0,-1 0 0,1 0 0,0 0 0,0-1 0,0 1 0,-1 0 0,1-1 0,0 1 0,0-1 0,0 1 0,0-1 0,0 1 0,0-1 0,0 0 0,0 0 0,0 1 0,0-1 0,0 0 0,0 0 0,0 0 0,0 0 0,0 0 0,0 0 0,1 0 0,-1-1 0,1 1 0,34-13 0,-28 9 0,17-7-3968</inkml:trace>
  <inkml:trace contextRef="#ctx0" brushRef="#br0" timeOffset="4398.49">7802 668 25327,'0'0'1431,"0"2"22,6 32 2142,13 20-2667,-5-15-903,2 17-25,-16-56 0,0 0 0,1 0 0,-1 1 0,0-1 0,0 0 0,0 0 0,0 1 0,0-1 0,0 0 0,0 0 0,0 1 0,0-1 0,0 0 0,0 0 0,0 0 0,0 1 0,0-1 0,0 0 0,0 0 0,0 1 0,0-1 0,-1 0 0,1 0 0,0 1 0,0-1 0,0 0 0,0 0 0,0 0 0,-1 0 0,1 1 0,0-1 0,0 0 0,0 0 0,-1 0 0,1 0 0,0 0 0,0 1 0,0-1 0,-1 0 0,1 0 0,0 0 0,0 0 0,-1 0 0,1 0 0,0 0 0,0 0 0,-1 0 0,1 0 0,0 0 0,0 0 0,0 0 0,-1 0 0,1 0 0,0 0 0,0 0 0,-1 0 0,1 0 0,0-1 0,-14-7 0,11 2 0,0 0 0,0 1 0,0-1 0,1 0 0,0-1 0,0 1 0,0 0 0,1 0 0,0-1 0,1 1 0,-1-1 0,1-9 0,1 6 0,-1 0 0,2-1 0,-1 1 0,1 0 0,1 0 0,0 0 0,4-10 0,-6 18 0,0 0 0,0 0 0,0 0 0,0 0 0,1 1 0,-1-1 0,0 0 0,1 1 0,-1-1 0,1 1 0,-1-1 0,1 1 0,0 0 0,0 0 0,0 0 0,-1 0 0,1 0 0,0 0 0,0 0 0,0 1 0,0-1 0,1 1 0,-1-1 0,0 1 0,0 0 0,0 0 0,0 0 0,0 0 0,0 0 0,4 1 0,-3 0 0,1 0 0,-1 0 0,0 0 0,1 0 0,-1 1 0,0 0 0,0-1 0,0 1 0,0 0 0,0 0 0,-1 1 0,1-1 0,-1 0 0,1 1 0,-1 0 0,0-1 0,2 5 0,-1-3 0,-1 1 0,0 0 0,0-1 0,-1 1 0,1 0 0,-1 0 0,0 0 0,0 0 0,-1 0 0,0 0 0,0 8 0,-2 0 0,0-1 0,-1 1 0,-4 13 0,-3 9 0,9-34 4,1-1 1,0 1-1,0-1 1,-1 1-1,1 0 0,0-1 1,0 1-1,0-1 1,0 1-1,0 0 1,0-1-1,0 1 0,0 0 1,0-1-1,0 1 1,0-1-1,0 1 1,0 0-1,1-1 0,-1 1 1,0-1-1,0 1 1,1 0-1,-1-1 0,0 1 1,1-1-1,-1 1 1,1-1-1,-1 1 1,1-1-1,-1 0 0,0 1 1,1-1-1,0 1 1,-1-1-1,1 0 0,-1 1 1,1-1-1,-1 0 1,1 0-1,0 0 1,-1 1-1,1-1 0,-1 0 1,1 0-1,1 0 1,29-6-1894,-26 5-453</inkml:trace>
  <inkml:trace contextRef="#ctx0" brushRef="#br0" timeOffset="4799.79">8069 708 23415,'0'0'3935,"-4"3"-2542,-2 1-1165,0 1-1,1 0 1,0-1-1,0 2 1,1-1-1,-1 0 1,1 1 0,-5 9-1,8-12-204,-1 0-1,1-1 0,0 1 1,0 0-1,1 0 1,-1 0-1,1 0 1,-1 0-1,1 0 1,0 0-1,0 0 1,0 0-1,1 0 0,-1 0 1,1 0-1,-1-1 1,1 1-1,0 0 1,0 0-1,0 0 1,1-1-1,-1 1 0,1 0 1,2 3-1,-2-3-7,1-1 0,0 1 0,0-1-1,0 1 1,0-1 0,0 0 0,0 0-1,1 0 1,-1-1 0,0 1 0,1-1-1,0 0 1,-1 0 0,1 0 0,0 0-1,-1-1 1,1 1 0,0-1 0,0 0-1,0 0 1,-1 0 0,7-2 0,-1 1 8,-1-1 0,0 0 0,0 0 1,0-1-1,-1 0 0,1 0 1,-1-1-1,0 0 0,10-6 0,-14 8-13,-1 0-1,1 0 0,-1 0 0,1-1 0,-1 1 1,0 0-1,0-1 0,0 0 0,0 1 1,-1-1-1,1 0 0,-1 0 0,1 0 1,-1 0-1,0 0 0,0-1 0,0 1 0,0-5 1,-1 5-4,-1 0 1,1 0-1,-1 0 1,1 0-1,-1 0 1,0 0 0,0 0-1,0 0 1,-1 0-1,1 1 1,-1-1-1,0 1 1,1-1 0,-1 1-1,0-1 1,0 1-1,-1 0 1,1 0-1,-5-3 1,1 1 2,0 0 1,0 1-1,0 0 1,0 0-1,0 1 0,-1-1 1,-6 0-1,10 2-4,1 1-1,-1-1 0,0 1 1,1 0-1,-1 0 1,0 0-1,1 0 0,-1 1 1,-4 0-1,6-1-2,0 1 1,-1-1-1,1 1 1,0 0-1,0-1 1,0 1-1,0 0 1,0-1-1,0 1 1,0 0-1,0 0 1,1 0-1,-1 0 1,0 0-1,0 0 1,1 0-1,-1 0 0,1 0 1,-1 0-1,1 1 1,-1 1-1,1-2 0,-1 0-1,1 0 0,0 0 0,0 0 1,0 0-1,0 0 0,0 0 0,1 0 1,-1 0-1,0 0 0,0 0 0,1 0 0,-1 0 1,1 0-1,-1 0 0,1 0 0,-1 0 1,1 0-1,-1 0 0,1 0 0,0 0 1,0-1-1,-1 1 0,1 0 0,0-1 1,0 1-1,0 0 0,0-1 0,1 2 1,9 3-4024</inkml:trace>
  <inkml:trace contextRef="#ctx0" brushRef="#br0" timeOffset="5328.93">8200 325 22815,'-6'-17'4965,"6"17"-4882,3 33 2394,7 37-1881,15 160 194,-24-203-719,1 1 43,-1 0 0,-1 0 1,-1 1-1,-9 43 0,10-72-108,0 0-1,0 0 1,0-1-1,0 1 1,0 0-1,0 0 1,0 0-1,-1 0 1,1 0-1,0 0 1,0 0-1,0 0 1,0 0-1,0 0 1,0 0-1,0 0 1,0 0-1,0 0 1,0 0-1,0 0 1,0 0-1,0 0 1,0 0-1,0 0 1,-1 0-1,1 0 1,0 0-1,0 0 1,0 0-1,0 0 1,0 0-1,0 0 1,0 0-1,0 0 1,0 0-1,0 0 1,0 0-1,0 0 1,0 0 0,0 0-1,0 0 1,-1 0-1,1 0 1,0 0-1,0 0 1,0 1-1,0-1 1,0 0-1,0 0 1,0 0-1,0 0 1,-3-13 103,-4-29-131,5 26 39,-14-70-17,18 86 0,-1 0 0,0 0 0,0 0 0,0 0 0,0 0 0,0 0 0,0 0 0,1 0 0,-1 1 0,0-1 0,0 0 0,0 1 0,0-1 0,1 2 0,26 8 0,0 0 0,43 7 0,-62-15 0,1 0 0,0-1 0,0 0 0,0-1 0,-1 0 0,1-1 0,0 0 0,0 0 0,0-1 0,-1 0 0,15-6 0,-21 6 0,-1 1 0,0-1 0,1 0 0,-1 1 0,0-1 0,0 0 0,0-1 0,0 1 0,0 0 0,0 0 0,-1-1 0,1 1 0,-1-1 0,0 0 0,0 1 0,0-1 0,0 0 0,0 0 0,0 1 0,-1-1 0,0 0 0,1-6 0,-1 5 0,0-1 0,0 1 0,0 0 0,-1-1 0,1 1 0,-1 0 0,0 0 0,0-1 0,-1 1 0,1 0 0,-1 0 0,0 0 0,0 0 0,-4-5 0,5 9 0,1-1 0,-1 1 0,1-1 0,-1 1 0,0-1 0,1 1 0,-1-1 0,0 1 0,1 0 0,-1-1 0,0 1 0,1 0 0,-1 0 0,0 0 0,0-1 0,1 1 0,-1 0 0,0 0 0,0 0 0,1 0 0,-1 0 0,0 0 0,0 1 0,1-1 0,-1 0 0,0 0 0,1 0 0,-1 1 0,0-1 0,1 0 0,-1 1 0,0-1 0,1 1 0,-1-1 0,1 1 0,-1-1 0,0 1 0,1-1 0,-1 1 0,-20 26 0,20-26 0,-3 5 0,0 1 0,1-1 0,0 0 0,1 1 0,-1 0 0,1-1 0,1 1 0,-1 0 0,1 0 0,0 0 0,1 0 0,0 0 0,1 15 0,-1-19 0,1 0 0,-1 1 0,1-1 0,0 0 0,0 1 0,0-1 0,1 0 0,-1 0 0,1 0 0,0 0 0,0 0 0,0-1 0,0 1 0,0 0 0,0-1 0,1 1 0,-1-1 0,1 0 0,0 0 0,0 0 0,-1 0 0,1-1 0,0 1 0,1-1 0,-1 0 0,0 1 0,0-1 0,1-1 0,-1 1 0,0 0 0,5-1 0,0 0 9,0 0-1,0 0 1,0-1-1,-1-1 1,1 1 0,0-1-1,7-3 1,11-5-4039</inkml:trace>
  <inkml:trace contextRef="#ctx0" brushRef="#br0" timeOffset="5804.51">8574 625 25623,'0'0'6547,"2"6"-6015,19 66-469,-16-47-66,18 46 0,-25-79 3,0 1 0,1-1 0,-1 0 0,2 0 0,-1 0 0,2-14 0,0-1 0,7-34 0,-6 48 0,1 0 0,0 0 0,0 0 0,5-9 0,-7 16 0,0 0 0,0 1 0,0-1 0,0 1 0,0-1 0,0 1 0,1 0 0,-1-1 0,0 1 0,1 0 0,-1 0 0,4-2 0,-4 3 0,-1 0 0,1-1 0,0 1 0,0 0 0,0 0 0,0 0 0,0 0 0,0 0 0,0 0 0,0 0 0,0 0 0,0 1 0,0-1 0,0 0 0,0 1 0,-1-1 0,1 0 0,0 1 0,0-1 0,0 1 0,0-1 0,-1 1 0,1-1 0,0 1 0,-1 0 0,2 1 0,4 4 0,-1 1 0,1 0 0,-2 1 0,1 0 0,-1-1 0,0 1 0,0 1 0,-1-1 0,0 0 0,-1 1 0,0 0 0,2 14 0,-2 0 0,0 0 0,-1 0 0,-4 39 0,-1-29-82,2-22-3829</inkml:trace>
  <inkml:trace contextRef="#ctx0" brushRef="#br0" timeOffset="-6287.08">529 442 18895,'0'0'3099,"-1"-4"-1100,-25-83 3285,22 76-5089,0 0-1,-1 1 1,0 0 0,-1-1-1,0 2 1,-8-11-1,13 19-156,-1-1 0,1 1 0,0 0 0,0-1 0,-1 1 0,1 0 0,-1 0 0,1 0 0,-1 0 0,0 0 0,1 0-1,-1 0 1,0 1 0,0-1 0,1 1 0,-1-1 0,0 1 0,0-1 0,0 1 0,0 0 0,0 0 0,-1 0 0,-1 1 15,0 0-1,0 1 1,0-1 0,1 1-1,-1 0 1,0 0 0,1 0 0,0 0-1,-5 4 1,2-2-2,1 1-1,-1 0 1,1 0 0,0 1-1,1-1 1,-1 1 0,1 0-1,0 0 1,1 1 0,-1-1-1,-2 9 1,2-4-27,2-1 0,-1 0 1,1 1-1,1-1 0,0 1 1,0 21-1,5 4-53,2 0 1,1 0-1,18 55 1,-9-34 84,-4-8-56,-8-27 0,2 1 0,0-2 0,11 26 0,-15-44-305,0 2 754</inkml:trace>
  <inkml:trace contextRef="#ctx0" brushRef="#br0" timeOffset="-5862.24">168 697 21607,'0'0'1592,"27"18"-368,1-5 8,14 2-520,1-3 8,-5-6-296,-7-6 0,-6-5-144,0-3-8,4-5-48,0-3 16</inkml:trace>
  <inkml:trace contextRef="#ctx0" brushRef="#br0" timeOffset="-5861.24">510 619 20207,'0'0'2424,"0"21"-616,1-8 8,3 6-960,3 3-8,1-1-448,2-1-8,0-7-72,5-5 8,1-5-104,3-7 8</inkml:trace>
  <inkml:trace contextRef="#ctx0" brushRef="#br0" timeOffset="-5449.08">557 460 19399,'0'0'3920</inkml:trace>
  <inkml:trace contextRef="#ctx0" brushRef="#br0" timeOffset="-4963.61">705 598 19087,'0'0'3030,"2"3"-1434,7 18 241,11 42 0,-6-18-302,-10-32-94,-5-20-629,-9-23-401,-8-17 109,-17-69 0,34 114-516,1 1 0,0-1 0,-1 0 0,1 1 0,0-1 1,0 0-1,0 1 0,0-1 0,0 0 0,1 1 0,-1-1 0,0 0 1,1 1-1,-1-1 0,1 0 0,0 1 0,-1-1 0,1 1 0,0-1 1,0 1-1,0 0 0,0-1 0,0 1 0,0 0 0,0-1 0,1 1 1,-1 0-1,0 0 0,1 0 0,-1 0 0,1 1 0,-1-1 0,1 0 1,2 0-1,-1 0-5,1 0 0,-1 0 1,1 0-1,0 1 0,-1-1 0,1 1 1,0 0-1,-1 0 0,1 1 0,0-1 1,-1 1-1,1-1 0,-1 1 0,1 1 1,4 1-1,-6-2 1,0 0 0,0 1 0,0 0 0,0-1 0,0 1 0,0 0 0,0 0 0,0 0 0,-1 0 0,1 0 0,-1 1 0,1-1 0,-1 0 0,0 1 0,0-1 0,0 1 0,0 3 0,2 5 0,-1 1 0,2 19 0,-2-12 0,14 72 0,-12-80-38</inkml:trace>
  <inkml:trace contextRef="#ctx0" brushRef="#br0" timeOffset="-4534.04">1085 554 21207,'0'0'1279,"-1"-3"36,-1 1-1084,1 0 0,-1 0 0,1 0 0,-1 1 0,0-1 0,1 0 0,-1 0 0,0 1 0,0 0 1,0-1-1,0 1 0,-1 0 0,1 0 0,0 0 0,0 0 0,-5-1 0,2 1-70,-1 0-1,1 1 0,0-1 1,-1 1-1,1 0 0,0 0 0,-11 3 1,10-2-87,0 0 0,1 0 0,-1 1 1,0 0-1,1 0 0,-1 1 0,1 0 0,0 0 1,0 0-1,0 0 0,0 1 0,0 0 0,1 0 1,0 0-1,-7 8 0,8-7-17,1 0 0,0 0 0,0 0 0,0 1 0,1-1 0,0 0 0,0 1-1,0-1 1,0 1 0,1-1 0,0 0 0,0 1 0,1-1 0,-1 1 0,1-1 0,0 1 0,3 5 0,-3-7-25,0-1 1,1 1-1,-1-1 0,1 1 1,0-1-1,0 0 0,0 0 1,0 0-1,1 0 1,-1 0-1,1 0 0,0-1 1,0 1-1,0-1 0,0 0 1,0 1-1,0-2 1,1 1-1,-1 0 0,0-1 1,1 1-1,0-1 1,-1 0-1,1 0 0,6 0 1,0-1 5,-1 0 0,1-1 0,-1 0 1,0 0-1,1-1 0,-1 0 0,0-1 1,0 0-1,0-1 0,-1 0 0,1 0 0,-1-1 1,0 0-1,0 0 0,0-1 0,10-10 1,-7 6-35,-1 0-1,-1-1 1,0 0 0,0 0 0,-1-1 0,-1 0 0,0-1 0,0 0 0,-1 0 0,6-21 0,-10 23-4,0 0 0,-1 0 0,0 0 0,0 0 0,-1 0 0,-1 0 0,-3-17 0,-20-74 0,24 99 0,-10-28 0,-1 1 0,-20-37 0,31 66 0,0 1 0,0 0 0,0 0 0,0 0 0,0 0 0,0 0 0,0 0 0,0 0 0,0-1 0,0 1 0,0 0 0,0 0 0,0 0 0,0 0 0,-1 0 0,1 0 0,0 0 0,0 0 0,0 0 0,0 0 0,0 0 0,0 0 0,0-1 0,0 1 0,-1 0 0,1 0 0,0 0 0,0 0 0,0 0 0,0 0 0,0 0 0,0 0 0,0 0 0,-1 0 0,1 0 0,0 0 0,0 0 0,0 0 0,0 0 0,0 1 0,0-1 0,-1 0 0,1 0 0,0 0 0,0 0 0,0 0 0,0 0 0,0 0 0,0 0 0,0 0 0,0 0 0,0 0 0,-1 0 0,1 1 0,0-1 0,0 0 0,0 0 0,0 0 0,0 0 0,0 0 0,0 0 0,0 0 0,0 1 0,0-1 0,0 0 0,0 0 0,0 0 0,-5 16 0,-2 20 0,4-10 0,1 0 0,1 1 0,2-1 0,5 44 0,-2-52 0,0 1 0,0-1 0,2 0 0,0 0 0,1-1 0,1 0 0,14 22 0,-21-36 0,5 7 0,1 0 0,-1-1 0,2 1 0,-1-2 0,11 11 0,-15-17 0,0 0 0,0 0 0,0 0 0,0-1 0,0 1 0,0-1 0,1 1 0,-1-1 0,0 0 0,1 0 0,-1-1 0,1 1 0,-1-1 0,1 1 0,-1-1 0,1 0 0,-1-1 0,1 1 0,-1-1 0,1 1 0,5-3 0,-1 0 0,0 0 0,0 0 0,0-1 0,0 0 0,0 0 0,9-7 0,-15 9 0,1 0 0,-1 0 0,0 0 0,0 0 0,1 0 0,-1 0 0,-1-1 0,1 1 0,0-1 0,-1 1 0,1-1 0,-1 0 0,1 0 0,-1 1 0,0-1 0,-1 0 0,1 0 0,0 0 0,-1 0 0,1 0 0,-1 0 0,0-4 0,-1 4 0,0 0 0,0 0 0,0 1 0,-1-1 0,1 0 0,-1 1 0,1-1 0,-1 1 0,0 0 0,0-1 0,0 1 0,0 0 0,-1 0 0,1 0 0,0 0 0,-1 1 0,-3-3 0,-2 0 0,1 0 0,-1 0 0,0 1 0,-14-4 0,20 6 0,0 0 0,0 1 0,0-1 0,0 1 0,0 0 0,0-1 0,1 1 0,-1 0 0,0 0 0,0 0 0,0 1 0,0-1 0,0 0 0,0 1 0,0-1 0,0 1 0,0-1 0,1 1 0,-1 0 0,0 0 0,0 0 0,-2 2 0,3-1 0,-1 0 0,1 0 0,0 0 0,1 0 0,-1 0 0,0 0 0,1 0 0,-1 0 0,1 0 0,-1 0 0,1 0 0,0 0 0,0 0 0,0 1 0,0-1 0,0 0 0,1 3 0,2 7 0,0 0 0,0 0 0,1-1 0,1 1 0,11 19 0,-12-23 0,1 0 0,1-1 0,0 0 0,0 0 0,0 0 0,1-1 0,0 0 0,0 0 0,0 0 0,1-1 0,0 0 0,0-1 0,0 0 0,0 0 0,10 2 0,-7-3 0,0 0 0,0-1 0,0 0 0,0-1 0,1 0 0,-1-1 0,0 0 0,1-1 0,-1 0 0,0-1 0,0 0 0,11-4 0,34-14-4003</inkml:trace>
  <inkml:trace contextRef="#ctx0" brushRef="#br0" timeOffset="-3620.58">2060 205 21911,'0'0'5516,"0"2"-5271,-4 41 5,4 81 0,2-49-86,-3-24-39,0-27-1,1 1 0,0-1 1,9 48-1,-8-69-99,-1-1 0,1 1 0,0 0 0,0-1 0,0 1 0,1 0 0,-1-1 0,1 1 0,-1-1 0,3 3 0,7 3-3651</inkml:trace>
  <inkml:trace contextRef="#ctx0" brushRef="#br0" timeOffset="-3147.98">2171 531 20807,'0'0'3330,"0"2"-2081,2 5-984,0 0 0,1 0 0,0-1 0,0 1 0,0-1 1,6 9-1,9 16-121,-17-29-136,7 15 79,-1 0-1,-1 0 1,7 25-1,-16-29 4,-1-12-29,-1-8-18,-4-17-3,2-1 1,0 0-1,2 0 1,1-1-1,-2-44 0,5 67-33,1 0-1,1 0 1,-1 0-1,0 0 0,1 0 1,-1 0-1,1 0 1,0 0-1,0 0 0,0 0 1,1 0-1,-1 1 0,0-1 1,1 0-1,0 1 1,0-1-1,3-3 0,-2 4 1,1-1 0,-1 1-1,0 0 1,1 0 0,-1 1-1,1-1 1,0 1 0,0 0-1,-1 0 1,1 0 0,0 0-1,0 1 1,5-1-1,-3 1 2,1-1 0,-1 2 0,1-1 1,-1 1-1,0 0 0,1 0 0,-1 0 0,0 1 0,0 0 0,11 6 0,-13-6 0,-1 0 0,0 0 0,1 0 0,-1 1 0,0-1 0,-1 1 0,1 0 0,0 0 0,-1 0 0,1 0 0,-1 0 0,0 0-1,0 1 1,-1-1 0,1 1 0,-1 0 0,1-1 0,-1 1 0,1 5 0,1 16 64,-1 0-1,-3 38 0,1-22 65,0-40-128,-1 0 0,1-1 1,0 1-1,0 0 0,0 0 1,1 0-1,-1 0 0,0-1 1,0 1-1,0 0 0,1 0 1,-1 0-1,0-1 0,1 1 0,-1 0 1,1 0-1,-1-1 0,1 1 1,-1 0-1,1-1 0,-1 1 1,1-1-1,0 1 0,0 0 1,8 1-3673</inkml:trace>
  <inkml:trace contextRef="#ctx0" brushRef="#br0" timeOffset="-2393.32">2625 547 20303,'0'0'888,"0"-3"60,0 0-775,0 1 0,0 0-1,-1-1 1,1 1 0,0 0-1,-1-1 1,1 1 0,-1 0-1,0 0 1,0 0 0,0 0-1,0-1 1,0 1 0,-1 1-1,1-1 1,0 0 0,-1 0-1,1 0 1,-1 1 0,0-1-1,-2-1 1,1 1-99,0 1-1,0-1 1,0 1 0,0 0-1,-1 0 1,1 0 0,0 0-1,-1 0 1,1 1 0,0-1-1,-1 1 1,1 0 0,-6 1-1,5-1-54,0 0 0,0 1 0,0 0 1,0-1-1,0 2 0,0-1 0,0 0 0,1 1 0,-1 0 0,0-1 0,1 2 0,-1-1 0,1 0 0,0 1 0,0-1 0,0 1 0,0 0 0,0 0 0,1 0 0,-1 0 0,1 1 0,0-1 0,0 1 0,0-1 0,0 1 0,-1 5 0,2-5 9,0-1-1,1 0 1,-1 1 0,1-1-1,0 1 1,0-1-1,0 0 1,1 1 0,-1-1-1,1 0 1,-1 1 0,1-1-1,0 0 1,1 0-1,-1 0 1,0 0 0,1 0-1,0 0 1,0 0-1,0 0 1,0 0 0,0-1-1,0 1 1,1-1-1,-1 0 1,1 0 0,5 4-1,-3-3 14,1 0 0,0-1-1,-1 1 1,1-1-1,0 0 1,0-1 0,1 1-1,-1-1 1,0-1 0,0 1-1,1-1 1,-1 0 0,0 0-1,7-2 1,0-1 32,0 0 1,0-1-1,-1 0 1,0-1-1,0 0 1,0-1-1,-1-1 1,1 1-1,-1-2 1,-1 0-1,0 0 1,0-1-1,0 0 1,-1-1-1,12-16 1,-18 20-28,0 0 0,-1-1 0,1 1 0,-1-1 1,-1 1-1,1-1 0,-1 0 0,-1 0 0,1 0 0,-1 1 1,0-1-1,0 0 0,-1 0 0,0 0 0,-3-10 0,-3-12 73,-2 1-1,-12-29 0,21 56-115,-7-19 85,-2 1 0,0 0 0,-1 0 0,-1 1 0,0 0 0,-2 1 0,0 0 0,-27-26 0,26 35 94,14 8-177,0 0 0,-1 0-1,1 0 1,0 0 0,-1 0-1,1 0 1,0 1 0,0-1-1,0 0 1,-1 0-1,1 0 1,0 0 0,0 0-1,-1 0 1,1 1 0,0-1-1,0 0 1,0 0 0,-1 0-1,1 0 1,0 1 0,0-1-1,0 0 1,0 0 0,0 1-1,0-1 1,-1 0 0,1 0-1,0 1 1,0-1-1,0 1 1,1 28 144,0-21-153,8 63 85,3-1-1,24 76 1,-23-106-53,3-2 0,1 1-1,41 65 1,-54-97-28,1 1 0,0-1 0,0-1 0,1 1 0,7 7 0,-12-13 0,1 0 0,-1 0 0,0 0 0,1 0 0,-1 0 0,0 0 0,1 0 0,-1-1 0,1 1 0,0 0 0,-1-1 0,1 1 0,0-1 0,-1 0 0,1 0 0,0 1 0,-1-1 0,1 0 0,0 0 0,-1 0 0,1-1 0,0 1 0,-1 0 0,1-1 0,0 1 0,-1-1 0,1 1 0,-1-1 0,1 0 0,-1 0 0,1 0 0,-1 0 0,2-1 0,4-4 0,-1 0 0,0 0 0,0-1 0,0 0 0,-1 0 0,0 0 0,-1-1 0,0 1 0,6-16 0,-8 18 0,0 0 0,-1 0 0,1 0 0,-1 0 0,-1-1 0,1 1 0,-1 0 0,0 0 0,0-1 0,0 1 0,-1 0 0,0-1 0,0 1 0,0 0 0,-1 0 0,0 0 0,-3-7 0,2 6 0,-1 0 0,0 0 0,0 1 0,-1-1 0,-8-8 0,12 14 0,1-1 0,-1 0 0,1 0 0,-1 1 0,0-1 0,0 0 0,1 1 0,-1-1 0,0 1 0,0-1 0,0 1 0,0 0 0,0-1 0,1 1 0,-1 0 0,0-1 0,0 1 0,0 0 0,0 0 0,0 0 0,0 0 0,0 0 0,0 0 0,0 0 0,0 0 0,0 0 0,0 0 0,0 1 0,0-1 0,0 0 0,0 1 0,1-1 0,-1 1 0,0-1 0,0 1 0,0-1 0,0 1 0,1-1 0,-1 1 0,0 0 0,1 0 0,-1-1 0,0 1 0,1 0 0,-1 0 0,1 0 0,0-1 0,-1 1 0,1 0 0,-1 0 0,1 0 0,0 1 0,-1 2 0,0 0 0,0-1 0,1 1 0,-1 0 0,1 0 0,0 0 0,0-1 0,0 1 0,1 0 0,-1 0 0,1 0 0,0-1 0,0 1 0,3 6 0,1 2 0,1-1 0,-1 0 0,10 12 0,-9-14 0,0-1 0,1 0 0,0-1 0,0 1 0,0-1 0,1-1 0,0 1 0,1-1 0,0-1 0,14 8 0,-19-11 0,1 0 0,0 0 0,0-1 0,0 0 0,0 0 0,0 0 0,0 0 0,0-1 0,0 0 0,0 0 0,1 0 0,-1 0 0,0-1 0,0 0 0,0 0 0,0 0 0,0-1 0,0 0 0,-1 0 0,1 0 0,-1 0 0,9-7 0,5-4-4015</inkml:trace>
  <inkml:trace contextRef="#ctx0" brushRef="#br0" timeOffset="-1964.08">3135 448 23719,'0'0'7336,"19"34"-7112,-5-9 16,2 2-120,-3 1 16,-5-6-56,-1-3 8,-3-1-16,2 0 8,1-2-32,-1 0 8</inkml:trace>
  <inkml:trace contextRef="#ctx0" brushRef="#br0" timeOffset="-1963.08">3081 823 22607,'0'0'1328,"-3"-23"16,8-7 200,8-11 8,7-1-752,3-2-8,6 4-528,-1 6 8,-5 9-120,-2 7 0,-4 4-56,0 5 8,2 4-32,6-1 0</inkml:trace>
  <inkml:trace contextRef="#ctx0" brushRef="#br0" timeOffset="-1043.23">3877 536 22103,'-55'-10'2775,"33"5"-1825,0 2-1,0 0 1,-32 0-1,49 3-872,-1 0 0,0 1 0,1 0 0,-1 0 0,0 0 0,1 1 0,-1-1 0,1 1 0,0 1 0,0-1 0,0 1 0,0 0 0,0 0 0,0 0 0,1 1 0,-1 0 0,1-1 0,-4 6 0,5-5-47,1 0 0,-1-1 0,1 1 0,0 0-1,0 0 1,1 0 0,-1 0 0,1 0 0,0 1 0,0-1 0,0 0 0,1 1 0,-1-1-1,1 1 1,0-1 0,0 0 0,1 1 0,-1-1 0,1 0 0,0 1 0,0-1-1,1 0 1,-1 0 0,5 8 0,-4-7 4,1 0 0,0 0 1,1 0-1,-1 0 0,1-1 0,0 1 0,0-1 0,0 0 0,1-1 1,-1 1-1,1-1 0,0 1 0,0-1 0,0-1 0,1 1 1,-1-1-1,0 0 0,11 2 0,-4-2 9,0-1-1,0-1 1,1 0-1,-1 0 1,0-2-1,0 1 1,0-1 0,-1-1-1,1 0 1,0-1-1,17-8 1,-16 6-6,0-1 0,-1 0 0,0-1 0,0 0-1,-1-1 1,0 0 0,0 0 0,-1-1 0,13-17 0,-16 17-6,0-1 1,-1 1-1,0-1 0,-1 0 0,0-1 1,-1 1-1,0-1 0,-1 0 0,4-21 1,-6 17-24,0 0 0,-1-1 0,-1 1 0,0 0 0,-1 0 0,-7-26 0,-1 9-11,-2 0-1,-1 0 0,-2 1 1,-1 1-1,-2 0 1,-22-29-1,40 60 4,-3-5 0,0 1 0,0 0 0,0 0 0,-1 1 0,-3-5 0,6 8 0,1 0 0,-1-1 0,1 1 0,-1 0 0,1-1 0,-1 1 0,1 0 0,-1 0 0,0 0 0,1-1 0,-1 1 0,1 0 0,-1 0 0,0 0 0,1 0 0,-1 0 0,1 0 0,-1 0 0,1 0 0,-2 0 0,1 1 0,0-1 0,1 1 0,-1 0 0,0-1 0,1 1 0,-1 0 0,0-1 0,1 1 0,-1 0 0,1-1 0,-1 1 0,1 0 0,-1 0 0,1 0 0,0 0 0,-1-1 0,1 1 0,0 1 0,-3 10 0,0-1 0,1 1 0,1 0 0,0 0 0,2 22 0,9 62 0,-10-92 0,6 31 0,1-1 0,1 0 0,2 0 0,1 0 0,2-2 0,25 47 0,-20-43 0,-7-14 0,1-1 0,0 0 0,24 30 0,-35-50 0,1 1 0,0 0 0,0 0 0,0-1 0,0 1 0,0-1 0,0 1 0,0-1 0,0 0 0,0 0 0,1 0 0,-1 0 0,0 0 0,1 0 0,-1-1 0,1 1 0,-1-1 0,1 0 0,-1 0 0,1 0 0,-1 0 0,1 0 0,3-1 0,-2 0 0,0 0 0,0-1 0,0 1 0,0-1 0,-1 0 0,1 0 0,-1-1 0,1 1 0,-1-1 0,0 1 0,0-1 0,0 0 0,4-6 0,-3 3 0,0 0 0,0-1 0,-1 1 0,0-1 0,-1 0 0,1 0 0,-1 0 0,-1 0 0,1 0 0,-1 0 0,0-11 0,0 16 0,-1-1 0,0 0 0,0 0 0,0 1 0,-1-1 0,1 0 0,0 1 0,-1-1 0,0 1 0,1-1 0,-1 1 0,0-1 0,-1 1 0,1-1 0,0 1 0,-1 0 0,1-1 0,-1 1 0,0 0 0,1 0 0,-1 0 0,0 1 0,0-1 0,0 0 0,-1 1 0,1-1 0,0 1 0,-1 0 0,1 0 0,-1 0 0,1 0 0,-1 0 0,-3-1 0,4 2 0,0 0 0,0-1 0,0 1 0,0 0 0,0 0 0,0 1 0,0-1 0,0 0 0,0 1 0,0-1 0,0 1 0,0-1 0,1 1 0,-1 0 0,0 0 0,0 0 0,1 0 0,-1 0 0,0 0 0,-2 3 0,2-1 0,-1 0 0,1 0 0,0 0 0,0 1 0,0-1 0,0 1 0,1-1 0,-1 1 0,-1 7 0,1 0 0,0 0 0,0 1 0,2-1 0,-1 0 0,1 1 0,3 15 0,-3-22 0,1-1 0,0 1 0,0 0 0,1-1 0,0 0 0,-1 1 0,1-1 0,1 0 0,-1 0 0,1 0 0,-1 0 0,1-1 0,0 1 0,0-1 0,1 1 0,-1-1 0,1 0 0,0 0 0,-1-1 0,1 1 0,0-1 0,1 0 0,-1 0 0,0 0 0,1-1 0,-1 1 0,1-1 0,-1 0 0,1 0 0,-1-1 0,1 1 0,0-1 0,5-1 0,10 0 13,1-1 0,-1-1 0,1-1 0,28-10 0,-3-1-4035</inkml:trace>
  <inkml:trace contextRef="#ctx0" brushRef="#br0" timeOffset="-591.94">4429 487 25431,'0'0'4656,"-4"1"-3143,-1 0-1382,1 0 0,0 0 0,-1 0 0,1 1-1,0 0 1,0 0 0,-1 0 0,-6 5 0,10-7-132,0 1 1,0 0-1,0 0 1,1 0-1,-1-1 1,0 1-1,0 0 1,0 0 0,1 0-1,-1 0 1,0 0-1,1 0 1,-1 1-1,1-1 1,-1 0-1,1 0 1,0 0 0,0 0-1,-1 1 1,1-1-1,0 0 1,0 0-1,0 1 1,0-1 0,0 0-1,0 0 1,1 1-1,-1-1 1,0 0-1,1 0 1,-1 0-1,1 0 1,-1 0 0,1 1-1,-1-1 1,1 0-1,0 0 1,-1 0-1,1 0 1,0-1-1,1 2 1,10 10 0,0-1 0,0 0 0,18 11 0,26 21 0,-51-38 0,-1 0 0,1 0 0,-1 0 0,0 0 0,0 1 0,-1 0 0,1-1 0,2 9 0,-5-12 0,-1 0 0,1 0 0,-1 0 0,0 0 0,0 0 0,1 0 0,-1 0 0,-1 0 0,1 0 0,0 0 0,0 0 0,-1 0 0,1 0 0,-1 0 0,0 0 0,1-1 0,-1 1 0,0 0 0,0 0 0,0-1 0,0 1 0,-1 0 0,1-1 0,0 1 0,-1-1 0,1 1 0,-1-1 0,1 0 0,-1 0 0,0 0 0,-1 1 0,-6 3 0,0 0 0,0 0 0,0-1 0,-18 5 0,3-4 0,-1 0 0,0-2 0,0-1 0,-1-1 0,1-2 0,-31-3 0,54 4-180,-2-1 206,0 1 0,0 0 1,0 0-1,0 0 1,1 1-1,-7 0 1,-1 6-4064</inkml:trace>
  <inkml:trace contextRef="#ctx0" brushRef="#br0">4941 793 23615,'0'0'3993,"3"-4"-2601,17-34-847,2 2 0,1 0-1,48-54 1,13-7-403,-71 80-121,-1-1-1,-1 1 1,-1-2 0,9-22-1,8-33 111,30-140 0,-56 210-125,6-43 57,-7 45-54,1 0-1,-1 0 0,0 0 0,0-1 0,-1 1 1,1 0-1,0 0 0,-1 0 0,1 0 0,-1 0 0,0 1 1,1-1-1,-1 0 0,0 0 0,0 0 0,0 1 1,-1-1-1,1 0 0,-2-1 0,2 3-4,1 0-1,-1 0 0,1 0 1,-1 0-1,1 1 1,0-1-1,-1 0 1,1 1-1,-1-1 1,1 0-1,-1 1 1,1-1-1,0 0 1,-1 1-1,1-1 1,0 1-1,0-1 1,-1 0-1,1 1 1,0-1-1,0 1 1,-1-1-1,1 1 1,0-1-1,0 1 1,0-1-1,0 2 1,-8 19 17,7-18-12,-9 32 24,2 0 1,1 0-1,2 0 1,-1 52-1,5-14 56,12 86 0,-6-115 3,1 1 0,17 55 0,-17-87-54,-5-12-34,1 1 0,-1 0 1,0 0-1,0 0 1,-1 0-1,1 0 1,0 0-1,-1 0 1,1 0-1,-1 1 1,1 3-1</inkml:trace>
  <inkml:trace contextRef="#ctx0" brushRef="#br0" timeOffset="569.47">5012 637 22911,'0'0'1098,"4"0"47,71-5 2134,-51 5-3065,-1-1 0,1-1 1,0-2-1,-1 0 1,32-10-1,118-61 229,-173 75-441,0 0-1,1 0 1,-1 0 0,0 0 0,0-1 0,1 1-1,-1 0 1,0 0 0,0 0 0,1 0 0,-1 0 0,0-1-1,0 1 1,1 0 0,-1 0 0,0 0 0,0-1-1,0 1 1,1 0 0,-1 0 0,0-1 0,0 1-1,0 0 1,0-1 0,0 1 0,1 0 0,-1 0 0,0-1-1,0 1 1,0 0 0,0-1 0,0 1 0,0 0-1,0-1 1,0 1 0,0 0 0,0 0 0,0-1 0,0 1-1,-1 0 1,1-1 0,0 1 0,0 0 0,0 0-1,0-1 1,0 1 0,-1 0 0,1 0 0,0-1-1,0 1 1,0 0 0,-1 0 0,1-1 0,0 1 0,0 0-1,-1 0 1,1 0 0,0 0 0,0-1 0,-1 1-1,1 0 1,-1 0 0,-18-7 42,18 7-41,-1 0 0,1 0 0,-1 0-1,1 0 1,-1 0 0,1 0-1,-1 1 1,1-1 0,0 0-1,-1 1 1,1-1 0,0 1-1,-1-1 1,1 1 0,0 0 0,-1 0-1,1-1 1,0 1 0,0 0-1,0 0 1,0 0 0,0 0-1,0 1 1,0-1 0,0 0 0,0 0-1,1 0 1,-1 1 0,0-1-1,1 0 1,-1 1 0,1-1-1,0 0 1,-1 1 0,1-1 0,0 3-1,0 0 3,0 0 1,0-1-1,1 1 0,-1 0 0,1-1 1,0 1-1,0-1 0,0 1 0,1-1 1,-1 1-1,1-1 0,0 0 0,3 5 1,2-1 3,-1 0 1,1 0-1,0 0 1,0-1-1,1 0 1,0 0-1,0-1 1,0 0-1,1-1 1,14 6-1,-16-7 3,0-1-1,0 0 1,0 0-1,0-1 0,1 0 1,-1 0-1,1-1 1,-1 0-1,0 0 1,1 0-1,-1-1 0,1 0 1,-1-1-1,10-3 1,-13 4 1,-1-1 0,0 0 1,0 0-1,0-1 1,0 1-1,0-1 0,0 1 1,-1-1-1,1 0 0,-1 0 1,1 0-1,-1 0 0,0 0 1,-1-1-1,1 1 0,0-1 1,-1 1-1,0-1 1,0 1-1,0-1 0,1-6 1,-2 5 18,1 0-1,0 0 1,-1 0 0,0 0 0,0-1 0,-1 1 0,1 0 0,-1 0 0,0 0-1,-1 0 1,1 0 0,-1 1 0,0-1 0,0 0 0,-5-7 0,7 12-26,0-1 1,0 1-1,0 0 1,-1-1-1,1 1 1,0 0-1,0-1 1,0 1 0,-1 0-1,1-1 1,0 1-1,0 0 1,-1 0-1,1-1 1,0 1-1,-1 0 1,1 0-1,0-1 1,-1 1 0,1 0-1,0 0 1,-1 0-1,1 0 1,-1 0-1,1 0 1,0 0-1,-1-1 1,1 1-1,-1 0 1,1 0-1,-1 1 1,-2 11 124,8 26-2,-5-36-118,0 0-7,1 8 29,1 1 0,0-1 1,0 0-1,1 0 0,1 0 1,-1 0-1,1-1 0,9 14 1,-12-22-26,0 0 1,0 0-1,0 0 1,0 0 0,0 0-1,1 0 1,-1-1-1,0 1 1,1 0-1,-1-1 1,0 0-1,1 1 1,-1-1 0,1 0-1,-1 1 1,0-1-1,1 0 1,-1 0-1,1 0 1,-1 0 0,1 0-1,-1-1 1,3 0-1,37-12 73,-25 6-59,12-1-4074</inkml:trace>
  <inkml:trace contextRef="#ctx0" brushRef="#br0" timeOffset="1166.14">5966 526 22815,'-44'-19'2607,"26"11"-1555,0 1 0,0 0 0,-20-3 0,37 9-1021,0 1 0,0 0 1,0 0-1,0 0 0,-1-1 0,1 1 0,0 0 1,0 1-1,0-1 0,0 0 0,0 0 1,0 0-1,-1 1 0,1-1 0,0 1 1,-1 0-1,1-1-15,1 1 0,-1-1 0,1 1 0,0-1 0,-1 1 0,1-1 0,0 1 0,-1-1 0,1 1 0,0-1-1,-1 1 1,1 0 0,0-1 0,0 1 0,0-1 0,0 1 0,0 0 0,0-1 0,0 1 0,0 0 0,0 0 0,0 2 7,1 0-1,-1-1 1,1 1 0,0 0 0,0 0-1,0-1 1,1 1 0,-1-1-1,1 1 1,-1-1 0,3 3-1,16 16 57,2-1-1,0-1 1,27 19-1,21 17 152,-69-55-219,0 1 1,0-1-1,-1 1 0,1 0 0,0-1 0,0 1 0,0 0 0,-1 0 0,1 0 0,0 0 0,-1-1 1,1 1-1,0 0 0,-1 0 0,0 0 0,1 0 0,-1 0 0,1 0 0,-1 0 0,0 1 0,0-1 0,0 0 1,0 1-1,0-1-2,-2 0 1,1 0-1,0 0 1,0 0 0,0 0-1,0 0 1,-1 0-1,1 0 1,0 0-1,-1-1 1,1 1 0,0-1-1,-1 1 1,1-1-1,-1 1 1,1-1-1,-2 0 1,-11 3 27,0-1-1,0 0 1,0-2-1,-1 1 1,1-2 0,0 0-1,0 0 1,0-1-1,0-1 1,0 0-1,1-1 1,-1-1 0,1 0-1,0-1 1,-17-10-1,29 15-183,-18-8 772,19 9-717,0 0 1,-1-1 0,1 1-1,0 0 1,-1 0-1,1 0 1,0 0 0,-1 0-1,1 0 1,0 0-1,-1 0 1,1 0 0,0 0-1,-1 0 1,1 0-1,0 0 1,-1 0 0,1 0-1,0 0 1,-1 0-1,1 0 1,0 1-1,0-1 1,-1 0 0,1 0-1,0 0 1,-1 1-1,1-1 1,0 0 0,0 0-1,0 1 1,-1-1-1,1 0 1,0 0 0,0 1-1,0-1 1,-1 0-1,1 1 1,0-1 0,0 0-1,0 0 1,0 1-1,0-1 1,0 0 0,0 1-1,0 0 1</inkml:trace>
  <inkml:trace contextRef="#ctx0" brushRef="#br0" timeOffset="1608.9">6295 525 23519,'-3'0'1211,"-7"0"-429,-70 7 2861,71-5-3456,1-1 1,0 1-1,0 0 0,0 1 1,0 0-1,0 0 0,-10 6 1,15-6-167,-1 0-1,1 0 1,0 0 0,0 0 0,1 1 0,-1-1-1,1 1 1,0-1 0,0 1 0,0 0 0,0 0 0,0 0-1,1 0 1,0 0 0,0 1 0,0-1 0,0 0-1,1 0 1,0 1 0,0 5 0,0-7-15,0 1 1,0 0-1,1 0 0,-1 0 1,1-1-1,0 1 0,0 0 1,0-1-1,0 1 0,1-1 1,0 1-1,-1-1 0,1 0 1,1 1-1,-1-1 0,0 0 1,1-1-1,-1 1 0,1 0 1,0-1-1,0 1 0,0-1 1,4 3-1,2-2 2,-1 0 1,1-1-1,0 0 0,0 0 0,0-1 1,0 0-1,0 0 0,0-1 1,0 0-1,16-3 0,-8 0 10,0 0 1,-1-1-1,0-1 0,30-12 1,-39 13 0,0 1 0,0-1 0,-1 0 0,0 0 0,0-1 0,0 1 0,0-1 0,5-7 1,-10 11-6,0-1 1,0 0-1,1 1 0,-1-1 1,0 0-1,0 0 1,-1 0-1,1 0 1,0 0-1,-1 0 1,1 0-1,-1 0 1,0 0-1,1 0 1,-1 0-1,0 0 1,0 0-1,0 0 1,-1-1-1,1 1 1,0 0-1,-1 0 0,0 0 1,1 0-1,-1 0 1,0 1-1,0-1 1,0 0-1,0 0 1,0 0-1,0 1 1,-1-1-1,-1-1 1,0 0 18,-1 0 1,1 0 0,-1 0-1,0 0 1,1 1 0,-1 0-1,-1-1 1,1 2 0,0-1-1,0 0 1,-1 1 0,1 0-1,-9-1 1,11 1-28,0 1-1,0 0 1,1-1 0,-1 1-1,0 0 1,0 0 0,0 1-1,0-1 1,0 0 0,0 1-1,0-1 1,0 1 0,1-1-1,-1 1 1,0 0-1,0 0 1,1 0 0,-1 0-1,0 0 1,1 0 0,-1 0-1,1 1 1,0-1 0,-1 0-1,1 1 1,0-1 0,0 1-1,0 0 1,0-1 0,0 1-1,0 0 1,0 0 0,1-1-1,-2 5 1,1 2-6,0 0 0,0 1 0,1-1 0,0 1 0,1-1 0,0 0 0,0 0 0,0 1 0,1-1 0,5 11 0,4 9 0,22 42 0,-15-37 0,-9-13 0,2 1 0,-1 1 0,10 31 0,-18-46 0,0 0 0,0 0 0,-1 0 0,-1 0 0,1 0 0,-1 1 0,0-1 0,-1 0 0,1 0 0,-1 0 0,-1 0 0,-3 10 0,4-13 0,-1-1 0,0 1 0,0-1 0,0 0 0,0 1 0,-1-1 0,1 0 0,-1 0 0,0-1 0,0 1 0,0-1 0,0 1 0,0-1 0,-1 0 0,1 0 0,-1 0 0,1-1 0,-1 1 0,0-1 0,0 0 0,0 0 0,-6 1 0,-3 0 0,0-1 0,1 0 0,-1-1 0,0-1 0,-22-3 0,25 2 0,1 0 0,-1-1 0,1-1 0,0 1 0,0-2 0,0 1 0,1-1 0,-1 0 0,1-1 0,1 0 0,-14-12 0,13 10 0,1 0 0,-1-1 0,2 1 0,-1-2 0,1 1 0,0-1 0,1 1 0,0-2 0,1 1 0,-4-13 0,7 21 0,1 0 0,-1-1 0,1 1 0,-1 0 0,1-1 0,0 1 0,0-1 0,0 1 0,0 0 0,0-1 0,0 1 0,1-1 0,-1 1 0,1 0 0,-1 0 0,1-1 0,0 1 0,0 0 0,0 0 0,1 0 0,-1 0 0,0 0 0,1 0 0,-1 0 0,1 0 0,0 0 0,-1 1 0,1-1 0,0 1 0,4-3 0,13-11-3965</inkml:trace>
  <inkml:trace contextRef="#ctx0" brushRef="#br0" timeOffset="2057.73">6655 575 25623,'-4'0'1583,"-45"-4"2010,24 1-2613,-40 1 0,63 2-980,0 1 0,0-1 0,0 0 0,0 1 0,0-1 0,0 1 0,0 0 0,0 0 0,0 0 0,0 0 0,1 0 0,-1 0 0,0 0 0,1 0 0,-1 1 0,1-1 0,-1 1 0,1-1 0,0 1 0,0-1 0,-1 1 0,1 0 0,0 0 0,1-1 0,-1 1 0,0 0 0,0 0 0,1 0 0,-1 0 0,1 0 0,0 0 0,-1 0 0,1 0 0,0 0 0,0 0 0,1 4 0,-1-1 0,0-1 0,1 1 0,0 0 0,0 0 0,0-1 0,0 1 0,1 0 0,0-1 0,0 1 0,0-1 0,0 0 0,1 0 0,0 0 0,4 6 0,-1-6 0,-1 0 0,1 0 0,0-1 0,0 0 0,0 0 0,0 0 0,0-1 0,1 0 0,-1 0 0,12 1 0,9 1 0,33 0 0,-51-4 0,-3 1 0,0-1 0,0 0 0,-1-1 0,1 0 0,0 1 0,0-2 0,-1 1 0,9-4 0,-12 5 0,-1-1 0,0 0 0,0 1 0,1-1 0,-1 0 0,0 0 0,0 0 0,0 0 0,0 0 0,0 0 0,0 0 0,0-1 0,0 1 0,-1 0 0,1 0 0,0-1 0,-1 1 0,1 0 0,-1-1 0,0 1 0,1-1 0,-1 1 0,0 0 0,0-1 0,0 1 0,1-1 0,-2 1 0,1-1 0,0 1 0,0-1 0,0 1 0,-1 0 0,1-1 0,-1 1 0,1-1 0,-1 1 0,0 0 0,1 0 0,-2-2 0,-4-10 0,0 1 0,-17-22 0,20 30 0,0-1 0,0 2 0,-1-1 0,1 0 0,-1 1 0,0 0 0,0 0 0,0 0 0,-1 0 0,1 0 0,-8-2 0,11 4 0,1 1 0,-1 0 0,0 0 0,1 0 0,-1 0 0,1-1 0,-1 1 0,0 0 0,1 0 0,-1 0 0,0 0 0,1 0 0,-1 1 0,0-1 0,1 0 0,-1 0 0,0 0 0,1 1 0,-1-1 0,1 0 0,-1 0 0,0 1 0,1-1 0,-1 1 0,1-1 0,-1 0 0,1 1 0,-1-1 0,1 1 0,0-1 0,-1 1 0,1-1 0,-1 1 0,1 0 0,0-1 0,0 1 0,-1-1 0,1 1 0,0 0 0,0-1 0,0 1 0,0 0 0,-1-1 0,1 1 0,0 0 0,0 0 0,0 4 0,0 0 0,0 0 0,1 0 0,1 9 0,0-5 0,1 0 0,0 0 0,0-1 0,1 0 0,0 1 0,0-1 0,0-1 0,1 1 0,1-1 0,-1 0 0,1 0 0,1 0 0,-1-1 0,11 8 0,-12-10 0,-1-1 0,1 0 0,0-1 0,0 1 0,1-1 0,-1 0 0,0 0 0,1 0 0,-1-1 0,1 0 0,0 0 0,-1 0 0,1-1 0,0 0 0,-1 0 0,1 0 0,0-1 0,-1 0 0,1 0 0,0 0 0,-1-1 0,0 1 0,1-2 0,6-2 0,13-11-299,-17 10-3355</inkml:trace>
  <inkml:trace contextRef="#ctx0" brushRef="#br0" timeOffset="2465.93">6859 544 24927,'0'0'7623,"0"7"-7447,0 11-164,1 0 0,4 23 0,-1-23-12,-2-1-1,-1 1 0,0-1 1,-3 30-1,2-47 1,0 0 0,0 0 0,1 0 0,-1 0 0,0 0 0,0 1 0,0-1 0,0 0 0,0 0 0,0 0 0,0 0 0,0 0 0,0 0 0,0 0 0,0 1 0,0-1 0,-1 0 0,1 0 0,0 0 0,0 0 0,0 0 0,0 0 0,0 0 0,0 1 0,0-1 0,0 0 0,0 0 0,0 0 0,0 0 0,0 0 0,0 0 0,-1 0 0,1 0 0,0 0 0,0 0 0,0 0 0,0 0 0,0 0 0,0 0 0,0 1 0,-1-1 0,1 0 0,0 0 0,0 0 0,0 0 0,0 0 0,0 0 0,0 0 0,0 0 0,-1 0 0,1 0 0,0-1 0,0 1 0,0 0 0,0 0 0,0 0 0,0 0 0,0 0 0,-1 0 0,1 0 0,-7-9 0,-3-15 0,7 13 0,1 0 0,0 0 0,0-1 0,1 1 0,1 0 0,0-1 0,0 1 0,1 0 0,1 0 0,0-1 0,0 1 0,1 0 0,7-15 0,-10 25 0,1 0 0,0 0 0,-1 0 0,1 0 0,0 0 0,0 1 0,0-1 0,-1 0 0,1 0 0,0 1 0,0-1 0,0 1 0,0-1 0,0 1 0,0-1 0,0 1 0,0 0 0,0-1 0,1 1 0,-1 0 0,0 0 0,0 0 0,0 0 0,0 0 0,0 0 0,0 0 0,0 0 0,0 0 0,1 1 0,-1-1 0,0 0 0,0 1 0,0-1 0,0 1 0,0-1 0,0 1 0,0-1 0,0 1 0,-1 0 0,2 1 0,2 0 0,-1 0 0,0 0 0,-1 1 0,1 0 0,0-1 0,-1 1 0,1 0 0,-1 0 0,0 0 0,3 7 0,-2 2 0,-1-1 0,0 1 0,-1 0 0,0 0 0,-1 0 0,0 0 0,-1-1 0,-2 14 0,-1 35 0,3-59 3,1 0 0,0 1 0,0-1 1,1 0-1,-1 0 0,0 0 0,0 1 0,1-1 0,-1 0 0,0 0 1,1 0-1,-1 0 0,1 0 0,0 0 0,-1 0 0,1 0 1,0 0-1,0 0 0,1 1 0,7 3-4078</inkml:trace>
  <inkml:trace contextRef="#ctx0" brushRef="#br0" timeOffset="3060.02">7178 633 24223,'2'-4'1352,"-1"1"-931,0-1-1,-1 1 0,1 0 1,-1-1-1,1 1 1,-1 0-1,0-1 0,-1-3 1,1 7-309,0-1 0,0 0 1,0 1-1,0-1 0,0 1 0,-1-1 1,1 0-1,0 1 0,-1-1 0,1 1 1,0-1-1,-1 1 0,1-1 1,-1 1-1,1-1 0,-1 1 0,1 0 1,-1-1-1,1 1 0,-1-1 0,0 1 1,-1-1-87,1 1 0,0 0 0,-1 0 0,1 0 0,-1 0 0,1 0 0,-1 0 1,1 0-1,0 0 0,-1 1 0,1-1 0,0 0 0,-1 1 0,-1 0 0,-1 1-4,1 0 0,-1 0 0,1 0 0,0 0 0,-1 1 0,1-1 0,0 1 0,1-1 0,-1 1 0,0 0 0,1 1 0,0-1 0,-1 0 0,1 0 0,1 1 0,-1 0 0,0-1 0,1 1 0,0 0 0,0-1 0,-1 9 0,1-9-21,1 0 1,0-1 0,0 1 0,0 0-1,0 0 1,1 0 0,-1 0 0,1 0-1,0-1 1,-1 1 0,1 0-1,1-1 1,-1 1 0,0 0 0,1-1-1,-1 1 1,1-1 0,0 0 0,0 0-1,0 0 1,0 1 0,0-2-1,0 1 1,0 0 0,1 0 0,-1-1-1,1 1 1,-1-1 0,1 0 0,-1 0-1,5 1 1,-4-1-2,1-1 0,-1 1 0,0-1 0,0 0 0,1 0 0,-1 0 0,0-1 0,1 1 0,-1-1 0,0 0 0,0 0 0,0 0 0,0 0 0,0 0 0,0-1 0,0 1 0,0-1 0,0 0 0,-1 0 0,1 0 0,-1 0 0,1-1 0,-1 1 0,4-5 0,-4 4 0,0 1 0,0-1 0,0 0 0,0 1 0,0-1 0,-1 0 0,1 0 0,-1 0 0,0 0 0,0 0 0,0-1 0,0 1 0,0 0 0,-1 0 0,0-1 0,1 1 0,-1 0 0,-1-1 0,1 1 0,0 0 0,-1-1 0,1 1 0,-1 0 0,-2-6 0,2 9 0,1-1 0,0 1 0,0 0 0,0 0 0,-1-1 0,1 1 0,0 0 0,0 0 0,0 0 0,-1-1 0,1 1 0,0 0 0,-1 0 0,1 0 0,0 0 0,0 0 0,-1 0 0,1 0 0,0 0 0,-1-1 0,1 1 0,0 0 0,0 0 0,-1 0 0,1 0 0,0 1 0,-1-1 0,1 0 0,0 0 0,-1 0 0,1 0 0,0 0 0,0 0 0,-1 0 0,1 0 0,0 1 0,0-1 0,-1 0 0,1 0 0,0 0 0,0 1 0,-1-1 0,-9 12 0,5-3 0,1 0 0,0 0 0,1 1 0,0-1 0,1 1 0,0 0 0,0 0 0,1 0 0,0 12 0,1 10 0,7 51 0,7-1 0,2 18 0,-15-87 0,-1 0 0,0 0 0,-1 1 0,0-1 0,-6 22 0,6-31 0,0 0 0,0-1 0,-1 1 0,0-1 0,1 0 0,-1 0 0,-1 1 0,1-1 0,0 0 0,-1-1 0,1 1 0,-1 0 0,0-1 0,0 1 0,0-1 0,0 0 0,0 0 0,-1 0 0,1-1 0,0 1 0,-1-1 0,1 1 0,-1-1 0,0 0 0,0-1 0,1 1 0,-1-1 0,-4 1 0,-4-1 0,-1 0 0,1-1 0,0 0 0,0-1 0,0 0 0,0-1 0,-17-6 0,15 4 0,1-1 0,-1-1 0,1 0 0,1 0 0,0-2 0,-22-17 0,26 19 0,1-1 0,0 0 0,0 0 0,0 0 0,1-1 0,0 0 0,1 0 0,0-1 0,1 1 0,-5-14 0,9 21 0,-1 0 0,1 0 0,0 0 0,-1 0 0,1-1 0,0 1 0,1 0 0,-1 0 0,0 0 0,1 0 0,-1 0 0,1 0 0,-1 0 0,1 0 0,0 0 0,0 0 0,0 0 0,0 0 0,0 0 0,1 0 0,-1 1 0,0-1 0,1 1 0,-1-1 0,1 1 0,0-1 0,-1 1 0,1 0 0,3-2 0,7-3 0,-1 0 0,1 0 0,23-6 0,-22 7 0,87-25-151,-69 21-3741</inkml:trace>
  <inkml:trace contextRef="#ctx0" brushRef="#br0" timeOffset="3528.85">7324 668 23823,'-2'-3'1303,"-5"-10"422,7 12-1536,0 1 0,-1-1 0,1 0-1,0 1 1,-1-1 0,1 1 0,0-1 0,-1 0 0,1 1 0,-1-1 0,1 1 0,-1-1 0,1 1-1,-1-1 1,1 1 0,-1 0 0,1-1 0,-1 1 0,0 0 0,1-1 0,-1 1 0,1 0-1,-2 0 1,16 20 314,55 58-258,-16-19-46,-52-59-195,-1 0 1,1 1-1,-1-1 0,1 1 1,-1-1-1,0 1 0,1-1 1,-1 1-1,0-1 0,1 1 1,-1 0-1,0-1 0,0 1 1,0-1-1,1 1 0,-1 0 1,0-1-1,0 1 0,0 0 1,0-1-1,0 1 0,0-1 1,0 1-1,0 0 0,-1-1 1,1 1-1,0 0 0,0-1 1,-1 2-1,0-1 1,0 0 0,0 0 0,0 0 0,0-1 0,0 1-1,0 0 1,0 0 0,-1 0 0,1-1 0,0 1 0,-1-1 0,-1 1 0,-7 2 11,-1-1 0,-18 2 0,23-4-5,-2 1 4,-1 0-1,0 0 0,0-1 1,0 0-1,1-1 0,-1 0 0,0-1 1,1 0-1,-1 0 0,-11-5 1</inkml:trace>
  <inkml:trace contextRef="#ctx0" brushRef="#br0" timeOffset="3956.73">7558 298 23111,'0'0'2618,"-1"7"-1044,-5 33-857,1 0 1,2 1-1,2-1 0,1 1 1,7 42-1,-1-31-519,-4-20 11,2-1-1,15 60 1,-18-87-177,1 1 0,0-1 1,-1 0-1,1 0 0,1 0 0,-1 0 0,5 6 1,-6-9-32,-1-1 1,1 1 0,0 0 0,0-1 0,0 1 0,0 0 0,0-1 0,0 1 0,0-1 0,0 1 0,0-1 0,0 0 0,0 1 0,0-1 0,0 0 0,0 0 0,0 0 0,1 0 0,-1 0 0,0 0 0,0 0 0,0 0 0,0 0 0,0 0-1,0-1 1,0 1 0,0-1 0,0 1 0,0 0 0,0-1 0,0 1 0,0-1 0,0 0 0,0 1 0,1-2 0,6-5-2,0 0 0,-1 0 0,0-1 0,0 0 0,-1 0 0,0-1 0,7-12 0,-5 7 0,-1-1 0,0 0 0,-1 0 0,3-17 0,-10 44 0,0 0 0,1-1 0,0 1 0,1 0 0,0 0 0,1 0 0,0 0 0,1-1 0,4 14 0,-6-24 0,-1 0 0,1 0 0,-1 0 0,1-1 0,0 1 0,-1 0 0,1 0 0,0 0 0,0-1 0,0 1 0,-1 0 0,1-1 0,0 1 0,0-1 0,0 1 0,0-1 0,0 1 0,0-1 0,0 0 0,0 0 0,0 1 0,0-1 0,0 0 0,0 0 0,0 0 0,0 0 0,0 0 0,0 0 0,1 0 0,-1-1 0,1 1 0,34-13 0,-28 9 0,17-7-3968</inkml:trace>
  <inkml:trace contextRef="#ctx0" brushRef="#br0" timeOffset="4398.49">7802 668 25327,'0'0'1431,"0"2"22,6 32 2142,13 20-2667,-5-15-903,2 17-25,-16-56 0,0 0 0,1 0 0,-1 1 0,0-1 0,0 0 0,0 0 0,0 1 0,0-1 0,0 0 0,0 0 0,0 1 0,0-1 0,0 0 0,0 0 0,0 0 0,0 1 0,0-1 0,0 0 0,0 0 0,0 1 0,0-1 0,-1 0 0,1 0 0,0 1 0,0-1 0,0 0 0,0 0 0,0 0 0,-1 0 0,1 1 0,0-1 0,0 0 0,0 0 0,-1 0 0,1 0 0,0 0 0,0 1 0,0-1 0,-1 0 0,1 0 0,0 0 0,0 0 0,-1 0 0,1 0 0,0 0 0,0 0 0,-1 0 0,1 0 0,0 0 0,0 0 0,0 0 0,-1 0 0,1 0 0,0 0 0,0 0 0,-1 0 0,1 0 0,0-1 0,-14-7 0,11 2 0,0 0 0,0 1 0,0-1 0,1 0 0,0-1 0,0 1 0,0 0 0,1 0 0,0-1 0,1 1 0,-1-1 0,1-9 0,1 6 0,-1 0 0,2-1 0,-1 1 0,1 0 0,1 0 0,0 0 0,4-10 0,-6 18 0,0 0 0,0 0 0,0 0 0,0 0 0,1 1 0,-1-1 0,0 0 0,1 1 0,-1-1 0,1 1 0,-1-1 0,1 1 0,0 0 0,0 0 0,0 0 0,-1 0 0,1 0 0,0 0 0,0 0 0,0 1 0,0-1 0,1 1 0,-1-1 0,0 1 0,0 0 0,0 0 0,0 0 0,0 0 0,0 0 0,4 1 0,-3 0 0,1 0 0,-1 0 0,0 0 0,1 0 0,-1 1 0,0 0 0,0-1 0,0 1 0,0 0 0,0 0 0,-1 1 0,1-1 0,-1 0 0,1 1 0,-1 0 0,0-1 0,2 5 0,-1-3 0,-1 1 0,0 0 0,0-1 0,-1 1 0,1 0 0,-1 0 0,0 0 0,0 0 0,-1 0 0,0 0 0,0 8 0,-2 0 0,0-1 0,-1 1 0,-4 13 0,-3 9 0,9-34 4,1-1 1,0 1-1,0-1 1,-1 1-1,1 0 0,0-1 1,0 1-1,0-1 1,0 1-1,0 0 1,0-1-1,0 1 0,0 0 1,0-1-1,0 1 1,0-1-1,0 1 1,0 0-1,1-1 0,-1 1 1,0-1-1,0 1 1,1 0-1,-1-1 0,0 1 1,1-1-1,-1 1 1,1-1-1,-1 1 1,1-1-1,-1 0 0,0 1 1,1-1-1,0 1 1,-1-1-1,1 0 0,-1 1 1,1-1-1,-1 0 1,1 0-1,0 0 1,-1 1-1,1-1 0,-1 0 1,1 0-1,1 0 1,29-6-1894,-26 5-453</inkml:trace>
  <inkml:trace contextRef="#ctx0" brushRef="#br0" timeOffset="4799.79">8069 708 23415,'0'0'3935,"-4"3"-2542,-2 1-1165,0 1-1,1 0 1,0-1-1,0 2 1,1-1-1,-1 0 1,1 1 0,-5 9-1,8-12-204,-1 0-1,1-1 0,0 1 1,0 0-1,1 0 1,-1 0-1,1 0 1,-1 0-1,1 0 1,0 0-1,0 0 1,0 0-1,1 0 0,-1 0 1,1 0-1,-1-1 1,1 1-1,0 0 1,0 0-1,0 0 1,1-1-1,-1 1 0,1 0 1,2 3-1,-2-3-7,1-1 0,0 1 0,0-1-1,0 1 1,0-1 0,0 0 0,0 0-1,1 0 1,-1-1 0,0 1 0,1-1-1,0 0 1,-1 0 0,1 0 0,0 0-1,-1-1 1,1 1 0,0-1 0,0 0-1,0 0 1,-1 0 0,7-2 0,-1 1 8,-1-1 0,0 0 0,0 0 1,0-1-1,-1 0 0,1 0 1,-1-1-1,0 0 0,10-6 0,-14 8-13,-1 0-1,1 0 0,-1 0 0,1-1 0,-1 1 1,0 0-1,0-1 0,0 0 0,0 1 1,-1-1-1,1 0 0,-1 0 0,1 0 1,-1 0-1,0 0 0,0-1 0,0 1 0,0-5 1,-1 5-4,-1 0 1,1 0-1,-1 0 1,1 0-1,-1 0 1,0 0 0,0 0-1,0 0 1,-1 0-1,1 1 1,-1-1-1,0 1 1,1-1 0,-1 1-1,0-1 1,0 1-1,-1 0 1,1 0-1,-5-3 1,1 1 2,0 0 1,0 1-1,0 0 1,0 0-1,0 1 0,-1-1 1,-6 0-1,10 2-4,1 1-1,-1-1 0,0 1 1,1 0-1,-1 0 1,0 0-1,1 0 0,-1 1 1,-4 0-1,6-1-2,0 1 1,-1-1-1,1 1 1,0 0-1,0-1 1,0 1-1,0 0 1,0-1-1,0 1 1,0 0-1,0 0 1,1 0-1,-1 0 1,0 0-1,0 0 1,1 0-1,-1 0 0,1 0 1,-1 0-1,1 1 1,-1 1-1,1-2 0,-1 0-1,1 0 0,0 0 0,0 0 1,0 0-1,0 0 0,0 0 0,1 0 1,-1 0-1,0 0 0,0 0 0,1 0 0,-1 0 1,1 0-1,-1 0 0,1 0 0,-1 0 1,1 0-1,-1 0 0,1 0 0,0 0 1,0-1-1,-1 1 0,1 0 0,0-1 1,0 1-1,0 0 0,0-1 0,1 2 1,9 3-4024</inkml:trace>
  <inkml:trace contextRef="#ctx0" brushRef="#br0" timeOffset="5328.93">8201 325 22815,'-6'-17'4965,"6"17"-4882,3 33 2394,7 37-1881,15 160 194,-24-203-719,1 1 43,-1 0 0,-1 0 1,-1 1-1,-9 43 0,10-72-108,0 0-1,0 0 1,0-1-1,0 1 1,0 0-1,0 0 1,0 0-1,-1 0 1,1 0-1,0 0 1,0 0-1,0 0 1,0 0-1,0 0 1,0 0-1,0 0 1,0 0-1,0 0 1,0 0-1,0 0 1,0 0-1,0 0 1,0 0-1,0 0 1,-1 0-1,1 0 1,0 0-1,0 0 1,0 0-1,0 0 1,0 0-1,0 0 1,0 0-1,0 0 1,0 0-1,0 0 1,0 0-1,0 0 1,0 0 0,0 0-1,0 0 1,-1 0-1,1 0 1,0 0-1,0 0 1,0 1-1,0-1 1,0 0-1,0 0 1,0 0-1,0 0 1,-3-13 103,-4-29-131,5 26 39,-14-70-17,18 86 0,-1 0 0,0 0 0,0 0 0,0 0 0,0 0 0,0 0 0,0 0 0,1 0 0,-1 1 0,0-1 0,0 0 0,0 1 0,0-1 0,1 2 0,26 8 0,0 0 0,43 7 0,-62-15 0,1 0 0,0-1 0,0 0 0,0-1 0,-1 0 0,1-1 0,0 0 0,0 0 0,0-1 0,-1 0 0,15-6 0,-21 6 0,-1 1 0,0-1 0,1 0 0,-1 1 0,0-1 0,0 0 0,0-1 0,0 1 0,0 0 0,0 0 0,-1-1 0,1 1 0,-1-1 0,0 0 0,0 1 0,0-1 0,0 0 0,0 0 0,0 1 0,-1-1 0,0 0 0,1-6 0,-1 5 0,0-1 0,0 1 0,0 0 0,-1-1 0,1 1 0,-1 0 0,0 0 0,0-1 0,-1 1 0,1 0 0,-1 0 0,0 0 0,0 0 0,-4-5 0,5 9 0,1-1 0,-1 1 0,1-1 0,-1 1 0,0-1 0,1 1 0,-1-1 0,0 1 0,1 0 0,-1-1 0,0 1 0,1 0 0,-1 0 0,0 0 0,0-1 0,1 1 0,-1 0 0,0 0 0,0 0 0,1 0 0,-1 0 0,0 0 0,0 1 0,1-1 0,-1 0 0,0 0 0,1 0 0,-1 1 0,0-1 0,1 0 0,-1 1 0,0-1 0,1 1 0,-1-1 0,1 1 0,-1-1 0,0 1 0,1-1 0,-1 1 0,-20 26 0,20-26 0,-3 5 0,0 1 0,1-1 0,0 0 0,1 1 0,-1 0 0,1-1 0,1 1 0,-1 0 0,1 0 0,0 0 0,1 0 0,0 0 0,1 15 0,-1-19 0,1 0 0,-1 1 0,1-1 0,0 0 0,0 1 0,0-1 0,1 0 0,-1 0 0,1 0 0,0 0 0,0 0 0,0-1 0,0 1 0,0 0 0,0-1 0,1 1 0,-1-1 0,1 0 0,0 0 0,0 0 0,-1 0 0,1-1 0,0 1 0,1-1 0,-1 0 0,0 1 0,0-1 0,1-1 0,-1 1 0,0 0 0,5-1 0,0 0 9,0 0-1,0 0 1,0-1-1,-1-1 1,1 1 0,0-1-1,7-3 1,11-5-4039</inkml:trace>
  <inkml:trace contextRef="#ctx0" brushRef="#br0" timeOffset="5804.51">8574 625 25623,'0'0'6547,"2"6"-6015,19 66-469,-16-47-66,18 46 0,-25-79 3,0 1 0,1-1 0,-1 0 0,2 0 0,-1 0 0,2-14 0,0-1 0,7-34 0,-6 48 0,1 0 0,0 0 0,0 0 0,5-9 0,-7 16 0,0 0 0,0 1 0,0-1 0,0 1 0,0-1 0,0 1 0,1 0 0,-1-1 0,0 1 0,1 0 0,-1 0 0,4-2 0,-4 3 0,-1 0 0,1-1 0,0 1 0,0 0 0,0 0 0,0 0 0,0 0 0,0 0 0,0 0 0,0 0 0,0 0 0,0 1 0,0-1 0,0 0 0,0 1 0,-1-1 0,1 0 0,0 1 0,0-1 0,0 1 0,0-1 0,-1 1 0,1-1 0,0 1 0,-1 0 0,2 1 0,4 4 0,-1 1 0,1 0 0,-2 1 0,1 0 0,-1-1 0,0 1 0,0 1 0,-1-1 0,0 0 0,-1 1 0,0 0 0,2 14 0,-2 0 0,0 0 0,-1 0 0,-4 39 0,-1-29-82,2-22-3829</inkml:trace>
  <inkml:trace contextRef="#ctx0" brushRef="#br0" timeOffset="45568.82">361 1475 12056,'1'-2'994,"2"-6"-222,-1 1 0,-1-1 0,0 0 0,0 0 0,0 1 0,-1-1 0,0 0 0,-2-12 0,1 9-411,-1 0-1,-1-1 0,1 2 1,-2-1-1,-6-17 1,7 23-281,0 0 0,0 1 0,-1-1 1,1 0-1,-1 1 0,0 0 1,0 0-1,-1 0 0,1 0 0,-1 1 1,0 0-1,1 0 0,-1 0 0,-1 0 1,1 1-1,0 0 0,-1 0 1,1 0-1,-8-1 0,5 2 20,1 0 0,-1 1 0,1-1 0,0 2 0,-1-1 0,1 1 0,-1 0 0,1 0 0,0 1 0,0 0 0,0 0 0,0 1 0,0 0 0,-11 6 0,13-6-39,1 1 0,0 0 0,0 0 0,0 0 1,0 0-1,1 1 0,0-1 0,0 1 0,0 0 0,0 0 0,1 0 0,0 0 0,0 0 1,0 1-1,0 5 0,-4 13 123,2 0 0,-1 26-1,4-38-104,-2 34 216,2 0 0,2 0 0,2 0 0,2 0 0,2 0 0,2-1 0,2 0-1,29 76 1,-36-113-556,7 19 1431,-11-26-1246,0-1 1,0 1 0,0-1-1,1 1 1,-1-1 0,0 0-1,0 1 1,0-1 0,0 1-1,0-1 1,0 1 0,0-1-1,-1 1 1,1-1 0,0 1-1,0-1 1,0 0 0,0 1-1,0-1 1,-1 1 0,1-1 0,0 0-1,0 1 1,-1-1 0,1 1-1,0-1 1,-1 0 0,1 1-1,0-1 1,-1 0 0,1 0-1,-1 1 1,1-1 0,0 0-1,-1 0 1,1 0 0,-1 1-1,1-1 1,-1 0 0,1 0-1,0 0 1,-1 0 0,1 0-1,-1 0 1,1 0 0,-2 0 0</inkml:trace>
  <inkml:trace contextRef="#ctx0" brushRef="#br0" timeOffset="46024.08">1 1786 16575,'0'0'3936,"26"-10"-2608,-4 3-728,7 1 8,5 3-120,-1 3 8,-6 1-224,-2 4 8,-3 5-168,-6-3-8</inkml:trace>
  <inkml:trace contextRef="#ctx0" brushRef="#br0" timeOffset="46661.7">272 1669 14064,'0'0'40,"0"0"1,0 0-1,0 0 1,0 0-1,0 0 1,0 0-1,0 0 1,1 0-1,-1 0 1,0 0-1,0 0 1,0 0-1,0 0 1,0 1-1,0-1 1,0 0-1,0 0 1,0 0-1,0 0 1,0 0-1,0 0 1,0 0 0,0 0-1,0 0 1,1 0-1,-1 0 1,0 0-1,0 0 1,0 0-1,0 0 1,0 0-1,0 0 1,0 0-1,0 0 1,0 0-1,0 0 1,0 0-1,1 0 1,-1 0-1,0 0 1,0 0-1,0 0 1,0 0-1,0 0 1,0 0-1,0-1 1,0 1-1,0 0 1,0 0 0,0 0-1,0 0 1,0 0-1,0 0 1,0 0-1,0 0 1,0 0-1,1 0 1,-1 0-1,0 0 1,0 0-1,0-1 1,0 1-1,0 0 1,0 0-1,0 0 1,0 0-1,0 0 1,0 0-1,8 9 1248,8 16-197,5 24 241,8 16 116,-26-61-1267,0 1 1,0-1-1,0 1 1,0-1-1,1 0 1,-1 0-1,1 0 1,0-1-1,0 1 0,5 2 1,-8-5-113,0 0-1,1-1 1,-1 1 0,0-1-1,0 1 1,0-1 0,0 0-1,0 1 1,1-1 0,-1 0-1,0 0 1,0 0 0,0 0-1,1 0 1,-1 0 0,0 0-1,0 0 1,0 0 0,1-1-1,-1 1 1,0 0 0,2-2-1,-1 1-12,0 0 0,0-1 0,-1 1 0,1-1 0,0 1 0,-1-1 0,0 0 0,1 0 0,-1 0 0,0 0 0,2-2 0,0-3 31,0 0 0,-1 0-1,1 0 1,-1 0 0,-1-1 0,1-8 0,-2 0 238,-1 1 1,-7-31-1,6 35 345,8 27-616,-1-4-21,-1 1 0,1-1-1,1 0 1,0 0 0,1-1-1,16 21 1,-22-31-21,0-1 0,-1 1 0,1-1 1,0 1-1,0-1 0,0 1 0,0-1 1,0 1-1,-1-1 0,1 0 0,0 1 0,0-1 1,0 0-1,0 0 0,0 0 0,0 0 1,0 0-1,0 0 0,0 0 0,0 0 0,0 0 1,0 0-1,0-1 0,2 1 0,17-12-2748,-18 11 1612</inkml:trace>
  <inkml:trace contextRef="#ctx0" brushRef="#br0" timeOffset="46662.7">392 1582 14272,'0'0'2096,"5"18"-1209,-1-13 65,-1 1 16,0 1-520,0-1 0,1-2-144,6-1 0</inkml:trace>
  <inkml:trace contextRef="#ctx0" brushRef="#br0" timeOffset="46663.7">453 1569 14872,'0'0'904,"2"21"-57,2-11-7,2-1-808,7 4 0</inkml:trace>
  <inkml:trace contextRef="#ctx0" brushRef="#br0" timeOffset="47145.56">599 1659 14464,'0'0'3174,"0"5"-1897,1 11-653,1 0-1,1 0 1,0 0 0,2 0-1,-1 0 1,2-1-1,0 0 1,15 27-1,-32-53 467,-14-38-508,-20-57 1,45 106-575,-1-1 1,1 0-1,0 0 1,-1 0-1,1 0 0,0 0 1,-1 0-1,1 0 1,0 0-1,0 0 0,0 0 1,0 0-1,0 0 1,0 0-1,0 0 1,1 0-1,-1 0 0,0 1 1,0-1-1,1 0 1,-1 0-1,1 0 1,-1 0-1,0 0 0,1 0 1,0 1-1,-1-1 1,1 0-1,0 0 1,-1 1-1,1-1 0,0 0 1,-1 1-1,1-1 1,0 1-1,0-1 0,0 1 1,0 0-1,0-1 1,0 1-1,-1 0 1,1-1-1,0 1 0,2 0 1,5-1 9,0 0 0,-1 1 0,1 0 0,12 1 0,-11 0-7,50 3 300,-9 0-3997</inkml:trace>
  <inkml:trace contextRef="#ctx0" brushRef="#br0" timeOffset="47769.42">1184 1608 15576,'0'0'2961,"1"3"-1104,2 9-913,0 1 0,0 0-1,-1 0 1,0 26 0,2 16-278,15 47 292,6 44 984,-25-144-1897,0 0-1,0 0 1,0-1-1,0 1 0,0 0 1,0 0-1,-1 0 1,1 0-1,-1 0 1,1-1-1,-1 1 1,0 0-1,1 0 1,-1-1-1,0 1 1,0 0-1,0-1 1,-1 1-1,1-1 1,0 0-1,0 1 1,-1-1-1,1 0 0,-1 0 1,1 0-1,-1 0 1,0 0-1,1 0 1,-1 0-1,0 0 1,0-1-1,1 1 1,-1-1-1,0 1 1,0-1-1,0 0 1,0 0-1,0 1 1,0-1-1,1-1 1,-1 1-1,0 0 0,0 0 1,-2-1-1,-11-3 53,0 1 0,0-2 0,0 0 0,0-1 0,1 0-1,-20-13 1,24 13-40,1 0 1,0-1-1,0 0 0,0 0 1,1-1-1,0 0 0,1 0 0,0-1 1,-11-17-1,17 24-38,0 0 0,1 0 1,-1 0-1,1 0 0,-1-1 0,1 1 0,0 0 1,0 0-1,0-1 0,0 1 0,0 0 0,0 0 1,1-1-1,-1 1 0,1 0 0,-1 0 0,1 0 1,0-1-1,0 1 0,0 0 0,0 0 0,0 0 1,0 1-1,1-1 0,-1 0 0,3-1 0,3-6-558,1 2 0,0-1-1,15-10 1,-16 13-1469</inkml:trace>
  <inkml:trace contextRef="#ctx0" brushRef="#br0" timeOffset="48196.46">1224 1508 17983,'0'0'2472</inkml:trace>
  <inkml:trace contextRef="#ctx0" brushRef="#br0" timeOffset="48666.74">1320 1657 12864,'0'0'904,"2"0"-52,20 3 222,0-1 0,0-1 0,0-1 0,0-1 1,29-6-1,-51 8-1018,1-1 0,0 0 0,0-1 1,-1 1-1,1 0 0,0 0 0,0 0 0,-1 0 1,1 0-1,0-1 0,0 1 0,-1 0 0,1-1 1,0 1-1,-1 0 0,1-1 0,0 1 0,-1-1 1,1 1-1,-1-1 0,1 0 0,-1 1 0,1-1 1,-1 1-1,1-1 0,-1 0 0,0 1 0,1-1 1,-1 0-1,0 0 0,1 1 0,-1-1 0,0 0 1,0 0-1,0 1 0,0-1 0,0 0 0,0 0 1,0 1-1,0-1 0,0 0 0,0 0 0,0 0 1,0 1-1,-1-1 0,1 0 0,0 1 0,-1-1 1,1 0-1,0 0 0,-1 1 0,0-1 0,-1-3 75,0 1 0,-1 0 0,1-1 0,-1 1-1,0 0 1,0 1 0,0-1 0,-7-4 0,0 2 60,-1 0 0,1 0 0,-1 1 1,-17-4-1,24 6-120,0 1 1,0 1-1,0-1 0,0 0 0,0 1 1,0 0-1,0 0 0,0 0 1,0 1-1,0-1 0,0 1 1,1 0-1,-1 0 0,0 0 1,0 1-1,0-1 0,-4 4 0,6-3-21,0 0-1,0 0 0,0 0 0,1 0 0,-1 1 0,0-1 1,1 0-1,0 1 0,0 0 0,-1-1 0,2 1 0,-1 0 1,0-1-1,0 1 0,1 0 0,0 0 0,-1 0 0,1-1 0,0 4 1,1 2 44,-1 1 0,1-1 0,0 0 0,1 0 0,3 10 0,-2-10-15,0 1-1,1 0 1,0-1 0,0 0-1,1 0 1,0 0-1,0 0 1,1-1-1,0 0 1,1 0-1,-1-1 1,1 0-1,10 7 1,-11-9-33,0 0 0,1-1-1,0 0 1,0 0 0,0 0 0,0-1 0,0 0 0,0-1 0,0 1 0,1-2 0,-1 1-1,0-1 1,1 0 0,-1 0 0,1-1 0,-1 0 0,8-2 0,-2-1 28,0 0 0,0-1 1,-1 0-1,22-14 0,-4 1-3980</inkml:trace>
  <inkml:trace contextRef="#ctx0" brushRef="#br0" timeOffset="48667.74">1620 1638 15680,'0'0'5505</inkml:trace>
  <inkml:trace contextRef="#ctx0" brushRef="#br0" timeOffset="49443.06">1742 1617 14776,'0'0'1009,"-3"-3"-116,1 1-742,1 1 1,-1 0-1,0-1 0,0 1 0,0 0 0,0 0 1,0 0-1,0 1 0,-1-1 0,1 0 0,0 1 1,0-1-1,-1 1 0,1 0 0,0 0 0,0 0 1,-1 0-1,1 0 0,0 0 0,0 1 0,-1-1 1,1 1-1,0-1 0,0 1 0,0 0 0,-4 2 1,0-1 66,0 1 1,0 0-1,1 0 1,0 0-1,-1 1 1,1 0-1,0 0 1,1 0-1,-1 1 1,1-1-1,-7 10 1,9-10-150,0 0 0,0 0 0,0 0 0,1 0 0,-1 1 1,1-1-1,0 0 0,1 1 0,-1-1 0,1 0 0,0 1 0,0-1 1,0 1-1,0-1 0,1 0 0,0 1 0,2 7 0,-2-8-7,1 1-1,-1-1 0,1 1 1,0-1-1,0 0 1,0 0-1,1 0 1,-1 0-1,1 0 0,0 0 1,0-1-1,1 1 1,-1-1-1,1 0 0,3 3 1,-4-5-21,0 0 1,0 1 0,0-1-1,0 0 1,0-1-1,0 1 1,0 0-1,0-1 1,0 0-1,0 1 1,0-1 0,0 0-1,0-1 1,0 1-1,0-1 1,0 1-1,0-1 1,0 0-1,0 0 1,0 0 0,0 0-1,0-1 1,5-3-1,6-5 89,-1-1 0,1 0 0,-2-2-1,0 1 1,0-1 0,-1-1 0,-1 0-1,0-1 1,-1 0 0,-1 0 0,12-31-1,-18 42-84,-1-1-1,0 1 0,0-1 0,-1 0 0,1 0 0,-1 1 1,0-1-1,0 0 0,-1 0 0,-1-6 0,-15-46 271,8 34-213,3 5-19,-32-88 252,31 91-201,0 0 0,-1 1 0,-1-1 0,-17-22 0,26 37-129,-1 0 0,1 0 0,0-1 0,0 1 0,0 0 0,0 0 0,0 0 0,0 0 0,0 0-1,-1 0 1,1 0 0,0-1 0,0 1 0,0 0 0,0 0 0,0 0 0,-1 0 0,1 0 0,0 0 0,0 0 0,0 0 0,0 0 0,-1 0 0,1 0 0,0 0 0,0 0-1,0 0 1,0 0 0,0 0 0,-1 0 0,1 0 0,0 0 0,0 0 0,0 0 0,0 0 0,-1 1 0,1-1 0,0 0 0,0 0 0,0 0 0,0 0 0,0 0 0,-6 10 99,0 14 0,6-23-96,-4 24 65,1-1 0,1 1-1,1 0 1,1 0-1,2 0 1,0 0 0,7 29-1,-4-35-7,-1 0 0,2-1 0,1 1 0,0-1 0,1-1 0,1 0 0,1 0 0,0 0 0,25 28 0,-30-39-32,1-1-1,0 0 1,0 0-1,0 0 1,1-1 0,-1 0-1,1 0 1,0-1-1,0 1 1,1-2-1,-1 1 1,1-1 0,-1 0-1,15 1 1,-18-2-18,0-1 0,0 0 0,0-1 0,0 1 1,0 0-1,0-1 0,0 0 0,0 0 0,0 0 1,0-1-1,0 1 0,-1-1 0,1 0 0,-1 0 0,1 0 1,-1-1-1,0 1 0,1-1 0,-1 0 0,-1 1 0,1-2 1,0 1-1,-1 0 0,1 0 0,-1-1 0,0 1 0,0-1 1,-1 0-1,3-5 0,-2 6-15,-1-1 0,0 1 0,0 0 0,0 0 0,0-1 0,-1 1 0,1 0 0,-1-1 0,0 1 0,0 0 0,0-1 0,0 1 0,-1 0 0,1-1 0,-1 1 0,0 0 0,0-1 0,0 1 0,0 0 0,-1 0 0,1 0 0,-1 0 0,0 0 0,0 0 0,0 1 0,0-1 0,0 1 0,0-1 0,-1 1 0,0 0 0,1 0 0,-1 0 0,0 0 0,0 0 0,0 1 0,0-1 0,0 1 0,0 0 0,0 0 0,-1 0 0,1 0 0,0 1 0,-1-1 0,1 1 0,-5 0 0,7-1 0,-1 1 0,0 0 0,1 0 0,-1 0 0,0 0 0,0 0 0,1 1 0,-1-1 0,0 0 0,1 1 0,-1 0 0,1-1 0,-1 1 0,0 0 0,1-1 0,-1 1 0,1 0 0,-2 2 0,2-2 0,0 1 0,0-1 0,0 0 0,1 1 0,-1-1 0,0 0 0,1 1 0,-1-1 0,1 1 0,0-1 0,0 1 0,-1-1 0,1 1 0,0-1 0,0 1 0,1 2 0,1 6 0,0-1 0,1 1 0,0-1 0,0 0 0,6 10 0,-7-15 0,3 9 0,29 52 0,-32-60 0,1-1 0,0 0 0,0 0 0,0 0 0,1 0 0,-1 0 0,1-1 0,0 1 0,0-1 0,1 0 0,6 4 0,-9-7 0,1 1 0,0 0 0,0-1 0,0 1 0,-1-1 0,1 0 0,0 0 0,0 0 0,0 0 0,0-1 0,0 1 0,-1-1 0,1 0 0,0 1 0,0-1 0,-1 0 0,1-1 0,-1 1 0,1 0 0,4-4 0,4-4 0,0 0 0,20-20 0,-20 18 0,-1 0-152,9-7 124,-9 9-3756</inkml:trace>
  <inkml:trace contextRef="#ctx0" brushRef="#br0" timeOffset="49856.4">2153 1600 25327,'0'0'4627,"-1"3"-3111,-1 4-1376,1 1 0,1-1 1,-1 1-1,1-1 1,0 1-1,1-1 0,0 1 1,0-1-1,3 9 0,24 70-290,-27-83 186,-9-59-36,7 51 0,-2-7 0,1 0 0,1-1 0,0 1 0,1-23 0,0 33 0,0 0 0,0 0 0,1 0 0,-1 0 0,1 0 0,-1 0 0,1 0 0,0 0 0,0 0 0,-1 0 0,1 0 0,1 0 0,-1 0 0,0 0 0,0 1 0,1-1 0,-1 0 0,1 1 0,-1 0 0,1-1 0,0 1 0,0 0 0,-1 0 0,1 0 0,0 0 0,0 0 0,0 0 0,0 0 0,0 1 0,0-1 0,0 1 0,0-1 0,1 1 0,-1 0 0,3 0 0,2 0 0,0 0 0,-1 1 0,1-1 0,-1 1 0,0 1 0,1-1 0,-1 1 0,0 1 0,0-1 0,0 1 0,0 0 0,0 0 0,-1 0 0,1 1 0,6 6 0,-7-5 0,0 1 0,0 0 0,0 0 0,-1 0 0,0 1 0,0-1 0,0 1 0,-1 0 0,0 0 0,-1 1 0,1-1 0,1 13 0,2 47 309,-4-23-1186,3-17-2582</inkml:trace>
  <inkml:trace contextRef="#ctx0" brushRef="#br0" timeOffset="50406.84">2683 1234 23823,'0'0'6536,"2"9"-5816,2 21-541,44 440 1322,-48-453-1811,1 15 986,-1-30-867,0-1-1,0 0 1,1 0 0,-1 0-1,0 0 1,1 0-1,-1 0 1,1 0-1,-1 0 1,1 0-1,0 0 1,-1 0-1,1 0 1,0-1-1,0 1 1,0 0 0,-1 0-1,1-1 1,0 1-1,0 0 1,0-1-1,2 1 1</inkml:trace>
  <inkml:trace contextRef="#ctx0" brushRef="#br0" timeOffset="50871.04">2817 1690 24223,'0'0'2743,"1"2"-1198,4 9-1079,-1 1 0,-1-1 0,0 1 0,0 0 0,-1 0 0,-1 0 1,0 21-1,2-1-104,-2-8-217,0-12-131,-2-26-16,-1-24 2,-2-66 0,5 90 0,0 0 0,0 0 0,2 0 0,-1 1 0,8-19 0,-10 29 0,1 0 0,1 1 0,-1-1 0,0 1 0,1-1 0,-1 1 0,1-1 0,0 1 0,-1 0 0,1 0 0,0 0 0,0 0 0,1 0 0,-1 0 0,0 1 0,1-1 0,-1 1 0,1-1 0,-1 1 0,1 0 0,0 0 0,3-1 0,-4 2 0,1 0 0,-1 0 0,1 0 0,-1 0 0,1 1 0,-1-1 0,1 1 0,-1 0 0,0-1 0,1 1 0,-1 0 0,0 0 0,0 0 0,1 1 0,-1-1 0,0 1 0,0-1 0,0 1 0,-1-1 0,1 1 0,0 0 0,-1 0 0,1 0 0,-1 0 0,0 0 0,2 3 0,0 2 0,1-1 0,-2 0 0,1 1 0,-1 0 0,0-1 0,-1 1 0,1 0 0,-1 0 0,0 9 0,-1 7 0,-5 35 0,3-38 0,0 1 0,2 23 0,0-44 0,0 1 0,0-1 0,0 0 0,0 1 0,1-1 0,-1 1 0,0-1 0,0 0 0,0 1 0,0-1 0,1 0 0,-1 1 0,0-1 0,0 0 0,1 0 0,-1 1 0,0-1 0,0 0 1,1 0-1,-1 1 0,0-1 0,1 0 0,-1 0 0,0 0 0,1 1 0,-1-1 0,0 0 0,1 0 0,-1 0 0,0 0 0,1 0 0,-1 0 0,1 0 0,3 0-2499</inkml:trace>
  <inkml:trace contextRef="#ctx0" brushRef="#br0" timeOffset="51642.35">3230 1670 23719,'0'0'1240,"1"-3"40,-1 3-1203,1 0-1,-1-1 1,0 1 0,0 0-1,0 0 1,1-1-1,-1 1 1,0 0 0,0 0-1,0-1 1,0 1-1,1 0 1,-1-1 0,0 1-1,0 0 1,0-1-1,0 1 1,0 0 0,0-1-1,0 1 1,0 0 0,0-1-1,0 1 1,0 0-1,0 0 1,0-1 0,0 1-1,0 0 1,0-1-1,0 1 1,-1 0 0,1-1-1,0 1 1,0 0-1,0 0 1,0-1 0,-1 1-1,1 0 1,-16 4 2575,6-1-3131,-7 3 614,0 0 0,1 1 0,-28 16 0,40-21-112,0 1 1,0 0-1,0 0 0,0 0 1,0 1-1,0-1 0,1 1 0,0 0 1,-1 0-1,2 0 0,-1 0 1,0 0-1,1 1 0,0-1 1,0 1-1,0 0 0,0 0 1,-1 7-1,3-10-11,0 1 0,1 0 0,-1-1 0,0 1 0,1-1 0,0 1 0,-1-1 0,1 1 0,0-1-1,0 0 1,0 1 0,1-1 0,-1 0 0,1 0 0,-1 0 0,1 0 0,-1 0 0,1 0 0,0 0 0,0 0 0,0-1 0,0 1 0,0-1 0,1 1 0,-1-1 0,0 0 0,4 1 0,3 2-7,-1-1 1,0 0 0,1-1 0,0 0 0,-1 0 0,16 1 0,-16-4-6,0 1 0,0-1 0,-1 0 0,1-1 0,0 0 0,0 0 0,-1 0 0,1-1 0,-1 0 0,0-1 0,0 0 0,0 0 0,-1 0 0,1-1 0,-1 0 0,0 0 0,8-9 0,-4 3 0,-1 0 0,0-1 0,-1 1 0,0-2 0,-1 1 0,0-1 0,-1 0 0,8-25 0,-12 30 0,-1 0 0,0 0 0,0 0 0,0 0 0,-1 0 0,-1 0 0,1 0 0,-4-15 0,-2-3 0,-12-33 0,8 31 0,-10-38 0,5 13 0,-28-62 0,43 115 0,0-1 0,-1 0 0,1 0 0,0 1 0,0-1 0,-1 0 0,1 1 0,0-1 0,-1 0 0,1 1 0,0-1 0,-1 1 0,1-1 0,-1 1 0,1-1 0,-1 1 0,1-1 0,-1 1 0,0-1 0,1 1 0,-2-1 0,-5 18 0,0 11 0,2 1 0,1 0 0,0 31 0,5 89 0,0-111 0,12 73 0,-11-100 0,0 0 0,1 0 0,0 0 0,1-1 0,1 1 0,-1-1 0,2 0 0,-1 0 0,1-1 0,1 1 0,7 7 0,-10-13 0,0-1 0,1 1 0,-1-1 0,1 0 0,-1-1 0,1 1 0,0-1 0,0 0 0,0 0 0,0-1 0,0 1 0,1-1 0,-1 0 0,0-1 0,1 1 0,-1-1 0,0 0 0,1 0 0,5-2 0,4 0 0,-1-1 0,0 0 0,-1-1 0,1-1 0,25-12 0,-32 13 0,0 0 0,0-1 0,-1 0 0,0 0 0,0-1 0,0 1 0,0-1 0,-1-1 0,0 1 0,8-14 0,-11 17 0,0 0 0,-1 0 0,1 0 0,-1 0 0,0 0 0,0-1 0,0 1 0,0 0 0,0-1 0,-1 1 0,1 0 0,-1-1 0,0 1 0,0 0 0,0-1 0,-1 1 0,1-1 0,-1 1 0,0 0 0,0 0 0,0-1 0,0 1 0,0 0 0,-1 0 0,0 0 0,1 0 0,-1 0 0,-3-3 0,2 3 0,-1 1 0,1-1 0,-1 0 0,1 1 0,-1 0 0,0 0 0,0 0 0,0 0 0,0 1 0,0-1 0,0 1 0,-1 0 0,1 1 0,0-1 0,0 1 0,-1-1 0,-5 2 0,8-1 0,-1 0 0,0 0 0,1 1 0,-1-1 0,1 1 0,-1-1 0,1 1 0,-1 0 0,1 0 0,-1 0 0,1 1 0,0-1 0,0 0 0,0 1 0,0 0 0,0-1 0,0 1 0,0 0 0,0 0 0,0 0 0,1 0 0,-1 0 0,1 1 0,0-1 0,0 0 0,-1 1 0,2-1 0,-1 1 0,-1 2 0,1 3 0,1-1 0,-1 1 0,1-1 0,1 1 0,-1-1 0,1 0 0,1 1 0,-1-1 0,1 0 0,1 1 0,-1-1 0,1 0 0,0-1 0,1 1 0,-1-1 0,7 9 0,-2-4 0,0-1 0,1 1 0,0-1 0,1-1 0,0 0 0,1 0 0,0-1 0,14 8 0,-23-14 3,1 0 0,-1-1 0,1 0 0,0 0 0,0 0 0,-1 0 0,1 0 0,0 0 0,0-1 0,0 0 0,0 1 0,0-1 0,0 0 0,0 0 0,0-1 0,0 1 0,0-1 0,0 1 0,-1-1 0,1 0 0,0 0 0,3-2 0,19-14-4048</inkml:trace>
  <inkml:trace contextRef="#ctx0" brushRef="#br0" timeOffset="52043.15">3690 1601 25231,'0'0'3099,"1"2"-1358,0 7-1293,1 0 0,1 0 0,0 0 0,0-1 0,6 10-1,4 15-446,1 12-1,-12-34 0,1 0 0,1 0 0,-1-1 0,1 1 0,1-1 0,0 0 0,1-1 0,0 1 0,0-1 0,13 15 0,-17-23 7,0 1 0,0 0 0,0 0 0,0 0 0,-1 0 0,1 0 0,-1 0 0,0 1 0,2 1 0,-3 8-4078</inkml:trace>
  <inkml:trace contextRef="#ctx0" brushRef="#br0" timeOffset="52512.47">3665 1974 24623,'0'0'1344,"3"-19"0,5-3 320,9-11 8,8-4-904,7-4 16,7 3-536,3 5 16,-1 7-216,-3 6-48,-2 13 0,-4 3 0</inkml:trace>
  <inkml:trace contextRef="#ctx0" brushRef="#br0" timeOffset="52960.02">4559 1624 23319,'0'0'7363,"-2"3"-7119,-39 52 280,-48 48 1,79-93-380,-1 0 1,0-1-1,-1-1 1,-20 12-1,-23 16-88,54-35-57,0-1 0,0 1 0,1-1 0,-1 0 0,0 1 0,1 0 0,-1-1 0,0 1 0,1-1 0,-1 1 0,1 0 0,-1-1 0,1 1 0,-1 0 0,1 0 0,-1 0 0,1-1 0,0 1 0,-1 0 0,1 0 0,0 0 0,0 0 0,0-1 0,0 1 0,0 0 0,0 0 0,0 1 0,1 0 0,0-1 0,0 1 0,1-1 0,-1 0 0,0 0 0,1 0 0,-1 0 0,1 0 0,0 0 0,-1 0 0,1 0 0,0-1 0,2 2 0,9 3 0,1 1 0,0-2 0,0 0 0,0-1 0,0 0 0,1-1 0,-1-1 0,1 0 0,-1-1 0,29-3 0,51-12 69,-57 11-4122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9:59.48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0 710 19087,'0'0'2266,"2"2"-802,-2-1-1369,1 0 1,-1-1-1,1 1 1,-1-1-1,0 1 1,1-1-1,-1 1 1,1-1-1,-1 1 1,1-1 0,-1 1-1,1-1 1,0 0-1,-1 1 1,1-1-1,0 0 1,-1 1-1,1-1 1,0 0-1,-1 0 1,1 0-1,0 1 1,-1-1 0,1 0-1,1 0 1,0-1-4,0 0 1,0 0 0,0 1-1,0-1 1,0-1 0,0 1 0,-1 0-1,1 0 1,0-1 0,2-2 0,16-18 60,-1 0 1,-2-2 0,0 0 0,16-32 0,-18 32-74,8-17 56,-2-2 1,-1 0-1,15-51 1,-12 18 156,13-84 0,-35 157-282,1-5 49,-1 0 0,1-1 0,-2 1 0,1-1 0,-1 1-1,-2-17 1,-11 78 351,-10 171-22,22-180-250,2 0-1,2 0 0,10 52 1,-6-18 371,-3-68-561,-2-7-3613</inkml:trace>
  <inkml:trace contextRef="#ctx0" brushRef="#br0" timeOffset="378.94">101 440 21407,'0'0'4680,"31"-5"-4016,-2 5 8,10 2-488,3 1 16,0-1-128,-7-4 8,-8-1-64,-3 0 16,-5 1-32,-4 1 8</inkml:trace>
  <inkml:trace contextRef="#ctx0" brushRef="#br0" timeOffset="790.5">444 364 18791,'0'0'595,"0"3"57,0 176 4801,1-184-5342,0-1-1,0 1 1,0-1-1,4-9 1,3-10 10,-4-2 13,-4 21-77,0-1 1,1 1-1,0 0 0,1-1 1,-1 1-1,1 0 0,0 0 1,1 0-1,2-6 1,-4 12-46,-1-1 1,0 1-1,1-1 1,-1 0-1,1 1 1,0-1-1,-1 1 1,1-1-1,-1 1 1,1 0 0,0-1-1,-1 1 1,1 0-1,0-1 1,-1 1-1,1 0 1,0 0-1,-1-1 1,1 1-1,0 0 1,0 0 0,-1 0-1,1 0 1,0 0-1,0 0 1,-1 0-1,1 0 1,0 1-1,0-1 1,-1 0-1,1 0 1,0 1-1,-1-1 1,1 0 0,0 1-1,-1-1 1,1 0-1,0 1 1,-1-1-1,1 1 1,-1-1-1,1 1 1,-1-1-1,1 1 1,-1 0 0,1-1-1,-1 1 1,1 1-1,3 4 26,0 0-1,0 0 1,4 12-1,-6-14-18,11 27 65,-10-22-53,0-1-1,0 1 1,1-1-1,0 0 1,1 0-1,0-1 1,7 9-1,-12-15-26,1-1 0,-1 0 0,0 0 0,1 1 0,-1-1 0,0 0 0,1 0 0,-1 1 0,1-1 0,-1 0 0,1 0-1,-1 0 1,1 0 0,-1 0 0,0 1 0,1-1 0,-1 0 0,1 0 0,-1 0 0,1 0 0,-1-1 0,1 1 0,-1 0-1,1 0 1,3-2-2598</inkml:trace>
  <inkml:trace contextRef="#ctx0" brushRef="#br0" timeOffset="1235.13">645 315 19703,'0'0'826,"2"0"66,3 0-383,0 0 0,-1 0 1,1 1-1,0-1 0,-1 1 1,9 3-1,-7-2-437,0 0 0,-1 1 0,1-1 0,-1 1 0,0 0 0,0 1 0,0-1 0,0 1 0,0 0 0,-1 0 0,0 1 0,0-1 0,0 1 0,-1 0 0,6 9 0,-8-11-57,0-1 1,-1 1-1,1-1 1,-1 1-1,0 0 0,1-1 1,-1 1-1,-1-1 1,1 1-1,0-1 0,-1 1 1,1-1-1,-1 1 1,0-1-1,1 1 0,-1-1 1,0 1-1,-1-1 1,1 0-1,-2 3 1,-5 6 50,0 0 1,-16 16 0,14-17 0,3-2-26,0-1 33,1 1 1,-1-1-1,1 1 1,-7 13-1,12-20-60,0 1-1,1-1 0,-1 0 0,0 1 0,1-1 1,-1 0-1,1 1 0,0-1 0,-1 1 0,1-1 0,0 1 1,0-1-1,0 0 0,0 1 0,0-1 0,0 1 1,0-1-1,1 1 0,-1-1 0,0 1 0,1-1 0,-1 0 1,1 1-1,0-1 0,-1 0 0,1 1 0,0-1 1,0 0-1,0 0 0,0 0 0,0 0 0,0 0 0,0 0 1,0 0-1,0 0 0,0 0 0,1 0 0,1 0 1,3 2 40,1-1 0,-1 0 0,1 0 0,0 0 0,-1-1 0,1 0 0,0-1 0,0 1 0,0-1 0,0 0 1,-1-1-1,1 0 0,9-2 0,-4 0-654,0 0 1,0-1 0,0 0 0,0-1-1,20-11 1</inkml:trace>
  <inkml:trace contextRef="#ctx0" brushRef="#br0" timeOffset="1653.85">1020 416 20399,'0'0'2052,"-3"-3"-720,-2 0-1077,0 0 0,0 1 0,0-1 0,0 1 0,0 0 0,-1 0 0,1 1 0,-1-1 0,1 1 0,-1 1 0,-7-1 0,10 1-220,0 0-1,0 0 1,-1 0-1,1 1 1,0 0 0,0-1-1,0 1 1,0 0-1,0 1 1,0-1-1,0 0 1,0 1-1,0 0 1,0-1-1,1 1 1,-1 0 0,1 1-1,0-1 1,-1 0-1,1 1 1,0-1-1,-2 5 1,1-3 25,1 0 1,0 0 0,1 0-1,-1 1 1,1-1-1,-1 0 1,1 1-1,1-1 1,-1 0 0,1 1-1,-1-1 1,1 1-1,0-1 1,1 1 0,-1-1-1,1 1 1,2 6-1,-2-8-21,0 0 0,0-1 0,1 1-1,-1 0 1,1 0 0,0-1 0,0 1-1,0-1 1,0 1 0,0-1 0,0 0 0,1 0-1,-1 0 1,1 0 0,-1-1 0,1 1-1,0 0 1,0-1 0,0 0 0,-1 0-1,1 0 1,1 0 0,-1 0 0,0-1 0,0 1-1,3-1 1,5 0 17,0 0-1,-1-1 1,1 0 0,0-1-1,-1 0 1,0-1 0,1 0-1,-1-1 1,0 0 0,0 0-1,-1-1 1,1 0-1,-1-1 1,10-8 0,-18 12-36,1 0 0,0 0 0,-1-1 1,0 1-1,0 0 0,1-1 0,-1 1 1,-1-1-1,1 1 0,0-1 0,-1 1 1,1-1-1,-1 0 0,0 1 0,0-1 1,0 0-1,0 1 0,0-1 0,-1 0 1,1 1-1,-1-1 0,1 1 0,-1-1 1,0 1-1,-2-4 0,2 3 5,0 0-1,-1-1 1,1 1 0,-1 0-1,0 0 1,0 0-1,0 1 1,0-1 0,0 0-1,-1 1 1,1 0 0,-1-1-1,0 1 1,0 0-1,0 0 1,0 1 0,0-1-1,0 0 1,-4 0-1,7 2-18,-1 0 1,0-1-1,0 1 0,0 0 0,1 0 0,-1 1 0,0-1 0,0 0 0,1 0 1,-1 0-1,0 0 0,0 1 0,1-1 0,-1 0 0,0 1 0,1-1 0,-1 1 1,0-1-1,1 1 0,-1-1 0,1 1 0,-1-1 0,1 1 0,-1-1 0,1 1 0,-1 0 1,1-1-1,-1 1 0,1 0 0,0-1 0,-1 1 0,1 0 0,0 0 0,0-1 1,0 1-1,0 0 0,-1 0 0,1-1 0,0 2 0,0 33 89,0-35-95,0 6 8,0-1-1,1 0 0,0 1 0,0-1 0,1 0 0,-1 0 0,1 0 1,0 0-1,0 0 0,1 0 0,0 0 0,0-1 0,0 1 1,0-1-1,1 0 0,-1 0 0,1 0 0,0-1 0,0 1 1,0-1-1,1 0 0,-1 0 0,1 0 0,0-1 0,0 1 1,0-1-1,0 0 0,0-1 0,0 1 0,1-1 0,-1 0 1,0-1-1,1 1 0,9-1 0,-8-1 6,-1 1-1,0-1 1,0-1 0,1 1-1,-1-1 1,0 0-1,0-1 1,10-5 0,6-8-4118</inkml:trace>
  <inkml:trace contextRef="#ctx0" brushRef="#br0" timeOffset="2195.38">1205 145 17583,'0'-3'946,"-1"-7"-478,1 5 556,2 8 2568,6 33-2801,-1 1 0,-2 0 0,0 57 1,-3-47 487,12 73 0,-9-106-863,1-13 65,6-21 167,-8 13-651,22-52 451,-17 38-221,0 0 1,19-29-1,-27 49-214,-1 0-1,1-1 1,0 1-1,-1 0 1,1 0-1,0 0 0,0 0 1,0 0-1,0 1 1,0-1-1,0 0 1,0 0-1,0 1 0,0-1 1,0 0-1,0 1 1,1-1-1,-1 1 1,0-1-1,0 1 1,2 0-1,-2 0-2,0 0 0,0 0 0,0 1-1,0-1 1,0 1 0,0-1 0,0 1 0,0-1 0,0 1 0,0 0-1,-1-1 1,1 1 0,0 0 0,0 0 0,-1 0 0,1-1 0,-1 1 0,1 0-1,0 2 1,3 6 24,0 0-1,-1 0 1,0 0-1,1 11 1,-3-17-34,1 7 20,0 3-9,1 1 1,0-1-1,1-1 1,1 1-1,0 0 1,0-1-1,9 14 1,-13-25-7,1 1-1,-1-1 1,0 0 0,1 0 0,-1 1-1,1-1 1,0 0 0,-1 0 0,1-1-1,0 1 1,-1 0 0,1 0 0,0-1-1,2 1 1,7 0-4157</inkml:trace>
  <inkml:trace contextRef="#ctx0" brushRef="#br0" timeOffset="2661.9">1581 91 23615,'0'0'1336,"0"24"0,2 10 336,1 10 0,0 0-832,-2 3 16,1-5-560,-1-1 8,3-1-112,2-3 0,6-8-48,-2-5 8,0-11-32,-1-7-88,10-3-32,3-9 0</inkml:trace>
  <inkml:trace contextRef="#ctx0" brushRef="#br0" timeOffset="3143.03">1961 187 23015,'0'0'6048,"4"-1"-5276,-3 0-752,0 0 1,0 1-1,-1-1 0,1 1 1,0-1-1,0 1 0,0 0 1,0-1-1,0 1 0,0 0 1,0-1-1,0 1 1,0 0-1,0 0 0,0 0 1,0 0-1,0 0 0,0 0 1,0 0-1,0 1 0,0-1 1,0 0-1,0 0 0,-1 1 1,1-1-1,0 1 0,0-1 1,0 1-1,0-1 0,0 1 1,-1-1-1,1 1 0,0 0 1,0-1-1,-1 1 0,1 0 1,-1 0-1,1-1 0,0 1 1,-1 0-1,0 0 0,1 0 1,-1 0-1,1 0 0,-1 0 1,0 1-1,3 5 42,-1 0 1,0 1-1,-1-1 1,0 1-1,0-1 0,0 1 1,-2 13-1,-10 56 366,8-56-244,0-1 0,-1 34 0,4-44-119,1 0-1,0 0 1,0 0 0,1 0 0,1 0 0,4 14 0,-6-22-64,0 0-1,0 0 1,-1-1 0,1 1 0,0 0 0,0-1 0,1 1-1,-1-1 1,0 1 0,0-1 0,1 0 0,-1 0-1,1 1 1,-1-1 0,1 0 0,0 0 0,-1 0 0,1-1-1,0 1 1,0 0 0,-1-1 0,1 1 0,0-1-1,0 1 1,0-1 0,0 0 0,0 0 0,0 0 0,-1 0-1,1 0 1,0 0 0,0-1 0,0 1 0,0 0-1,0-1 1,-1 0 0,1 1 0,0-1 0,0 0 0,-1 0-1,1 0 1,1-1 0,26-16-1,-2 0 0,43-38 0,26-17 0,-89 68 0,0 0 0,0 1 0,0-1 0,9-9 0</inkml:trace>
  <inkml:trace contextRef="#ctx0" brushRef="#br0" timeOffset="3644.97">2249 423 25023,'0'0'6152,"1"3"-5233,19 79-191,-14-53-749,1 1 0,13 30 0,-20-59 29,1 0 0,-1 0-1,1 0 1,-1-1 0,0 1 0,1 0 0,0 0-1,-1-1 1,1 1 0,-1 0 0,1-1 0,0 1-1,-1-1 1,1 1 0,0-1 0,0 1 0,-1-1-1,1 1 1,0-1 0,0 0 0,0 0 0,0 1-1,-1-1 1,1 0 0,0 0 0,0 0 0,0 0-1,0 0 1,0 0 0,0 0 0,0 0-1,-1 0 1,1 0 0,0-1 0,0 1 0,0 0-1,0-1 1,-1 1 0,1 0 0,0-1 0,0 1-1,-1-1 1,2 0 0,3-2-858,0-1 0,0 0 0,0 0 0,5-5 0,-10 9 744</inkml:trace>
  <inkml:trace contextRef="#ctx0" brushRef="#br0" timeOffset="4051.14">2358 421 24223,'0'0'6601,"3"3"-5949,9 12-291,-7-10-290,-1 0 0,0 0 0,0 1 0,0-1 0,0 1 1,-1 0-1,3 7 0,-2 4 4,-1-1 1,0 1 0,0 23-1,1 6-24,-2-33-51,0-11 0,0-9 0,3-56 0,-5 46 0,1-1 0,0 0 0,2 1 0,0-1 0,1 1 0,1 0 0,8-19 0,-13 35 0,0 0 0,0 0 0,0 1 0,1-1 0,-1 0 0,0 0 0,1 0 0,-1 1 0,1-1 0,-1 0 0,1 0 0,-1 1 0,1-1 0,0 0 0,-1 1 0,1-1 0,0 1 0,0-1 0,-1 1 0,1-1 0,0 1 0,0 0 0,-1-1 0,1 1 0,0 0 0,0-1 0,0 1 0,0 0 0,0 0 0,0 0 0,-1 0 0,1 0 0,0 0 0,0 0 0,0 0 0,0 0 0,0 1 0,0-1 0,-1 0 0,1 0 0,0 1 0,0-1 0,0 1 0,-1-1 0,1 0 0,0 1 0,0 0 0,-1-1 0,1 1 0,0-1 0,-1 1 0,1 0 0,-1-1 0,1 1 0,0 1 0,4 4 0,-1 0 0,1 1 0,-1 0 0,6 13 0,-6-9 0,-1 0 0,0 1 0,0 0 0,-1-1 0,-1 1 0,0 0 0,0 0 0,-1 0 0,-1 0 0,-3 18 0,1 5 0,3-35-3,0 1 0,0-1 0,0 0-1,0 1 1,0-1 0,0 1 0,0-1 0,0 0 0,0 1 0,0-1 0,0 1-1,1-1 1,-1 0 0,0 1 0,0-1 0,0 1 0,0-1 0,1 0 0,-1 1-1,0-1 1,0 0 0,1 0 0,-1 1 0,0-1 0,1 0 0,-1 0-1,0 1 1,1-1 0,-1 0 0,0 0 0,1 0 0,-1 1 0,1-1 0,-1 0-1,0 0 1,1 0 0,-1 0 0,1 0 0,-1 0 0,0 0 0,1 0 0,-1 0-1,1 0 1,-1 0 0,0 0 0,1 0 0,-1 0 0,1 0 0,-1-1-1,1 1 1,6-2-3561</inkml:trace>
  <inkml:trace contextRef="#ctx0" brushRef="#br0" timeOffset="4521.71">2806 453 24423,'0'0'2692,"-3"0"-1145,-3 0-1285,-1 1 0,1-1 0,-1 2 0,1-1 0,-1 1 0,1 0 0,0 0 0,0 0 0,0 1 0,0 0 0,0 0 1,1 1-1,-1 0 0,-6 5 0,9-6-256,0 0 1,0 0 0,1 0-1,-1 0 1,1 1 0,-1-1-1,1 1 1,0-1 0,0 1-1,1 0 1,-1 0 0,1 0-1,0-1 1,0 1-1,0 1 1,0-1 0,1 0-1,0 0 1,0 0 0,0 0-1,0 0 1,0 0 0,1 0-1,2 7 1,-2-7-7,1-1 0,0 1 0,0-1 0,0 0 0,0 0 0,0 0 0,1 0 0,-1 0 0,1 0 0,0-1 0,0 1 0,0-1 0,0 0 0,0 0 0,0 0 0,1 0 0,-1-1 0,1 1 0,-1-1 0,1 0 0,0 0 0,-1 0 0,1 0 0,0-1 0,5 1 0,-2-1 0,-1 1 0,1-1 0,-1 0 0,0-1 0,1 0 0,-1 0 0,0 0 0,1-1 0,-1 0 0,0 0 0,0 0 0,0-1 0,-1 0 0,11-6 0,-6 0 0,0 0 0,-1-1 0,0 0 0,7-12 0,-12 16 0,0 0 0,0 0 0,-1 0 0,0 0 0,0 0 0,-1-1 0,0 1 0,0-1 0,2-11 0,-4 14 0,0 0 0,0 0 0,-1 1 0,1-1 0,-1 0 0,0 0 0,0 1 0,0-1 0,-1 1 0,1-1 0,-1 1 0,0-1 0,0 1 0,0 0 0,0 0 0,0 0 0,-1 0 0,1 0 0,-1 1 0,0-1 0,-5-3 0,5 4 0,0 0 0,0 1 0,0-1 0,0 1 0,0-1 0,0 1 0,-1 0 0,1 0 0,0 1 0,-1-1 0,1 1 0,0-1 0,-1 1 0,1 0 0,-1 0 0,1 1 0,0-1 0,-1 1 0,1-1 0,0 1 0,-1 0 0,1 1 0,0-1 0,-4 3 0,0 0 0,1 0 0,0 0 0,1 1 0,-1 0 0,-8 10 0,13-14 0,0 0 0,0 0 0,1 1 0,-1-1 0,0 1 0,0-1 0,1 0 0,-1 1 0,1-1 0,-1 1 0,1-1 0,0 1 0,-1 0 0,1 2 0,0-3 0,1 0 0,-1 0 0,0 0 0,1 0 0,-1 0 0,1 0 0,-1 0 0,1 0 0,-1 0 0,1 0 0,0 0 0,0 0 0,-1-1 0,1 1 0,0 0 0,0 0 0,0-1 0,0 1 0,0-1 0,0 1 0,0-1 0,0 1 0,2 0 0,38 9-305,-26-8-3465</inkml:trace>
  <inkml:trace contextRef="#ctx0" brushRef="#br0" timeOffset="4985.74">2956 140 23111,'0'0'5803,"2"2"-4815,1 3-881,-1-1 0,0 0 1,0 1-1,0-1 0,0 1 1,0 0-1,-1 0 0,0-1 0,0 1 1,0 7-1,1 59 111,-2-38-39,9 230 626,-9-241-627,-1-22 5,2-12-85,-1 7-93,0-7-3,1 0 0,0-1 0,1 1-1,0 0 1,6-17 0,-8 28-2,1 0 0,0 0 0,-1 1 0,1-1 0,0 0 0,0 0 0,0 1 0,0-1 0,0 0 0,0 1 0,0-1 0,0 1 0,0 0 0,0-1 0,0 1 0,0 0 0,0-1 0,0 1 0,0 0 0,0 0 0,0 0 0,0 0 0,1 0 0,1 0 0,33 6 0,-22-3 0,23 3 0,28 3 0,-61-9 0,0 0 0,0-1 0,0 1 0,-1-1 0,1 0 0,0 0 0,-1-1 0,1 1 0,-1-1 0,1 1 0,-1-1 0,0 0 0,1-1 0,-1 1 0,0 0 0,-1-1 0,6-5 0,-3 2 0,0-1 0,0 0 0,0 0 0,-1 0 0,0-1 0,6-14 0,-9 21 0,-1 0 0,1 0 0,-1 0 0,1 0 0,-1 0 0,0 0 0,1 0 0,-1 0 0,0 0 0,0-1 0,0 1 0,0 0 0,0 0 0,0 0 0,0 0 0,0-1 0,0 1 0,-1 0 0,1 0 0,0 0 0,-1 0 0,1 0 0,-1 0 0,1 0 0,-1 0 0,0 0 0,1 0 0,-1 0 0,0 0 0,1 0 0,-1 0 0,0 1 0,0-1 0,0 0 0,0 0 0,0 1 0,0-1 0,0 1 0,0-1 0,0 1 0,0-1 0,0 1 0,0 0 0,-1 0 0,1-1 0,0 1 0,-2 0 0,-3 0 0,0 0 0,1 0 0,-1 0 0,0 1 0,0-1 0,0 2 0,1-1 0,-8 3 0,9-2 0,0 0 0,0 0 0,0 0 0,0 1 0,1 0 0,-1-1 0,1 1 0,0 1 0,-1-1 0,2 0 0,-1 1 0,0-1 0,1 1 0,-1 0 0,1 0 0,0 0 0,1 0 0,-1 0 0,1 1 0,-1-1 0,1 0 0,1 1 0,-1-1 0,1 1 0,-1-1 0,1 1 0,0-1 0,1 1 0,-1-1 0,1 1 0,0-1 0,0 0 0,0 1 0,1-1 0,0 0 0,-1 0 0,1 0 0,1 0 0,-1 0 0,1 0 0,-1-1 0,1 1 0,0-1 0,0 0 0,1 0 0,4 4 0,-3-4 0,0 1 0,1-1 0,0 0 0,-1 0 0,1-1 0,0 1 0,1-1 0,-1-1 0,0 1 0,0-1 0,1 0 0,-1-1 0,1 1 0,-1-1 0,1-1 0,-1 1 0,0-1 0,1 0 0,-1-1 0,0 1 0,1-1 0,-1 0 0,0-1 0,8-4 0,13-7-4081</inkml:trace>
  <inkml:trace contextRef="#ctx0" brushRef="#br0" timeOffset="5486.48">3367 406 22719,'0'0'5157,"0"3"-4289,6 18-508,-1 0-1,-1 1 1,-1-1-1,0 37 1,-11-122 177,7 54-509,1 0 0,0 1-1,1-1 1,0 0 0,1 1 0,4-13 0,-6 20-21,1 0 1,0 0-1,-1 0 1,1 0-1,0 0 1,0 0-1,1 0 1,-1 0-1,0 1 1,1-1-1,-1 0 1,1 1-1,-1 0 1,1-1-1,0 1 1,-1 0 0,1 0-1,0 0 1,0 0-1,0 0 1,0 0-1,0 0 1,0 1-1,0-1 1,0 1-1,0-1 1,0 1-1,1 0 1,-1 0-1,0 0 1,0 0-1,0 0 1,0 0-1,0 1 1,4 0-1,0 1 10,-1 0-1,0 0 0,1 1 1,-1-1-1,0 1 0,0 0 0,0 1 1,-1-1-1,1 1 0,-1 0 1,0 0-1,0 0 0,0 0 1,0 1-1,-1 0 0,0 0 1,0 0-1,0 0 0,-1 0 0,1 1 1,2 10-1,-2-6 33,0 1-1,-1 0 1,0-1 0,-1 1 0,0 0-1,0 0 1,-1 1 0,-1-1 0,0 0-1,-4 18 1,-6 0-7,6-20-3936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3:27.07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1301 5224,'0'0'7978,"3"-1"-7440,13-4-192,-1-1 1,1 0 0,-1-1-1,0-1 1,15-11 0,16-8 18,-6 6-105,-9 6-18,-2-1-1,0-1 1,-1-1 0,-1-2 0,29-27-1,-36 28-48,-1-2 7,2 1 0,0 1 0,2 0 1,0 2-1,28-17 0,5 5 213,-3-3 0,0-3 1,63-54-1,-23 14 580,163-100-1,-162 117-404,58-37 273,-119 71-569,0-1-1,39-39 1,-63 54-228,14-14 217,0 1 0,1 0 0,2 2 0,0 1 0,42-24 0,19-8 933,-85 52-1123,-2-1-394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0:45.75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4682 2945 21311,'0'0'6040,"0"3"-4256,4 42 53,-4 81 1,-2-84-1855,2 1 0,8 62 0,-7-100 17,-1-1 0,1 1 0,1 0 0,-1-1 0,1 0 0,-1 1 0,1-1 0,0 0 0,5 7 0,-5-9 0,-1-1 0,1 1 0,-1-1 0,1 0 0,0 0 0,-1 0 0,1 0 0,0 0 0,0 0 0,0 0 0,-1 0 0,1-1 0,0 1 0,0-1 0,0 1 0,0-1 0,0 0 0,1 0 0,-1 0 0,0 0 0,0 0 0,0 0 0,0-1 0,3 0 0,3-1 0,0-1 0,0 1 0,0-2 0,0 1 0,0-1 0,-1 0 0,13-9 0,1-4 0,21-21 0,-6 5 0,-30 27 0,0 0 0,-6 6 0,1 0 0,-1 0 0,0 0 0,0 0 0,0 0 0,0 0 0,1 0 0,-1 0 0,0 0 0,0 0 0,0 0 0,0 0 0,0 0 0,1 0 0,-1 1 0,0-1 0,0 0 0,0 0 0,0 0 0,0 0 0,0 0 0,0 0 0,0 1 0,1-1 0,-1 0 0,0 0 0,0 0 0,0 0 0,0 0 0,0 1 0,0-1 0,0 0 0,0 0 0,0 0 0,0 0 0,0 1 0,0-1 0,0 0 0,0 0 0,0 0 0,0 0 0,0 1 0,0-1 0,0 0 0,0 0 0,-1 0 0,1 1 0,-1 15 0,1 26 0,0-41 0,0 1 0,1 0 0,-1 0 0,0 0 0,1 0 0,-1 0 0,1 0 0,0 0 0,0-1 0,-1 1 0,1 0 0,0 0 0,0-1 0,1 1 0,-1-1 0,2 3 0,2-3 0,-1 0 0,0 0 0,0 0 0,0-1 0,1 0 0,-1 0 0,0 0 0,0 0 0,0-1 0,1 1 0,-1-1 0,4-1 0,8-1 0,9 1-3952</inkml:trace>
  <inkml:trace contextRef="#ctx0" brushRef="#br0" timeOffset="633.71">5073 3281 17583,'1'-1'134,"0"1"-1,0-1 0,-1 1 0,1-1 0,0 1 0,0-1 0,0 1 0,0 0 0,0-1 0,0 1 0,0 0 0,0 0 0,0 0 0,0-1 1,0 1-1,0 0 0,0 1 0,0-1 0,0 0 0,-1 0 0,1 0 0,0 0 0,0 1 0,0-1 0,0 1 0,0-1 0,0 0 0,0 1 1,0-1-1,-1 1 0,1 0 0,0-1 0,0 1 0,-1 0 0,2 1 0,25 30 6233,-24-28-5962,5 8 184,23 32 1460,-29-40-1950,0 0 0,0 0 0,0 0-1,-1 0 1,1 0 0,-1 0 0,0 0 0,0 1 0,0 6 0,-1-11-98,0 0 0,0 0 0,0 0 0,0 0 0,0 0 0,0 0 0,0 0 0,0 0 0,0 0 0,0 0 0,0 0 0,0 0 0,0 1 0,0-1 0,0 0 0,-1 0 0,1 0 0,0 0 0,0 0 0,0 0 0,0 0 0,0 0 0,0 0 0,0 0 0,0 0 0,0 0 0,0 0 0,0 0 0,0 0 0,0 0 0,0 0 0,-1 0 0,1 0 0,0 0 0,0 0 0,0 0 0,0 0 0,0 0 0,0 0 0,0 0 0,0 0 0,0 0 0,0 0 0,0 0 0,0 0 0,0 0 0,-1 0 0,1 0 0,0 0 0,0 0 0,0 0 0,0 0 0,0 0 0,0 0 0,0 0 0,0 0 0,0 0 0,0 0 0,0-1 0,0 1 0,0 0 0,0 0 0,0 0 0,0 0 0,0 0 0,0 0 0,-8-8 0,-5-9 0,9 9 0,0 0 0,0 1 0,1-1 0,0-1 0,1 1 0,0 0 0,0-1 0,-1-12 0,3 18 0,0 1 0,-1-1 0,1 0 0,1 1 0,-1-1 0,0 1 0,1-1 0,-1 1 0,1-1 0,0 1 0,0 0 0,0-1 0,0 1 0,0 0 0,0 0 0,1-1 0,-1 1 0,1 0 0,0 0 0,-1 1 0,1-1 0,0 0 0,0 0 0,0 1 0,0 0 0,0-1 0,1 1 0,-1 0 0,0 0 0,1 0 0,-1 0 0,0 0 0,5 0 0,-3 0 0,1 0 0,-1 1 0,1-1 0,0 1 0,-1 0 0,1 1 0,0-1 0,-1 1 0,1 0 0,-1 0 0,1 0 0,-1 1 0,0-1 0,1 1 0,-1 0 0,0 0 0,0 1 0,0-1 0,0 1 0,-1 0 0,7 6 0,-6-4 0,0-1 0,0 1 0,-1 0 0,0 0 0,0 0 0,0 0 0,-1 1 0,1-1 0,-1 1 0,-1 0 0,1 0 0,-1-1 0,0 1 0,0 0 0,-1 0 0,0 10 0,-1 27 0,6-43-357</inkml:trace>
  <inkml:trace contextRef="#ctx0" brushRef="#br0" timeOffset="1149.54">5533 3280 23223,'0'0'3976,"-5"-1"-2937,-2 0-843,0 1 1,-1 0-1,1 0 0,0 0 1,-1 1-1,1 0 1,0 1-1,0 0 0,0 0 1,0 0-1,0 1 1,0 0-1,1 0 1,-1 0-1,-7 7 0,13-9-142,0 0 0,0 0 0,0 1 0,0-1 0,0 1 0,1-1 0,-1 1 0,0 0 0,1-1 0,-1 1 0,1 0 0,-1-1-1,1 1 1,0 0 0,-1-1 0,1 1 0,0 0 0,0 0 0,1-1 0,-1 1 0,1 3 0,0 1-16,1 0 1,0 0-1,0 0 1,5 10-1,-4-12-38,-1 1 0,1-1 0,0 0 0,1 0 0,-1 0 0,1 0 0,-1 0 0,1-1 0,0 0 0,0 0 0,1 0 0,-1 0 0,1-1 0,-1 1 0,1-1 0,0 0 0,0-1 0,0 1 0,0-1 0,0 0 0,0 0 0,0-1 0,8 1 0,-5-1 0,-1-1 0,1 0 0,0 0 0,0 0 0,-1-1 0,1 0 0,-1-1 0,1 0 0,-1 0 0,0 0 0,0-1 0,0 0 0,-1-1 0,11-8 0,16-21 0,-31 32 0,0 0 0,0-1 0,0 1 0,0-1 0,-1 0 0,0 1 0,1-1 0,-1 0 0,0 0 0,0 0 0,0 0 0,0-6 0,-1 8 0,0 0 0,0 0 0,-1 0 0,1 0 0,0 0 0,-1 0 0,1 0 0,-1 0 0,1 0 0,-1 0 0,1 0 0,-1 0 0,0 1 0,1-1 0,-1 0 0,0 0 0,0 1 0,0-1 0,1 0 0,-1 1 0,0-1 0,0 1 0,0-1 0,0 1 0,0-1 0,-2 0 0,-30-6 0,25 6 0,-1 0 0,-35-5 0,41 6 0,0-1 0,0 1 0,0 0 0,0 1 0,0-1 0,0 0 0,0 1 0,0 0 0,0 0 0,-5 2 0,7-3-44,1 0 0,0 1-1,0-1 1,0 0 0,0 0 0,0 0-1,0 1 1,0-1 0,0 0 0,0 0-1,0 1 1,0-1 0,0 0 0,0 0 0,0 1-1,0-1 1,0 0 0,0 0 0,0 0-1,0 1 1,0-1 0,0 0 0,0 0-1,0 1 1,0-1 0,0 0 0,0 0 0,1 0-1,-1 1 1,0-1 0,0 0 0,0 0-1,0 0 1,1 0 0,-1 1 0,0-1-1,0 0 1,0 0 0,1 0 0,-1 0 0,0 0-1,0 0 1,0 0 0,1 1 0,-1-1-1</inkml:trace>
  <inkml:trace contextRef="#ctx0" brushRef="#br0" timeOffset="1638.86">5725 2867 23615,'0'0'2620,"-2"4"-1073,0 2-1149,1-1-1,-1 1 1,1 0 0,0 0 0,1 0 0,-1 1-1,2 8 1,6 53 954,-3-29-1042,4 57-244,27 119 1,-35-214-67,2 6 0,0-1 0,-1 1 0,0 0 0,-1-1 0,1 9 0,-9-31 0,5 12 0,1 0 0,0 0 0,0-1 0,0 1 0,-2-8 0,4 11 0,-1 0 0,1 0 0,0 0 0,0 0 0,0 0 0,0 0 0,0 0 0,1 1 0,-1-1 0,0 0 0,0 0 0,1 0 0,-1 0 0,0 0 0,1 1 0,-1-1 0,1 0 0,-1 0 0,1 0 0,-1 1 0,1-1 0,-1 0 0,1 1 0,0-1 0,-1 1 0,1-1 0,0 1 0,0-1 0,-1 1 0,1-1 0,0 1 0,0 0 0,0-1 0,0 1 0,0 0 0,1-1 0,9-1 0,0 1 0,1 0 0,-1 0 0,1 1 0,-1 0 0,13 2 0,30 1 0,6-10 0,-56 6 0,1 0 0,-1 0 0,0-1 0,1 1 0,-1-1 0,0 0 0,0 0 0,0 0 0,0 0 0,-1-1 0,5-3 0,-7 4 0,0 1 0,1-1 0,-1 1 0,-1-1 0,1 0 0,0 1 0,0-1 0,0 0 0,-1 0 0,1 1 0,-1-1 0,0 0 0,1 0 0,-1 0 0,0 0 0,0 0 0,0 0 0,0 1 0,-1-1 0,1 0 0,0 0 0,-1 0 0,1 0 0,-1 1 0,0-1 0,1 0 0,-1 0 0,0 1 0,0-1 0,0 1 0,0-1 0,-2-1 0,1 1 0,1 0 0,-1 0 0,0 1 0,1-1 0,-1 0 0,0 1 0,0-1 0,0 1 0,0 0 0,0 0 0,-1 0 0,1 0 0,0 0 0,-1 0 0,1 0 0,0 1 0,-1-1 0,1 1 0,-1 0 0,1 0 0,-1 0 0,1 0 0,0 0 0,-5 1 0,4 1 0,-1-1 0,1 1 0,0 0 0,-1 0 0,1 0 0,0 0 0,1 1 0,-1 0 0,0-1 0,1 1 0,-1 0 0,1 0 0,0 0 0,0 0 0,0 1 0,0-1 0,1 0 0,0 1 0,-1-1 0,1 1 0,0 0 0,1-1 0,-1 1 0,0 0 0,1-1 0,0 1 0,0 0 0,0 0 0,1-1 0,-1 1 0,1 0 0,0 0 0,0-1 0,0 1 0,0-1 0,1 1 0,-1-1 0,1 0 0,0 1 0,0-1 0,5 6 0,-3-5 0,0-1 0,1 1 0,-1-1 0,1 1 0,-1-1 0,1 0 0,0-1 0,0 1 0,0-1 0,1 0 0,-1-1 0,0 1 0,1-1 0,-1 0 0,10 1 0,-6-2 0,0-1 0,0 0 0,0 0 0,-1-1 0,1 0 0,-1 0 0,1-1 0,-1 0 0,10-6 0,-14 7-341,13-5 945,-6 5-4814</inkml:trace>
  <inkml:trace contextRef="#ctx0" brushRef="#br0" timeOffset="2078.51">6121 3256 22511,'2'1'366,"1"0"0,-1 0 0,0 0 0,1 0 0,-1 0 0,0 0 0,0 1 0,1-1 0,-1 1 0,0-1 0,0 1 0,-1 0 0,4 3 0,21 27 4758,-9-2-5124,-19-32 0,1 0 0,0-1 0,0 1 0,0 0 0,0-1 0,1 1 0,-1-1 0,0 1 0,1-1 0,0-4 0,-2-29 0,2 30 0,0 0 0,0 0 0,1 0 0,0 1 0,0-1 0,3-9 0,-3 14 0,-1 0 0,1 0 0,-1-1 0,1 1 0,0 0 0,0 0 0,-1 0 0,1 0 0,0 0 0,0 0 0,0 0 0,0 0 0,0 0 0,0 0 0,0 1 0,1-1 0,-1 0 0,0 1 0,0-1 0,0 1 0,1-1 0,-1 1 0,0 0 0,1-1 0,-1 1 0,0 0 0,1 0 0,-1 0 0,0 0 0,1 0 0,-1 0 0,1 0 0,-1 1 0,0-1 0,2 1 0,3 1 0,1 0 0,0 1 0,-1 0 0,0 0 0,0 1 0,0 0 0,0 0 0,-1 0 0,1 1 0,-1-1 0,0 1 0,0 1 0,-1-1 0,0 1 0,0-1 0,0 1 0,4 8 0,-1 2 0,0 0 0,-1 0 0,0 0 0,-1 1 0,4 31 0,-2-13-98,-5-23-3760</inkml:trace>
  <inkml:trace contextRef="#ctx0" brushRef="#br0" timeOffset="-23116.41">761 1305 18295,'0'0'3103,"0"-3"-911,5-10 79,-3 10-2063,-1 1 0,0-1 0,0 1 0,0-1 0,0 1 0,0-1 0,-1 0-1,1 0 1,-1 1 0,0-1 0,0 0 0,0 0 0,0 0 0,0 1 0,-1-1 0,1 0 0,-1 0 0,1 1-1,-1-1 1,0 1 0,0-1 0,-1 0 0,-2-3 0,0-1-91,-1 1-1,0 1 1,0-1-1,0 1 1,-1 0 0,0 0-1,0 0 1,0 1-1,-1 0 1,1 0-1,-1 0 1,0 1 0,-8-2-1,10 3-103,0 1-1,1 0 1,-1 0-1,0 0 1,0 1-1,0 0 1,0 0-1,1 0 1,-1 0 0,0 1-1,0 0 1,0 0-1,1 0 1,-1 1-1,1-1 1,-1 1-1,1 0 1,-1 1-1,1-1 1,0 1-1,-6 5 1,1 0-13,0 1 0,1 1 0,0 0 0,1 0 0,0 0 0,0 1 0,1 0 0,1 0 0,0 1 0,0-1 0,1 1 0,1 0 0,0 1 0,1-1 0,-2 20 0,2-1 0,2-1 0,0 0 0,2 1 0,2-1 0,8 38 0,1-24 0,2 0 0,1-1 0,27 49 0,-31-68 0,1-1 0,18 24 0,-70-76 55,22 17-4067</inkml:trace>
  <inkml:trace contextRef="#ctx0" brushRef="#br0" timeOffset="-22560.75">329 1627 20095,'0'0'856,"19"0"-336,-3 0 0,11 0 1048,4 0 16,-2 1-936,-7 2-8,-3-1-80,2-2 8,6-3-168,2 6 16</inkml:trace>
  <inkml:trace contextRef="#ctx0" brushRef="#br0" timeOffset="-22021.17">855 1591 17487,'0'0'2514,"-2"-3"-1520,0 0-704,0-1 0,-1 1 0,0 0 0,0 0 0,1 1-1,-2-1 1,1 1 0,0-1 0,0 1 0,-1 0 0,1 0-1,-1 0 1,0 1 0,0 0 0,1-1 0,-1 1-1,0 0 1,0 1 0,0-1 0,-7 0 0,5 1-123,0 0 0,1 0 1,-1 0-1,0 0 0,1 1 1,-1 0-1,0 0 0,1 1 1,-1-1-1,1 1 0,0 1 1,0-1-1,0 1 0,0-1 1,-6 6-1,10-7-117,-1 0-1,1 0 1,0 0 0,0 1 0,0-1-1,0 1 1,0-1 0,0 0-1,1 1 1,-1 0 0,0-1-1,1 1 1,-1-1 0,1 1-1,0 0 1,-1-1 0,1 1-1,0 0 1,0 0 0,0-1-1,0 1 1,0 0 0,1-1 0,-1 1-1,0 0 1,1-1 0,-1 1-1,1-1 1,0 1 0,-1 0-1,1-1 1,0 0 0,0 1-1,0-1 1,0 1 0,2 0-1,1 4 54,1-1-1,-1 0 0,1 0 0,1-1 0,-1 0 1,1 0-1,8 5 0,-3-3-41,-1-1 0,1-1-1,0 0 1,0-1 0,14 3 0,-22-5-62,0 0 0,0-1 0,0 0 0,0 1 0,1-1 1,-1 0-1,0-1 0,0 1 0,0 0 0,1-1 0,-1 0 0,0 0 1,0 0-1,0 0 0,0 0 0,0-1 0,-1 1 0,1-1 0,0 0 0,-1 0 1,1 0-1,-1 0 0,4-4 0,-5 5 1,0-1 0,0 1 0,-1-1 0,1 0 0,0 0 0,-1 1 0,0-1 0,1 0 0,-1 0 0,0 1 0,0-1 0,0 0 0,0 0 0,0 0 0,0 1 0,0-1 0,-1 0 0,0-2 0,-14-35 0,7 20 0,12 35 0,-3-11 0,1 0 0,-1 0 0,1 0 0,0 0 0,0 0 0,5 8 0,-4-10 3,0 1-1,0-1 1,0 0 0,0 0 0,1 0 0,-1-1-1,1 1 1,0-1 0,0 0 0,0 0-1,0 0 1,0 0 0,0-1 0,0 0-1,1 0 1,-1 0 0,0 0 0,1-1-1,-1 1 1,1-1 0,-1 0 0,1-1-1,-1 1 1,6-2 0,-6 1-450,1 0-1,-1 0 1,0-1 0,1 1 0,-1-1 0,0 0-1,0-1 1,6-3 0</inkml:trace>
  <inkml:trace contextRef="#ctx0" brushRef="#br0" timeOffset="-22020.17">966 1171 21207,'0'0'2938,"0"3"-1421,-2 7-1151,1 0 1,0 0-1,1 0 0,0 0 1,0 0-1,1 0 1,1 0-1,4 16 0,-1 7 41,0-2-148,19 105 667,-20-121-753,1 1-1,0-1 1,1 0-1,0-1 1,1 1-1,13 18 1,-15-26-34,1-1 0,-1 0-1,1 0 1,0 0 0,0-1 0,1 0 0,0 0-1,8 4 1,-12-7-180,0-1 1,-1 0-1,1 0 0,0 0 0,0 0 0,0-1 1,0 1-1,0-1 0,0 1 0,6-1 0,-7-1-160,-1 1 0,1 0 0,0-1-1,0 1 1,0-1 0,-1 0-1,1 0 1,0 0 0,-1 0 0,1 0-1,-1 0 1,1 0 0,-1 0 0,1 0-1,-1-1 1,0 1 0,0 0-1,2-4 1</inkml:trace>
  <inkml:trace contextRef="#ctx0" brushRef="#br0" timeOffset="-21650.17">1133 1121 19087,'0'0'4695,"0"5"-3668,-1 20-457,2 0 1,1 0 0,1 0 0,9 34-1,0 7 122,-8-37-422,20 104 833,-20-113-762,2-1 0,0 0 0,2 1 0,15 27 0,-10-33-2187</inkml:trace>
  <inkml:trace contextRef="#ctx0" brushRef="#br0" timeOffset="-21229.22">1439 1457 18791,'0'-5'15,"0"-1"512,0-1 0,0 1 1,-1-1-1,0 1 0,-2-10 1,2 15-448,1 0 1,0 1 0,-1-1 0,1 0 0,0 0 0,-1 0-1,0 0 1,1 0 0,-1 1 0,1-1 0,-1 0-1,0 1 1,1-1 0,-1 0 0,0 1 0,0-1 0,0 1-1,1-1 1,-1 1 0,0-1 0,0 1 0,0 0-1,0-1 1,0 1 0,0 0 0,0 0 0,0 0 0,0 0-1,0 0 1,0 0 0,0 0 0,0 0 0,0 0-1,0 0 1,0 0 0,1 0 0,-1 1 0,0-1-1,0 1 1,0-1 0,0 0 0,0 1 0,0-1 0,1 1-1,-2 1 1,-4 1 54,1 0 0,1 1 0,-1 0 0,0 0 0,1 0 0,0 1 0,0 0 0,0-1 0,1 1 0,0 1 0,0-1 0,-4 8 0,6-10-47,0-1-1,-1 1 1,1 0 0,1-1-1,-1 1 1,0 0 0,1 0-1,-1 0 1,1 0-1,0 0 1,0 0 0,0 0-1,0-1 1,1 1-1,-1 0 1,1 0 0,-1 0-1,1 0 1,0-1 0,0 1-1,1 0 1,-1-1-1,0 1 1,1-1 0,0 1-1,-1-1 1,1 0-1,3 3 1,6 3 161,0-1 0,1 0-1,0-1 1,0 0 0,25 7 0,0 2 217,-24-10-290,17 7 170,-28-11-327,-1-1 1,1 1 0,-1 0-1,0 0 1,1 0 0,-1 0-1,0 0 1,0 0 0,0 0 0,0 0-1,0 0 1,0 1 0,0-1-1,1 2 1,-2-2-20,0 0 0,0 0 0,0 0 0,0 0 0,0 0 0,0 0 0,0 0 0,-1 0 0,1 0 0,0-1 0,-1 1 0,1 0 0,-1 0 0,1 0 0,-1 0 0,1-1 0,-1 1 0,1 0 0,-1 0 0,0-1 0,1 1 0,-1-1 0,0 1 0,0 0 0,0-1 0,1 0 0,-1 1 0,0-1 0,0 1 0,0-1 0,-1 1 0,-35 11 0,31-11 0,-13 5 0,1-2 0,-1 0 0,-1-1 0,1-1 0,0-1 0,-1 0 0,1-2 0,-1 0 0,-22-5 0,36 6 346</inkml:trace>
  <inkml:trace contextRef="#ctx0" brushRef="#br0" timeOffset="-20212.68">2210 1495 23111,'-3'-6'730,"0"1"-1,0-1 0,-1 1 0,0-1 0,0 1 1,-9-7-1,11 10-602,0 1-1,0-1 1,-1 1 0,1 0 0,0 0-1,-1 0 1,1 0 0,-1 0 0,0 1-1,1-1 1,-1 1 0,1 0 0,-1 0 0,0 0-1,1 0 1,-1 0 0,0 0 0,1 1-1,-4 0 1,0 1-52,-1 0 0,1 0 0,0 1 0,0-1 0,0 2 0,1-1-1,-1 0 1,-6 7 0,-1 1 106,0 1-1,-10 13 1,21-23-149,0 0-1,0 0 1,1 0-1,-1 1 1,1-1-1,0 0 1,-1 1 0,1-1-1,0 1 1,0 0-1,1-1 1,-1 1-1,1 0 1,-1-1 0,1 1-1,0 0 1,0-1-1,0 5 1,1-3-16,0 0 0,0-1 1,0 1-1,1 0 0,-1-1 0,1 1 0,0-1 1,0 0-1,0 1 0,1-1 0,4 5 1,-2-3-18,0 1 1,1-2 0,0 1 0,0-1 0,0 0-1,1 0 1,-1 0 0,1-1 0,0 0 0,0 0 0,0-1-1,0 0 1,8 1 0,-3-2 0,-1-1 0,1 0 0,-1-1 0,13-2 0,-19 2 0,0 0 0,0 0 0,0 0 0,0-1 0,0 0 0,0 0 0,-1 0 0,1-1 0,-1 1 0,1-1 0,3-4 0,-6 6 0,-1-1 0,0 0 0,0 0 0,0 0 0,-1 1 0,1-1 0,0 0 0,-1 0 0,1 0 0,-1 0 0,0 0 0,0 0 0,1 0 0,-1 0 0,0 0 0,-1 0 0,1 0 0,0 0 0,-1 0 0,1 0 0,-1 0 0,-1-4 0,-3-6 0,0 0 0,-9-16 0,9 19 0,-3-8 0,6 11 0,-1 1 0,0-1 0,0 1 0,0-1 0,-1 1 0,1 0 0,-6-5 0,9 11 0,-1 0 0,1 0 0,-1-1 0,1 1 0,-1 0 0,1 0 0,0 0 0,0 0 0,-1 0 0,1 0 0,0 0 0,0 0 0,0 0 0,0 0 0,0 0 0,0 0 0,1 1 0,-1 9 0,1 1 0,0-1 0,1 0 0,0 0 0,5 15 0,-5-21 0,0 0 0,0-1 0,0 1 0,1-1 0,-1 0 0,1 0 0,0 0 0,1 0 0,-1 0 0,1-1 0,-1 1 0,1-1 0,0 0 0,0 0 0,6 2 0,3 2 0,1-1 0,0 0 0,1-1 0,-1-1 0,25 4 0,-29-7 0,-1 0 0,1 0 0,0-1 0,0 0 0,0-1 0,-1 0 0,1 0 0,0-1 0,17-6 0,-25 7 0,0-1 0,0 1 0,0-1 0,-1 0 0,1 0 0,0 0 0,-1 0 0,1 0 0,-1 0 0,1 0 0,-1 0 0,0-1 0,0 1 0,0 0 0,0-1 0,-1 1 0,1-1 0,-1 1 0,1-1 0,-1 1 0,0-3 0,1 2 0,-1 1 0,0 0 0,0-1 0,0 1 0,0-1 0,0 1 0,0 0 0,-1-1 0,1 1 0,-1 0 0,1-1 0,-1 1 0,0 0 0,0 0 0,0 0 0,0 0 0,-1 0 0,1 0 0,0 0 0,-1 0 0,1 0 0,-4-3 0,5 5 0,-1 0 0,1 0 0,0 0 0,0 0 0,0 0 0,0-1 0,-1 1 0,1 0 0,0 0 0,0 0 0,0 0 0,-1 0 0,1 0 0,0 0 0,0 0 0,0 0 0,-1 0 0,1 0 0,0 0 0,0 0 0,0 0 0,-1 0 0,1 0 0,0 0 0,0 0 0,0 0 0,-1 0 0,1 0 0,0 0 0,0 0 0,0 0 0,-1 0 0,1 1 0,0-1 0,0 0 0,0 0 0,0 0 0,-1 0 0,1 0 0,0 1 0,0 10 0,9 13 0,-7-20 0,0 0 0,1 0 0,0 0 0,0 0 0,0 0 0,0 0 0,1-1 0,0 0 0,-1 0 0,1 0 0,0 0 0,1 0 0,-1-1 0,0 0 0,1 0 0,-1 0 0,1 0 0,0-1 0,-1 0 0,1 0 0,0 0 0,0 0 0,0-1 0,0 0 0,-1 0 0,1 0 0,0-1 0,0 1 0,0-1 0,0 0 0,-1-1 0,1 1 0,0-1 0,-1 0 0,1 0 0,-1 0 0,7-5 0,-10 5 0,1 1 0,-1-1 0,0 0 0,0 1 0,1-1 0,-1 0 0,-1 0 0,1 0 0,0 0 0,0 0 0,-1 0 0,1 0 0,-1 0 0,1 0 0,-1 0 0,0 0 0,0 0 0,0 0 0,-1-3 0,1 2 0,0-1 0,-1 1 0,1 0 0,-1-1 0,0 1 0,0 0 0,0 0 0,-1 0 0,1 0 0,-1 0 0,-2-3 0,4 6 0,0-1 0,0 1 0,0 0 0,0 0 0,0 0 0,0 0 0,0 0 0,0-1 0,0 1 0,0 0 0,0 0 0,0 0 0,0 0 0,-1 0 0,1 0 0,0 0 0,0-1 0,0 1 0,0 0 0,0 0 0,0 0 0,0 0 0,-1 0 0,1 0 0,0 0 0,0 0 0,0 0 0,0 0 0,0 0 0,-1 0 0,1 0 0,0 0 0,0 0 0,0 0 0,0 0 0,0 0 0,-1 0 0,1 0 0,0 0 0,0 0 0,0 0 0,0 0 0,0 0 0,-1 0 0,1 0 0,0 0 0,0 0 0,0 0 0,0 0 0,0 0 0,0 1 0,0-1 0,-1 0 0,0 11 0,6 17 0,-2-22 0,0 0 0,0 0 0,0-1 0,0 1 0,1-1 0,0 0 0,1 0 0,-1 0 0,1 0 0,0-1 0,0 0 0,0 0 0,0 0 0,1-1 0,-1 0 0,1 0 0,0 0 0,0-1 0,0 1 0,1-2 0,-1 1 0,0-1 0,1 1 0,-1-2 0,1 1 0,-1-1 0,1 0 0,-1 0 0,1-1 0,-1 0 0,1 0 0,-1-1 0,10-3 0,8-4-3944</inkml:trace>
  <inkml:trace contextRef="#ctx0" brushRef="#br0" timeOffset="-19769.57">2965 1464 25623,'-10'-12'1177,"-16"-19"2638,24 30-3672,1-1 0,-1 1 0,1 0 0,-1-1 0,0 1-1,1 0 1,-1 0 0,0 0 0,0 0 0,0 0 0,0 1 0,0-1 0,0 1 0,-3-2 0,3 3-143,1-1 0,-1 1 0,1-1 0,0 1 0,-1-1 0,1 1 0,0 0 0,-1 0 0,1 0 0,0-1 0,0 1 0,0 0 0,0 1 0,0-1 0,0 0 0,0 0 0,0 0 0,0 0 0,1 1 0,-1-1 0,0 0 0,1 1 0,-2 2 0,-8 35 0,9-34 0,0 0 0,1-1 0,-1 1 0,1 0 0,0 0 0,1 0 0,-1-1 0,1 1 0,0 0 0,0 0 0,0-1 0,1 1 0,0-1 0,0 1 0,0-1 0,0 0 0,1 0 0,-1 0 0,1 0 0,0 0 0,0 0 0,1-1 0,-1 1 0,1-1 0,0 0 0,0 0 0,0-1 0,0 1 0,0-1 0,0 0 0,1 0 0,4 1 0,39 13 0,-30-10 0,1 0 0,-1 1 0,25 14 0,-42-21 0,-1 0 0,1 0 0,-1 0 0,1 0 0,-1 1 0,1-1 0,-1 0 0,0 1 0,1-1 0,-1 0 0,1 0 0,-1 1 0,0-1 0,1 1 0,-1-1 0,0 0 0,1 1 0,-1-1 0,0 1 0,0-1 0,1 1 0,-1-1 0,0 1 0,0-1 0,0 1 0,0-1 0,0 1 0,1-1 0,-1 1 0,0-1 0,0 1 0,0-1 0,0 1 0,-1 0 0,1 0 0,-1 0 0,0 0 0,0-1 0,0 1 0,0 0 0,0 0 0,0 0 0,0-1 0,0 1 0,-1-1 0,1 1 0,0-1 0,-2 1 0,-45 10 0,46-11 0,-45 7 0,-1-3 0,-68-1 0,104-4 0,-32 1 0,42 0 0,0 1 0,-1-1 0,1 0 0,0 1 0,0 0 0,0-1 0,0 1 0,0 0 0,-1 0 0,2 0 0,-1 0 0,0 1 0,0-1 0,0 0 0,-2 4 0,3-5-18,1 1 0,0-1 0,-1 1 0,1-1-1,0 0 1,0 1 0,-1 0 0,1-1 0,0 1 0,0-1 0,0 1 0,0-1 0,0 1 0,0-1-1,0 1 1,0-1 0,0 1 0,0-1 0,0 2 0,1 1-3572</inkml:trace>
  <inkml:trace contextRef="#ctx0" brushRef="#br0" timeOffset="-19090.5">3382 1488 25623,'0'0'1522,"-3"-1"31,0 0-1333,1 0 0,-1 1 0,0 0 1,0 0-1,0 0 0,0 0 0,1 0 1,-1 0-1,0 1 0,0-1 0,1 1 0,-1 0 1,0 0-1,1 0 0,-1 0 0,1 1 0,-1-1 1,-2 3-1,-9 5-364,-24 21 1,30-24 307,3-2-164,1 1 0,-1-1 0,0 1 0,1 0 0,0 0 0,0 1 0,1-1 0,-1 1 0,1-1 0,-2 8 0,4-11 0,0 0 0,1 1 0,-1-1 0,1 1 0,0-1 0,0 0 0,0 1 0,0-1 0,0 1 0,0-1 0,1 1 0,-1-1 0,1 0 0,-1 1 0,1-1 0,0 0 0,0 0 0,0 1 0,0-1 0,1 0 0,-1 0 0,0 0 0,1 0 0,0 0 0,-1-1 0,1 1 0,0 0 0,0-1 0,0 1 0,2 0 0,2 2 0,1-1 0,0 0 0,0 0 0,0 0 0,0-1 0,1 0 0,-1 0 0,0-1 0,1 0 0,-1 0 0,1-1 0,-1 0 0,1-1 0,-1 1 0,10-3 0,-2 0 0,-1 0 0,0-1 0,0 0 0,-1-1 0,1-1 0,-1 0 0,13-8 0,-22 12 0,-1-1 0,1 1 0,0-1 0,-1 0 0,1 0 0,-1 0 0,0-1 0,3-3 0,-6 6 0,1 0 0,-1 0 0,1 0 0,-1 0 0,0-1 0,1 1 0,-1 0 0,0 0 0,0 0 0,0 0 0,0 0 0,0-1 0,0 1 0,0 0 0,0 0 0,0 0 0,0 0 0,-1-1 0,1 1 0,0 0 0,-1 0 0,1 0 0,-1 0 0,1 0 0,-1 0 0,0 0 0,1 0 0,-1 0 0,0 0 0,0 0 0,0 1 0,0-1 0,0 0 0,0 1 0,-1-2 0,-5-3 0,0 0 0,-1 1 0,1 0 0,-14-6 0,19 9 0,0 0 0,0 0 0,0 1 0,-1-1 0,1 0 0,0 1 0,-1 0 0,1-1 0,0 1 0,-1 0 0,1 0 0,0 0 0,-1 0 0,1 1 0,0-1 0,0 1 0,-1-1 0,1 1 0,0 0 0,0 0 0,0 0 0,-3 1 0,4 0 0,0-1 0,0 1 0,1-1 0,-1 1 0,0 0 0,1-1 0,-1 1 0,1 0 0,-1-1 0,1 1 0,0 0 0,-1 0 0,1 0 0,0-1 0,0 1 0,0 0 0,1 0 0,-1-1 0,0 1 0,1 0 0,-1 0 0,1-1 0,0 1 0,1 3 0,22 41 0,-23-45 0,40 57 0,-31-46 0,0 1 0,0 1 0,-2-1 0,0 1 0,8 18 0,-11-18 0,0 0 0,-1 1 0,-1-1 0,0 1 0,1 17 0,-4-29 0,0 1 0,0 0 0,0-1 0,0 1 0,-1 0 0,1-1 0,-1 1 0,0-1 0,0 1 0,0-1 0,0 1 0,-1-1 0,1 0 0,-1 1 0,0-1 0,0 0 0,0 0 0,-1 0 0,1-1 0,-1 1 0,1-1 0,-1 1 0,0-1 0,0 0 0,0 0 0,-5 3 0,0-2 0,1 0 0,-1 0 0,0-1 0,0 0 0,0 0 0,0-1 0,0 0 0,0 0 0,0-1 0,-1 0 0,1-1 0,0 0 0,0 0 0,0 0 0,0-1 0,-9-3 0,8 1 0,0 0 0,1 0 0,-1-1 0,1 0 0,0-1 0,0 0 0,1 0 0,-1 0 0,1-1 0,1 0 0,-1-1 0,1 1 0,-6-11 0,7 10 0,-17-30 0,21 36 0,0 0 0,0 1 0,0-1 0,0 0 0,1 0 0,-1 0 0,1 0 0,-1 0 0,1 0 0,0 0 0,0 1 0,0-1 0,0 0 0,0 0 0,0 0 0,1 0 0,-1-2 0,2 2-83,-1 1 0,1-1-1,0 1 1,-1-1 0,1 1 0,0 0-1,0 0 1,0 0 0,-1 0 0,1 0-1,0 0 1,0 1 0,1-1 0,-1 1-1,3-1 1,0 0-2533</inkml:trace>
  <inkml:trace contextRef="#ctx0" brushRef="#br0" timeOffset="-18458.39">3656 1632 25623,'0'0'6963,"4"0"-6798,6 0-164,-1 0-1,1-1 1,0 0-1,-1-1 1,1 0 0,-1 0-1,0-1 1,1-1 0,-1 1-1,-1-1 1,1-1-1,11-7 1,-19 11-1,0 0 0,0 1 0,0-1 0,0 0 0,0 0 0,-1 0 0,1 0 0,0 0 0,0-1 0,-1 1 0,1 0 0,-1 0 0,1 0 0,-1-1 0,1 1 0,-1 0 0,0 0 0,0-1 0,0 1 0,0 0 0,0-1 0,0 1 0,0 0 0,0 0 0,0-1 0,0 1 0,-1 0 0,1-1 0,0 1 0,-1 0 0,1 0 0,-1 0 0,0-1 0,1 1 0,-2-2 0,-1-1 0,0 0 0,0 0 0,0 0 0,-1 0 0,1 0 0,-1 0 0,-7-4 0,9 6 0,0 1 0,0-1 0,-1 1 0,1 0 0,0-1 0,-1 1 0,1 0 0,0 1 0,-1-1 0,0 0 0,1 1 0,-1-1 0,1 1 0,-1 0 0,1 0 0,-1 0 0,0 0 0,1 0 0,-1 1 0,1-1 0,-1 1 0,1 0 0,-1-1 0,1 1 0,-1 0 0,1 1 0,0-1 0,0 0 0,-3 3 0,0 0 0,1 0 0,1 0 0,-1 1 0,0-1 0,1 1 0,0 0 0,0 0 0,1 0 0,-1 0 0,1 1 0,0-1 0,-1 9 0,1-9 0,1-1 0,0 1 0,1 0 0,-1 0 0,1 0 0,0 0 0,0 0 0,0 0 0,1 0 0,0 0 0,0 0 0,0 0 0,1 0 0,-1-1 0,4 7 0,-3-7 0,1-1 0,0 1 0,-1 0 0,1-1 0,1 0 0,-1 0 0,0 0 0,1 0 0,0 0 0,0-1 0,0 1 0,0-1 0,0 0 0,0 0 0,0-1 0,9 3 0,-5-2 0,0-1 0,-1 0 0,1-1 0,0 1 0,0-1 0,0-1 0,-1 1 0,15-4 0,5-3 0,30-13 0,-13 5 0,-44 15-34,20-6-29,-14 3-3804</inkml:trace>
  <inkml:trace contextRef="#ctx0" brushRef="#br0" timeOffset="-17743.87">3863 1230 25327,'0'0'7108,"3"4"-6823,9 14-278,-2 1 0,0 0 0,-2 1 0,0 0 0,6 23 0,21 113-13,-17-70 9,-14-65-3,-2-12 0,-1 0 0,2 0 0,-1-1 0,5 10 0,7-53 0,-2-31 0,-10 50 0,0 0 0,2 0 0,-1 1 0,11-26 0,-14 41 0,0 0 0,0-1 0,0 1 0,0 0 0,0 0 0,0 0 0,1-1 0,-1 1 0,0 0 0,0 0 0,0 0 0,0 0 0,0-1 0,1 1 0,-1 0 0,0 0 0,0 0 0,0 0 0,1 0 0,-1 0 0,0 0 0,0-1 0,0 1 0,1 0 0,-1 0 0,0 0 0,0 0 0,0 0 0,1 0 0,-1 0 0,0 0 0,0 0 0,1 0 0,-1 0 0,0 0 0,0 0 0,0 0 0,1 1 0,-1-1 0,0 0 0,0 0 0,1 0 0,9 10 0,5 18 0,0 20 0,-13-39 0,1 0 0,0 0 0,0 0 0,0 0 0,7 10 0,-8-16 0,1 0 0,0 0 0,0-1 0,0 1 0,0-1 0,0 0 0,0 0 0,1 0 0,-1 0 0,1-1 0,-1 1 0,1-1 0,0 0 0,5 1 0,-2 0 0,0-1 0,0 0 0,0 0 0,0-1 0,0 0 0,0 0 0,7-2 0,-8 1 0,0-1 0,0 0 0,-1 0 0,1 0 0,-1-1 0,1 0 0,-1 0 0,0-1 0,0 1 0,8-8 0,-11 9 0,0 0 0,0-1 0,0 1 0,0 0 0,-1 0 0,1-1 0,0 1 0,-1-1 0,0 1 0,0-1 0,0 0 0,0 1 0,0-1 0,0 0 0,-1 0 0,0 0 0,1 0 0,-1 1 0,0-1 0,0 0 0,0 0 0,-1 0 0,1 0 0,-2-5 0,0 6 0,1-1 0,-1 1 0,1 0 0,-1-1 0,0 1 0,0 0 0,0 0 0,0 1 0,0-1 0,0 0 0,0 1 0,-1-1 0,1 1 0,-5-2 0,-37-13 0,43 15 0,0 1 0,0-1 0,0 1 0,-1 0 0,1-1 0,0 1 0,0 0 0,0 0 0,-1 0 0,1 0 0,0 0 0,0 0 0,-1 0 0,1 0 0,0 0 0,0 1 0,0-1 0,-1 0 0,1 1 0,0-1 0,0 1 0,0-1 0,0 1 0,0 0 0,0-1 0,0 1 0,0 0 0,0 0 0,0 0 0,0 0 0,1 0 0,-1 0 0,0 0 0,1 0 0,-1 0 0,1 0 0,-1 0 0,1 0 0,-1 0 0,1 0 0,0 1 0,-1-1 0,1 0 0,0 0 0,0 0 0,0 1 0,0-1 0,0 2 0,0 3 0,1 0 0,-1 1 0,1-1 0,1 0 0,-1 0 0,1 0 0,0-1 0,3 8 0,-2-7 0,0-1 0,0 0 0,1 0 0,0-1 0,-1 1 0,1-1 0,1 0 0,-1 0 0,1 0 0,-1-1 0,1 1 0,0-1 0,1 0 0,-1-1 0,0 1 0,1-1 0,-1 0 0,1 0 0,0-1 0,7 2 0,-2-2 0,0 0 0,0-1 0,0-1 0,0 1 0,0-2 0,0 1 0,-1-2 0,1 1 0,-1-1 0,12-6 0,-6 1-421,-12 4-3102</inkml:trace>
  <inkml:trace contextRef="#ctx0" brushRef="#br0" timeOffset="-17293.03">4458 1515 25623,'0'0'1640,"0"-3"-12,-1 1-1549,2-13 2453,2 13-1329,5 10-1149,-3 2-54,1 1 0,-1 0 0,-1 0 0,0 0 0,-1 0 0,0 1 0,-1 0 0,2 19 0,-2-18 0,0-4 0,1 8 0,-3-17 0,0 1 0,0-1 0,0 1 0,0-1 0,0 1 0,0-1 0,0 0 0,0 1 0,-1-1 0,1 1 0,0-1 0,0 0 0,-1 1 0,1-1 0,0 0 0,0 1 0,-1-1 0,1 0 0,0 1 0,-1-1 0,1 0 0,0 0 0,-1 1 0,1-1 0,0 0 0,-1 0 0,1 0 0,-1 1 0,1-1 0,-1 0 0,1 0 0,0 0 0,-2 0 0,2-1 0,-1 1 0,0-1 0,0 1 0,0-1 0,1 0 0,-1 1 0,0-1 0,1 0 0,-1 0 0,1 0 0,-1 1 0,1-1 0,-1 0 0,1 0 0,0 0 0,-1 0 0,1 0 0,0 0 0,-1 0 0,1-1 0,-1-1 0,-2-9 0,0-1 0,1 0 0,0 1 0,1-1 0,0 0 0,1 0 0,3-23 0,-3 31 0,1 0 0,1 0 0,-1 0 0,0 1 0,1-1 0,0 1 0,0-1 0,1 1 0,-1 0 0,6-6 0,-6 7 0,0 1 0,0 0 0,1 0 0,-1 0 0,1 0 0,-1 1 0,1-1 0,0 1 0,0 0 0,0 0 0,0-1 0,0 2 0,0-1 0,0 0 0,0 1 0,0-1 0,0 1 0,4 0 0,-4 0 0,-1 0 0,1 0 0,0 1 0,0-1 0,0 1 0,0 0 0,-1-1 0,1 1 0,0 0 0,-1 1 0,1-1 0,-1 0 0,1 1 0,-1 0 0,1-1 0,3 5 0,-3-3 0,-1 1 0,1-1 0,0 1 0,-1 0 0,0 0 0,0 0 0,0 0 0,-1 0 0,1 0 0,0 5 0,0 0 0,0 0 0,-1 0 0,-1 0 0,1 0 0,-1 0 0,-1 0 0,0 0 0,0 0 0,-1 0 0,-2 10 0,-1-9 0,3-8 0,1 1 0,0-1 0,0 1 0,-1-1 0,2 1 0,-1-1 0,0 1 0,0-1 0,1 1 0,-1 0 0,1 0 0,0-1 0,0 5 0,5-5-356</inkml:trace>
  <inkml:trace contextRef="#ctx0" brushRef="#br0" timeOffset="-16613.48">4916 1534 25327,'0'-4'1482,"0"-6"-756,1 5-154,-1-1-1,0 0 0,0 0 0,-1 0 0,0 0 0,-1-5 0,1 9-538,1 1 1,-1 0-1,1 0 0,-1 0 0,1 0 0,-1 0 0,0 0 0,0 0 0,1 0 1,-1 0-1,0 0 0,0 0 0,0 0 0,0 0 0,0 1 0,0-1 0,0 0 1,0 1-1,0-1 0,-1 1 0,1-1 0,0 1 0,0 0 0,0-1 0,-1 1 1,1 0-1,0 0 0,0 0 0,-1 0 0,1 0 0,0 0 0,0 0 0,-1 0 1,1 1-1,0-1 0,-2 1 0,-3 1-33,-1 0 0,0 1 0,1-1 0,0 1 0,0 1 0,0-1 0,0 1 0,0 0 0,1 1 0,0-1 0,0 1 0,0 0 0,-4 6 0,6-7 0,-1 0 0,1 0 0,1 1 0,-1-1 0,1 1 0,-1 0 0,1-1 0,1 1 0,-1 0 0,1 0 0,0 0 0,0 1 0,0-1 0,1 0 0,0 0 0,0 1 0,0-1 0,1 7 0,0-8 0,1 0 0,-1-1 0,1 1 0,-1-1 0,1 1 0,0-1 0,1 0 0,-1 0 0,0 0 0,1 0 0,-1 0 0,1-1 0,0 1 0,0-1 0,0 1 0,1-1 0,-1 0 0,0 0 0,1-1 0,-1 1 0,1-1 0,0 0 0,-1 0 0,1 0 0,6 1 0,0-1 0,0 1 0,0-2 0,-1 0 0,1 0 0,0 0 0,0-1 0,-1-1 0,1 0 0,10-3 0,-12 2 0,0-1 0,-1 0 0,1-1 0,-1 1 0,0-1 0,0-1 0,0 1 0,-1-1 0,0 0 0,0-1 0,-1 0 0,1 1 0,5-13 0,2-3 0,-1-1 0,-1 0 0,10-31 0,-16 38 0,-1-1 0,0 0 0,-1 0 0,-1 0 0,0 0 0,-1 0 0,-1 0 0,-1 0 0,-1 0 0,0 0 0,-1 0 0,-1 0 0,0 1 0,-1-1 0,-1 1 0,-1 0 0,0 1 0,-1-1 0,-12-16 0,20 31 0,0 1 0,-1-1 0,1 0 0,0 1 0,-1-1 0,1 0 0,-1 1 0,1-1 0,-1 1 0,1-1 0,-1 1 0,1-1 0,-1 1 0,0-1 0,1 1 0,-1 0 0,0-1 0,1 1 0,-1 0 0,0-1 0,1 1 0,-1 0 0,0 0 0,0 0 0,1 0 0,-1 0 0,0 0 0,0 0 0,1 0 0,-1 0 0,0 0 0,0 0 0,1 0 0,-1 0 0,0 1 0,0-1 0,1 0 0,-1 1 0,0-1 0,1 0 0,-1 1 0,1-1 0,-1 1 0,0-1 0,1 1 0,-1-1 0,1 1 0,-1-1 0,1 1 0,-1 0 0,1-1 0,0 1 0,-1 0 0,1-1 0,-1 2 0,-3 6 0,1 0 0,-1 0 0,-3 15 0,5-17 0,-4 18 0,1 0 0,1 1 0,1-1 0,1 1 0,1 0 0,2 0 0,0-1 0,1 1 0,2 0 0,1-1 0,0 0 0,12 29 0,-15-46 0,1-1 0,0 0 0,0 1 0,1-1 0,0 0 0,0-1 0,0 1 0,1-1 0,-1 1 0,1-2 0,1 1 0,-1 0 0,1-1 0,0 0 0,0 0 0,0-1 0,0 0 0,7 3 0,-7-4 0,0 0 0,0-1 0,0 1 0,0-1 0,0-1 0,1 1 0,-1-1 0,0 0 0,0-1 0,0 1 0,0-1 0,1 0 0,-1-1 0,0 0 0,0 1 0,-1-2 0,1 1 0,0-1 0,-1 0 0,9-6 0,-13 8 0,1-1 0,0 1 0,-1-1 0,1 0 0,-1 0 0,0 0 0,1 0 0,-1 0 0,0 0 0,0 0 0,0 0 0,-1 0 0,1 0 0,0-1 0,-1 1 0,1 0 0,-1-1 0,0 1 0,0 0 0,0-1 0,0 1 0,0 0 0,-1 0 0,1-1 0,-1 1 0,1 0 0,-1 0 0,0-1 0,0 1 0,0 0 0,0 0 0,0 0 0,0 0 0,-1 0 0,1 1 0,0-1 0,-1 0 0,0 0 0,1 1 0,-1-1 0,0 1 0,0 0 0,0-1 0,0 1 0,0 0 0,0 0 0,0 0 0,0 1 0,-1-1 0,1 0 0,0 1 0,-1 0 0,1-1 0,0 1 0,-5 0 0,5 0 0,1 1 0,-1-1 0,0 0 0,0 1 0,1 0 0,-1-1 0,1 1 0,-1 0 0,0 0 0,1 0 0,-1 0 0,1 0 0,0 0 0,-1 0 0,1 0 0,0 0 0,0 1 0,-2 2 0,1-1 0,0 0 0,1 0 0,0 0 0,-1 1 0,1-1 0,1 0 0,-1 1 0,0-1 0,0 5 0,1-3 0,0 1 0,0-1 0,0 0 0,1 0 0,-1 0 0,1 1 0,1-1 0,-1 0 0,1 0 0,-1 0 0,2-1 0,4 10 0,-3-9 11,1-1 0,0 0 0,0 1 0,0-2 0,0 1 0,1 0 0,-1-1 0,1 0 0,0-1 0,0 1 0,0-1 0,10 2 0,12 2-412,41 4 1,-31-5-2899</inkml:trace>
  <inkml:trace contextRef="#ctx0" brushRef="#br0" timeOffset="-15623.97">5747 1121 25623,'0'0'4785,"3"4"-3313,0 0-1392,0 0-1,-1 1 0,1-1 0,-1 1 1,0 0-1,0 0 0,0 0 0,-1 0 1,0 0-1,0 0 0,1 8 0,-1 10-143,-1 33-1,-1-10 122,14 214-57,-13-254 0,1 0 0,0 0 0,0 0 0,1-1 0,-1 1 0,1 0 0,5 10 0,-6-15 0,0 1 0,0 0 0,1-1 0,-1 1 0,0-1 0,1 1 0,-1-1 0,1 0 0,-1 1 0,1-1 0,0 0 0,-1 0 0,1 0 0,0 0 0,0 0 0,0-1 0,0 1 0,-1-1 0,1 1 0,0-1 0,0 0 0,0 1 0,0-1 0,0 0 0,0 0 0,0 0 0,3-1 0,7-2 0,-1 0 0,1 0 0,-1-1 0,0-1 0,0 0 0,0 0 0,-1-1 0,1 0 0,-2-1 0,1 0 0,-1-1 0,0 0 0,0 0 0,-1-1 0,0 0 0,-1 0 0,0-1 0,0 0 0,-1-1 0,-1 1 0,1-1 0,-2 0 0,5-14 0,-8 22 0,0 0 0,0 0 0,0 0 0,-1 1 0,1-1 0,-1 0 0,0 0 0,0 0 0,0 0 0,0 0 0,-1 0 0,1 0 0,-1 0 0,1 0 0,-1 0 0,0 1 0,-2-4 0,3 6 0,-1 0 0,1 1 0,0-1 0,-1 1 0,1-1 0,-1 0 0,1 1 0,0-1 0,-1 1 0,1-1 0,0 1 0,-1-1 0,1 1 0,0-1 0,0 1 0,0 0 0,-1-1 0,1 1 0,0-1 0,0 1 0,0-1 0,0 1 0,0 1 0,-2 11 0,0 1 0,1 0 0,1 0 0,0 0 0,1 0 0,1-1 0,0 1 0,0 0 0,2-1 0,0 1 0,0-1 0,1 0 0,1 0 0,8 14 0,-13-25 0,0-1 0,0 0 0,0 0 0,0 0 0,0 0 0,0 0 0,0-1 0,0 1 0,0 0 0,0 0 0,0-1 0,1 1 0,-1-1 0,0 1 0,0-1 0,1 1 0,-1-1 0,0 0 0,1 0 0,-1 0 0,1 0 0,-1 0 0,0 0 0,1 0 0,-1 0 0,0 0 0,3-1 0,3-2 0,0 1 0,0-1 0,0 0 0,7-5 0,6-3 0,-1 2-3964</inkml:trace>
  <inkml:trace contextRef="#ctx0" brushRef="#br0" timeOffset="-15171.23">6442 1525 24423,'0'0'2682,"-3"-2"-1188,-5-2-1243,-1 0-1,0 0 1,1 1-1,-1 1 1,0-1 0,0 1-1,0 1 1,-1 0-1,1 0 1,0 1 0,0 0-1,-1 1 1,-10 1-1,13-1-231,0 0-1,1 1 1,-1 0-1,1 0 0,-1 0 1,1 1-1,0 0 0,0 0 1,0 1-1,1-1 1,-1 1-1,1 0 0,0 1 1,0-1-1,0 1 0,0 0 1,1 0-1,0 1 1,-4 6-1,8-11-12,-1 1-1,0-1 1,1 0-1,-1 1 1,1-1 0,-1 1-1,1 0 1,0-1 0,-1 1-1,1-1 1,0 1-1,0 0 1,0-1 0,1 1-1,-1-1 1,0 1-1,0-1 1,1 1 0,-1-1-1,1 1 1,0-1-1,-1 1 1,1-1 0,0 1-1,0-1 1,0 0 0,0 1-1,0-1 1,0 0-1,0 0 1,0 0 0,0 0-1,1 0 1,-1 0-1,0 0 1,1 0 0,-1-1-1,3 2 1,5 2 6,0 0 0,1 0 1,-1-1-1,17 3 0,-12-3-11,0-1-1,1-1 1,-1 0 0,0-1 0,29-3-1,-34 2 0,0-1 0,0 0 0,0 0 0,0-1 0,0 0 0,-1-1 0,0 0 0,1 0 0,-1-1 0,10-7 0,-16 10 0,0-1 0,1 1 0,-1-1 0,0 1 0,0-1 0,0 0 0,-1 0 0,1 0 0,-1 0 0,1 0 0,-1 0 0,0-1 0,0 1 0,0-5 0,0 6 0,-1 1 0,0-1 0,0 0 0,0 0 0,0 0 0,0 0 0,0 0 0,0 0 0,-1 1 0,1-1 0,-1 0 0,0 0 0,1 0 0,-1 1 0,0-1 0,0 0 0,0 1 0,0-1 0,0 1 0,0-1 0,0 1 0,-1 0 0,1-1 0,-1 1 0,1 0 0,-3-2 0,3 2 0,0 1 0,-1-1 0,1 1 0,0 0 0,0-1 0,0 1 0,0 0 0,-1 0 0,1 0 0,0 0 0,0 0 0,-1 0 0,1 0 0,0 0 0,0 0 0,0 0 0,-1 1 0,1-1 0,0 0 0,0 1 0,0-1 0,0 1 0,0-1 0,0 1 0,0 0 0,0 0 0,0-1 0,0 1 0,0 0 0,0 0 0,0 0 0,1 0 0,-1 0 0,0 0 0,1 0 0,-1 0 0,1 0 0,-1 2 0,-2 1 0,1 1 0,1-1 0,-1 1 0,1-1 0,0 1 0,0 0 0,0-1 0,0 9 0,1-10 0,0 0 0,0-1 0,0 1 0,1 0 0,-1 0 0,1-1 0,0 1 0,-1 0 0,1-1 0,0 1 0,1-1 0,-1 1 0,0-1 0,1 1 0,0-1 0,-1 0 0,1 0 0,0 0 0,0 0 0,0 0 0,0 0 0,1 0 0,-1-1 0,0 1 0,5 1 0,-3-1 0,0-1 0,0 0 0,1 0 0,-1-1 0,0 1 0,1-1 0,-1 0 0,0 0 0,0 0 0,1-1 0,-1 1 0,0-1 0,0 0 0,1 0 0,6-4 0,4-2 23,-1 0 1,20-15-1,-12 6-4125</inkml:trace>
  <inkml:trace contextRef="#ctx0" brushRef="#br0" timeOffset="-14761.72">6625 1466 23919,'0'0'4088,"-1"4"-2669,0 3-1167,1 1 0,-1 0 1,1-1-1,1 1 0,-1-1 1,1 1-1,3 10 0,20 50 60,-5-19 43,-16-26-174,-7-20-41,-5-13-53,5 2-77,0-1 1,1 1-1,0-1 1,0 0-1,1 0 1,0 0-1,1 0 0,0 0 1,0-1-1,1 1 1,0 0-1,0 0 1,1 0-1,0-1 1,1 1-1,0 0 0,1 0 1,0 1-1,0-1 1,0 0-1,1 1 1,10-15-1,-13 22-10,0-1 0,0 1 0,0-1 0,1 1 0,-1 0 0,0-1 0,1 1 0,-1 0 0,1 0 0,0 0 0,-1 0 0,1 0 0,0 1 0,-1-1 0,1 0 0,0 1 0,0-1 0,0 1 0,-1 0 0,1-1 0,0 1 0,2 0 0,-1 1 0,0 0 0,-1-1 0,1 1 0,0 0 0,-1 1 0,0-1 0,1 0 0,-1 1 0,0-1 0,1 1 0,-1 0 0,0 0 0,3 3 0,2 4 0,1 1 0,-1 0 0,-1 0 0,0 1 0,8 19 0,-8-14 0,-1 1 0,5 32 0,-2-5 0,-2-27 356,-6-16-472,1-1 0,-1 0-1,0 1 1,0-1 0,0 0 0,0 1 0,1-1 0,-1 0-1,0 1 1,0-1 0,1 0 0,-1 0 0,0 1 0,1-1-1,-1 0 1,0 0 0,0 0 0,1 1 0,-1-1 0,0 0-1,1 0 1,-1 0 0,1 0 0,-1 0 0,0 0 0,1 0-1,-1 0 1,0 0 0,1 0 0,-1 0 0,0 0-1,1 0 1,-1 0 0,1 0 0,-1 0 0,0 0 0,1 0-1</inkml:trace>
  <inkml:trace contextRef="#ctx0" brushRef="#br0" timeOffset="-14239.45">6887 1081 23415,'0'0'2579,"2"3"-1053,5 9-1083,0-1 0,-2 1 0,1 0 0,-1 0-1,-1 1 1,0 0 0,3 19 0,9 97 80,-11-67-142,-3 0-1,-10 107 1,0-195-350,-3-44-31,11 69 0,0 1 0,0-1 0,0 0 0,0 1 0,0-1 0,0 1 0,0-1 0,0 0 0,0 1 0,1-1 0,-1 1 0,0-1 0,1 1 0,-1-1 0,0 1 0,1-1 0,-1 1 0,0-1 0,1 1 0,-1-1 0,1 1 0,-1 0 0,1-1 0,-1 1 0,1-1 0,-1 1 0,1 0 0,-1 0 0,1-1 0,0 1 0,-1 0 0,1 0 0,-1 0 0,1 0 0,0 0 0,-1 0 0,1 0 0,0 0 0,0 0 0,31 1 0,-25 0 0,6 0 0,18 2 0,0-1 0,31-3 0,-53 1 0,-1-1 0,0 0 0,0-1 0,0 0 0,0 0 0,0-1 0,0 0 0,0 0 0,-1-1 0,0 0 0,0 0 0,12-9 0,-17 11 0,0 0 0,0 0 0,0 1 0,-1-1 0,1 0 0,-1-1 0,1 1 0,-1 0 0,0 0 0,0-1 0,0 1 0,0 0 0,0-1 0,-1 1 0,1-1 0,-1 1 0,1-1 0,-1 1 0,0-1 0,0 0 0,0 1 0,0-1 0,-1 1 0,1-1 0,-1 1 0,1-1 0,-1 1 0,0-1 0,0 1 0,0 0 0,0-1 0,-1 1 0,1 0 0,-1 0 0,1 0 0,-1 0 0,0 0 0,1 0 0,-1 1 0,0-1 0,0 0 0,0 1 0,-1 0 0,1-1 0,0 1 0,0 0 0,-1 0 0,1 0 0,-1 0 0,1 1 0,-1-1 0,1 1 0,-1 0 0,1-1 0,-1 1 0,1 0 0,-1 0 0,1 1 0,-1-1 0,0 0 0,-2 2 0,0-1 0,0 1 0,-1 0 0,1 1 0,0-1 0,1 1 0,-1 0 0,0 0 0,1 0 0,0 1 0,0 0 0,0 0 0,0 0 0,0 0 0,1 0 0,0 1 0,0 0 0,0-1 0,0 1 0,1 0 0,0 0 0,0 1 0,0-1 0,1 0 0,-2 7 0,2-6 0,0 0 0,0 0 0,0 0 0,1 0 0,0 1 0,0-1 0,1 0 0,-1 0 0,2 0 0,-1 1 0,0-1 0,1 0 0,0-1 0,1 1 0,-1 0 0,1-1 0,0 1 0,0-1 0,1 0 0,0 0 0,5 6 0,0-4 0,0-1 0,0 0 0,1 0 0,0-1 0,0 0 0,0-1 0,0 0 0,1-1 0,-1 0 0,1-1 0,0 0 0,19 1 0,2-1 0,1-2 0,64-8 0,-25-4-3964</inkml:trace>
  <inkml:trace contextRef="#ctx0" brushRef="#br0" timeOffset="-12778.85">1397 2090 18087,'0'0'5168,"0"-2"-3089,-3-8-408,2 12 805,12 21-885,71 119-273,-19-29-949,-58-106-369,-4-4 0,0 0 0,1 0 0,0-1 0,0 1 0,0 0 0,0-1 0,0 1 0,0-1 0,0 0 0,1 1 0,-1-1 0,1-1 0,0 1 0,3 2 0,-5-4 0,0 0 0,0 0 0,0-1 0,-1 1 0,1 0 0,0 0 0,0-1 0,0 1 0,-1 0 0,1-1 0,0 1 0,-1-1 0,1 1 0,0-1 0,-1 1 0,1-1 0,0 0 0,-1 1 0,1-1 0,-1 0 0,1 1 0,-1-1 0,0 0 0,1 0 0,-1 1 0,0-1 0,1-1 0,9-26 0,-9 25 0,7-31 0,-2-2 0,-1 1 0,-1-1 0,-3-43 0,0 40 0,0-4 0,12 73-903,-10-25-2151</inkml:trace>
  <inkml:trace contextRef="#ctx0" brushRef="#br0" timeOffset="-12293.5">1775 2158 25623,'0'0'6641,"-3"-2"-6185,-21-7-414,23 8-42,0 1 0,0 0 0,0 0 0,0 0-1,0 0 1,0 0 0,0 0 0,-1 1 0,1-1 0,0 0 0,0 0 0,0 1 0,0-1-1,0 1 1,1-1 0,-1 1 0,0-1 0,0 1 0,0 0 0,0-1 0,0 1 0,1 0-1,-1 0 1,0-1 0,1 1 0,-2 2 0,-1 3 0,0 0 0,1 1 0,0-1 0,0 1 0,0-1 0,1 1 0,0 0 0,0-1 0,1 1 0,-1 0 0,2 0 0,0 9 0,0-10 0,-1 0 0,2 0 0,-1 1 0,0-1 0,1-1 0,0 1 0,1 0 0,-1 0 0,1-1 0,0 0 0,1 1 0,-1-1 0,8 8 0,-7-10 0,0 0 0,0-1 0,1 1 0,-1-1 0,1 0 0,0 0 0,0-1 0,-1 1 0,1-1 0,0 0 0,0-1 0,0 1 0,0-1 0,0 0 0,0 0 0,7-1 0,-1 0 0,0-1 0,-1 0 0,1-1 0,-1 0 0,1 0 0,13-8 0,-16 7 0,-1 0 0,1-1 0,-1 0 0,-1-1 0,1 0 0,-1 0 0,9-10 0,-12 12 0,0 0 0,0 0 0,-1 0 0,1-1 0,-1 1 0,0-1 0,0 0 0,0 1 0,-1-1 0,1 0 0,-1 0 0,0 0 0,0-10 0,-2 12 0,1 0 0,-1 1 0,1-1 0,-1 1 0,0-1 0,0 1 0,-1-1 0,1 1 0,0 0 0,-1 0 0,1-1 0,-1 1 0,0 0 0,1 0 0,-1 0 0,0 1 0,0-1 0,-1 0 0,1 1 0,0 0 0,0-1 0,-4 0 0,-3-3 0,0 2 0,0-1 0,0 1 0,-16-3 0,15 4 0,1 1 0,-1 0 0,0 1 0,0 0 0,0 1 0,0-1 0,0 2 0,-11 2 0,18-3 0,0-1 0,1 1 0,-1 0 0,0 0 0,0 0 0,1 0 0,-1 1 0,1-1 0,-1 1 0,1-1 0,0 1 0,0 0 0,0 0 0,0 0 0,0 0 0,0 0 0,0 1 0,0-1 0,1 0 0,-1 1 0,1-1 0,0 1 0,0 0 0,0-1 0,0 1 0,0 0 0,1 0 0,-1 0 0,1-1 0,0 1 0,0 0 0,0 4 0,0-4 3,1 0 0,-1 0 0,1 0 0,0-1 0,0 1 0,0 0 0,1-1-1,-1 1 1,0-1 0,1 1 0,0-1 0,-1 0 0,1 0 0,0 1 0,0-1 0,0-1 0,1 1 0,-1 0 0,3 1 0,15 8-4033</inkml:trace>
  <inkml:trace contextRef="#ctx0" brushRef="#br0" timeOffset="-11831.81">2023 2142 24519,'0'0'7671,"4"7"-7417,12 27-94,20 62 0,-7-16-165,-35-102 5,2 0 0,0-1 0,2 1 0,0-41 0,1 56 0,1 0 0,0 1 0,1 0 0,-1-1 0,3-10 0,-3 16 0,1 0 0,-1 0 0,0 0 0,0 0 0,1 0 0,-1 0 0,1 1 0,-1-1 0,1 0 0,-1 0 0,1 0 0,0 1 0,-1-1 0,1 0 0,0 1 0,0-1 0,-1 0 0,1 1 0,0-1 0,0 1 0,0-1 0,0 1 0,0 0 0,0-1 0,0 1 0,-1 0 0,1 0 0,0 0 0,0-1 0,0 1 0,0 0 0,0 0 0,0 0 0,0 1 0,0-1 0,2 0 0,3 2 0,-1-1 0,0 1 0,1 0 0,-1 0 0,0 1 0,0-1 0,0 1 0,0 0 0,0 1 0,-1-1 0,0 1 0,6 5 0,-4-2 0,-1 0 0,0 1 0,0-1 0,0 1 0,-1 0 0,0 0 0,4 12 0,-4-5 0,1 0 0,-2 1 0,0 0 0,-1 0 0,-1-1 0,0 1 0,-1 0 0,-4 26 0,4-40 4,0 0 0,0 1-1,0-1 1,0 0 0,0 0 0,1 0 0,-1 0-1,0 0 1,1 0 0,0 0 0,-1 0 0,1-1-1,0 1 1,2 3 0,4 5-4022</inkml:trace>
  <inkml:trace contextRef="#ctx0" brushRef="#br0" timeOffset="-10240.61">2528 2444 20095,'0'0'6736,"4"-3"-5825,22-24-436,-2-1 0,0-1 0,35-58 0,64-103 1076,-118 182-1441,0 0 11,-1 0 1,0 0-1,-1-1 0,0 0 0,0 1 1,-1-1-1,0 0 0,-1 0 1,1-17-1,3-14 122,-8 72-243,3-1 0,0 0 0,2 0 0,11 57 0,-2-8 0,14 88 0,-25-165 6,1 0 1,-1-1-1,1 1 0,-1 0 0,0 0 1,0-1-1,0 1 0,0 0 1,-1 0-1,0 3 0,-5 6-4052</inkml:trace>
  <inkml:trace contextRef="#ctx0" brushRef="#br0" timeOffset="-9592.64">2580 2342 25127,'0'0'2847,"0"-4"-1246,0 2-1501,0 0-1,0 0 1,0 0-1,1 0 1,-1 0-1,0 0 1,1 0-1,-1 0 1,1 0-1,0 0 1,0 0-1,0 0 1,0 0-1,0 0 1,0 0-1,0 1 1,0-1-1,1 0 1,-1 1-1,1-1 1,-1 1-1,1 0 1,0-1-1,-1 1 1,1 0-1,0 0 1,0 0-1,0 0 1,0 0-1,0 1 1,3-2-1,18-3-99,43-5 0,-46 7 0,0 0 0,0 0 0,25-10 0,-21 4 0,25-16 0,-29 14 0,38-14 0,-54 27 0,-5 8 0,-6 19 0,2-8 0,3-9 0,1 0 0,0-1 0,1 1 0,0 0 0,1-1 0,3 16 0,-3-24 0,-1 1 0,1-1 0,0 0 0,0 0 0,0 0 0,1 1 0,-1-1 0,1 0 0,0-1 0,-1 1 0,1 0 0,1-1 0,-1 1 0,0-1 0,0 1 0,1-1 0,0 0 0,-1 0 0,1 0 0,0 0 0,0-1 0,0 1 0,0-1 0,0 0 0,0 0 0,0 0 0,6 1 0,-2-1 0,0-1 0,1 1 0,-1-1 0,0-1 0,1 0 0,-1 0 0,0 0 0,0-1 0,0 0 0,0 0 0,0-1 0,0 1 0,-1-2 0,1 1 0,-1-1 0,0 0 0,0 0 0,0-1 0,-1 1 0,1-2 0,-1 1 0,0 0 0,-1-1 0,1 0 0,-1 0 0,0 0 0,-1 0 0,1-1 0,-1 0 0,-1 0 0,1 1 0,-1-1 0,0-1 0,0-7 0,-3-6 0,2 37 0,0 0 0,1-1 0,1 1 0,1-1 0,0 0 0,1 0 0,0 0 0,14 25 0,-18-39-12,-1 0 0,1 0 0,-1 0 0,1 0 0,0 0 0,0 0 0,0 0-1,-1 0 1,1-1 0,0 1 0,0 0 0,0-1 0,0 1 0,0 0 0,0-1 0,0 0 0,0 1 0,0-1 0,1 1 0,-1-1 0,2 0 0,-1 0 67,1 0 1,0 0-1,-1 0 1,1-1 0,-1 1-1,1-1 1,0 1 0,-1-1-1,4-2 1,4-2-753,-1 0 0,1-1 0,12-10 0,-18 13-758</inkml:trace>
  <inkml:trace contextRef="#ctx0" brushRef="#br0" timeOffset="-9125.62">3424 2150 25623,'-12'-1'574,"8"1"105,-1 0 0,1 0 0,0 0 0,0 0 0,0 0 0,-6 2-1,9-1-619,0-1-1,0 1 1,0-1-1,1 1 0,-1-1 1,0 1-1,0-1 0,0 1 1,0 0-1,1-1 1,-1 1-1,0 0 0,1 0 1,-1 0-1,0 0 0,1 0 1,-1-1-1,1 1 1,0 0-1,-1 0 0,1 0 1,0 0-1,-1 0 0,1 0 1,0 0-1,0 1 1,0-1-1,0 0 0,0 0 1,0 1-1,1 6-58,0-1 0,1 0 0,-1 0 0,1 0 0,1 0 0,-1-1 0,1 1 0,0-1 0,1 1 0,-1-1 0,1 0 0,1 0 0,8 9 0,-4-6 0,0 0 0,0-1 0,1 0 0,0-1 0,0 0 0,1 0 0,13 6 0,-3-5 0,-14-6 0,-1 1 0,0-1 0,0 1 0,0 1 0,0-1 0,0 1 0,7 6 0,-12-10 0,-1 1 0,0-1 0,1 1 0,-1-1 0,0 0 0,1 1 0,-1-1 0,0 1 0,0-1 0,0 1 0,1-1 0,-1 1 0,0-1 0,0 1 0,0-1 0,0 0 0,0 1 0,0 0 0,0-1 0,0 1 0,0-1 0,0 1 0,0-1 0,0 1 0,0-1 0,0 0 0,0 1 0,-1-1 0,1 1 0,0-1 0,0 1 0,-1-1 0,1 1 0,0-1 0,0 0 0,-1 1 0,1-1 0,-1 0 0,1 1 0,0-1 0,-1 0 0,1 1 0,-1-1 0,1 0 0,-1 1 0,-22 10 0,-9-2 0,-1-1 0,1-1 0,-1-2 0,-51 1 0,82-6 0,0 0 0,0 1 0,1-1 0,-1 0 0,0 0 0,0 0 0,0 0 0,0-1 0,0 1 0,0 0 0,0-1 0,1 1 0,-1-1 0,0 0 0,0 0 0,-2-1 0,4 2-81,0 0 0,1-1 1,-1 1-1,0 0 0,1 0 0,-1 0 0,0 0 0,0 0 1,1 0-1,-1-1 0,0 1 0,1 0 0,-1 0 0,0 0 1,1 0-1,-1 0 0,0 0 0,1 0 0,-1 0 1,0 0-1,1 0 0,-1 0 0,0 1 0,1-1 0,-1 0 1,0 0-1,0 0 0,1 1 0</inkml:trace>
  <inkml:trace contextRef="#ctx0" brushRef="#br0" timeOffset="-8643.49">3753 2193 23519,'-3'-1'1114,"-1"0"-729,0 0 0,0 0 0,0 0 1,-1 1-1,1 0 0,0-1 0,-1 1 0,1 1 1,0-1-1,0 1 0,-1-1 0,1 1 1,0 1-1,0-1 0,0 0 0,-5 4 1,5-3-300,0 0 1,1 1 0,0-1-1,-1 1 1,1 0 0,0 0-1,0 0 1,1 0 0,-1 1-1,1-1 1,0 1 0,-1 0-1,2-1 1,-1 1 0,0 0-1,1 0 1,-2 6 0,2-7-87,0 1 0,0 0 1,0 0-1,1 0 1,0-1-1,0 1 0,0 0 1,0 0-1,0 0 0,1 0 1,-1 0-1,1 0 0,0-1 1,0 1-1,1 0 1,-1-1-1,1 1 0,0-1 1,0 1-1,0-1 0,0 0 1,0 0-1,1 0 1,0 0-1,-1 0 0,1-1 1,0 1-1,0-1 0,1 0 1,-1 0-1,0 0 0,1 0 1,-1 0-1,1-1 1,-1 1-1,1-1 0,0 0 1,0-1-1,0 1 0,-1 0 1,1-1-1,0 0 1,0 0-1,0 0 0,0 0 1,6-2-1,-2 0 0,0 0 0,0 0 0,-1-1 0,1 0 0,-1 0 0,0 0 0,0-1 0,0-1 0,0 1 0,10-9 0,-16 11 0,0 0 0,0 1 0,-1-1 0,1 0 0,0 0 0,-1 1 0,1-1 0,-1 0 0,1 0 0,-1 0 0,0 0 0,0 0 0,0 1 0,0-1 0,0 0 0,0 0 0,0 0 0,-1 0 0,1 0 0,-1 0 0,1 1 0,-1-1 0,0 0 0,0 1 0,0-1 0,0 0 0,0 1 0,0-1 0,-2-1 0,2 1 0,0 0 0,-1 0 0,1 0 0,-1 1 0,1-1 0,-1 0 0,1 1 0,-1 0 0,0-1 0,0 1 0,1 0 0,-1 0 0,0 0 0,0 0 0,0 0 0,0 0 0,-1 1 0,1-1 0,0 1 0,0-1 0,0 1 0,0 0 0,-1 0 0,1 0 0,-2 0 0,2 1 0,1 0 0,0 0 0,0 0 0,0 0 0,0-1 0,0 1 0,0 1 0,1-1 0,-1 0 0,0 0 0,0 0 0,1 0 0,-1 0 0,1 1 0,-1-1 0,1 0 0,-1 1 0,1-1 0,0 0 0,0 1 0,0-1 0,-1 0 0,1 1 0,0-1 0,1 0 0,-1 2 0,5 37 0,-3-32 0,1-1 0,-1 1 0,1 0 0,1-1 0,-1 0 0,1 1 0,1-1 0,-1-1 0,10 12 0,3 0 0,36 29 0,-37-35 0,0 2 0,-1 0 0,19 24 0,-25-27 0,-2 2 0,1-1 0,-2 1 0,0 0 0,0 0 0,3 15 0,-7-22 0,0 0 0,0 0 0,-1 0 0,0 0 0,-1 1 0,1-1 0,-1 0 0,-1 0 0,1 1 0,-1-1 0,0 0 0,0 0 0,0 0 0,-1 0 0,0 0 0,-4 6 0,4-8 0,-1-1 0,0 0 0,0 1 0,0-1 0,0-1 0,-1 1 0,1 0 0,-1-1 0,1 0 0,-1 0 0,0 0 0,0 0 0,0-1 0,0 1 0,0-1 0,0 0 0,-1 0 0,1-1 0,0 1 0,0-1 0,-8 0 0,-1-1 0,0 1 0,0-2 0,0 0 0,0 0 0,-24-9 0,29 7 0,-1 0 0,1 0 0,1 0 0,-1-1 0,1 0 0,0-1 0,0 1 0,0-2 0,1 1 0,0 0 0,0-1 0,-5-8 0,-5-11 0,0-1 0,-13-34 0,-7-11 0,34 69 0,0-1 0,1 1 0,-1 0 0,1-1 0,0 1 0,0-1 0,0 1 0,-1-8 0,2 10 0,0 0 0,0 0 0,0 0 0,1 1 0,-1-1 0,0 0 0,0 0 0,1 0 0,-1 0 0,0 0 0,1 0 0,-1 0 0,1 0 0,-1 1 0,1-1 0,0 0 0,-1 0 0,1 1 0,0-1 0,0 0 0,-1 1 0,1-1 0,0 1 0,0-1 0,0 1 0,0-1 0,-1 1 0,1 0 0,0-1 0,0 1 0,0 0 0,0 0 0,0 0 0,0-1 0,0 1 0,0 0 0,2 1 0,12-1-3948</inkml:trace>
  <inkml:trace contextRef="#ctx0" brushRef="#br0" timeOffset="-8147.34">4080 2294 21911,'-2'-7'375,"-1"1"-1,0-1 0,0 1 0,-1-1 0,0 1 1,0 0-1,0 1 0,-1-1 0,0 1 1,-9-8-1,12 11-203,0 0 0,-1 0 1,1 0-1,-1 1 0,0-1 0,0 1 1,0-1-1,1 1 0,-1 0 0,0 1 1,0-1-1,-1 0 0,1 1 0,0 0 1,0-1-1,0 1 0,0 0 0,0 1 1,0-1-1,0 1 0,0-1 1,0 1-1,0 0 0,0 0 0,0 0 1,0 0-1,-3 3 0,3-2-75,1 0 0,-1 1 0,1-1 0,-1 1 0,1-1 0,0 1 0,0 0 0,0 0 0,0 0 0,1 1 0,-1-1 0,1 0 0,0 0 0,0 1 0,0-1 0,0 1 0,0 4 0,0-2-73,0 0 1,1 1-1,0-1 0,0 0 0,0 1 0,1-1 0,0 0 0,3 12 0,-2-12-23,1-1 0,0 1 0,1-1 0,-1 0 0,1 0 0,0 0 0,0-1 0,1 0 0,-1 1 0,1-1 0,0-1 0,0 1 0,1-1 0,-1 0 0,12 5 0,-11-5 0,0-1 0,1 1 0,-1-1 0,1-1 0,0 1 0,0-1 0,0 0 0,-1-1 0,1 0 0,0 0 0,0 0 0,0-1 0,0 0 0,7-2 0,-13 3 0,1 0 0,-1-1 0,1 0 0,-1 1 0,1-1 0,-1 0 0,0 0 0,1 0 0,-1 0 0,0 0 0,0 0 0,1 0 0,-1 0 0,0 0 0,0-1 0,0 1 0,-1 0 0,1-1 0,0 1 0,0 0 0,-1-1 0,1 1 0,-1-1 0,1 0 0,-1 1 0,0-1 0,0 1 0,1-1 0,-1 1 0,0-1 0,0 0 0,-1 1 0,1-1 0,-1-2 0,-1-5 0,0 1 0,-1 0 0,-1 0 0,-7-16 0,6 15 0,2 6 0,2 10 0,2 12 0,-1-15 0,2 8 0,0 1 0,0 0 0,9 23 0,-10-34 0,-1 1 0,1-1 0,0 0 0,0 0 0,0 0 0,0 0 0,1 0 0,-1 0 0,1 0 0,-1 0 0,1 0 0,0 0 0,-1-1 0,1 1 0,0-1 0,0 0 0,0 1 0,0-1 0,0 0 0,1 0 0,-1 0 0,0 0 0,0-1 0,1 1 0,-1 0 0,0-1 0,1 0 0,-1 0 0,5 0 0,1-1-2,0-1 1,0 0-1,0 0 1,0-1-1,9-5 0,2-2-3940</inkml:trace>
  <inkml:trace contextRef="#ctx0" brushRef="#br0" timeOffset="-7745.23">4254 2252 24423,'0'0'5957,"0"3"-4803,1 4-1000,0 0 0,1 0 0,0 0 0,0 0 0,1 0 1,0-1-1,7 12 0,7 19-162,-16-35 8,3 10 0,0 1 0,5 22 0,-8-32 0,-1-1 0,1 0 0,-1 0 0,0 0 0,0 1 0,0-1 0,0 0 0,0 0 0,0 0 0,0 1 0,-1-1 0,1 0 0,-1 0 0,0 0 0,1 0 0,-1 0 0,0 0 0,0 0 0,-1 0 0,1 0 0,0 0 0,-1 0 0,1-1 0,-1 1 0,-1 1 0,2-3 0,1 0 0,-1 0 0,1 0 0,0 0 0,-1 0 0,1 0 0,-1 0 0,1 0 0,-1-1 0,1 1 0,0 0 0,-1 0 0,1-1 0,-1 1 0,1 0 0,0 0 0,-1-1 0,1 1 0,0 0 0,0-1 0,-1 1 0,1 0 0,0-1 0,0 1 0,-1 0 0,1-1 0,0 1 0,0-1 0,0 1 0,0-1 0,0 1 0,-1 0 0,1-1 0,0 1 0,0-1 0,0 1 0,0-1 0,0 0 0,-4-24 0,3 22 0,-3-24 0,2-1 0,0-33 0,2 50 0,1 0 0,0-1 0,1 1 0,0 0 0,1 0 0,0 0 0,1 0 0,6-13 0,-9 22 0,0 0 0,0-1 0,0 1 0,0 0 0,1 0 0,-1 0 0,1 0 0,-1 0 0,1 0 0,0 1 0,0-1 0,0 0 0,0 1 0,0 0 0,0-1 0,0 1 0,0 0 0,1 0 0,-1 0 0,0 0 0,1 1 0,-1-1 0,1 1 0,-1-1 0,1 1 0,-1 0 0,1 0 0,-1 0 0,1 0 0,-1 0 0,1 1 0,-1-1 0,0 1 0,1-1 0,-1 1 0,1 0 0,-1 0 0,0 0 0,0 0 0,0 1 0,0-1 0,0 1 0,0-1 0,0 1 0,0 0 0,0-1 0,-1 1 0,1 0 0,-1 0 0,1 0 0,1 5 0,1 0 0,0 0 0,-1 1 0,1 0 0,-2 0 0,1 0 0,-1 0 0,-1 0 0,2 16 0,-1 8 0,-4 33 0,1-16 0,1-48 6,0-1 1,1 1-1,-1-1 1,0 1-1,0-1 1,1 1-1,-1-1 1,0 1-1,1-1 1,-1 0-1,0 1 1,1-1-1,-1 0 1,1 1-1,-1-1 1,1 0-1,-1 1 1,1-1-1,-1 0 1,1 0-1,-1 1 1,1-1-1,-1 0 1,1 0-1,-1 0 1,1 0-1,-1 0 1,2 0-1,14 2-2620</inkml:trace>
  <inkml:trace contextRef="#ctx0" brushRef="#br0" timeOffset="-7131.22">4623 2313 23823,'0'-4'1048,"0"-5"3,-1 1-1,0-1 1,-4-13 0,4 21-889,1 0 1,0 0 0,-1 0 0,1-1 0,-1 1 0,1 0 0,-1 0-1,0 0 1,1 0 0,-1 0 0,0 0 0,0 0 0,0 0-1,0 0 1,0 1 0,-1-2 0,1 2-135,0-1 1,0 1 0,0 0-1,0 0 1,0 0-1,0 1 1,0-1 0,0 0-1,0 0 1,0 0-1,0 1 1,0-1-1,0 0 1,1 1 0,-1-1-1,0 1 1,0-1-1,0 1 1,1-1 0,-1 1-1,0 0 1,0-1-1,1 1 1,-1 0 0,1 0-1,-2 0 1,-2 4-17,1 1 0,-1-1 0,1 0 0,0 1 0,0 0 1,0 0-1,1-1 0,0 2 0,0-1 0,1 0 0,0 0 1,-1 9-1,1-11-13,1 0 0,0 0 1,0 1-1,0-1 1,1 0-1,-1 1 0,1-1 1,0 0-1,0 0 0,0 0 1,1 0-1,-1 0 0,1 0 1,0 0-1,0 0 1,1-1-1,-1 1 0,1-1 1,4 4-1,-5-5 1,1 0 0,-1-1 0,1 0 0,0 1 0,0-1 0,0 0 0,0 0 0,0-1 0,0 1 0,0-1 0,0 0 0,0 1 0,0-1 0,0 0 0,0-1 0,0 1 0,0-1 0,0 1 0,4-2 0,1 0 0,-1 0 0,1-1 0,-1 0 0,0 0 0,0-1 0,9-5 0,-12 5 0,1 0 0,-1-1 0,0 1 0,1-1 0,-2 0 0,1 0 0,-1 0 0,0 0 0,0 0 0,4-10 0,-6 12 0,0 0 0,0 0 0,0 0 0,0 0 0,0 0 0,-1-1 0,0 1 0,1 0 0,-1 0 0,0 0 0,0 0 0,-1 0 0,1-1 0,-1 1 0,0 0 0,0 0 0,0 0 0,0 0 0,0 0 0,0 0 0,-1 1 0,-2-4 0,4 5 0,-1 0 0,1 0 0,-1 1 0,1-1 0,-1 1 0,1-1 0,-1 0 0,0 1 0,1-1 0,-1 1 0,0-1 0,1 1 0,-1 0 0,0-1 0,0 1 0,1 0 0,-1-1 0,0 1 0,0 0 0,0 0 0,0 0 0,1 0 0,-1-1 0,0 1 0,0 1 0,0-1 0,0 0 0,1 0 0,-1 0 0,0 0 0,0 0 0,0 1 0,1-1 0,-1 0 0,0 1 0,0-1 0,1 1 0,-1-1 0,0 1 0,1-1 0,-1 1 0,0-1 0,1 1 0,-2 1 0,0 0 0,1 1 0,-1-1 0,0 1 0,1 0 0,-1 0 0,1 0 0,0 0 0,0 0 0,0 0 0,0 0 0,0 3 0,0 4 0,1-1 0,0 0 0,1 0 0,0 0 0,0 1 0,5 15 0,23 54 0,-3-11 0,-24-60 0,8 23 0,-1 0 0,5 39 0,-13-62 0,0 1 0,0-1 0,-1 1 0,0 0 0,-1-1 0,0 1 0,0-1 0,-1 1 0,0-1 0,0 1 0,-1-1 0,0 0 0,-7 12 0,7-15 0,-1 0 0,0 0 0,0 0 0,-1-1 0,1 0 0,-1 0 0,0 0 0,0-1 0,0 1 0,-1-1 0,1 0 0,-1-1 0,0 1 0,1-1 0,-1 0 0,0-1 0,0 1 0,-1-1 0,1-1 0,0 1 0,0-1 0,0 0 0,-8-1 0,7 1 0,0-1 0,-1 0 0,1-1 0,0 0 0,0 0 0,1 0 0,-1-1 0,0 0 0,1 0 0,0-1 0,-1 1 0,1-1 0,1-1 0,-1 1 0,1-1 0,-1 0 0,1 0 0,1-1 0,-7-9 0,2 0 0,1-1 0,1 0 0,0-1 0,2 1 0,0-1 0,0 0 0,2-1 0,0 1 0,1-1 0,1 1 0,1-24 0,0 37 0,1-1 0,0 1 0,0-1 0,0 1 0,0 0 0,1-1 0,0 1 0,0 0 0,0 0 0,0 0 0,1 0 0,-1 1 0,1-1 0,0 1 0,0-1 0,1 1 0,-1 0 0,1 0 0,-1 0 0,1 1 0,0 0 0,0-1 0,0 1 0,0 0 0,0 1 0,5-2 0,10-2 0,0 2 0,0 0 0,0 1 0,36 0 0,-24 2 0,15-1 156,-6 0-649,-19 0-3117</inkml:trace>
  <inkml:trace contextRef="#ctx0" brushRef="#br0" timeOffset="-6635.97">4931 2288 21407,'0'-9'323,"-1"-28"956,1 35-1091,0 1 1,0-1 0,0 1 0,0-1 0,-1 1 0,1 0-1,0-1 1,-1 1 0,0 0 0,1-1 0,-1 1-1,0 0 1,1 0 0,-1-1 0,0 1 0,0 0 0,0 0-1,0 0 1,0 0 0,-2-1 0,3 2-129,0 0 0,0 0 0,-1 0 0,1 0 0,0 0 0,-1 0 0,1 0 0,0-1 0,-1 1 0,1 0 0,0 0 0,0 0 0,-1 1 0,1-1 0,0 0 0,-1 0 0,1 0 0,0 0 0,0 0 0,-1 0 0,1 0 0,0 0 0,0 1 0,-1-1 0,1 0 0,0 0 0,0 0 0,-1 0 0,1 1 0,0-1 0,0 0 0,0 0 0,-1 1 0,-4 12 1080,4 15 65,2-21-1111,0-1 1,1 1-1,0 0 1,1-1-1,-1 0 1,1 0-1,0 1 0,1-2 1,0 1-1,0 0 1,0-1-1,0 0 0,1 0 1,7 7-1,-2-2-99,-2-1-1,15 21 1,-22-28 5,0-1 0,0 1 0,-1-1 0,1 1 0,0-1 0,0 1 0,-1 0 0,1-1 0,-1 1 0,1 0 0,-1 0 0,0-1 0,0 1 0,0 0 0,0 0 0,0-1 0,0 1 0,0 0 0,-1 0 0,1 0 0,-1 2 0,0-2 0,-1-1 0,1 1 0,0 0 0,-1 0 0,0-1 0,1 1 0,-1-1 0,0 1 0,1-1 0,-1 0 0,0 0 0,0 1 0,0-1 0,-4 1 0,-4 1 0,0 0 0,0-1 0,0 0 0,0-1 0,-1 0 0,-9 0 0,11-1 0,1 0 0,0 0 0,-1-1 0,1-1 0,-12-2 0</inkml:trace>
  <inkml:trace contextRef="#ctx0" brushRef="#br0" timeOffset="-6225.57">5166 2400 25623,'0'0'5152,"22"9"-3272,-2-11-1776,9-2-104,6 0 0,0-5 0,-6-6 0</inkml:trace>
  <inkml:trace contextRef="#ctx0" brushRef="#br0" timeOffset="-5028.3">5894 2338 17487,'-4'-2'1667,"3"1"-1448,0 0 0,0 1 0,0-1 0,0 0 0,0 0 0,0 0 0,0 0 0,0 0 0,1 0 0,-1 0 0,0 0 0,1-1 0,-1 1 0,1 0 0,-1 0 0,1 0 0,-1-1 0,1 1 0,0 0 0,-1-2 0,1 1 99,0-1-1,1 0 0,-1 1 0,0-1 1,1 1-1,-1-1 0,1 1 0,0-1 1,0 1-1,0-1 0,2-3 1,0 2-142,1-1 1,-1 1 0,1 0 0,0 0-1,0 0 1,0 0 0,0 1 0,1 0-1,0 0 1,-1 0 0,1 0 0,0 1-1,0 0 1,0 0 0,1 0 0,-1 1-1,0-1 1,1 1 0,-1 1 0,1-1-1,8 1 1,-6 0-83,1 0-1,-1 0 1,1 1-1,-1 0 1,1 1 0,-1 0-1,0 0 1,0 1-1,0 0 1,0 0-1,0 1 1,-1 0-1,12 9 1,-17-12-94,0 0 0,-1 0 0,1 1 0,-1-1 0,1 1 0,-1 0 0,0-1 0,0 1 0,0 0 0,0-1 0,0 1 0,0 0 0,0 0 0,-1 0 0,1 0 0,-1 0 0,1 0 0,-1 0 0,0 0 0,0 0 0,1 0 0,-2 0 0,1 0 0,0 0 0,0 1 0,-1-1 0,1 0 0,-1 0 0,1-1 0,-1 1 0,0 0 0,0 0 0,-2 3 0,-4 6 0,-1 0 0,0-1 0,0 0 0,-16 13 0,-5 7 0,28-29 0,1 0 0,-1-1 0,1 1 0,-1 0 0,1-1 0,0 1 0,-1 0 0,1 0 0,0-1 0,-1 1 0,1 0 0,0 0 0,0-1 0,0 1 0,0 0 0,0 0 0,0 0 0,0 0 0,0-1 0,0 1 0,0 0 0,0 0 0,0 0 0,1-1 0,-1 1 0,0 0 0,1 0 0,0 0 0,0 1 0,0 0 0,1-1 0,0 1 0,-1-1 0,1 1 0,0-1 0,0 0 0,-1 0 0,1 0 0,4 2 0,2 0 0,0 0 0,0-1 0,0 0 0,17 2 0,-11-4 0,0-1 0,0-1 0,0 0 0,-1-1 0,26-8 0,13-2 0,-51 12 0,0 1 0,0-1 0,0 0 0,0 1 0,0-1 0,1 0 0,-1 0 0,-1 0 0,1 0 0,0 0 0,0 0 0,0 0 0,0 0 0,-1 0 0,1 0 0,0-1 0,-1 1 0,1 0 0,-1 0 0,0-1 0,1 1 0,-1 0 0,0-1 0,0 1 0,0 0 0,0-1 0,0 1 0,0 0 0,0-1 0,0 1 0,0 0 0,-1-1 0,1 1 0,0 0 0,-1 0 0,1-1 0,-1 1 0,0 0 0,0-1 0,1 1 0,0 1 0,0 0 0,0 0 0,-1 0 0,1 0 0,0 0 0,0 0 0,0 0 0,0 0 0,0-1 0,0 1 0,0 0 0,0 0 0,0 0 0,0 0 0,0 0 0,0 0 0,-1 0 0,1 0 0,0 0 0,0 0 0,0 0 0,0 0 0,0 0 0,0 0 0,0 0 0,0 0 0,-1 0 0,1-1 0,0 1 0,0 0 0,0 0 0,0 1 0,0-1 0,0 0 0,-1 0 0,1 0 0,0 0 0,0 0 0,0 0 0,0 0 0,0 0 0,0 0 0,0 0 0,0 0 0,-1 0 0,1 0 0,0 0 0,0 0 0,0 0 0,0 0 0,0 1 0,0-1 0,0 0 0,0 0 0,0 0 0,0 0 0,0 0 0,0 0 0,0 0 0,1 9 0,4-4 0,-1 0 0,1-1 0,0 0 0,0 0 0,0 0 0,1 0 0,-1-1 0,1 0 0,0 0 0,0 0 0,0-1 0,0 0 0,10 2 0,-7-2 0,1 0 0,-1-1 0,0 0 0,1 0 0,-1-1 0,1 0 0,-1-1 0,18-3 0,-24 3 0,0 0 0,-1 0 0,1 0 0,0-1 0,0 1 0,-1-1 0,1 0 0,-1 0 0,0 0 0,1 0 0,-1 0 0,0 0 0,0-1 0,0 1 0,-1-1 0,1 1 0,0-1 0,0-3 0,0 4 0,-2-1 0,1 1 0,0-1 0,0 1 0,-1 0 0,1-1 0,-1 1 0,0-1 0,0 1 0,0-1 0,0 1 0,0-1 0,0 1 0,-1-1 0,1 1 0,-1-1 0,0 1 0,0 0 0,0-1 0,0 1 0,0 0 0,-2-4 0,3 6 0,0 0 0,-1 0 0,1 0 0,0 0 0,0-1 0,0 1 0,0 0 0,0 0 0,-1 0 0,1 0 0,0 0 0,0-1 0,0 1 0,0 0 0,-1 0 0,1 0 0,0 0 0,0 0 0,0 0 0,-1 0 0,1 0 0,0 0 0,0 0 0,0 0 0,-1 0 0,1 0 0,0 0 0,0 0 0,0 0 0,-1 0 0,1 0 0,0 0 0,0 0 0,0 0 0,-1 0 0,1 0 0,0 0 0,0 1 0,0-1 0,0 0 0,-1 0 0,1 0 0,0 0 0,0 0 0,0 0 0,0 1 0,0-1 0,0 0 0,-1 0 0,1 0 0,0 1 0,0-1 0,0 0 0,0 0 0,0 0 0,0 0 0,0 1 0,0-1 0,0 0 0,0 0 0,0 1 0,-3 13 0,2-9 0,1-1 0,0 1 0,0-1 0,0 1 0,1 0 0,-1-1 0,1 1 0,1-1 0,-1 1 0,0-1 0,1 0 0,0 1 0,0-1 0,0 0 0,1 0 0,-1-1 0,1 1 0,0 0 0,6 6 0,-2-5 0,0 0 0,1 0 0,-1 0 0,1-1 0,0 0 0,0-1 0,0 1 0,0-1 0,0-1 0,11 2 0,40 8-3945</inkml:trace>
  <inkml:trace contextRef="#ctx0" brushRef="#br0" timeOffset="-3386.45">1769 3289 17487,'0'0'7415,"0"-3"-5910,1 1-1308,-1 1 1,1-1-1,-1 0 0,1 0 0,-1 0 1,0 0-1,0 0 0,0 0 0,-1 0 0,1 0 1,0 0-1,-1 0 0,1 0 0,-1 0 1,1 0-1,-1 0 0,0 0 0,0 1 0,0-1 1,0 0-1,-2-1 0,1 1-74,0 0 0,0 0 0,-1 1 0,1-1 0,-1 0 0,1 1 0,-1 0 0,1 0 0,-1 0 0,0 0 0,0 0 0,0 0 1,-3 1-1,-3-1-91,0 0 0,0 1 0,-1 0 1,1 1-1,0 0 0,0 0 0,0 1 1,-14 4-1,15-3-32,2-1 0,-1 0 0,1 1 0,0-1 0,0 1 0,0 1 0,1-1 0,-1 1 0,-5 4 0,11-7 0,0 0 0,-1-1 0,1 1 0,0 0 0,0 0 0,-1-1 0,1 1 0,0 0 0,0 0 0,0 0 0,0-1 0,0 1 0,0 0 0,0 0 0,0 0 0,0-1 0,0 1 0,1 0 0,-1 0 0,0 0 0,0-1 0,1 1 0,-1 0 0,1-1 0,-1 1 0,0 0 0,1-1 0,-1 1 0,1 0 0,0-1 0,0 1 0,20 19 0,-21-19 0,8 5 0,-1-1 0,1 1 0,0-2 0,0 1 0,1-1 0,-1 0 0,1-1 0,0 1 0,14 1 0,-20-4 0,1 0 0,0-1 0,-1 0 0,1 0 0,0 0 0,0 0 0,-1 0 0,1-1 0,-1 0 0,1 1 0,0-1 0,-1-1 0,1 1 0,-1-1 0,0 1 0,1-1 0,-1 0 0,0 0 0,0 0 0,0 0 0,-1-1 0,1 1 0,0-1 0,-1 0 0,0 0 0,1 0 0,1-4 0,-3 5 0,0-1 0,0 1 0,0 0 0,-1 0 0,1-1 0,-1 1 0,0 0 0,1 0 0,-1-1 0,0 1 0,0 0 0,-1-1 0,1 1 0,0 0 0,-1-1 0,1 1 0,-1 0 0,0 0 0,0 0 0,0-1 0,0 1 0,0 0 0,0 0 0,-1 1 0,1-1 0,-1 0 0,1 0 0,-1 1 0,0-1 0,1 1 0,-1-1 0,0 1 0,0 0 0,0-1 0,-3 0 0,38 50 0,-26-40 0,-1 1 0,1-2 0,1 1 0,0-1 0,13 10 0,-17-14 0,0-1 0,0 0 0,0 0 0,0 0 0,1-1 0,-1 0 0,0 1 0,1-1 0,-1-1 0,1 1 0,-1-1 0,1 0 0,-1 0 0,1 0 0,7-2 0,41-9 69,-33 5-4087</inkml:trace>
  <inkml:trace contextRef="#ctx0" brushRef="#br0" timeOffset="-2963.22">1876 2924 19591,'0'0'5898,"4"2"-4770,0 1-985,0 0 0,0 1 0,-1-1 0,1 1 0,-1-1 0,0 1 0,0 0 0,0 1 0,0-1 1,0 0-1,-1 1 0,0-1 0,3 10 0,3 10 245,7 35-1,-14-56-343,6 32 296,14 56 635,-18-81-775,1-1 0,-1 0-1,2 0 1,-1 0 0,1 0 0,1-1 0,6 9-1,-11-16-185,1 1 0,-1 0 0,1-1 0,-1 0-1,1 1 1,-1-1 0,1 0 0,0 0 0,0 0 0,0 0-1,0 0 1,-1 0 0,1-1 0,0 1 0,0-1-1,1 1 1,-1-1 0,0 0 0,0 0 0,0 0 0,0 0-1,0 0 1,0 0 0,0 0 0,0-1 0,0 1 0,0-1-1,0 0 1,0 1 0,0-1 0,3-2 0,-1 1-17,-1-1 1,1 1-1,0-1 0,-1 0 1,0 0-1,1 0 1,-1-1-1,-1 1 1,1-1-1,0 0 1,-1 1-1,0-1 1,3-7-1,-1 12 3,2 9 0,8 20 0,-8-16 0,-3-9 0,-1 1 0,1-1 0,1 0 0,-1 0 0,1 0 0,0 0 0,7 7 0,-9-10 0,1-1 0,-1 0 0,0 1 0,1-1 0,-1 0 0,1 0 0,-1 0 0,1-1 0,-1 1 0,1 0 0,0-1 0,-1 0 0,1 0 0,0 0 0,0 0 0,-1 0 0,1 0 0,0-1 0,-1 1 0,4-2 0,24-7-153,-19 5-3651</inkml:trace>
  <inkml:trace contextRef="#ctx0" brushRef="#br0" timeOffset="-2301.39">2178 2841 22007,'3'3'1258,"13"16"-217,-2 0 0,0 1 0,-1 1 1,14 30-1,33 95 7,-24-53-137,-30-78-752,-1-5 45,0 0 1,-1 0-1,-1 1 0,0 0 1,0-1-1,-1 1 1,1 13-1,-3-23-184,0 0 0,1 0 0,-1 0 1,0 0-1,-1 0 0,1 1 0,0-1 0,0 0 0,0 0 0,-1 0 0,1 0 0,0 0 0,-1 0 0,1 0 0,-1 0 0,1 0 0,-1 0 0,0 0 0,1 0 0,-1-1 0,0 1 0,0 0 0,0 0 0,-1 0 0,1 0-15,0-1 0,-1 0-1,1 1 1,0-1 0,-1 0 0,1 0-1,-1 0 1,1 0 0,-1 0-1,1 0 1,0-1 0,-1 1-1,1 0 1,0-1 0,-1 1-1,-1-1 1,-2-2-11,-1 0 1,1 0-1,0 0 0,0 0 0,0-1 1,0 0-1,-5-6 0,7 7 6,1 0 0,-1 0 0,1 0 0,0 0 0,1 0 0,-1 0 0,0-1 0,-1-4 0,3 8 0,0-1 0,0 0 0,0 0 0,0 0 0,0 0 0,0 0 0,0 0 0,0 0 0,1 0 0,-1 0 0,0 0 0,1 1 0,-1-1 0,0 0 0,1 0 0,-1 0 0,1 0 0,-1 1 0,1-1 0,0 0 0,-1 1 0,1-1 0,0 0 0,-1 1 0,1-1 0,0 1 0,0-1 0,0 1 0,-1-1 0,1 1 0,0 0 0,0-1 0,0 1 0,0 0 0,0 0 0,0 0 0,0-1 0,0 1 0,0 0 0,13-2 0,0 0 0,0 0 0,0 1 0,0 1 0,0 0 0,0 1 0,21 4 0,-34-5 0,0 0 0,1 1 0,-1-1 0,0 1 0,1-1 0,-1 1 0,0 0 0,0-1 0,1 1 0,-1 0 0,0 0 0,0 0 0,0 0 0,0 0 0,0 0 0,0 0 0,-1 0 0,1 0 0,1 2 0,6 24 0,-8-24 0,0-1 0,0 1 0,1-1 0,-1 0 0,1 1 0,0-1 0,0 0 0,0 1 0,0-1 0,0 0 0,0 0 0,0 0 0,1 0 0,-1 0 0,1 0 0,0 0 0,1 1 0,-1-2 0,-1-1 0,1 1 0,-1 0 0,1-1 0,-1 0 0,1 1 0,0-1 0,-1 0 0,1 0 0,0 0 0,-1 0 0,1 0 0,0 0 0,-1 0 0,4-1 0,25-10 0,-21 8 0,42-20 0,-47 21 0,-1 0 0,1-1 0,-1 1 0,0 0 0,1-1 0,-1 0 0,0 0 0,-1 0 0,1 0 0,-1 0 0,5-7 0,-7 9 0,0-1 0,0 0 0,0 0 0,0 0 0,0 1 0,0-1 0,0 0 0,-1 0 0,1 0 0,-1 1 0,1-1 0,-1 0 0,0 1 0,0-1 0,0 0 0,0 1 0,0-1 0,0 1 0,0 0 0,0-1 0,0 1 0,-1 0 0,-1-2 0,8 23 0,-2-15 0,0 0 0,0 0 0,0 0 0,1 0 0,-1-1 0,1 0 0,0 1 0,1-2 0,-1 1 0,1 0 0,0-1 0,0 0 0,0 0 0,0 0 0,0 0 0,8 1 0,-1 0 0,1-2 0,-1 1 0,1-2 0,0 0 0,-1 0 0,20-2 0,-13 1-3953</inkml:trace>
  <inkml:trace contextRef="#ctx0" brushRef="#br0" timeOffset="-1911.37">2828 3288 20903,'-1'1'160,"1"-1"0,0 1 0,0-1 0,0 0-1,0 1 1,-1-1 0,1 1 0,0-1 0,0 1-1,0-1 1,0 1 0,0-1 0,0 1 0,0-1-1,0 0 1,0 1 0,0-1 0,0 1-1,1-1 1,-1 1 0,0-1 0,0 1 0,0-1-1,1 0 1,-1 1 0,0-1 0,0 1 0,1-1-1,-1 0 1,0 1 0,1-1 0,-1 0 0,0 1-1,1-1 1,21 8 1736,26-6-1121,-34-3-418,0-1 0,20-4 0,-31 5-284,1 0 0,-1 0 1,1 0-1,-1 0 0,1-1 1,-1 1-1,0-1 0,0 0 1,1 0-1,-1 0 0,-1 0 1,1-1-1,0 1 0,3-5 1,-6 6-57,0 0 0,0 1 0,0-1 0,0 0 1,0 1-1,0-1 0,0 0 0,0 1 0,0-1 0,0 0 1,0 1-1,-1-1 0,1 0 0,0 1 0,-1-1 0,1 0 1,0 1-1,-1-1 0,1 1 0,0-1 0,-1 1 0,1-1 1,-1 1-1,1-1 0,-1 1 0,0 0 0,1-1 0,-1 1 1,1-1-1,-1 1 0,0 0 0,1 0 0,-1-1 0,0 1 1,1 0-1,-1 0 0,-1 0 0,-26-8 209,24 7-196,0 0 1,0 1-1,1 0 0,-1 0 0,0 0 0,0 0 0,0 1 0,1-1 0,-1 1 0,0 0 0,1 0 0,-1 1 1,0-1-1,1 1 0,0-1 0,-7 5 0,9-4-29,-1-1 0,1 1 0,-1 0 0,1 0 0,0-1 0,-1 1 0,1 0 0,0 0 0,0 0 0,0 1 0,1-1 0,-1 0 0,0 0 0,1 0 0,0 1 0,-1-1 1,1 0-1,0 0 0,0 1 0,0-1 0,1 0 0,-1 1 0,0-1 0,1 0 0,-1 0 0,1 0 0,0 0 0,0 1 0,1 1 0,1 1-1,0 1 0,1-1 0,-1 0 0,1-1 0,0 1 0,0-1 0,1 1 0,-1-1 0,1-1 0,0 1 0,0-1 0,0 1 0,1-1 0,-1-1 0,1 1 0,6 1 0,-5-1 0,1-1 0,0 1 0,0-1 0,0-1 0,0 0 0,0 0 0,1 0 0,-1-1 0,0-1 0,0 1 0,12-3 0,-10 0 10,-1-1 0,1 0 0,-1 0-1,0-1 1,0 0 0,14-12 0,4-5-4054</inkml:trace>
  <inkml:trace contextRef="#ctx0" brushRef="#br0" timeOffset="-1197.22">3124 2886 21807,'0'0'1035,"-3"-3"104,3 3-818,-1-1-139,0 0-1,1 0 1,-1 0 0,0 0 0,0 0 0,0 0 0,0 0 0,1 0 0,-1 1-1,0-1 1,0 0 0,-1 1 0,1-1 0,-1 0 0,2 16 2778,6 33-2427,1-1 1,3 0 0,1 0-1,25 61 1,-28-87-481,18 32 1,-23-48-55,0 1 1,1-1-1,0 0 1,0 0-1,0 0 0,0-1 1,1 0-1,0 1 1,10 6-1,-14-11 1,0 1 0,0 0 0,1-1 0,-1 1 0,0-1 0,0 1 0,1-1 0,-1 0 0,0 0 0,0 1 0,1-1 0,-1 0 0,0 0 0,1 0 0,-1-1 0,0 1 0,1 0 0,-1 0 0,0-1 0,0 1 0,1 0 0,0-2 0,0 1 0,0-1 0,0 1 0,0-1 0,0 1 0,0-1 0,-1 0 0,1 0 0,-1 0 0,1 0 0,-1 0 0,1-3 0,3-4 0,-2 0 0,0-1 0,0 1 0,3-18 0,-2-3 0,-1 0 0,-2 1 0,-3-43 0,1 52 0,-2 1 0,0-1 0,-1 1 0,-1 0 0,-1 0 0,-10-21 0,15 37 0,0 1 0,0 0 0,0 0 0,0 0 0,0-1 0,0 1 0,-1 0 0,1 0 0,0 0 0,-1 1 0,0-1 0,1 0 0,-1 1 0,0-1 0,-2-1 0,3 4 0,1-1 0,-1 0 0,1 1 0,0-1 0,-1 1 0,1-1 0,-1 0 0,1 1 0,0-1 0,-1 1 0,1-1 0,0 1 0,-1 0 0,1-1 0,0 1 0,0-1 0,0 1 0,0-1 0,-1 1 0,1 0 0,0-1 0,0 1 0,0-1 0,0 2 0,0 1 0,-3 24 0,2 0 0,0 0 0,2 0 0,1 0 0,2 0 0,0 0 0,13 44 0,-14-60 0,1 1 0,0-1 0,1 0 0,0 0 0,0 0 0,1 0 0,0-1 0,1 0 0,16 17 0,-19-23 0,1 0 0,0 0 0,0 0 0,0-1 0,0 1 0,1-1 0,0 0 0,-1-1 0,1 1 0,0-1 0,0-1 0,0 1 0,0-1 0,1 0 0,-1 0 0,0-1 0,1 0 0,-1 0 0,0 0 0,10-2 0,-11 1 0,0 0 0,0-1 0,0 1 0,0-1 0,-1 0 0,1-1 0,0 1 0,-1-1 0,0 0 0,0 0 0,0 0 0,0 0 0,7-9 0,-9 10 0,-1 1 0,1-2 0,-1 1 0,0 0 0,0 0 0,0 0 0,0 0 0,0-1 0,0 1 0,0 0 0,-1-1 0,1 1 0,-1-1 0,0 1 0,0-1 0,0 1 0,0-1 0,0 1 0,0-1 0,-1 1 0,1 0 0,-1-1 0,1 1 0,-1-1 0,0 1 0,0 0 0,0 0 0,-1 0 0,1 0 0,0-1 0,-3-1 0,2 1 0,0 1 0,0-1 0,0 1 0,-1 0 0,1 0 0,-1 0 0,1 0 0,-1 1 0,1-1 0,-1 1 0,0-1 0,0 1 0,0 0 0,0 0 0,0 0 0,0 0 0,0 1 0,0-1 0,0 1 0,0 0 0,0 0 0,-1 0 0,1 0 0,0 1 0,0-1 0,-3 2 0,3-1 0,1 0 0,-1 0 0,1 0 0,0 1 0,-1-1 0,1 1 0,0-1 0,0 1 0,0 0 0,0 0 0,0 0 0,1 0 0,-1 0 0,1 0 0,-1 1 0,1-1 0,0 0 0,0 1 0,0-1 0,0 1 0,0 0 0,0-1 0,1 1 0,-1-1 0,1 1 0,0 0 0,0 0 0,0-1 0,0 1 0,1 4 0,0-2 0,0 0 0,1 0 0,0 0 0,0-1 0,0 1 0,0 0 0,1-1 0,-1 1 0,1-1 0,1 0 0,-1 0 0,0 0 0,1-1 0,0 1 0,0-1 0,0 0 0,9 5 0,-4-2 0,0 0 0,1-1 0,0-1 0,0 0 0,1 0 0,-1-1 0,18 4 0,-21-7 9,0 0-1,0 0 1,0-1-1,0 0 1,0 0-1,-1 0 1,9-4 0,8-3-4025</inkml:trace>
  <inkml:trace contextRef="#ctx0" brushRef="#br0" timeOffset="-650.47">3686 3235 22215,'0'2'4872,"3"6"-3151,6 8-604,0 0-203,0 0-1,17 21 1,-25-36-911,1 0 0,-1 0 1,1 0-1,-1 0 1,0-1-1,1 1 0,0 0 1,-1-1-1,1 1 1,-1-1-1,1 1 0,0-1 1,-1 0-1,1 0 0,0 0 1,-1 0-1,1 0 1,0 0-1,-1 0 0,1-1 1,-1 1-1,1 0 1,0-1-1,-1 1 0,1-1 1,-1 0-1,1 0 0,-1 1 1,3-3-1,5-2-5,0-1 0,-1 0 0,11-10 0,-19 16 2,1-1 0,0 0 0,0 1 0,-1 0 0,1-1 0,0 1 0,0-1 0,0 1 0,-1 0 0,1-1 0,0 1 0,0 0 0,0 0 0,0 0 0,0 0 0,0 0 0,-1 0 0,1 0 0,0 0 0,0 0 0,0 0 0,0 0 0,0 1 0,0-1 0,-1 0 0,1 1 0,0-1 0,0 0 0,0 1 0,-1-1 0,1 1 0,0-1 0,0 1 0,-1 0 0,1-1 0,0 2 0,4 3 0,0 1 0,-1-1 0,7 12 0,-2-3 0,-9-13 0,1 0 0,0 0 0,0 0 0,1 0 0,-1 0 0,0 0 0,0 0 0,0-1 0,1 1 0,-1 0 0,0-1 0,1 1 0,-1-1 0,0 0 0,1 1 0,-1-1 0,1 0 0,-1 0 0,0 0 0,3 0 0,-1 0 0,1 0 0,-1-1 0,0 0 0,1 0 0,-1 0 0,0 0 0,0 0 0,5-3 0,-2 0 0,0 1 0,-1-1 0,1 0 0,-1-1 0,0 1 0,0-1 0,-1 0 0,8-10 0,-7 4 0,-4 9 0,0-1 0,0 1 0,1 0 0,-1-1 0,0 1 0,1 0 0,3-4 0,-5 6 0,0 0 0,0 0 0,1 0 0,-1 0 0,0-1 0,1 1 0,-1 0 0,0 0 0,1 0 0,-1 0 0,0 0 0,0 0 0,1 0 0,-1 0 0,0 0 0,1 0 0,-1 0 0,0 0 0,1 0 0,-1 0 0,0 0 0,1 0 0,-1 0 0,0 0 0,1 0 0,-1 1 0,11 12 0,-6-2 9,-1 0-1,1 1 1,-2 0-1,0-1 1,0 1-1,-1 0 1,1 13 0,-3 19-4026</inkml:trace>
  <inkml:trace contextRef="#ctx0" brushRef="#br0">4682 2944 21311,'0'0'6040,"0"3"-4256,4 42 53,-4 81 1,-2-84-1855,2 1 0,8 62 0,-7-100 17,-1-1 0,1 1 0,1 0 0,-1-1 0,1 0 0,-1 1 0,1-1 0,0 0 0,5 7 0,-5-9 0,-1-1 0,1 1 0,-1-1 0,1 0 0,0 0 0,-1 0 0,1 0 0,0 0 0,0 0 0,0 0 0,-1 0 0,1-1 0,0 1 0,0-1 0,0 1 0,0-1 0,0 0 0,1 0 0,-1 0 0,0 0 0,0 0 0,0 0 0,0-1 0,3 0 0,3-1 0,0-1 0,0 1 0,0-2 0,0 1 0,0-1 0,-1 0 0,13-9 0,1-4 0,21-21 0,-6 5 0,-30 27 0,0 0 0,-6 6 0,1 0 0,-1 0 0,0 0 0,0 0 0,0 0 0,0 0 0,1 0 0,-1 0 0,0 0 0,0 0 0,0 0 0,0 0 0,0 0 0,1 0 0,-1 1 0,0-1 0,0 0 0,0 0 0,0 0 0,0 0 0,0 0 0,0 0 0,0 1 0,1-1 0,-1 0 0,0 0 0,0 0 0,0 0 0,0 0 0,0 1 0,0-1 0,0 0 0,0 0 0,0 0 0,0 0 0,0 1 0,0-1 0,0 0 0,0 0 0,0 0 0,0 0 0,0 1 0,0-1 0,0 0 0,0 0 0,-1 0 0,1 1 0,-1 15 0,1 26 0,0-41 0,0 1 0,1 0 0,-1 0 0,0 0 0,1 0 0,-1 0 0,1 0 0,0 0 0,0-1 0,-1 1 0,1 0 0,0 0 0,0-1 0,1 1 0,-1-1 0,2 3 0,2-3 0,-1 0 0,0 0 0,0 0 0,0-1 0,1 0 0,-1 0 0,0 0 0,0 0 0,0-1 0,1 1 0,-1-1 0,4-1 0,8-1 0,9 1-3952</inkml:trace>
  <inkml:trace contextRef="#ctx0" brushRef="#br0" timeOffset="633.71">5073 3280 17583,'1'-1'134,"0"1"-1,0-1 0,-1 1 0,1-1 0,0 1 0,0-1 0,0 1 0,0 0 0,0-1 0,0 1 0,0 0 0,0 0 0,0 0 0,0-1 1,0 1-1,0 0 0,0 1 0,0-1 0,0 0 0,-1 0 0,1 0 0,0 0 0,0 1 0,0-1 0,0 1 0,0-1 0,0 0 0,0 1 1,0-1-1,-1 1 0,1 0 0,0-1 0,0 1 0,-1 0 0,2 1 0,25 30 6233,-24-28-5962,5 8 184,23 32 1460,-29-40-1950,0 0 0,0 0 0,0 0-1,-1 0 1,1 0 0,-1 0 0,0 0 0,0 1 0,0 6 0,-1-11-98,0 0 0,0 0 0,0 0 0,0 0 0,0 0 0,0 0 0,0 0 0,0 0 0,0 0 0,0 0 0,0 0 0,0 0 0,0 1 0,0-1 0,0 0 0,-1 0 0,1 0 0,0 0 0,0 0 0,0 0 0,0 0 0,0 0 0,0 0 0,0 0 0,0 0 0,0 0 0,0 0 0,0 0 0,0 0 0,0 0 0,0 0 0,-1 0 0,1 0 0,0 0 0,0 0 0,0 0 0,0 0 0,0 0 0,0 0 0,0 0 0,0 0 0,0 0 0,0 0 0,0 0 0,0 0 0,0 0 0,-1 0 0,1 0 0,0 0 0,0 0 0,0 0 0,0 0 0,0 0 0,0 0 0,0 0 0,0 0 0,0 0 0,0 0 0,0-1 0,0 1 0,0 0 0,0 0 0,0 0 0,0 0 0,0 0 0,0 0 0,-8-8 0,-5-9 0,9 9 0,0 0 0,0 1 0,1-1 0,0-1 0,1 1 0,0 0 0,0-1 0,-1-12 0,3 18 0,0 1 0,-1-1 0,1 0 0,1 1 0,-1-1 0,0 1 0,1-1 0,-1 1 0,1-1 0,0 1 0,0 0 0,0-1 0,0 1 0,0 0 0,0 0 0,1-1 0,-1 1 0,1 0 0,0 0 0,-1 1 0,1-1 0,0 0 0,0 0 0,0 1 0,0 0 0,0-1 0,1 1 0,-1 0 0,0 0 0,1 0 0,-1 0 0,0 0 0,5 0 0,-3 0 0,1 0 0,-1 1 0,1-1 0,0 1 0,-1 0 0,1 1 0,0-1 0,-1 1 0,1 0 0,-1 0 0,1 0 0,-1 1 0,0-1 0,1 1 0,-1 0 0,0 0 0,0 1 0,0-1 0,0 1 0,-1 0 0,7 6 0,-6-4 0,0-1 0,0 1 0,-1 0 0,0 0 0,0 0 0,0 0 0,-1 1 0,1-1 0,-1 1 0,-1 0 0,1 0 0,-1-1 0,0 1 0,0 0 0,-1 0 0,0 10 0,-1 27 0,6-43-357</inkml:trace>
  <inkml:trace contextRef="#ctx0" brushRef="#br0" timeOffset="1149.54">5533 3278 23223,'0'0'3976,"-5"-1"-2937,-2 0-843,0 1 1,-1 0-1,1 0 0,0 0 1,-1 1-1,1 0 1,0 1-1,0 0 0,0 0 1,0 0-1,0 1 1,0 0-1,1 0 1,-1 0-1,-7 7 0,13-9-142,0 0 0,0 0 0,0 1 0,0-1 0,0 1 0,1-1 0,-1 1 0,0 0 0,1-1 0,-1 1 0,1 0 0,-1-1-1,1 1 1,0 0 0,-1-1 0,1 1 0,0 0 0,0 0 0,1-1 0,-1 1 0,1 3 0,0 1-16,1 0 1,0 0-1,0 0 1,5 10-1,-4-12-38,-1 1 0,1-1 0,0 0 0,1 0 0,-1 0 0,1 0 0,-1 0 0,1-1 0,0 0 0,0 0 0,1 0 0,-1 0 0,1-1 0,-1 1 0,1-1 0,0 0 0,0-1 0,0 1 0,0-1 0,0 0 0,0 0 0,0-1 0,8 1 0,-5-1 0,-1-1 0,1 0 0,0 0 0,0 0 0,-1-1 0,1 0 0,-1-1 0,1 0 0,-1 0 0,0 0 0,0-1 0,0 0 0,-1-1 0,11-8 0,16-21 0,-31 32 0,0 0 0,0-1 0,0 1 0,0-1 0,-1 0 0,0 1 0,1-1 0,-1 0 0,0 0 0,0 0 0,0 0 0,0-6 0,-1 8 0,0 0 0,0 0 0,-1 0 0,1 0 0,0 0 0,-1 0 0,1 0 0,-1 0 0,1 0 0,-1 0 0,1 0 0,-1 0 0,0 1 0,1-1 0,-1 0 0,0 0 0,0 1 0,0-1 0,1 0 0,-1 1 0,0-1 0,0 1 0,0-1 0,0 1 0,0-1 0,-2 0 0,-30-6 0,25 6 0,-1 0 0,-35-5 0,41 6 0,0-1 0,0 1 0,0 0 0,0 1 0,0-1 0,0 0 0,0 1 0,0 0 0,0 0 0,-5 2 0,7-3-44,1 0 0,0 1-1,0-1 1,0 0 0,0 0 0,0 0-1,0 1 1,0-1 0,0 0 0,0 0-1,0 1 1,0-1 0,0 0 0,0 0 0,0 1-1,0-1 1,0 0 0,0 0 0,0 0-1,0 1 1,0-1 0,0 0 0,0 0-1,0 1 1,0-1 0,0 0 0,0 0 0,1 0-1,-1 1 1,0-1 0,0 0 0,0 0-1,0 0 1,1 0 0,-1 1 0,0-1-1,0 0 1,0 0 0,1 0 0,-1 0 0,0 0-1,0 0 1,0 0 0,1 1 0,-1-1-1</inkml:trace>
  <inkml:trace contextRef="#ctx0" brushRef="#br0" timeOffset="1638.86">5725 2865 23615,'0'0'2620,"-2"4"-1073,0 2-1149,1-1-1,-1 1 1,1 0 0,0 0 0,1 0 0,-1 1-1,2 8 1,6 53 954,-3-29-1042,4 57-244,27 119 1,-35-214-67,2 6 0,0-1 0,-1 1 0,0 0 0,-1-1 0,1 9 0,-9-31 0,5 12 0,1 0 0,0 0 0,0-1 0,0 1 0,-2-8 0,4 11 0,-1 0 0,1 0 0,0 0 0,0 0 0,0 0 0,0 0 0,0 0 0,1 1 0,-1-1 0,0 0 0,0 0 0,1 0 0,-1 0 0,0 0 0,1 1 0,-1-1 0,1 0 0,-1 0 0,1 0 0,-1 1 0,1-1 0,-1 0 0,1 1 0,0-1 0,-1 1 0,1-1 0,0 1 0,0-1 0,-1 1 0,1-1 0,0 1 0,0 0 0,0-1 0,0 1 0,0 0 0,1-1 0,9-1 0,0 1 0,1 0 0,-1 0 0,1 1 0,-1 0 0,13 2 0,30 1 0,6-10 0,-56 6 0,1 0 0,-1 0 0,0-1 0,1 1 0,-1-1 0,0 0 0,0 0 0,0 0 0,0 0 0,-1-1 0,5-3 0,-7 4 0,0 1 0,1-1 0,-1 1 0,-1-1 0,1 0 0,0 1 0,0-1 0,0 0 0,-1 0 0,1 1 0,-1-1 0,0 0 0,1 0 0,-1 0 0,0 0 0,0 0 0,0 0 0,0 1 0,-1-1 0,1 0 0,0 0 0,-1 0 0,1 0 0,-1 1 0,0-1 0,1 0 0,-1 0 0,0 1 0,0-1 0,0 1 0,0-1 0,-2-1 0,1 1 0,1 0 0,-1 0 0,0 1 0,1-1 0,-1 0 0,0 1 0,0-1 0,0 1 0,0 0 0,0 0 0,-1 0 0,1 0 0,0 0 0,-1 0 0,1 0 0,0 1 0,-1-1 0,1 1 0,-1 0 0,1 0 0,-1 0 0,1 0 0,0 0 0,-5 1 0,4 1 0,-1-1 0,1 1 0,0 0 0,-1 0 0,1 0 0,0 0 0,1 1 0,-1 0 0,0-1 0,1 1 0,-1 0 0,1 0 0,0 0 0,0 0 0,0 1 0,0-1 0,1 0 0,0 1 0,-1-1 0,1 1 0,0 0 0,1-1 0,-1 1 0,0 0 0,1-1 0,0 1 0,0 0 0,0 0 0,1-1 0,-1 1 0,1 0 0,0 0 0,0-1 0,0 1 0,0-1 0,1 1 0,-1-1 0,1 0 0,0 1 0,0-1 0,5 6 0,-3-5 0,0-1 0,1 1 0,-1-1 0,1 1 0,-1-1 0,1 0 0,0-1 0,0 1 0,0-1 0,1 0 0,-1-1 0,0 1 0,1-1 0,-1 0 0,10 1 0,-6-2 0,0-1 0,0 0 0,0 0 0,-1-1 0,1 0 0,-1 0 0,1-1 0,-1 0 0,10-6 0,-14 7-341,13-5 945,-6 5-4814</inkml:trace>
  <inkml:trace contextRef="#ctx0" brushRef="#br0" timeOffset="2078.51">6122 3254 22511,'2'1'366,"1"0"0,-1 0 0,0 0 0,1 0 0,-1 0 0,0 0 0,0 1 0,1-1 0,-1 1 0,0-1 0,0 1 0,-1 0 0,4 3 0,21 27 4758,-9-2-5124,-19-32 0,1 0 0,0-1 0,0 1 0,0 0 0,0-1 0,1 1 0,-1-1 0,0 1 0,1-1 0,0-4 0,-2-29 0,2 30 0,0 0 0,0 0 0,1 0 0,0 1 0,0-1 0,3-9 0,-3 14 0,-1 0 0,1 0 0,-1-1 0,1 1 0,0 0 0,0 0 0,-1 0 0,1 0 0,0 0 0,0 0 0,0 0 0,0 0 0,0 0 0,0 0 0,0 1 0,1-1 0,-1 0 0,0 1 0,0-1 0,0 1 0,1-1 0,-1 1 0,0 0 0,1-1 0,-1 1 0,0 0 0,1 0 0,-1 0 0,0 0 0,1 0 0,-1 0 0,1 0 0,-1 1 0,0-1 0,2 1 0,3 1 0,1 0 0,0 1 0,-1 0 0,0 0 0,0 1 0,0 0 0,0 0 0,-1 0 0,1 1 0,-1-1 0,0 1 0,0 1 0,-1-1 0,0 1 0,0-1 0,0 1 0,4 8 0,-1 2 0,0 0 0,-1 0 0,0 0 0,-1 1 0,4 31 0,-2-13-98,-5-23-3760</inkml:trace>
  <inkml:trace contextRef="#ctx0" brushRef="#br0" timeOffset="125643.11">1 1160 8536,'0'0'5402,"3"-1"-4644,39-13 379,0 1 0,79-11 0,-113 22-1037,59-7 1298,100-2-1,-37-1-172,-99 7-942,1 2 1,0 0-1,0 3 0,64 6 0,-76-4-52,1 0 0,0-2 0,0 0 0,23-4 0,15 1 42,-3 1-80,196 0 646,-47-7-449,-135 3-154,69 3 1,90-3-17,-147 1-173,-49 3-12,-13 0 27,0 1 1,26 3-1,24 1 96,-1-3 1,123-15-1,57-1 456,-104 7-194,-75 3-153,116 6 207,-11 1-176,-90-4-223,107 11-1,-154-7-60,-1-2 0,1-2 1,52-9-1,55-4 8,145 16 15,-83 2-6,58 2 120,-190-2 91,139-16 0,53 0 275,0 0-120,-185 4-328,-32 2-32,0 2-1,1 3 1,85 5-1,-73 5-16,150 11 87,-151-18-87,424 18 529,-446-16-549,1-1 0,-1-3 0,0-1 0,69-14 0,-62 9 0,4 2 0,70 1 0,24-2 0,-77 1 0,123 4 0,-93 3 0,-65-2 0,-1 1 0,1 2 0,40 8 0,-63-8 0,1 0 0,-1 0 0,1-1 0,0 0 0,-1-1 0,1 0 0,12-2 0,-18 1 0,0-1 0,0 1 0,-1-1 0,1 1 0,-1-1 0,1-1 0,-1 1 0,0 0 0,0-1 0,0 0 0,0 0 0,0 0 0,-1-1 0,0 1 0,1-1 0,-1 0 0,4-7 0,6-15 0,0 0 0,-3-1 0,0 0 0,-1-1 0,6-40 0,-4 26 0,83-275 0,-85 289 0,-1 0 0,-2 0 0,4-37 0,-9 53 0,0 0 0,-1 0 0,0 0 0,-1 0 0,-1 0 0,0 0 0,0 1 0,-1-1 0,-1 0 0,-6-15 0</inkml:trace>
  <inkml:trace contextRef="#ctx0" brushRef="#br0" timeOffset="127506">44 1106 10040,'0'0'3377,"0"3"-2610,12 198 2324,-1-12-1501,-4 46 128,0-7-228,-10-80-435,0-46-562,-15 310 1349,18-404-1826,-5 60 200,1-9 171,3 83 1,9 149 487,-5-89-316,0-159-274,13 58 0,-8-61 5,4 79 0,-12-43-142,6 118 313,16 178 371,-13-237-550,-4-78-67,-2 67 0,0 272 505,-3-255-473,7 74 90,6 68-86,-9-105-254,-2-64 3,-3-114 8,1 1 0,0-1 0,0 0-1,0 1 1,0-1 0,0 1 0,0-1 0,0 0 0,0 1-1,0-1 1,0 1 0,0-1 0,0 0 0,1 1 0,-1-1-1,0 1 1,0-1 0,0 0 0,0 1 0,1-1 0,-1 0-1,0 1 1,0-1 0,1 0 0,-1 1 0,0-1 0,1 0-1,-1 1 1,1-1 0,8-5-4307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2:46.58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 1 9040,'0'0'8058,"1"4"-7598,2 16-85,0 0-1,-1 0 1,-1 1 0,-3 39-1,0-12 144,-17 579 5060,18-422-4637,2-103-586,-4 10 91,4 79 292,6 0-76,-4-95-363,21 203 193,-19-239-340,-3 1 0,-6 67-1,1-65 7,9 116 0,22 336 369,-24-351-407,-4-153-114,24 390 277,24 247 176,-35-457-145,41 206 0,-41-300-144,0 110 1,-14 96 9,0-252-196,0 61 16,-22 349 0,19-426 0,-20 129 0,12-86 0,-13 56 0,24-132-352,0 4 1091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3:46.494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1 467 16184,'0'0'459,"3"1"515,74 21 2648,115 28-1800,-154-42-1479,-20-5-56,0 2-1,0 0 1,28 12-1,-24-8-90,0-1 0,0-1 0,27 4 0,-22-4-50,35 11 0,80 37 573,-67-33-274,-50-16-310,0 2 1,26 11-1,28 10 134,-20-8-61,-34-12-26,51 9 1,-50-13-57,0 2 0,30 11 0,-17-4-14,0-1 0,55 10 0,84 5 271,-64-6-95,-78-18-144,59 14 0,-79-15-85,1 0 1,19 0-1,25 4 123,1 4-25,-37-7-109,0 1-1,0 0 1,0 2-1,27 12 1,32 16 129,2-4 0,2-3 1,0-5-1,124 18 0,24 3 210,-94-16-152,-18-5-42,212 35 319,-185-39-438,324 51-68,-138-5-6,-81-21 0,-7-2 0,13 5 0,-180-31 0,141 30 0,-215-45 0,1 0 0,0 0 0,13-1 0,-14 0 0,-4-3-145</inkml:trace>
  <inkml:trace contextRef="#ctx0" brushRef="#br0" timeOffset="2407.74">5651 1727 6824,'0'0'11911,"3"-1"-11589,10-7-14,-1 0 0,19-17 0,21-13 277,129-83 1683,-143 94-1263,-25 16-510,1-1-1,-2 0 0,19-23 0,2-2 141,-18 21-465,2 1 1,0 0-1,1 1 0,0 1 0,31-17 1,-45 28-159,42-23 270,50-35-1,-82 49-124,-1-2-1,0 0 1,-1 0-1,16-23 0,11-12 217,-32 38-315,1 1 1,1 1-1,0-1 0,0 1 1,1 1-1,0 0 0,0 0 1,0 1-1,1 0 0,12-4 0,17-9 103,63-39 0,-66 37-95,-23 11-33,-1 0 0,0 0 0,20-22 0,12-9 41,-5 5-6,-23 20 1,35-24 0,-7 10 2,79-49 118,-91 58-53,52-44 0,-55 40 1,54-34 1,-51 41-61,0-3 0,-1 0 0,-1-2 0,-2-2 1,38-39-1,-50 48 17,0 0 0,0 2-1,2 0 1,0 1 0,0 1 0,1 0 0,0 2 0,42-16 0,-27 10-94,49-31 0,-78 43 0,48-32 0,-50 36-672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1:02.75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256 371 19399,'0'0'5552,"-4"-3"-3646,-3-2-1596,0 1 1,0 0-1,-1 0 1,1 1-1,-1 0 1,0 0-1,0 0 1,-1 1-1,1 1 1,0-1 0,-11 1-1,12 0-198,1 1 1,-1 0-1,1 1 0,-1 0 1,1 0-1,0 0 0,-1 1 1,1 0-1,0 0 0,0 0 1,0 1-1,0 0 0,1 0 1,-1 0-1,-9 8 0,14-9-98,0-1 0,-1 1-1,1 0 1,0-1 0,0 1 0,0 0-1,0 0 1,0 0 0,1 0-1,-1 0 1,0 0 0,1 0 0,0 0-1,-1 0 1,1 0 0,0 0-1,0 0 1,0 0 0,0 0 0,1 0-1,-1 0 1,0 0 0,1 0-1,0 0 1,-1 0 0,1 0-1,0 0 1,0 0 0,2 2 0,-1 1-17,1-1 0,0 1 0,0-1 0,0 0 0,1 0 0,-1 0 0,1-1 0,0 1 0,0-1 0,7 5 0,-4-5 3,-1-1 0,1 0 0,0 0 0,0 0 0,0-1 0,-1 0 0,1 0 0,0-1 0,0 1 0,1-2 0,-1 1 0,6-2 0,-8 1 0,0 1 0,0-2 0,0 1 0,-1 0 0,1-1 0,-1 0 0,1 0 0,-1 0 0,0 0 0,1-1 0,-1 0 0,-1 0 0,1 0 0,0 0 0,-1-1 0,1 1 0,-1-1 0,3-5 0,-5 7 0,0 0 0,0-1 0,0 1 0,-1-1 0,1 1 0,-1 0 0,0-1 0,1 1 0,-1-1 0,-1 1 0,1-4 0,0 5 0,0 0 0,0 0 0,0 0 0,-1 0 0,1 0 0,0 1 0,0-1 0,-1 0 0,1 0 0,0 0 0,-1 0 0,1 0 0,-1 1 0,1-1 0,-1 0 0,1 0 0,-1 1 0,0-1 0,1 1 0,-1-1 0,0 0 0,0 1 0,1-1 0,-1 1 0,0-1 0,0 1 0,0 0 0,1-1 0,-1 1 0,0 0 0,0 0 0,-1-1 0,1 2 0,1-1 0,0 1 0,0-1 0,0 1 0,0-1 0,0 1 0,0-1 0,0 0 0,0 1 0,0-1 0,0 1 0,0-1 0,0 1 0,0-1 0,0 1 0,0-1 0,0 1 0,0-1 0,0 1 0,1-1 0,-1 0 0,0 1 0,0-1 0,1 1 0,-1-1 0,0 0 0,1 1 0,-1 0 0,95 163 0,-79-133 0,5 11 0,19 50 0,-40-91 0,1 1 0,0-1 0,-1 1 0,1-1 0,-1 1 0,0 0 0,0-1 0,1 1 0,-1-1 0,0 1 0,0 0 0,0-1 0,-1 1 0,1-1 0,0 1 0,-1 0 0,1-1 0,-1 1 0,1-1 0,-1 1 0,0-1 0,1 1 0,-1-1 0,0 0 0,0 1 0,0-1 0,0 0 0,0 0 0,0 0 0,-1 1 0,1-1 0,0-1 0,-1 1 0,1 0 0,0 0 0,-1 0 0,1-1 0,-1 1 0,1-1 0,-3 1 0,-5 2 0,0-2 0,0 1 0,0-1 0,-1 0 0,-16-2 0,-6 0 0,-1-2 0,-54-13 0,69 11 0,-1 0 0,2-1 0,-1-1 0,1-1 0,0 0 0,-20-14 0,35 21 0,1 0 0,-1 0 0,0 0 0,1 0 0,-1-1 0,1 1 0,0-1 0,-1 1 0,1-1 0,0 1 0,0-1 0,0 0 0,0 1 0,0-1 0,0 0 0,1 0 0,-1 0 0,0 0 0,1 0 0,0 0 0,-1 0 0,1 0 0,0 0 0,0 0 0,0 0 0,0 0 0,1-3 0,1 0 0,-1 1 0,1-1 0,1 1 0,-1-1 0,1 1 0,-1 0 0,1 0 0,1 0 0,-1 0 0,4-3 0,35-28-323,-28 24-3301</inkml:trace>
  <inkml:trace contextRef="#ctx0" brushRef="#br0" timeOffset="368.4">412 366 22311,'0'0'1552,"0"27"-352,0-11-8,1 6 480,4 10 0,2 7-928,-1-7-8,0-8-112,2-8 16,-2-8-224,0-10-416,6-8 0,2-9 0,5-12 0,-4-2 0</inkml:trace>
  <inkml:trace contextRef="#ctx0" brushRef="#br0" timeOffset="895.56">401 56 18991,'0'0'1634,"0"-4"-770,0 2-828,0 0 0,-1 0 0,2 0 0,-1 0 0,0 0 0,0 0 0,1 0 0,-1 0 0,1 0 0,-1 1 0,1-1 0,0 0 0,0 0 0,0 0 0,0 1 0,0-1 0,0 0 0,0 1 0,0-1 0,1 1 0,-1 0 0,1-1 0,-1 1 0,1 0 0,0 0 0,-1 0 0,1 0 0,0 0 0,0 0 0,-1 0 0,1 1 0,0-1 0,0 1 0,0-1 0,0 1 0,0 0 0,0 0 0,0 0 0,3 0 0,-3 1-44,0-1 1,0 1 0,-1 0 0,1 0 0,0 1-1,-1-1 1,1 0 0,-1 0 0,1 1-1,-1-1 1,0 1 0,1-1 0,-1 1 0,0 0-1,0-1 1,0 1 0,0 0 0,0 0-1,-1 0 1,2 2 0,1 3-3,21 48 789,-3 0-1,-2 2 0,18 91 1,-35-136-95,-1-1 0,0 1-1,-1 0 1,0-1 0,-1 1 0,0 0 0,-4 15 0,3-25 514,3-9-989,4-3-209,1 1 0,0-1 0,0 1 0,1 1 0,0-1 0,15-13 0,-20 20 0,1 0 0,-1 0 0,0 0 0,1 0 0,-1 1 0,1 0 0,0-1 0,-1 1 0,1 0 0,0 0 0,0 0 0,0 1 0,0-1 0,0 1 0,-1 0 0,1-1 0,0 1 0,0 0 0,0 1 0,0-1 0,0 1 0,0-1 0,0 1 0,0 0 0,0 0 0,-1 0 0,1 0 0,0 0 0,-1 1 0,1-1 0,2 3 0,5 3 0,-5-4 0,0 1 0,0 0 0,-1 0 0,1 0 0,-1 0 0,6 8 0,-9-10 0,1 0 0,-1 0 0,0 1 0,-1-1 0,1 0 0,0 1 0,-1-1 0,1 0 0,-1 1 0,0-1 0,0 1 0,0-1 0,0 1 0,0-1 0,0 0 0,-1 1 0,1-1 0,-1 1 0,1-1 0,-3 4 0,-2 10 0,-1-1 0,-1 1 0,-1-1 0,0-1 0,-18 27 0,24-40 0,1 1 0,-1-1 0,1 1 0,-1-1 0,0 0 0,0 1 0,1-1 0,-1 0 0,0 0 0,0 0 0,0-1 0,0 1 0,0 0 0,0-1 0,0 1 0,0-1 0,-1 0 0,-3 1 0,2-2 0,0 1 0,0-1 0,1 0 0,-1 0 0,0 0 0,0-1 0,0 1 0,1-1 0,-6-3 0,0-1 0,0-1 0,0 0 0,0 0 0,1-1 0,0 0 0,-7-10 0,12 13-346,-12-16 912,14 21-786,1-1 0,0 1 1,-1-1-1,1 1 1,0-1-1,0 0 1,0 1-1,-1-1 1,1 1-1,0-1 1,0 0-1,0 1 0,0-1 1,0 0-1,0 1 1,0-1-1,0 0 1,1 0-1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4:07.90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14672,'0'0'6911,"1"6"-6224,18 191 1523,10 65 691,-27-246-2726,1-1 1,1 1 0,0-1 0,1 0 0,1 0 0,0-1 0,1 1 0,1-1 0,0-1 0,1 1-1,0-2 1,1 1 0,1-1 0,18 16 0,41 25 432,27 24 308,-82-63-777,13 10 60,-1 2 1,-1 0-1,-1 2 1,23 36-1,-32-40-189,-2 0 0,-1 0 0,-2 2 0,0-1 0,-1 2 0,-2-1 0,8 41 0,-4 10-10,2 101 0,-12 80 0,2 45 0,-3-281-3976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1:04.62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262 508 18087,'0'0'6311,"0"-4"-5048,0 2-1120,0-1 0,-1 1 0,1 0 0,-1-1 0,0 1 0,1 0 0,-1 0 0,0 0 0,0 0 0,-1-1 0,1 2 0,0-1 0,-1 0 0,1 0 0,-1 0 0,1 0 0,-1 1 0,0-1 0,-3-1 0,1 0-8,0 1 0,-1-1 0,0 1 1,1 0-1,-1 1 0,0-1 0,0 1 1,0 0-1,-7-1 0,6 2-23,-1-1 0,1 1-1,0 1 1,-1-1 0,1 1 0,0 0-1,-10 3 1,13-3-6,0 0 0,-1 1 0,1-1 0,0 1 0,0-1 0,0 1 0,0 0 0,1 0 0,-1 0 0,0 0 0,1 1 0,0-1 0,-4 6 0,4-6-86,1 1 0,0-1-1,1 0 1,-1 1 0,0-1-1,1 1 1,-1 0 0,1-1 0,0 1-1,-1-1 1,1 1 0,1 0 0,-1-1-1,0 1 1,1-1 0,-1 1-1,1-1 1,0 1 0,0-1 0,0 1-1,0-1 1,0 0 0,0 1 0,1-1-1,-1 0 1,1 0 0,3 3 0,-1 1-25,1-1 1,0-1-1,0 1 1,0-1-1,1 0 1,0 0-1,-1 0 1,1-1-1,9 4 1,-4-3 4,0-1 0,1-1 0,0 0 0,-1 0 0,1-1 0,0 0 0,0-1 0,18-2 0,-26 1 0,0 1 0,1-1 0,-1 1 0,0-2 0,1 1 0,-1 0 0,0-1 0,0 1 0,0-1 0,0 0 0,-1-1 0,1 1 0,0-1 0,-1 1 0,0-1 0,1 0 0,-1 0 0,0-1 0,-1 1 0,1-1 0,-1 1 0,1-1 0,-1 0 0,0 0 0,0 0 0,1-6 0,-3 9 0,1-1 0,-1 1 0,0 0 0,0-1 0,0 1 0,0 0 0,0-1 0,0 1 0,0 0 0,-1-1 0,1 1 0,0 0 0,-1-1 0,1 1 0,-1 0 0,0 0 0,1-1 0,-1 1 0,0 0 0,0 0 0,1 0 0,-1 0 0,0 0 0,0 0 0,0 0 0,0 0 0,0 1 0,-1-1 0,1 0 0,-2 0 0,0-1 0,0 1 0,0 0 0,1 0 0,-1 0 0,0 0 0,-1 1 0,1-1 0,0 1 0,0 0 0,0 0 0,0 0 0,0 0 0,-4 1 0,7 0 0,0-1 0,-1 0 0,1 0 0,0 0 0,0 1 0,0-1 0,0 0 0,-1 1 0,1-1 0,0 0 0,0 0 0,0 1 0,0-1 0,0 0 0,0 1 0,0-1 0,0 0 0,0 1 0,0-1 0,0 0 0,0 0 0,0 1 0,0-1 0,0 0 0,0 1 0,0-1 0,0 0 0,0 1 0,0-1 0,1 0 0,-1 0 0,0 1 0,0-1 0,0 0 0,1 1 0,7 15 0,-6-13 0,13 28 0,18 33 0,-30-58 0,1-1 0,0 0 0,0 0 0,0 0 0,0 0 0,1-1 0,0 0 0,8 7 0,-12-11 0,1 1 0,-1 0 0,1-1 0,-1 0 0,1 1 0,-1-1 0,1 0 0,-1 1 0,1-1 0,-1 0 0,1 0 0,-1 0 0,1-1 0,-1 1 0,1 0 0,-1 0 0,1-1 0,-1 1 0,1-1 0,-1 1 0,0-1 0,1 0 0,-1 0 0,0 1 0,0-1 0,1 0 0,-1 0 0,0 0 0,0 0 0,0-1 0,0 1 0,0 0 0,0 0 0,-1 0 0,2-2 0,1-3 0,1 1 0,-1-1 0,0 1 0,-1-1 0,0 0 0,0 0 0,2-9 0,-3 7 4,0 0 0,-1 0 0,0 0 0,-1 0 0,-1-10 0,-2-2-3979</inkml:trace>
  <inkml:trace contextRef="#ctx0" brushRef="#br0" timeOffset="433.63">349 235 21103,'-1'-6'199,"0"2"23,-1 1 1,1-1 0,1 0-1,-1 0 1,1 0-1,-1 0 1,1 0-1,0 0 1,0 0-1,1 0 1,1-6 0,-2 9-154,1 1 0,-1-1 1,1 1-1,-1-1 0,1 1 1,-1 0-1,1-1 1,0 1-1,-1-1 0,1 1 1,0 0-1,-1 0 0,1-1 1,0 1-1,0 0 1,-1 0-1,1 0 0,0 0 1,-1 0-1,1 0 0,0 0 1,0 0-1,-1 0 1,1 0-1,0 0 0,-1 1 1,1-1-1,0 0 0,0 0 1,-1 1-1,1-1 1,-1 0-1,1 1 0,0-1 1,-1 1-1,1-1 0,0 2 1,25 18 524,-13-7-330,0 1 0,-1 1-1,0 0 1,-1 1 0,-1 0-1,-1 0 1,0 1 0,8 22-1,-3 3 676,-1-1-1,11 64 0,-23-100-876,0-1 0,0 1-1,0-1 1,0 0 0,5 9 0,-6-12-62,0-1-1,0 0 1,1 1 0,-1-1 0,0 0 0,1 1-1,-1-1 1,0 0 0,0 0 0,1 1 0,-1-1 0,1 0-1,-1 0 1,0 1 0,1-1 0,-1 0 0,1 0-1,-1 0 1,0 0 0,1 0 0,-1 0 0,1 0 0,-1 0-1,0 0 1,2 0 0,-1 0 0,0 0 0,0-1 0,0 1 1,0-1-1,0 0 0,0 1 0,0-1 0,0 0 0,0 0 0,0 0 1,0 0-1,0 1 0,1-3 0,12-16 0,18-26 0,-28 37 0,1 0 0,-1 0 0,0-1 0,-1 1 0,0-1 0,3-15 0,-6 4 0,20 47 0,-10-6 0,12 33 0,-17-39 0,0 0 0,2 0 0,0 0 0,0-1 0,15 21 0,-22-35 3,1 0-1,-1 0 1,0 0 0,0 1 0,1-1-1,-1 0 1,0 0 0,1 0 0,-1 0-1,1 0 1,-1 0 0,0 0 0,1 0-1,-1 0 1,0 0 0,1 0 0,-1 0-1,0 0 1,1 0 0,-1 0 0,0 0-1,1 0 1,-1 0 0,0-1 0,1 1-1,-1 0 1,0 0 0,1 0 0,-1 0-1,0-1 1,0 1 0,1 0 0,-1 0-1,0-1 1,0 1 0,1 0 0,-1-1-1,0 0 1,9-10-3086</inkml:trace>
  <inkml:trace contextRef="#ctx0" brushRef="#br0" timeOffset="1262.92">712 0 21807,'0'0'946,"2"4"71,5 12-148,0 0 1,-1 0 0,0 1-1,5 29 1,4 75 369,-1-13-284,-10-85-709,2 10 726,17 59 0,-30-168-715,7 76-257,0-1 0,0 0 0,0 1 0,0-1 0,0 0 0,0 1 0,1-1 0,-1 0 0,0 1 0,0-1 0,0 0 0,1 1 0,-1-1 0,0 1 0,1-1 0,-1 0 0,1 1 0,-1-1 0,0 1 0,1-1 0,-1 1 0,1 0 0,0-1 0,-1 1 0,1-1 0,-1 1 0,2-1 0,0 1 0,-1-1 0,1 1 0,0 0 0,0 0 0,0-1 0,0 1 0,0 0 0,-1 1 0,1-1 0,3 1 0,5 1 0,0 1 0,17 8 0,-24-10 0,5 3 0,-1-1 0,1 0 0,0-1 0,0 1 0,0-2 0,0 1 0,0-1 0,0 0 0,1-1 0,-1 0 0,0 0 0,16-3 0,-24 3 0,0 0 0,0 0 0,0 0 0,0 0 0,0 0 0,1 0 0,-1 0 0,0 0 0,0 0 0,0 0 0,0 0 0,0 0 0,0-1 0,0 1 0,0 0 0,0 0 0,1 0 0,-1 0 0,0 0 0,0 0 0,0 0 0,0 0 0,0 0 0,0 0 0,0 0 0,0 0 0,0 0 0,0 0 0,0-1 0,0 1 0,1 0 0,-1 0 0,0 0 0,0 0 0,0 0 0,0 0 0,0 0 0,0 0 0,0-1 0,0 1 0,0 0 0,0 0 0,0 0 0,0 0 0,0 0 0,0 0 0,0 0 0,0 0 0,0-1 0,0 1 0,0 0 0,-1 0 0,1 0 0,0 0 0,0 0 0,0 0 0,0 0 0,0 0 0,0 0 0,0-1 0,0 1 0,-10-4 0,-13-1 0,22 6 0,0-1 0,0 0 0,0 1 0,0-1 0,0 0 0,0 1 0,0 0 0,0-1 0,0 1 0,0-1 0,0 1 0,1 0 0,-1 0 0,0 0 0,0-1 0,1 1 0,-1 0 0,1 0 0,-1 0 0,1 0 0,-1 0 0,1 0 0,-1 0 0,1 0 0,0 0 0,0 0 0,-1 0 0,1 0 0,0 1 0,0-1 0,0 0 0,0 0 0,0 0 0,1 1 0,-1 4 0,1 0 0,0-1 0,1 1 0,-1-1 0,4 8 0,-1-6 0,-1 0 0,1 0 0,1 0 0,-1-1 0,1 0 0,0 0 0,1 0 0,-1 0 0,1-1 0,0 0 0,1 0 0,-1-1 0,1 0 0,8 5 0,-11-7 0,1 0 0,-1-1 0,0 1 0,0-1 0,1 0 0,-1 0 0,1 0 0,-1-1 0,1 1 0,-1-1 0,1 0 0,-1 0 0,1-1 0,-1 1 0,1-1 0,-1 0 0,0 0 0,1-1 0,-1 1 0,0-1 0,0 0 0,0 0 0,0-1 0,0 1 0,-1-1 0,7-5 0,-8 7 0,-1-1 0,1-1 0,0 1 0,-1 0 0,1 0 0,-1-1 0,0 1 0,1 0 0,-1-1 0,-1 1 0,1-1 0,0 0 0,0 1 0,-1-1 0,0 0 0,1-3 0,-2-3 0,1 0 0,-1 0 0,-3-13 0,3 17 0,1 10 0,1-1 0,0 0 0,0 0 0,1 0 0,-1 0 0,1 0 0,0 0 0,0-1 0,0 1 0,0-1 0,1 1 0,-1-1 0,1 0 0,0 0 0,0 0 0,0 0 0,0 0 0,1-1 0,-1 1 0,1-1 0,-1 0 0,1 0 0,0 0 0,6 1 0,7 3-313,-11-3-3319</inkml:trace>
  <inkml:trace contextRef="#ctx0" brushRef="#br0" timeOffset="1683.37">1282 557 22311,'0'0'3826,"3"1"-2498,11 0-1002,-1 0 1,1 0 0,-1-1 0,1-1 0,-1 0-1,17-4 1,-25 4-305,0-1-1,0 0 1,0 0 0,0 0-1,0 0 1,-1-1-1,1 0 1,-1 0 0,1 0-1,-1-1 1,0 1 0,-1-1-1,1 0 1,0 0-1,-1 0 1,0-1 0,0 1-1,0-1 1,2-6-1,-5 10-17,1 0-1,-1-1 0,1 1 1,-1-1-1,1 1 0,-1-1 0,0 1 1,0-1-1,0 1 0,0-1 1,0 1-1,0-1 0,0 1 0,-1-1 1,1 1-1,0-1 0,-1 1 0,1-1 1,-2-1-1,0 0 0,1 0 1,-1 1-1,0-1 0,-1 0 1,1 1-1,0 0 0,-1-1 1,-4-2-1,2 1 1,-1 1 0,1 0 0,-1 0 0,0 0 0,1 1 0,-1 0 0,0 0 0,0 0 0,-8 0 0,11 2 0,1-1-1,0 2 0,-1-1 0,1 0 0,0 0 1,-1 1-1,1-1 0,0 1 0,0-1 0,-1 1 0,1 0 1,0 0-1,0 0 0,0 0 0,0 1 0,0-1 1,-3 3-1,2-1 2,1 0 1,0 0 0,-1 0-1,1 1 1,0-1 0,0 1-1,1-1 1,-1 1 0,-1 7-1,0 0 11,1 0 0,1 1-1,0-1 1,0 1 0,1 0 0,2 15-1,-1-19-1,1 0-1,0-1 0,0 1 1,0-1-1,1 1 0,0-1 1,0 0-1,1 0 0,0 0 0,0-1 1,1 1-1,0-1 0,0 0 1,0-1-1,11 10 0,-11-11 2,0-1 0,-1 0-1,1 0 1,0 0 0,0-1 0,0 0-1,1 0 1,-1 0 0,1-1 0,-1 1-1,1-1 1,-1-1 0,1 1 0,0-1-1,-1 0 1,1 0 0,0 0 0,-1-1-1,1 0 1,-1 0 0,1-1 0,8-3-1,-8 3 17,-1-1 1,0 0-1,0 0 0,0 0 0,0-1 0,-1 0 0,1 0 0,-1 0 0,0 0 0,0-1 0,0 1 0,3-6 0,2-7-131,1 0 0,8-23-1,0-1-3370</inkml:trace>
  <inkml:trace contextRef="#ctx0" brushRef="#br0" timeOffset="2372.11">1604 163 21911,'-1'-3'907,"1"3"-886,-6-20 1739,2 11-190,5 9-1539,-1 0-1,0 0 1,0 0 0,0 0 0,0 0 0,0 0 0,0 0 0,0 0 0,0 1 0,0-1 0,0 0 0,0 0-1,0 0 1,0 0 0,0 0 0,0 0 0,0 0 0,0 0 0,0 0 0,-1 0 0,1 0 0,0 0 0,0 1-1,0-1 1,0 0 0,0 0 0,0 0 0,0 0 0,0 0 0,0 0 0,0 0 0,0 0 0,0 0 0,0 0-1,0 0 1,0 0 0,0 0 0,0 0 0,-1 0 0,1 0 0,0 0 0,0 0 0,0 0 0,0 0 0,0 0-1,0 0 1,0 0 0,0 0 0,0 0 0,0 0 0,0 0 0,0 0 0,-1 0 0,1 0 0,0 0 0,0 0-1,0 0 1,0 0 0,0 0 0,-3 37 150,1 1 1,1-1-1,6 42 0,-2-55-100,1-1 0,0 1 1,2-1-1,1 0 0,0 0 0,13 23 0,-19-43-59,1 1 0,0-1 0,0 0 0,0 1 0,1-1 0,-1 0 0,1 0 0,0-1 0,-1 1 0,5 2 0,-6-4-12,0-1 0,0 1 0,1-1 1,-1 1-1,0-1 0,1 1 0,-1-1 0,0 0 0,1 0 0,-1 0 0,0 0 0,1 0 1,-1 0-1,0 0 0,1 0 0,-1-1 0,0 1 0,1 0 0,-1-1 0,0 1 0,1-1 1,-1 1-1,0-1 0,0 0 0,0 0 0,0 1 0,0-1 0,1 0 0,-2 0 1,1 0-1,1-1 0,8-9 24,-2 1 0,1-1 1,-1 0-1,-1-1 1,0 0-1,-1 0 0,0 0 1,-1-1-1,0 0 0,-1 0 1,0 0-1,-1 0 0,-1-1 1,1-14-1,0-17 63,-3 0 0,-9-86 0,9 131-95,-1-16 36,-1 0 1,-1 0 0,0 1-1,-1 0 1,-7-19 0,11 34-37,0 0 0,0 0 0,0-1 0,0 1 0,0 0 0,0 0 0,0 0 0,0 0 1,0 0-1,0-1 0,0 1 0,0 0 0,-1 0 0,1 0 0,0 0 0,0 0 0,0 0 0,0 0 0,0 0 0,0 0 1,-1-1-1,1 1 0,0 0 0,0 0 0,0 0 0,0 0 0,0 0 0,-1 0 0,1 0 0,0 0 0,0 0 1,0 0-1,0 0 0,0 0 0,-1 0 0,1 0 0,0 0 0,0 0 0,0 0 0,0 0 0,0 0 0,-1 0 1,1 1-1,0-1 0,0 0 0,0 0 0,0 0 0,0 0 0,0 0 0,-1 0 0,-6 11 41,-3 15-3,4-5-14,2 1 1,0-1-1,1 1 0,0 33 0,4-14 34,9 62 0,-8-89-36,1 1 1,1-1-1,1 0 0,0 0 1,0 0-1,1-1 0,1 0 1,11 16-1,-15-23-3,1-1-1,0 0 0,0 0 1,1 0-1,0 0 1,0-1-1,0 1 0,0-1 1,0 0-1,1-1 1,0 0-1,0 0 0,0 0 1,0 0-1,0-1 1,1 0-1,-1 0 0,0-1 1,1 0-1,9 1 1,-12-2 1,-1-1-1,1 1 1,0-1 0,-1 0 0,1 1 0,-1-2 0,1 1 0,-1 0 0,1-1-1,-1 0 1,0 1 0,0-1 0,0 0 0,0-1 0,0 1 0,0-1 0,-1 1-1,1-1 1,-1 0 0,0 0 0,1 0 0,-1 0 0,-1 0 0,1 0 0,0-1-1,0-3 1,-1 5-17,0-1-1,0 1 0,-1-1 1,1 0-1,-1 1 1,1-1-1,-1 0 1,0 1-1,0-1 0,-1 0 1,1 0-1,0 1 1,-1-1-1,0 1 0,1-1 1,-1 0-1,0 1 1,0 0-1,-1-1 0,1 1 1,0-1-1,-1 1 1,0 0-1,1 0 1,-1 0-1,0 0 0,0 0 1,0 1-1,0-1 1,0 0-1,-1 1 0,1-1 1,0 1-1,-1 0 1,-3-2-1,5 3-4,-1-1 0,1 0 0,0 1 0,-1-1 0,1 1 0,0-1 0,-1 1 0,1 0 0,0 0 0,-1-1 0,1 1 0,-1 0 0,1 0 0,0 0 0,-1 0 0,1 1 0,-1-1 0,1 0 0,0 1 0,-1-1 0,1 1 0,0-1 0,-1 1 0,-1 0 0,2 1 0,1-1 0,-1 0 0,0 1 0,0-1 0,1 1 0,-1-1 0,0 1 0,1-1 0,0 1 0,-1 0 0,1-1 0,0 1 0,0-1 0,0 1 0,0 0 0,0-1 0,1 3 0,0 7 0,1 0 0,1 0 0,0-1 0,8 19 0,-7-21 0,0 1 0,0-1 0,0 0 0,1 0 0,0 0 0,1-1 0,0 1 0,0-1 0,0-1 0,1 1 0,0-1 0,1 0 0,-1-1 0,1 0 0,0 0 0,0-1 0,0 0 0,1 0 0,0-1 0,-1 0 0,13 3 0,24 2-4031</inkml:trace>
  <inkml:trace contextRef="#ctx0" brushRef="#br0" timeOffset="3236.66">2485 93 23615,'0'0'5289,"2"-3"-4527,-2 2-737,0 1 0,0-1 0,0 1 1,0-1-1,0 1 0,0 0 0,0-1 1,1 1-1,-1-1 0,0 1 0,0-1 1,1 1-1,-1 0 0,0-1 0,0 1 1,1 0-1,-1-1 0,0 1 0,1 0 1,-1-1-1,0 1 0,1 0 0,-1 0 1,1-1-1,-1 1 0,0 0 0,1 0 1,-1 0-1,1 0 0,-1-1 0,1 1 0,-1 0 1,1 0-1,0 0 0,0 2-8,-1 0 1,1-1-1,0 1 0,-1 0 0,1 0 0,-1-1 0,1 1 1,-1 0-1,0 0 0,0 0 0,0 0 0,0 2 0,-2 146 121,1 26 14,2-156-121,2 0 0,0 0 1,1-1-1,0 0 0,2 0 0,14 32 0,-19-49-23,0 1 0,0 0 0,1-1 0,-1 1 0,1 0 0,0-1 0,0 0 0,0 1 0,0-1-1,0 0 1,0 0 0,1 0 0,-1-1 0,0 1 0,1 0 0,0-1 0,-1 0 0,1 1 0,0-1-1,0 0 1,0 0 0,0-1 0,0 1 0,0-1 0,0 1 0,0-1 0,0 0 0,0 0 0,0 0 0,0-1-1,0 1 1,0-1 0,0 0 0,5-1 0,2-3 18,0 1 0,0-1 0,0-1 1,0 0-1,-1 0 0,0-1 0,-1 0 0,10-10 0,-6 5 23,-2 3 33,0 0 0,-1-1 1,0 0-1,-1 0 0,-1-1 0,13-21 0,-20 32-66,0-1 0,0 0-1,0 0 1,1 1 0,-1-1-1,0 0 1,0 0-1,0 1 1,0-1 0,0 0-1,0 1 1,0-1 0,0 0-1,0 0 1,-1 1 0,1-1-1,0 0 1,0 1 0,-1-2-1,1 2-14,0 0-1,-1 0 1,1 0-1,0-1 1,0 1-1,0 0 1,-1 0-1,1 0 1,0 0 0,0 0-1,-1 0 1,1 0-1,0 0 1,0 0-1,-1 0 1,1 0-1,0 0 1,0 0-1,0 0 1,-1 0-1,1 0 1,0 0-1,0 0 1,-1 0-1,1 1 1,0-1 0,0 0-1,0 0 1,-1 0-1,1 0 1,0 0-1,0 1 1,0-1-1,0 0 1,-1 0-1,1 0 1,0 0-1,0 1 1,0-1-1,0 0 1,0 0 0,0 1-1,-1-1 1,1 0-1,0 0 1,0 0-1,0 1 1,0-1-1,0 0 1,0 0-1,0 1 1,0-1-1,0 0 1,0 0-1,0 1 1,-3 11-1,0-1 0,0 1 0,1 0 0,1 0 0,0 0 0,0 0 0,2 16 0,0-19 0,0-1 0,0 1 0,0 0 0,1-1 0,1 1 0,0-1 0,0 0 0,0 0 0,1 0 0,9 14 0,-12-20-12,1 0-1,0 1 1,0-1-1,0 0 1,0 0-1,0 0 1,1-1-1,-1 1 1,1-1-1,-1 1 1,1-1-1,-1 0 1,1 0 0,0 0-1,-1 0 1,1 0-1,0 0 1,4 0-1,-3-2 62,0 1 0,0 0 1,0-1-1,0 1 0,0-1 0,0 0 0,0-1 0,0 1 0,0-1 0,0 0 0,5-3 0,0-1-534,0 0-1,-1-1 0,0 0 1,0 0-1,0-1 0,-1 0 1,-1-1-1,11-15 0</inkml:trace>
  <inkml:trace contextRef="#ctx0" brushRef="#br0" timeOffset="3707.12">2941 437 24119,'0'0'2522,"2"2"-1075,9 14-935,-1 1 0,-1 0-1,-1 0 1,0 0-1,-1 1 1,7 29 0,5 24-183,-18-64-247,-4-6 6,-3-15-18,2-9-34,2-1 0,-1-39 0,3 55-25,1 1 0,-1-1-1,1 0 1,1 0 0,-1 1-1,1-1 1,1 0 0,-1 1-1,1 0 1,1 0-1,-1 0 1,7-9 0,-9 14-6,0 1 0,1-1 0,-1 1 0,1-1 0,0 1 0,0-1 0,-1 1 0,1 0 0,0 0 0,0 0 0,0 0 0,0 0 1,0 0-1,0 0 0,1 1 0,-1-1 0,0 1 0,0 0 0,0-1 0,1 1 0,-1 0 0,0 0 0,0 1 0,1-1 0,-1 0 0,0 1 0,0-1 0,0 1 1,0 0-1,0 0 0,0 0 0,0 0 0,4 2 0,-2 0 1,0 0 0,0 0 0,0 0 0,0 1 0,0 0 0,-1 0 0,0 0 0,1 0 0,-1 0 0,-1 1 0,1-1 0,-1 1 0,4 8 0,-1 14-3,0 0 1,-1 1-1,-2-1 1,-2 54-1,-1-73-191,0 7 397,5-11-4311</inkml:trace>
  <inkml:trace contextRef="#ctx0" brushRef="#br0" timeOffset="4176.43">3376 499 23415,'0'0'4225,"-3"-1"-2666,-2 0-1429,0 0 1,1 0-1,-1 1 1,0-1-1,1 1 0,-1 0 1,0 1-1,1-1 0,-1 1 1,0 0-1,1 0 0,-1 0 1,1 1-1,-1-1 0,1 1 1,0 0-1,0 0 1,0 1-1,0-1 0,-5 6 1,6-7-110,1 1 1,0 0 0,0 1-1,0-1 1,0 0 0,0 0-1,1 1 1,-1-1 0,1 1-1,-1 0 1,1-1 0,0 1-1,0 0 1,0 0 0,1 0-1,-1 0 1,1 0 0,-1-1-1,1 1 1,0 0 0,0 0-1,0 0 1,1 0 0,-1 0-1,1 0 1,-1 0 0,1 0-1,0 0 1,0-1 0,0 1-1,1 0 1,-1-1 0,1 1-1,2 3 1,-1-2-17,1 1 0,0-1 0,0 1 0,1-1 0,-1-1 0,1 1 0,0 0 0,0-1 0,0 0 0,0 0 0,10 3 0,-7-3-4,1 0 1,0-1-1,0 0 0,0-1 0,1 1 0,-1-2 0,14 1 1,-15-2-3,0 0 0,0 0-1,-1 0 1,1-1 0,0 0 0,-1 0 0,1-1 0,12-7 0,-16 8 1,1-1 1,-1 0-1,0 0 0,-1 0 0,1 0 1,-1-1-1,1 1 0,-1-1 0,0 0 1,0 0-1,0 0 0,-1 0 0,0-1 1,3-6-1,-4 8 0,1-1 0,-1 1 0,-1-1 0,1 1 0,-1-1 0,1 1 0,-1-1 0,0 1 0,0-1 0,0 1 0,-1-1 0,1 1 0,-1-1 0,0 1 0,0 0 0,0-1 0,0 1 0,-1 0 0,0 0 0,1 0 0,-1 0 0,0 0 0,0 0 0,0 0 0,-1 0 0,1 1 0,-1 0 0,0-1 0,1 1 0,-6-3 0,3 2 0,0 0 0,-1 0 0,1 1 0,-1-1 0,0 1 0,1 1 0,-1-1 0,0 1 0,0 0 0,0 0 0,0 1 0,0-1 0,0 1 0,-1 1 0,1-1 0,-10 3 0,14-2-18,1-1 0,-1 1 0,0-1 0,0 1 0,1 0 0,-1 0 0,0 0 0,1 0 0,-1 0 0,1 0 0,-1 0 0,-1 2 0,2-2 47,1 0 0,0 0 0,-1-1 0,1 1 1,-1 0-1,1 0 0,0-1 0,0 1 0,-1 0 0,1 0 0,0 0 0,0 0 1,0-1-1,0 1 0,0 0 0,0 0 0,0 0 0,0 0 0,0 1 0,1 0-283,0 0 0,0 0 0,0 0 0,0-1-1,0 1 1,1 0 0,-1 0 0,0-1 0,1 1-1,-1 0 1,1-1 0,0 0 0,-1 1-1,1-1 1,0 0 0,4 2 0</inkml:trace>
  <inkml:trace contextRef="#ctx0" brushRef="#br0" timeOffset="4683.27">3532 16 25231,'0'0'4599,"-2"4"-3078,0-1-1393,1 1 1,0 0-1,0-1 0,0 1 0,0 0 1,1-1-1,-1 1 0,1 0 1,0 7-1,7 37-27,-4-29-77,80 477-24,-85-518 0,0-28 0,2 36 0,0-1 0,-1 1 0,-1 0 0,0 0 0,0 0 0,-2 1 0,-6-19 0,47 47 0,-20-9 0,0 0 0,1-1 0,-1-1 0,1-1 0,29 2 0,-40-4 0,1-1 0,-1 0 0,1 0 0,0-1 0,-1 0 0,1 0 0,-1-1 0,1 0 0,-1 0 0,0-1 0,0 0 0,0 0 0,0 0 0,-1-1 0,1 0 0,6-6 0,-12 9 0,0 0 0,0-1 0,0 1 0,0-1 0,0 1 0,0-1 0,0 0 0,-1 1 0,1-1 0,-1 0 0,1 0 0,-1 1 0,1-1 0,-1 0 0,0 0 0,0 1 0,0-1 0,0 0 0,0 0 0,0 0 0,-1 1 0,1-1 0,-1 0 0,1 0 0,-1 1 0,1-1 0,-1 0 0,0 1 0,0-1 0,0 1 0,0-1 0,-1-1 0,-1-1 0,-1-1 0,1 1 0,-1 0 0,0 0 0,0 1 0,0-1 0,0 1 0,-1 0 0,-6-4 0,8 5 0,0 1 0,0-1 0,0 1 0,0 0 0,-1 0 0,1 1 0,0-1 0,0 1 0,-1-1 0,1 1 0,0 0 0,-1 0 0,1 0 0,0 1 0,-1-1 0,1 1 0,0 0 0,0 0 0,0 0 0,-1 0 0,1 1 0,0-1 0,1 1 0,-5 2 0,4-1 0,0-1 0,1 1 0,0 0 0,-1 0 0,1 0 0,0 0 0,1 0 0,-1 1 0,0-1 0,1 1 0,0-1 0,0 1 0,0-1 0,0 1 0,0-1 0,1 1 0,0 0 0,0-1 0,0 1 0,0 0 0,0-1 0,2 6 0,0-1 0,0 1 0,1 0 0,1-1 0,0 1 0,0-1 0,0 0 0,1 0 0,0 0 0,0-1 0,1 0 0,0 0 0,1-1 0,-1 1 0,1-1 0,0 0 0,13 7 0,-14-9 0,0 0 0,0-1 0,0 0 0,0 0 0,0 0 0,1-1 0,-1 0 0,1 0 0,0-1 0,-1 0 0,1 0 0,0 0 0,0-1 0,0 0 0,-1 0 0,1-1 0,0 0 0,0 0 0,0 0 0,-1-1 0,1 0 0,10-5 0,7-12-259,-18 12-2420,-5 6 1670</inkml:trace>
  <inkml:trace contextRef="#ctx0" brushRef="#br0" timeOffset="5110.34">4013 374 25623,'0'0'5153,"2"3"-3570,13 32-1154,-10-27-433,-2 0 0,1 0 0,-1 0-1,0 1 1,0 0 0,1 9 0,-4-14 4,1 1 0,-1-1 0,0 0 0,0 0 0,0 1 0,-1-1 0,-1 8 0,-7-69 0,8 52 0,0-45 0,1 47 0,0 0 0,0 0 0,1 1 0,-1-1 0,1 0 0,0 1 0,0-1 0,0 0 0,0 1 0,0-1 0,0 1 0,0 0 0,1-1 0,0 1 0,2-4 0,-3 5 0,0 1 0,0-1 0,0 0 0,1 1 0,-1-1 0,0 1 0,0-1 0,0 1 0,0 0 0,0-1 0,1 1 0,-1 0 0,0 0 0,0 0 0,1 0 0,-1 0 0,0 0 0,0 0 0,0 0 0,1 0 0,0 1 0,1 0 0,0 0 0,0 0 0,0 1 0,-1-1 0,1 1 0,0 0 0,-1 0 0,3 2 0,3 4 0,-1 0 0,0 0 0,10 15 0,-12-14 35,0 0-1,0 1 1,-1-1 0,0 1-1,-1 0 1,0 0 0,0 0-1,-1 1 1,1 15 0,-2-10-752,-1 0 1,-1 0-1,0 1 1,-1-1 0,-6 22-1</inkml:trace>
  <inkml:trace contextRef="#ctx0" brushRef="#br0" timeOffset="7327.1">129 1072 20095,'0'0'10483,"1"5"-9726,37 86 589,-21-52-1307,18 54 0,-32-83-273,-4-17 817,-4-16-4907</inkml:trace>
  <inkml:trace contextRef="#ctx0" brushRef="#br0" timeOffset="7843.82">9 960 24119,'-1'-4'1034,"-2"-4"-666,3 6-181,-1 1-1,0-1 0,1 0 1,-1 1-1,1-1 0,-1 1 1,1-1-1,0 0 0,0 1 1,0-1-1,0 0 0,0 1 1,0-1-1,0 0 0,1 1 1,-1-1-1,0 0 0,1 1 0,-1-1 1,1 0-1,0 1 0,0-1 1,-1 1-1,1 0 0,2-3 1,7-4-79,-1 1 0,1 1 1,1 0-1,-1 0 0,1 1 1,0 0-1,0 1 0,0 1 1,0-1-1,1 2 0,21-3 1,-19 4-46,0 0 0,0 1 1,0 0-1,-1 1 0,1 1 1,0 0-1,-1 1 0,1 1 1,24 10-1,-35-13-47,0 0 0,-1 0 0,0 0 0,1 1 0,-1-1 0,0 1 1,0 0-1,1-1 0,-2 1 0,1 0 0,0 0 0,0 0 0,0 1 0,-1-1 0,1 0 0,-1 1 0,0-1 0,0 1 1,0-1-1,0 1 0,0-1 0,0 1 0,-1 0 0,0-1 0,1 1 0,-1 0 0,0 5 0,-1 0-15,-1-1 0,1 1 0,-1-1 1,-1 1-1,0-1 0,0 0 0,0 1 0,-6 8 0,3-8-1,1 0 0,-1-1 0,-13 12 0,13-14 0,1 0 0,1 0 0,-1 0 0,1 1 0,-1-1 0,2 1 0,-7 12 0,10-17 0,-1 1 0,1-1 0,0 1 0,0-1 0,0 1 0,0-1 0,0 1 0,0-1 0,1 1 0,-1-1 0,0 1 0,1-1 0,-1 0 0,1 1 0,-1-1 0,1 0 0,0 1 0,0-1 0,0 0 0,0 0 0,-1 0 0,1 1 0,1-1 0,-1 0 0,0 0 0,0-1 0,0 1 0,3 1 0,4 4 0,2 0 0,18 7 0,-16-7 0,36 15 0,17 9 0,-58-27 0,-1 1 0,0 0 0,0 1 0,0-1 0,0 1 0,-1 0 0,6 7 0,-10-11 0,0 0 0,0 1 0,0-1 0,-1 1 0,1-1 0,0 1 0,-1 0 0,1-1 0,-1 1 0,1 0 0,-1-1 0,0 1 0,0 0 0,1-1 0,-1 1 0,-1 0 0,1 0 0,0-1 0,0 1 0,-1 0 0,1-1 0,0 1 0,-1 0 0,0-1 0,1 1 0,-1-1 0,0 1 0,0-1 0,-1 2 0,-4 5 0,0-1 0,0-1 0,0 1 0,-10 7 0,6-5 0,1-2 0,0 1 0,0-1 0,0 0 0,-1-1 0,0 0 0,0-1 0,-1 0 0,0 0 0,1-1 0,-1-1 0,-1 0 0,1 0 0,0-1 0,-1-1 0,1 0 0,-1 0 0,1-1 0,-1-1 0,0 0 0,1 0 0,-1-1 0,-12-4 0,14 3 0,0 0 0,-1-1 0,1 0 0,0 0 0,-15-11 0,25 15 2,-1 0 0,1 0 0,0-1 0,-1 1 1,1 0-1,0 0 0,-1 0 0,1-1 0,0 1 0,0 0 0,-1-1 0,1 1 1,0 0-1,0 0 0,0-1 0,0 1 0,-1 0 0,1-1 0,0 1 0,0-1 1,0 1-1,0 0 0,0-1 0,0 1 0,0 0 0,0-1 0,0 1 0,0 0 1,0-1-1,0 1 0,0-1 0,0 1 0,0 0 0,1-1 0,-1 1 0,0 0 1,0-1-1,0 1 0,0 0 0,1-1 0,-1 1 0,1-1 0,11-7-2276,-11 7 501</inkml:trace>
  <inkml:trace contextRef="#ctx0" brushRef="#br0" timeOffset="8293.09">514 1271 25623,'0'0'6736,"4"3"-6353,1 0-382,0 0 0,0 0 0,1-1 0,0 0 0,-1 0 0,1 0 0,0 0 1,0-1-1,0 0 0,0-1 0,0 1 0,0-1 0,0 0 0,0 0 0,0-1 0,8-1 1,-9 1-3,1 0 1,-1 0 0,1-1 0,-1 1 0,0-1 0,0 0 0,0-1 0,0 1 0,0-1 0,-1 0 0,1 0 0,-1 0 0,1-1-1,-1 0 1,0 1 0,-1-2 0,1 1 0,-1 0 0,4-7 0,-6 10 0,0-1 0,-1 1 0,1 0 0,-1-1 0,1 1 0,-1-1 0,0 1 0,0-1 0,1 1 0,-1-1 0,0 1 0,0-1 0,-1 1 0,1-1 0,0 1 0,0-1 0,-1 1 0,1 0 0,-1-1 0,0-2 0,-1 2 0,0 0 0,1-1 0,-1 1 0,0 0 0,0 0 0,0 1 0,0-1 0,0 0 0,-1 1 0,-3-3 0,-2 0 0,0 1 0,0 0 0,-1 0 0,1 1 0,0 0 0,-14-1 0,18 2 0,-1 1 0,1 0 0,-1 0 0,0 1 0,1-1 0,-1 1 0,1 0 0,-1 0 0,1 0 0,-1 1 0,1 0 0,0 0 0,0 0 0,-6 4 0,8-4 0,0 0 0,0-1 0,0 1 0,0 1 0,0-1 0,0 0 0,1 0 0,-1 1 0,1-1 0,0 1 0,0-1 0,0 1 0,0-1 0,0 1 0,0 0 0,1 0 0,-1-1 0,1 1 0,0 0 0,0 0 0,0-1 0,0 1 0,0 0 0,1 0 0,0 2 0,1 5 0,1-1 0,0 0 0,0 0 0,1 0 0,1-1 0,-1 1 0,1-1 0,1 0 0,-1 0 0,1-1 0,1 0 0,13 12 0,-16-15 0,1 0 0,-1 0 0,1-1 0,0 0 0,0 0 0,0 0 0,1-1 0,-1 0 0,1 0 0,-1 0 0,1 0 0,0-1 0,0 0 0,-1 0 0,1-1 0,0 0 0,0 0 0,0 0 0,0-1 0,0 1 0,9-4 0,16-11 170,-5 0-684,-10 12-3099</inkml:trace>
  <inkml:trace contextRef="#ctx0" brushRef="#br0" timeOffset="9024.89">797 1208 25231,'0'0'6851,"1"-3"-6285,1 1-560,0-1 0,1 1 0,-1 0 0,1 0 0,-1 0 0,1 0 0,0 0 0,-1 0 0,1 1 1,0-1-1,0 1 0,0 0 0,1 0 0,-1 0 0,0 0 0,0 0 0,0 1 0,1 0 0,5-1 0,-5 1-7,-1 0 1,1-1-1,0 1 1,0 1-1,0-1 1,-1 0-1,1 1 1,0 0-1,0 0 1,-1 0-1,1 0 1,-1 1-1,1-1 1,-1 1-1,0 0 1,1 0-1,-1 0 1,3 4-1,-5-5 1,-1 1 0,1-1 0,-1 1 0,1-1 0,-1 1 0,0-1 0,1 1 0,-1 0 0,0-1 0,0 1 0,-1-1 0,1 1 0,0 0 0,0-1 0,-1 1 0,1-1 0,-1 1 0,1-1 0,-2 3 0,-14 29 0,9-22 0,2-4 0,1 0 0,0 0 0,1 0 0,-1 1 0,1-1 0,-2 9 0,5-13 0,0 0 0,-1 0 0,1-1 0,0 1 0,1 0 0,-1 0 0,0 0 0,1 0 0,-1-1 0,1 1 0,0 0 0,0-1 0,0 1 0,1 0 0,-1-1 0,0 1 0,1-1 0,0 0 0,-1 0 0,1 1 0,4 2 0,0 0 0,-1 0 0,1-1 0,0 0 0,0 0 0,1-1 0,-1 0 0,1 0 0,0 0 0,0-1 0,0 0 0,0 0 0,0-1 0,0 1 0,0-2 0,0 1 0,1-1 0,-1 0 0,0-1 0,0 1 0,1-2 0,11-2 0,-8 1 0,-1 0 0,0-1 0,0 0 0,0 0 0,-1-1 0,0 0 0,0-1 0,0 0 0,0 0 0,-1-1 0,0 0 0,-1 0 0,1-1 0,7-11 0,-12 14 0,0 0 0,-1 1 0,0-1 0,0 0 0,0 0 0,0 0 0,-1-1 0,0 1 0,0 0 0,-1 0 0,1-1 0,-1 1 0,0-7 0,-1 9 0,1 0 0,-1 0 0,1 0 0,-1 0 0,0 0 0,0 1 0,0-1 0,0 0 0,0 1 0,-1-1 0,1 1 0,-1-1 0,0 1 0,0 0 0,0-1 0,0 1 0,0 0 0,0 0 0,0 1 0,-1-1 0,1 0 0,-1 1 0,1 0 0,-1-1 0,-5-1 0,6 3 0,-1-1 0,1 1 0,-1 0 0,1 0 0,0-1 0,-1 1 0,1 1 0,-1-1 0,1 0 0,-1 1 0,1-1 0,0 1 0,-1 0 0,1 0 0,0 0 0,-1 0 0,1 0 0,0 0 0,0 1 0,0-1 0,0 1 0,0-1 0,1 1 0,-1 0 0,0 0 0,-2 3 0,2-2 0,0 0 0,-1 1 0,1-1 0,0 1 0,0 0 0,1-1 0,-1 1 0,1 0 0,0 0 0,0 0 0,0 0 0,1 0 0,-1 0 0,1 0 0,0 5 0,1 0 0,1-1 0,0 0 0,0 1 0,1-1 0,0 0 0,0 0 0,1-1 0,0 1 0,0-1 0,1 1 0,7 7 0,-9-12 0,-1 1 0,1-1 0,0-1 0,1 1 0,-1 0 0,0-1 0,1 0 0,-1 0 0,1 0 0,0 0 0,0 0 0,0-1 0,0 1 0,0-1 0,0 0 0,0-1 0,0 1 0,0-1 0,1 0 0,-1 1 0,0-2 0,0 1 0,0-1 0,7-1 0,1-1 0,1 0 0,0-1 0,-1 0 0,17-8 0,-25 10 0,-1 0 0,0 1 0,0-2 0,0 1 0,0 0 0,-1-1 0,1 1 0,0-1 0,-1 0 0,0 0 0,0 0 0,0 0 0,0 0 0,0 0 0,-1 0 0,3-7 0,-2 5 0,4-22 0,-6 26 0,1 0 0,-1 0 0,0-1 0,0 1 0,0 0 0,0 0 0,0 0 0,0-1 0,-1 1 0,1 0 0,0 0 0,-1 0 0,1 0 0,-1-1 0,1 1 0,-1 0 0,1 0 0,-2-1 0,2 3 0,0 1 0,0 0 0,0-1 0,0 1 0,1-1 0,-1 1 0,1 0 0,-1-1 0,1 1 0,-1-1 0,1 1 0,0-1 0,1 2 0,2 0 14,0 1 1,1-1-1,0 0 1,0-1-1,0 1 0,0-1 1,0 0-1,0-1 1,0 1-1,0-1 0,1 0 1,-1 0-1,1 0 1,8-1-1,8 0-541,0-2 1,27-5-1,-23 4-2054</inkml:trace>
  <inkml:trace contextRef="#ctx0" brushRef="#br0" timeOffset="9426.97">1514 1181 25623,'0'0'0,"-23"-14"1640,7 6 0,6 3 232,1 4 8,5 1-1776,1 1-104,3 2 0,3 7 0</inkml:trace>
  <inkml:trace contextRef="#ctx0" brushRef="#br0" timeOffset="9929.54">1714 1222 25431,'0'0'1435,"-2"-3"55,1 1-1324,-1-1-1,1 1 0,-1 0 0,0 0 0,0-1 0,0 2 1,0-1-1,0 0 0,0 0 0,-1 1 0,1-1 0,0 1 0,-1-1 1,1 1-1,-1 0 0,0 0 0,1 0 0,-1 1 0,0-1 0,0 1 1,1-1-1,-1 1 0,0 0 0,0 0 0,0 0 0,1 0 1,-4 1-1,2 0-175,1 0 0,0 0 1,0 1-1,0-1 1,0 1-1,0 0 0,0 0 1,0 0-1,0 0 0,0 0 1,1 0-1,0 1 0,-1 0 1,1-1-1,0 1 0,0 0 1,0 0-1,1 0 1,-1 0-1,1 0 0,-1 0 1,-1 7-1,2-5 10,-1 0 0,1 0 0,0 1 0,1-1 0,-1 0 0,1 0 0,0 1 0,1-1 0,-1 0 0,1 0 0,0 0 0,0 1 0,0-1 0,1 0 0,0 0 0,0-1 0,0 1 0,1 0 0,-1-1 0,1 1 0,0-1 0,0 0 0,1 0 0,-1 0 0,1 0 0,0-1 0,0 1 0,0-1 0,1 0 0,-1-1 0,1 1 0,-1-1 0,1 1 0,0-1 0,0-1 0,0 1 0,0-1 0,0 0 0,10 1 0,-1-1 0,-1-1 0,1 0 0,0-1 0,-1 0 0,1-1 0,-1-1 0,0 0 0,0-1 0,18-7 0,-26 8 0,1 1 0,-1-1 0,0-1 0,1 1 0,-1-1 0,-1 1 0,1-2 0,-1 1 0,1 0 0,-1-1 0,0 0 0,-1 0 0,1 0 0,-1 0 0,0 0 0,0-1 0,-1 0 0,0 1 0,0-1 0,0 0 0,-1 0 0,2-12 0,-2-5-3995</inkml:trace>
  <inkml:trace contextRef="#ctx0" brushRef="#br0" timeOffset="10391.12">1749 915 23823,'0'0'7005,"3"3"-6667,5 4-277,0 0 1,-1 1-1,0 0 1,-1 0 0,0 1-1,0 0 1,-1 0-1,5 11 1,33 84 198,-32-73-130,-1 0 0,-2 1 0,-1 0-1,-1 1 1,2 57 0,-5-113-130,0 0 0,2 1 0,0 0 0,2 0 0,8-21 0,-14 41 0,0 0 0,-1 0 0,1 1 0,0-1 0,0 0 0,0 1 0,0-1 0,0 0 0,0 1 0,0 0 0,0-1 0,1 1 0,-1 0 0,1-1 0,-1 1 0,1 0 0,-1 0 0,3-1 0,-3 2 0,1 0 0,-1-1 0,1 1 0,-1 0 0,1 0 0,0 0 0,-1 0 0,1 0 0,-1 0 0,1 1 0,-1-1 0,1 0 0,-1 1 0,1-1 0,-1 1 0,0 0 0,3 1 0,1 1 0,0 1 0,0-1 0,-1 1 0,1 1 0,-1-1 0,0 0 0,0 1 0,-1 0 0,6 10 0,-5-6 0,0 0 0,-1 1 0,0 0 0,-1 0 0,0-1 0,0 1 0,-1 1 0,-1-1 0,1 0 0,-2 0 0,-1 11 0,1 34 0,3-44-71,0-7-3823</inkml:trace>
  <inkml:trace contextRef="#ctx0" brushRef="#br0" timeOffset="11048.07">2207 1228 19895,'0'0'576,"-2"3"66,0 0-404,-1 0 0,1 0 0,0 0 1,1 0-1,-1 0 0,0 1 0,1-1 0,0 1 1,0-1-1,0 1 0,0-1 0,0 1 0,1 0 1,0-1-1,0 1 0,0 0 0,0 0 1,0-1-1,1 1 0,-1 0 0,1-1 0,0 1 1,2 4-1,2 9 397,1 0-1,0 0 1,1-1 0,1 0 0,1 0 0,0 0 0,23 27-1,-31-44 145,-2-7-642,-3-11-202,-20-49 65,18 53 0,0 0 0,0-1 0,1 0 0,1 0 0,1 0 0,1-1 0,-1-16 0,3 32 0,0 0 0,0 0 0,0 0 0,0 1 0,0-1 0,1 0 0,-1 1 0,0-1 0,1 0 0,-1 0 0,0 1 0,1-1 0,-1 1 0,1-1 0,-1 0 0,1 1 0,-1-1 0,1 1 0,-1-1 0,1 1 0,0-1 0,-1 1 0,2-1 0,21-4 0,23 8 0,-41-2 0,-1 0 0,1 1 0,0-1 0,0 1 0,-1 0 0,1 0 0,-1 0 0,0 1 0,0 0 0,1 0 0,-2 0 0,1 0 0,0 0 0,-1 1 0,1 0 0,-1-1 0,0 1 0,4 8 0,1 4 0,0 1 0,-2-1 0,9 35 0,6 14 0,-18-56 0,-2-6 0,0 0 0,0 0 0,0 0 0,1-1 0,-1 1 0,1 0 0,-1-1 0,3 3 0,-3-4 0,-1-1 0,0 0 0,1 0 0,-1 0 0,0 1 0,1-1 0,-1 0 0,0 0 0,1 0 0,-1 0 0,0 0 0,1 0 0,-1 1 0,1-1 0,-1 0 0,0 0 0,1 0 0,-1 0 0,0 0 0,1-1 0,-1 1 0,1 0 0,-1 0 0,0 0 0,1 0 0,0-1 0,12-13 0,-4-1 0,-1 0 0,-1-1 0,-1 1 0,0-2 0,-1 1 0,5-29 0,-10 44 0,1 1 0,-1-1 0,0 1 0,0 0 0,0-1 0,0 1 0,0-1 0,0 1 0,0-1 0,0 1 0,0-1 0,0 1 0,0-1 0,0 1 0,0-1 0,-1 1 0,1-1 0,0 1 0,0-1 0,0 1 0,-1 0 0,1-1 0,-1 1 0,1 1 0,0-1 0,0 1 0,-1-1 0,1 1 0,0 0 0,0-1 0,0 1 0,0-1 0,0 1 0,0 0 0,0-1 0,0 1 0,0-1 0,0 1 0,0 0 0,0-1 0,0 1 0,1-1 0,-1 1 0,0-1 0,1 2 0,2 7 0,0 1 0,0-1 0,1 1 0,1-1 0,-1 0 0,2-1 0,-1 1 0,1-1 0,0 0 0,9 8 0,-12-13 0,0 0 0,0 0 0,0-1 0,0 1 0,1-1 0,-1 0 0,1 0 0,-1 0 0,1 0 0,0-1 0,0 1 0,0-1 0,0 0 0,0 0 0,0-1 0,0 1 0,0-1 0,0 0 0,0 0 0,0 0 0,0 0 0,0-1 0,0 0 0,0 0 0,0 0 0,0 0 0,0 0 0,5-4 0,-2 1 0,-1 0 0,0 0 0,0 0 0,0-1 0,0 0 0,-1-1 0,0 1 0,0-1 0,0 0 0,5-9 0,-9 13 0,0-1 0,1 1 0,-1 0 0,0 0 0,0-1 0,0 1 0,-1-1 0,1 1 0,0-1 0,-1 1 0,0-1 0,0 1 0,1-1 0,-1 0 0,-1 1 0,1-1 0,0 1 0,-1-1 0,1 1 0,-1-1 0,0 1 0,0-1 0,0 1 0,0 0 0,0-1 0,0 1 0,-1 0 0,1 0 0,-1 0 0,0 0 0,1 0 0,-1 0 0,-3-1 0,1-1 0,3 2 0,-1 1 0,1-1 0,0 1 0,-1 0 0,1 0 0,0 0 0,-1 0 0,1 0 0,-1 0 0,0 0 0,1 0 0,-1 1 0,0-1 0,0 1 0,1-1 0,-1 1 0,-2-1 0,4 2 0,-1 0 0,1 0 0,0 0 0,0 0 0,0 0 0,0 0 0,0 0 0,0 0 0,0 0 0,0 0 0,0 0 0,1 0 0,-1 0 0,0 0 0,1 0 0,-1 0 0,1 0 0,-1 0 0,1 1 0,1 0 0,3 13 0,1 0 0,1-1 0,1 0 0,0 0 0,1-1 0,0 0 0,17 18 0,-25-30 11,0 0 0,1 0 0,-1 0 0,1 0 0,-1-1 0,1 1-1,0 0 1,-1-1 0,1 1 0,-1-1 0,1 1 0,0-1 0,0 0 0,-1 0 0,1 0 0,0 0 0,-1 0 0,1 0 0,0 0 0,-1-1-1,1 1 1,0-1 0,-1 1 0,3-2 0,2 0-499,1-2 0,-2 1 0,1-1 0,7-5 0,-8 5-1301</inkml:trace>
  <inkml:trace contextRef="#ctx0" brushRef="#br0" timeOffset="11535.15">2826 1265 25623,'0'0'6641,"1"4"-6185,5 8-445,1-1-1,-1 1 1,14 16 0,-13-21-12,-1 1 1,0 0 0,-1 1-1,0-1 1,0 1-1,-1 0 1,0 1 0,-1-1-1,4 15 1,-7-22 0,0 0 0,0 0 0,0-1 0,0 1 0,0 0 0,-1 0 0,1 0 0,0 0 0,-1 0 0,0-1 0,1 1 0,-1 0 0,0 0 0,0-1 0,-1 3 0,2-4 0,-1 1 0,1-1 0,0 1 0,-1-1 0,1 0 0,-1 0 0,1 1 0,0-1 0,-1 0 0,1 1 0,-1-1 0,1 0 0,-1 0 0,1 0 0,-1 0 0,1 0 0,0 1 0,-1-1 0,1 0 0,-1 0 0,1 0 0,-1 0 0,0-1 0,0 1 0,0 0 0,0-1 0,0 1 0,0-1 0,0 1 0,0-1 0,0 0 0,1 1 0,-1-1 0,0 0 0,0 0 0,1 0 0,-1 0 0,0 1 0,0-3 0,-3-4 0,1 0 0,0 0 0,0 0 0,1 0 0,0-1 0,0 1 0,1-1 0,0 1 0,0-13 0,0 6 0,2-1 0,-1 1 0,2 0 0,4-18 0,-5 29 0,0 0 0,0 0 0,0 0 0,0 1 0,1-1 0,-1 1 0,1-1 0,0 1 0,0-1 0,0 1 0,0 0 0,0 0 0,0 0 0,1 0 0,-1 0 0,0 1 0,1-1 0,0 1 0,-1 0 0,1-1 0,0 1 0,0 0 0,0 1 0,-1-1 0,1 0 0,0 1 0,0 0 0,0-1 0,0 1 0,0 0 0,3 1 0,1-1 0,-1 1 0,0 0 0,0 0 0,0 0 0,0 0 0,0 1 0,-1 0 0,1 1 0,-1-1 0,1 1 0,-1 0 0,0 0 0,0 1 0,7 5 0,-9-6 0,-1 1 0,1-1 0,-1 1 0,0 0 0,0-1 0,0 1 0,0 0 0,-1 0 0,1 0 0,-1 0 0,0 1 0,-1-1 0,1 0 0,-1 0 0,1 0 0,-1 1 0,-1-1 0,1 0 0,-2 8 0,-1 4 0,-2 0 0,1 0 0,-12 24 0,15-40 2,1 0 0,0 1 0,0-1 1,-1 1-1,1-1 0,0 0 0,0 1 0,0-1 0,0 1 0,0-1 1,0 1-1,0-1 0,0 0 0,0 1 0,0-1 0,0 1 0,0-1 1,0 1-1,0-1 0,0 0 0,0 1 0,1-1 0,-1 1 0,0-1 1,0 0-1,0 1 0,1-1 0,-1 1 0,0-1 0,1 0 0,-1 1 1,5 0-4021</inkml:trace>
  <inkml:trace contextRef="#ctx0" brushRef="#br0" timeOffset="12149.41">3255 1310 25623,'0'0'1522,"-1"-3"0,0 2-1420,1 0 1,0 0-1,0 0 0,-1 0 1,1 0-1,-1 0 0,1-1 1,-1 2-1,1-1 0,-1 0 0,1 0 1,-1 0-1,0 0 0,0 0 1,1 0-1,-1 1 0,0-1 0,0 0 1,0 1-1,0-1 0,0 0 1,0 1-1,0-1 0,0 1 1,0 0-1,0-1 0,0 1 0,0 0 1,-1 0-1,1 0 0,0 0 1,0-1-1,0 1 0,0 1 1,0-1-1,0 0 0,-1 0 0,1 0 1,-1 1-1,-2 0-102,0 0 0,1 0 0,-1 0 0,1 1 0,-1-1 0,1 1 0,0 0 0,0 0 0,0 0 0,0 1 0,0-1 0,0 0 0,0 1 0,1 0 0,-1 0 0,1 0 0,0 0 0,0 0 0,0 0 0,-3 7 0,4-7 0,1 0 0,-1 0 0,0 0 0,1-1 0,-1 1 0,1 0 0,0 0 0,0 0 0,0 0 0,1 0 0,-1 0 0,0 0 0,1 0 0,0 0 0,0-1 0,0 1 0,0 0 0,0-1 0,1 1 0,-1 0 0,1-1 0,-1 0 0,1 1 0,0-1 0,0 0 0,0 0 0,5 4 0,-4-4 0,0 0 0,0 1 0,0-1 0,0-1 0,0 1 0,0 0 0,1-1 0,-1 1 0,1-1 0,-1 0 0,1 0 0,0-1 0,-1 1 0,1-1 0,0 1 0,-1-1 0,1-1 0,0 1 0,0 0 0,6-2 0,-5 0 0,-1 0 0,1 0 0,-1 0 0,0 0 0,0-1 0,0 0 0,0 0 0,-1 0 0,1 0 0,-1 0 0,0-1 0,0 1 0,0-1 0,0 0 0,0 0 0,2-5 0,-3 5 0,-1 1 0,1-1 0,0 0 0,-1 0 0,0 1 0,0-1 0,0 0 0,0 0 0,-1 0 0,1-8 0,-1 9 0,-1 1 0,1 0 0,-1 0 0,1 0 0,-1 0 0,0 0 0,0 0 0,0 0 0,0 0 0,0 0 0,0 0 0,-1 1 0,1-1 0,-1 0 0,1 1 0,-1-1 0,1 1 0,-1-1 0,0 1 0,0 0 0,-3-2 0,5 3 0,-1 0 0,1 0 0,0 0 0,-1 0 0,1 0 0,0 0 0,-1 0 0,1-1 0,0 1 0,0 1 0,-1-1 0,1 0 0,0 0 0,-1 0 0,1 0 0,0 0 0,-1 0 0,1 0 0,0 0 0,0 0 0,-1 0 0,1 1 0,0-1 0,0 0 0,-1 0 0,1 0 0,0 1 0,0-1 0,0 0 0,-1 0 0,1 1 0,0-1 0,0 0 0,0 0 0,0 1 0,-1-1 0,1 0 0,0 1 0,0-1 0,0 0 0,0 0 0,0 1 0,0-1 0,0 0 0,0 1 0,0-1 0,0 0 0,0 1 0,0-1 0,0 0 0,0 0 0,0 1 0,1-1 0,0 23 0,24 90 0,-3-21 0,-16-65 0,-2 1 0,-1 0 0,0 0 0,-4 46 0,0-64 0,0-1 0,-1 0 0,0 1 0,-1-1 0,0 0 0,0-1 0,-1 1 0,0-1 0,0 1 0,-1-1 0,0 0 0,-1-1 0,0 1 0,0-1 0,0 0 0,-1-1 0,-13 11 0,12-12 0,0 1 0,-1-2 0,1 1 0,-1-1 0,0 0 0,0-1 0,0 0 0,-1 0 0,1-1 0,-1 0 0,1-1 0,-1 0 0,1-1 0,-1 0 0,0 0 0,-9-2 0,11 1 0,0-1 0,1 0 0,-1 0 0,1-1 0,-1 0 0,1 0 0,0 0 0,0-1 0,1 0 0,-1-1 0,1 0 0,0 0 0,0 0 0,0 0 0,1-1 0,0 0 0,0 0 0,0-1 0,1 1 0,-4-9 0,4 7 0,0 0 0,1 0 0,0-1 0,0 1 0,1-1 0,0 0 0,-1-11 0,3 17 0,0 0 0,0-1 0,0 1 0,0 0 0,1 0 0,-1-1 0,1 1 0,0 0 0,0 0 0,0 0 0,0 0 0,1 0 0,-1 0 0,1 0 0,-1 0 0,1 1 0,0-1 0,0 1 0,1-1 0,-1 1 0,0 0 0,1 0 0,2-3 0,14-6 42,0 1 0,1 0-1,33-10 1,62-14-1055,-69 21-2186</inkml:trace>
  <inkml:trace contextRef="#ctx0" brushRef="#br0" timeOffset="13350.25">3943 1446 22815,'0'0'1242,"-2"-2"54,-11-8 55,-7-5-250,-1 0 0,-23-12 0,38 24-1049,0 0-1,0 0 1,-1 1 0,1-1 0,-1 1-1,1 1 1,-1 0 0,0-1-1,1 2 1,-1-1 0,0 1 0,0 0-1,-7 1 1,11 0-26,-1 0 0,1 1 0,-1-1 0,1 0-1,0 1 1,0 0 0,-1 0 0,1 0 0,0 0 0,1 0 0,-1 0-1,0 1 1,1 0 0,-1-1 0,1 1 0,0 0 0,0 0 0,0 0 0,0 0-1,1 1 1,-1-1 0,1 0 0,0 1 0,-2 5 0,2-4 9,0 0 0,1 0 0,-1-1 1,1 1-1,0 0 0,0 0 0,0 0 1,1-1-1,-1 1 0,1 0 0,0-1 0,1 1 1,-1 0-1,1-1 0,0 0 0,0 1 1,1-1-1,3 5 0,-1-3 4,0-1 1,0 0-1,1-1 1,0 1-1,0-1 0,0 0 1,0-1-1,1 0 1,0 1-1,-1-2 0,1 1 1,0-1-1,0 0 1,1-1-1,12 2 0,-7-2-30,-1-1 0,1 0 1,-1 0-1,0-1 0,1-1 0,-1 0 0,0-1 0,19-7 0,-27 9-9,0-1 0,0 1 0,0-1 0,-1-1 0,1 1 0,-1 0 0,0-1 0,0 0 0,0 1 0,0-1 0,0 0 0,0-1 0,-1 1 0,1 0 0,-1-1 0,0 0 0,2-5 0,-3 6 0,0-1 0,0 1 0,0-1 0,-1 1 0,0-1 0,1 1 0,-1-1 0,-1 0 0,1 1 0,0-1 0,-1 1 0,0-1 0,0 1 0,0-1 0,0 1 0,0 0 0,-1-1 0,1 1 0,-1 0 0,-3-4 0,-1-2 0,-1 1 0,1 0 0,-1 0 0,-1 1 0,1 0 0,-11-7 0,18 14 0,-1-1 0,1 1 0,0 0 0,-1-1 0,1 1 0,0 0 0,-1 0 0,1-1 0,-1 1 0,1 0 0,0 0 0,-1 0 0,1-1 0,-1 1 0,1 0 0,-1 0 0,1 0 0,-1 0 0,1 0 0,-1 0 0,1 0 0,0 0 0,-1 0 0,1 0 0,-1 1 0,1-1 0,-1 0 0,1 0 0,-1 0 0,1 0 0,0 1 0,-1-1 0,0 1 0,1 0 0,-1 0 0,1 0 0,-1 0 0,1 0 0,-1 0 0,1 0 0,0 1 0,0-1 0,0 0 0,0 0 0,0 0 0,0 3 0,6 34 0,-2-27 0,1-1 0,1 1 0,-1-1 0,1 0 0,1 0 0,0-1 0,1 0 0,-1 0 0,2-1 0,-1 1 0,1-2 0,14 10 0,-20-15 0,1 0 0,0 0 0,-1 0 0,1-1 0,0 1 0,0-1 0,0 0 0,0 0 0,0-1 0,0 1 0,0-1 0,0 0 0,0 0 0,0 0 0,0 0 0,0-1 0,0 0 0,0 0 0,0 0 0,0 0 0,0-1 0,0 1 0,-1-1 0,1 0 0,-1 0 0,4-3 0,-4 3 0,0 1 0,0-2 0,0 1 0,-1 0 0,1 0 0,-1-1 0,1 0 0,-1 1 0,0-1 0,0 0 0,0 0 0,-1 0 0,1 0 0,-1 0 0,0-1 0,1 1 0,-1 0 0,-1-1 0,1 1 0,0-1 0,-1 1 0,0 0 0,0-1 0,0 1 0,0-1 0,0 1 0,-1-1 0,0 1 0,1-1 0,-3-4 0,1 4 0,-10-19 0,12 23 0,0 0 0,0 0 0,0-1 0,0 1 0,-1 0 0,1 0 0,0 0 0,0 0 0,0 0 0,0 0 0,-1-1 0,1 1 0,0 0 0,0 0 0,0 0 0,-1 0 0,1 0 0,0 0 0,0 0 0,0 0 0,-1 0 0,1 0 0,0 0 0,0 0 0,0 0 0,-1 0 0,1 0 0,0 0 0,0 0 0,0 0 0,-1 0 0,1 0 0,0 1 0,0-1 0,-7 13 0,6-9 0,0 0 0,0 0 0,0 0 0,1 1 0,0-1 0,0 0 0,0 0 0,0 0 0,0 1 0,1-1 0,0 0 0,0 0 0,0 0 0,0 0 0,1 0 0,0 0 0,4 7 0,-3-6 0,1 0 0,0 0 0,0-1 0,1 0 0,-1 1 0,1-1 0,0-1 0,0 1 0,1-1 0,-1 0 0,9 4 0,-7-4 0,1 0 0,0 0 0,-1-1 0,1 0 0,0-1 0,0 1 0,0-1 0,0-1 0,0 0 0,1 0 0,-1 0 0,0-1 0,0 0 0,0-1 0,-1 0 0,1 0 0,0-1 0,-1 0 0,11-5 0,-16 7 0,0-1 0,0 1 0,-1-1 0,1 0 0,0 0 0,-1 1 0,0-1 0,1 0 0,-1 0 0,0 0 0,0 0 0,0 0 0,0-1 0,-1 1 0,1 0 0,-1 0 0,1-1 0,-1 1 0,0 0 0,1 0 0,-1-1 0,-1-3 0,1 2 0,-1-1 0,0 1 0,0-1 0,0 1 0,0 0 0,-1-1 0,0 1 0,0 0 0,0 0 0,-4-6 0,6 10 0,0-1 0,0 1 0,-1 0 0,1-1 0,0 1 0,0 0 0,0-1 0,0 1 0,0 0 0,-1 0 0,1-1 0,0 1 0,0 0 0,-1-1 0,1 1 0,0 0 0,0 0 0,-1 0 0,1-1 0,0 1 0,0 0 0,-1 0 0,1 0 0,0 0 0,-1 0 0,1-1 0,0 1 0,-1 0 0,1 0 0,0 0 0,-1 0 0,1 0 0,-1 0 0,1 0 0,0 0 0,-1 0 0,1 0 0,0 1 0,-1-1 0,1 0 0,0 0 0,0 0 0,-1 0 0,1 0 0,0 0 0,-1 1 0,1-1 0,0 0 0,0 0 0,-1 1 0,1-1 0,0 0 0,0 0 0,-1 1 0,1-1 0,0 0 0,0 1 0,-1 1 0,0 0 0,1 0 0,-1 0 0,1 0 0,-1 0 0,1 0 0,0 0 0,0 0 0,0 2 0,1 4 0,0 0 0,1-1 0,-1 1 0,2 0 0,-1-1 0,1 0 0,0 0 0,1 1 0,-1-2 0,7 10 0,-7-13 0,-1 0 0,1 0 0,0 0 0,-1 0 0,1 0 0,0-1 0,1 1 0,-1-1 0,0 0 0,1 0 0,-1 0 0,1 0 0,0-1 0,0 1 0,-1-1 0,1 0 0,0 0 0,0 0 0,0-1 0,0 0 0,0 1 0,6-2 0,0 0 6,0 0 0,1-1 1,-1-1-1,0 0 0,-1 0 0,1-1 1,-1 0-1,1 0 0,-1-1 0,9-7 1,-11 7-1011,0-1 1,0 0-1,9-11 1</inkml:trace>
  <inkml:trace contextRef="#ctx0" brushRef="#br0" timeOffset="13814.82">4715 1434 25623,'0'-3'343,"0"0"-1,0 1 1,-1-1-1,1 0 0,0 0 1,-1 1-1,0-1 1,0 0-1,0 1 1,0-1-1,0 0 1,0 1-1,-1 0 0,1-1 1,-1 1-1,0 0 1,-2-3-1,2 4-296,0-1 1,0 1-1,0-1 0,0 1 1,-1 0-1,1 0 0,0 0 0,-1 0 1,1 1-1,0-1 0,-1 1 1,1-1-1,-1 1 0,1 0 0,-1 0 1,1 0-1,-1 0 0,1 0 0,-1 1 1,-1 0-1,-1 0-46,1 0 0,0 0 0,0 1 0,0-1 0,1 1 0,-1 0 0,0 0 0,1 1 0,-1-1 0,1 1 0,0 0 0,0 0 0,0 0 0,0 0 0,0 0 0,1 0 0,-1 1 0,-1 4 0,3-6 0,0 1 0,0-1 0,0 1 0,0-1 0,0 1 0,1 0 0,-1-1 0,1 1 0,0 0 0,0 0 0,0-1 0,0 1 0,0 0 0,0 0 0,1-1 0,0 1 0,-1 0 0,1-1 0,0 1 0,0 0 0,0-1 0,1 0 0,-1 1 0,1-1 0,-1 0 0,1 1 0,0-1 0,0 0 0,2 2 0,7 4 0,-1 0 0,2-1 0,-1 0 0,1 0 0,0-2 0,20 8 0,-21-9 0,1 0 0,0 1 0,-1 1 0,0 0 0,-1 1 0,1 0 0,15 13 0,-25-19 0,0 0 0,0 0 0,0 0 0,-1 0 0,1 1 0,0-1 0,0 0 0,-1 0 0,1 1 0,0-1 0,-1 0 0,1 1 0,-1-1 0,0 0 0,1 1 0,-1-1 0,0 1 0,0-1 0,0 0 0,0 1 0,0-1 0,0 1 0,-1 2 0,0-2 0,0 1 0,-1-1 0,1 0 0,-1 1 0,1-1 0,-1 0 0,0 0 0,1 0 0,-1 0 0,0 0 0,-4 3 0,-2 0 0,-1 0 0,1 0 0,0-1 0,-1 0 0,0 0 0,-11 2 0,-1-2 0,1-1 0,-34 0 0,32-3 0,-43 8 0,62-7-23,0-1 0,1 1 0,-1 0 0,1 0 0,-1 1 0,0-1 0,1 0-1,0 1 1,-3 1 0,-3 5-3699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7:30.47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338 313 18591,'0'0'1408,"1"-3"122,2-2-773,-1 0 0,0-1 0,0 1 0,-1-1 1,1 1-1,-1-1 0,0 0 0,0-9 0,-1 7-470,-1 0-1,1 0 0,-2 0 0,1 0 1,-1 0-1,-2-7 0,1 7-208,0 0-1,0 1 1,-1 0-1,0-1 1,-1 1-1,1 0 1,-1 1-1,0-1 1,-1 1-1,0 0 1,0 1-1,0-1 1,-11-7-1,15 12-49,0 1-1,0-1 0,0 0 1,0 0-1,0 1 0,0-1 1,0 1-1,0-1 0,-1 1 1,1 0-1,0 0 0,0 0 1,0 0-1,0 1 0,0-1 1,0 0-1,-1 1 1,1 0-1,0-1 0,0 1 1,0 0-1,1 0 0,-1 0 1,0 0-1,0 0 0,0 1 1,1-1-1,-1 0 0,1 1 1,-1-1-1,-2 4 0,-4 5 51,1 0 0,-1 0 0,2 1 0,-6 11 0,11-20-64,-5 9-11,2 0 0,-1 0 0,2 1 0,-1-1 0,1 1 0,1 0 1,0 0-1,1 0 0,1 0 0,-1 0 0,2 0 0,0 0 0,0 0 0,1 0 0,0-1 0,5 13 0,6 16-4,3-1 0,1-1 0,26 43 0,-42-78 1,30 45 0,-21-33 0,0 1 0,10 22 0,-19-33 73,1 1-376,1-1-3450</inkml:trace>
  <inkml:trace contextRef="#ctx0" brushRef="#br0" timeOffset="411.8">0 542 21807,'0'0'1160,"17"-8"272,2 3-8,18-2-616,5-2 8,3 6-320,0-2 8,-7-2-40,-8 3 16,-9 5-176,-4 1 0,-1 1-80,-2-1 8</inkml:trace>
  <inkml:trace contextRef="#ctx0" brushRef="#br0" timeOffset="793.83">506 400 20807,'0'0'4522,"-3"-3"-3886,1 2-607,1-1 0,-1 1 1,0 0-1,1 0 1,-1 0-1,0 0 1,0 0-1,0 0 0,0 1 1,0-1-1,0 1 1,0-1-1,0 1 1,0 0-1,0-1 0,-1 1 1,1 0-1,0 1 1,0-1-1,0 0 1,0 1-1,0-1 0,0 1 1,0-1-1,0 1 1,-3 2-1,-1 0 7,1 1 0,-1 0 0,1 0 0,0 0-1,1 1 1,-1-1 0,1 1 0,0 0 0,0 0 0,1 1-1,-1-1 1,1 1 0,0 0 0,1 0 0,-1 0 0,1 0-1,-2 11 1,3-13-19,0 0 0,0 0 0,0 0 0,1 0 0,0 0 0,0 0 0,0 0 1,0 0-1,1 0 0,-1 0 0,1 0 0,0 0 0,0-1 0,1 1 0,-1 0 0,1 0 0,-1-1 0,1 1 0,0-1 0,1 1 0,-1-1 0,1 0 0,-1 0 0,1 0 0,0 0 0,0-1 0,0 1 0,1-1 0,6 4 0,2-1 14,0 0 0,0-1-1,1-1 1,0 0 0,-1 0-1,1-2 1,0 1 0,19-2 0,-23 0-6,0 0 0,0-1 1,-1 0-1,1 0 0,-1-1 0,1 0 1,-1-1-1,0 0 0,0 0 1,0-1-1,0 0 0,0 0 0,10-9 1,-16 11 3,0 0-1,1 0 1,-1 0 0,-1-1 0,1 1 0,0-1-1,0 1 1,-1-1 0,0 0 0,1 1 0,-1-1 0,0 0-1,0 0 1,-1 0 0,1 0 0,0 0 0,-1 0-1,0 0 1,0 0 0,0 0 0,0 0 0,0 0 0,-1 0-1,1 0 1,-1 0 0,0 0 0,0 0 0,0 0-1,0 0 1,-2-2 0,0-1 22,0 1 0,0 0 0,-1 0 0,1 0 0,-1 1 0,0 0 0,-1-1 0,1 1 0,-1 1 0,1-1 0,-1 1 0,-1-1 0,1 2 0,-7-4 0,6 4-4,0 0 0,0 0 0,-1 1 0,1 0 0,0 0-1,0 1 1,-1 0 0,1 0 0,0 0 0,-1 1 0,-8 2-1,11-2-19,0 0-1,0 0 0,0 0 0,0 1 0,0 0 0,1 0 0,-1 0 0,1 0 0,-1 0 0,1 1 0,0 0 0,0-1 0,0 1 0,0 1 0,1-1 1,-1 0-1,1 0 0,-3 6 0,4-8-12,1 0 1,-1 0 0,1 0-1,-1 0 1,1 0 0,-1 0-1,1 0 1,0 0 0,0 0-1,0 0 1,0 0-1,-1 0 1,1 0 0,0 0-1,1 0 1,-1 0 0,0 0-1,0 0 1,0 0 0,1 0-1,-1 0 1,0 0 0,1 0-1,-1 0 1,1 0 0,-1 0-1,1-1 1,-1 1-1,1 0 1,0 0 0,0 0-1,-1-1 1,1 1 0,1 0-1,1 1-481,0 0 0,0-1 0,0 0 0,0 0 0,0 0-1,0 0 1,0 0 0,5 0 0</inkml:trace>
  <inkml:trace contextRef="#ctx0" brushRef="#br0" timeOffset="1182.46">759 408 21807,'0'0'1035,"3"1"74,1 2-764,1 0 0,-1 0 0,1 0 0,-1 1 0,0-1 0,0 1 0,0 0 0,-1 0 0,0 0 0,1 1 0,-1-1 1,3 7-1,-3-4-306,1 0 0,-1-1 0,0 1 0,-1 0 0,0 0 0,0 1 0,0-1 0,0 14 0,-1-20-35,-1-1-1,0 1 0,0-1 0,0 1 0,0-1 1,0 1-1,0-1 0,0 1 0,0-1 0,0 1 1,0-1-1,-1 1 0,1-1 0,0 1 0,0-1 0,0 1 1,-1-1-1,1 0 0,0 1 0,0-1 0,-1 1 1,1-1-1,0 0 0,-1 1 0,0 0 0,-8-7 32,-8-17-22,13 14-10,0 1 0,0-1 0,1 1 0,0-1 0,0 0 0,1 0 0,1-1 0,-1 1 0,1 0 0,1 0 0,0-1 0,1-9 0,-1 18-3,0 0 0,1 0 0,-1-1 0,1 1 1,-1 0-1,1 0 0,-1 0 0,1 0 0,0 0 1,0 0-1,0 0 0,-1 0 0,1 0 0,0 0 0,0 0 1,0 0-1,0 0 0,1 1 0,-1-1 0,0 0 0,0 1 1,0-1-1,1 1 0,-1 0 0,0-1 0,0 1 0,3-1 1,3 0 0,1 1 0,-1-1 0,13 2 0,-10-1-1,15 2 396,36 6-1,-11 2-4795</inkml:trace>
  <inkml:trace contextRef="#ctx0" brushRef="#br0" timeOffset="1627.44">1279 1 20399,'0'0'1875,"-3"1"-631,1 0-1076,-1 0-1,1 1 1,-1-1-1,1 1 1,0 0 0,0 0-1,0-1 1,0 2 0,0-1-1,0 0 1,0 0-1,1 1 1,-3 2 0,-18 41 325,16-32-354,-8 20 82,2 1 0,1 1 1,2 0-1,1 0 1,2 1-1,2-1 1,1 1-1,2 0 1,6 73-1,-4-98-117,1 1 0,0-1 1,1 1-1,1-1 0,5 15 0,-7-22-60,0-1 0,0 0-1,1 1 1,0-1 0,0 0 0,0 0 0,0 0-1,0-1 1,1 1 0,-1-1 0,1 0-1,0 0 1,0 0 0,1-1 0,-1 1 0,8 2-1,37 8-141,-33-10-3323</inkml:trace>
  <inkml:trace contextRef="#ctx0" brushRef="#br0" timeOffset="2112.7">1423 409 21911,'0'0'5568,"19"29"-4656,-13 4-488,-3 4-8,-2-4-104,1-6-8,1-12-40,0-6 8,2-5-48,5-5 0</inkml:trace>
  <inkml:trace contextRef="#ctx0" brushRef="#br0" timeOffset="2511.73">1423 250 22415,'0'0'4184</inkml:trace>
  <inkml:trace contextRef="#ctx0" brushRef="#br0" timeOffset="2965.8">1550 389 19495,'0'0'816,"2"4"70,2 8-341,0 0 1,-1 1 0,0-1 0,-1 1 0,-1 0-1,0-1 1,0 1 0,-1 0 0,-1 0 0,-4 23 0,2-32 452,1-12-608,0-16-116,2 22-258,1-13 148,0-1 0,0 1 1,2 0-1,0-1 0,5-14 0,-7 27-127,0 0 0,0-1 0,1 1 0,-1 0-1,1 0 1,0 0 0,0 0 0,0 1 0,0-1-1,0 0 1,1 1 0,-1-1 0,1 1 0,0 0-1,0 0 1,0 0 0,0 0 0,0 1 0,0-1-1,0 1 1,0 0 0,1 0 0,-1 0 0,0 0-1,1 0 1,-1 1 0,1 0 0,-1-1 0,5 2-1,-5-1-23,0 0-1,-1 0 0,1 0 0,0 1 1,-1-1-1,1 1 0,0 0 1,-1-1-1,1 1 0,-1 1 0,0-1 1,1 0-1,-1 0 0,0 1 0,0 0 1,1-1-1,-1 1 0,0 0 0,-1 0 1,1 0-1,0 0 0,-1 0 1,1 0-1,-1 1 0,1-1 0,-1 1 1,0-1-1,0 1 0,0-1 0,0 6 1,2 6 37,-2-1 0,0 1 0,-1 0 0,-2 28 0,0-5 107,2-35-110,0 0-1,0 0 0,0 0 1,0 0-1,1-1 0,-1 1 0,0 0 1,1 0-1,0-1 0,0 3 1,0-3-180,-1-1 1,0 0 0,1 1 0,-1-1-1,0 1 1,1-1 0,-1 0 0,1 1-1,-1-1 1,0 0 0,1 1 0,-1-1-1,1 0 1,-1 0 0,1 0 0,-1 1-1,1-1 1,-1 0 0,1 0 0,-1 0-1,1 0 1,-1 0 0,1 0 0,-1 0 0,1 0-1,0 0 1,-1 0 0,1 0 0,-1 0-1,1 0 1,0-1 0</inkml:trace>
  <inkml:trace contextRef="#ctx0" brushRef="#br0" timeOffset="3410.6">1899 65 22607,'0'0'1128,"-2"24"-8,-2 10 384,1 8 8,0 0-648,2 2-8,1-3-528,0 2 0,-2-3-136,1 0-8,1-2-16,1-8-8,1-7-48,-2-11 8,0-2-40,0-5 8</inkml:trace>
  <inkml:trace contextRef="#ctx0" brushRef="#br0" timeOffset="3411.6">1820 360 22103,'0'0'1168,"18"0"0,-8-1 384,0 1 8,3 1-744,2 1 8,2-1-552,4 6 0,9 6-120,-2 1 16</inkml:trace>
  <inkml:trace contextRef="#ctx0" brushRef="#br0" timeOffset="3804.27">2243 432 21207,'0'0'3280,"-3"15"-1944,2-4-512,-2 7 8,-2 8-552,0-2 16,3-1-120,6-6-8,2-4-72,2-2 8</inkml:trace>
  <inkml:trace contextRef="#ctx0" brushRef="#br0" timeOffset="3805.27">2278 272 20399,'0'0'5736,"16"0"-5584</inkml:trace>
  <inkml:trace contextRef="#ctx0" brushRef="#br0" timeOffset="4286.87">2468 438 18895,'0'0'4208,"22"0"-3464,1 3 8,18 0-368,4-2-8,-6-2-72,-7-2 0,-11 0 8,-8 0 16,-6 1-96,-1 4 0,-3-1-32,-2 1 8</inkml:trace>
  <inkml:trace contextRef="#ctx0" brushRef="#br0" timeOffset="4692.16">2498 586 20399,'0'0'1808,"24"0"-552,2-2 8,15 1-616,2-3 0,-7 0-440,-2-3-8</inkml:trace>
  <inkml:trace contextRef="#ctx0" brushRef="#br0" timeOffset="5121.81">3044 289 19295,'-3'0'840,"-10"1"-432,-1 1 0,1 0 0,0 1 0,0 0 0,1 1 0,-1 1 0,1 0 0,-1 0 0,2 1 0,-1 1 0,-18 13 0,26-16-368,-1 1 0,1-1-1,0 1 1,0 0 0,1 0 0,-1 0-1,1 0 1,0 0 0,0 1 0,1 0-1,0-1 1,0 1 0,0 0 0,1 0-1,0 0 1,0 0 0,0 0 0,1 1-1,0 5 1,0-7-16,1 0-1,-1 0 0,1 0 1,0 1-1,1-1 1,-1-1-1,1 1 0,0 0 1,0 0-1,0-1 1,1 1-1,0-1 0,0 0 1,0 1-1,0-1 1,0-1-1,1 1 0,0 0 1,0-1-1,0 0 1,0 0-1,9 5 1,-4-4 6,1-1 1,-1 0-1,1 0 1,0 0-1,-1-2 1,1 1-1,0-1 1,0 0-1,0-1 1,0 0 0,18-3-1,-21 2 3,0-1 1,1 0-1,-1 0 0,0 0 1,0 0-1,0-1 0,-1-1 1,1 1-1,-1-1 0,0 0 1,0 0-1,0-1 0,0 0 1,-1 0-1,0 0 0,7-9 1,-7 7 13,-1 1 1,-1-1 0,1 0-1,-1 0 1,0 0-1,0 0 1,-1 0-1,0 0 1,-1-1 0,1 1-1,-1-1 1,-1 0-1,0-11 1,0 13-6,-1 0 0,-1 0 0,1 0 1,-1-1-1,0 2 0,0-1 0,0 0 0,-1 0 0,0 1 0,0-1 1,-1 1-1,1 0 0,-1 0 0,0 0 0,-1 1 0,-7-7 0,10 9-5,-1 0 0,1 0 0,-1 1 0,1-1 0,-1 1 0,1 0 0,-1 0 0,0 0 0,0 0 0,1 1 0,-1-1 0,0 1 0,0-1 0,0 1 0,0 0 0,0 0 0,0 0 0,1 0 0,-1 1 0,0-1 0,0 1 0,-5 2-1,6-3-153,1 1 0,-1 0-1,0 0 1,0 0 0,0 0-1,1 0 1,-1 1 0,1-1-1,-1 0 1,1 1 0,-1-1-1,1 1 1,0 0 0,0-1-1,0 1 1,0 0-1,0 0 1,0 0 0,0-1-1,0 1 1,1 0 0,-1 0-1,1 0 1,0 0 0,-1 0-1,1 0 1,0 0 0,0 0-1,0 0 1,1 3 0</inkml:trace>
  <inkml:trace contextRef="#ctx0" brushRef="#br0" timeOffset="5561.46">3297 484 21103,'0'0'3312,"11"-18"-1928,-9 14-688,-1 4 16,1 0-496,-1 0 8</inkml:trace>
  <inkml:trace contextRef="#ctx0" brushRef="#br0" timeOffset="5562.46">3305 648 20599,'0'0'0,"-21"15"1104,6-2 8,-3 8 400,-1 1-8,4 4-704,0 3 0,2 3-440,3-3 0,4-5-136,5-1 0</inkml:trace>
  <inkml:trace contextRef="#ctx0" brushRef="#br0" timeOffset="5959.12">3647 499 20599,'0'0'3728,"7"15"-2224,-8 1-704,-2 9 0,-1 5-440,1-3 0,0-7-168,1-7 16,4-6-88,2-1 0</inkml:trace>
  <inkml:trace contextRef="#ctx0" brushRef="#br0" timeOffset="6404.99">3660 313 20303,'0'0'4320,"19"5"-3792,0 0 8</inkml:trace>
  <inkml:trace contextRef="#ctx0" brushRef="#br0" timeOffset="6870.27">4140 462 17183,'0'0'4539,"-4"3"-4128,-13 8-92,-3 1 20,1 1 1,1 0 0,0 2 0,1 0-1,-30 34 1,45-47-273,0 0 0,1 0 0,0 1 0,-1-1 0,1 1 0,0-1 0,0 1 0,0-1 0,0 1 0,1 0 0,-1-1 0,1 1 0,0 0 0,-1-1 0,1 1 0,0 0 0,1 0 0,-1-1 0,0 1 0,1 0 0,0-1 0,-1 1 0,1 0 0,0-1 0,0 1 0,3 3 0,-2-3-5,1 0 0,-1 1 0,1-2 0,0 1 0,0 0-1,0-1 1,0 1 0,1-1 0,-1 0 0,1 0 0,-1 0-1,1 0 1,0-1 0,0 0 0,-1 1 0,1-2 0,6 2-1,16 0 110,-1-1-1,1-2 1,27-3-1,35-1 136,-56 5-3761</inkml:trace>
  <inkml:trace contextRef="#ctx0" brushRef="#br0" timeOffset="7465.67">4660 576 20599,'0'0'2312,"-5"-4"-720,-5-3-1136,1 0 0,-2 1 0,1 0-1,-1 1 1,1 0 0,-20-5 0,25 8-409,0 0 0,0 1 0,-1 0 1,1 0-1,0 0 0,-1 1 0,1 0 1,0 0-1,-1 0 0,1 1 0,0-1 1,0 1-1,-1 1 0,1-1 0,0 1 0,0 0 1,0 0-1,-6 4 0,9-5-34,0 1-1,0 0 0,0-1 1,0 1-1,0 0 1,1 0-1,-1 0 1,1 0-1,0 1 0,-1-1 1,1 0-1,0 1 1,0-1-1,0 1 1,1-1-1,-1 1 0,1-1 1,-1 1-1,1-1 1,0 1-1,0-1 1,0 1-1,0 0 0,0-1 1,1 1-1,0 2 1,0-1-1,0 0 0,1 0 0,-1 0 0,1 0 0,0-1 0,0 1 0,0 0 1,0-1-1,1 0 0,-1 1 0,1-1 0,0 0 0,0-1 0,0 1 0,7 4 0,-1-2 13,1-1-1,0 0 1,0 0-1,0-1 1,0-1-1,1 0 1,-1 0-1,16 0 1,-4-1 55,0-1 0,-1-1-1,25-4 1,-43 5-55,-1-1 0,1 1 0,-1-1 0,1 1 0,-1-1 0,0 0 0,0 0 0,1 0-1,-1 0 1,0 0 0,0-1 0,0 1 0,3-3 0,-4 3-13,0-1 1,-1 1 0,1 0-1,-1 0 1,1-1-1,-1 1 1,1 0-1,-1-1 1,0 1 0,0 0-1,0-1 1,1 1-1,-1-1 1,-1 1-1,1 0 1,0-1 0,0 1-1,0 0 1,-1-1-1,1 1 1,-1 0-1,1-1 1,-1 1 0,-1-3-1,-27-50 238,24 50-166,3 6-11,10 31 3,-6-25-62,1-1 0,0 1 1,0-1-1,1 0 1,0 0-1,8 11 0,-11-16-8,1 0 0,-1 0 0,1-1 0,0 1 0,0 0 0,0-1 0,0 0 0,0 1 0,0-1 0,0 0 0,0 0 0,0 0 0,0 0 0,1 0 0,-1-1 0,0 1 0,1-1-1,-1 1 1,0-1 0,1 0 0,-1 0 0,1 0 0,-1 0 0,0-1 0,1 1 0,4-2 0,62-26 191,-42 15-4122</inkml:trace>
  <inkml:trace contextRef="#ctx0" brushRef="#br0" timeOffset="7916.95">4844 544 21807,'0'0'6484,"2"4"-6133,3 11-196,-1 0 0,0 1 0,-1-1 0,-1 1 0,0 0 0,-1 21 0,-2-34 116,3-15-134,12-33 0,-12 32-107,2 0 0,0 1 0,0 0 0,1 0-1,1 0 1,-1 1 0,12-17 0,-16 27-23,0-1 0,1 1 0,-1 0 0,0-1-1,0 1 1,1 0 0,-1 0 0,1 0 0,-1 0 0,1 0 0,-1 0 0,1 0-1,-1 0 1,1 1 0,0-1 0,0 1 0,-1-1 0,1 1 0,0 0 0,0 0 0,-1-1-1,1 1 1,0 0 0,0 1 0,0-1 0,-1 0 0,1 0 0,0 1 0,0-1-1,-1 1 1,1 0 0,0-1 0,-1 1 0,1 0 0,-1 0 0,1 0 0,-1 0-1,1 0 1,0 2 0,2 0 9,0 1 0,-1-1 0,0 1 0,0 0 0,0 0 0,0 1 0,0-1 0,-1 1 0,0-1 0,0 1 0,0 0 0,1 9 0,0 41 141,-1-6 62,-2-49-212,0 1 1,0-1 0,0 0-1,0 0 1,0 1 0,0-1-1,0 0 1,1 0 0,-1 1-1,0-1 1,0 0 0,0 0-1,1 0 1,-1 1 0,0-1-1,0 0 1,0 0 0,1 0-1,-1 0 1,0 0 0,0 1-1,1-1 1,-1 0 0,0 0-1,0 0 1,1 0 0,-1 0-1,0 0 1,1 0 0,-1 0-1,0 0 1,0 0-1,1 0 1,-1 0 0,0 0-1,0 0 1,1 0 0,-1 0-1,0 0 1,1-1 0,-1 1-1,0 0 1,0 0 0,1 0-1,9-6-4150</inkml:trace>
  <inkml:trace contextRef="#ctx0" brushRef="#br0" timeOffset="8323.76">5080 388 22007,'0'0'1010,"3"0"47,1-1-690,0 1 0,-1 0 0,1 0 0,0 0 0,0 0 0,-1 1 0,1-1 0,0 1-1,-1 0 1,8 3 0,-7-2-323,-1-1 0,1 1 0,0 1 0,-1-1 0,1 0 0,-1 1 0,0 0 0,0-1 0,0 2 0,0-1 0,0 0 0,-1 0 0,0 1 0,1-1 0,-1 1 0,0 0 0,-1 0 0,1-1 0,-1 1 0,0 0 0,0 1 0,0-1 0,0 0 0,-1 0 0,1 0 0,-1 7 0,-2 1-1,-1 0-1,0 0 1,-1-1 0,0 1 0,0-1-1,-2 1 1,1-1 0,-12 16 0,-1 3 92,17-28-113,0 0 1,0 0 0,0-1 0,0 1-1,1 0 1,-1 0 0,0 0-1,1 0 1,-1 0 0,1 0 0,0 0-1,-1 0 1,1 0 0,0 0-1,0 0 1,1 0 0,-1 0 0,0 0-1,1 0 1,-1 0 0,1 0-1,0 0 1,-1 0 0,1 0 0,0 0-1,0 0 1,0-1 0,1 1-1,1 3 1,0-3 9,0 0 0,0 0 1,0 0-1,0 0 0,1 0 0,-1-1 0,0 0 0,1 1 0,-1-1 1,1 0-1,-1-1 0,1 1 0,0-1 0,-1 1 0,1-1 1,4 0-1,23-3 216,31-5 1,-29 1-4146</inkml:trace>
  <inkml:trace contextRef="#ctx0" brushRef="#br0" timeOffset="8895.83">5455 177 21807,'0'0'5651,"0"5"-4830,1 7-680,-1 1 0,0-1-1,-1 0 1,-1 0 0,0 0 0,-7 23-1,-4 32 174,-6 93 307,18-151-568,0-1-1,0 1 1,1 0-1,0-1 1,1 11-1,-1-17-40,0-1 0,1 0 0,-1 0 0,0 1 0,1-1-1,-1 0 1,0 0 0,1 0 0,0 1 0,-1-1 0,1 0-1,0 0 1,-1 0 0,1 0 0,0 0 0,0 0 0,0 0-1,0-1 1,0 1 0,0 0 0,0 0 0,0-1 0,0 1-1,0 0 1,0-1 0,1 0 0,-1 1 0,0-1 0,0 1-1,1-1 1,-1 0 0,0 0 0,0 0 0,1 0 0,-1 0-1,0 0 1,1 0 0,-1 0 0,0-1 0,0 1 0,1 0 0,-1-1-1,0 1 1,2-2 0,4-1 25,0 0 1,0 0-1,0-1 0,0 0 0,-1 0 1,0-1-1,0 0 0,0 0 1,-1 0-1,1-1 0,-1 1 1,7-13-1,5-8 177,24-54 0,-9 16 213,-29 58-577,3-5 953,-4 10-1887,-3 6-2196</inkml:trace>
  <inkml:trace contextRef="#ctx0" brushRef="#br0" timeOffset="9296.9">5563 497 22815,'0'0'3640,"7"18"-2288,-4-3-456,3 8 16,-3 6-648,0-2 8,1-6-104,3-6 16,1-6-48,0-2 0,0-4-32,2-1-8,0-1-32,5-4 0</inkml:trace>
  <inkml:trace contextRef="#ctx0" brushRef="#br0" timeOffset="9675.61">5671 491 22103,'0'0'5913,"1"4"-5259,3 51-38,-2-25-259,11 57 0,-14-99-253,1-1-1,0 1 0,0 0 0,2 0 0,2-16 0,1 4-54,0 1 0,15-41 0,-19 62-44,-1 1 0,1-1 0,0 1 1,-1-1-1,1 1 0,0-1 0,0 1 0,0-1 0,0 1 1,0 0-1,0 0 0,0-1 0,1 1 0,-1 0 1,0 0-1,1 0 0,-1 0 0,1 1 0,-1-1 1,1 0-1,-1 0 0,1 1 0,0-1 0,-1 1 1,1 0-1,-1-1 0,1 1 0,0 0 0,0 0 1,-1 0-1,1 0 0,0 0 0,-1 0 0,1 1 1,0-1-1,-1 1 0,1-1 0,-1 1 0,3 0 1,0 1 9,0 0 0,0 1 0,0-1 0,-1 1 0,1 0 0,-1 0 0,1 0 0,-1 0 0,0 1 0,0-1 0,0 1 0,-1 0 0,4 5 0,-4-2 12,0 0 0,0 0-1,0 0 1,-1 0 0,0 0-1,0 0 1,-1 0 0,0 0-1,0 0 1,-1 0-1,0 0 1,-2 10 0,-2 34 225,5-50-243,0-1 0,0 1-1,0 0 1,0 0 0,0 0 0,1-1-1,-1 1 1,0 0 0,0 0-1,0-1 1,1 1 0,-1 0 0,1-1-1,-1 1 1,0 0 0,1-1 0,-1 1-1,1-1 1,-1 1 0,1 0 0,0-1-1,-1 1 1,1-1 0,-1 0 0,1 1-1,0-1 1,0 1 0,-1-1 0,1 0-1,0 0 1,1 1 0,7 0-3085,-8 0 2177</inkml:trace>
  <inkml:trace contextRef="#ctx0" brushRef="#br0" timeOffset="10156.47">6011 569 22215,'0'0'3967,"-1"-2"-2590,1 1-1296,0 0-1,0 0 1,-1 1 0,1-1-1,0 0 1,0 0 0,-1 1-1,1-1 1,0 0 0,-1 1-1,1-1 1,-1 0 0,1 1-1,-1-1 1,1 1 0,-1-1-1,1 0 1,-1 1 0,0 0-1,0-2 1,0 2-46,-1 0 0,1 0 0,0 0 0,0 0 0,0 1 0,-1-1 0,1 0-1,0 0 1,0 1 0,0-1 0,0 1 0,0-1 0,0 1 0,0-1 0,0 1 0,0 0 0,-2 1 0,0 0-15,0 0 0,0 0 0,0 0 0,0 1 1,1 0-1,-1-1 0,1 1 0,-1 0 0,1 0 0,0 1 1,0-1-1,1 0 0,-1 1 0,-1 4 0,3-6-11,-1 0 0,1-1 0,0 1 0,0 0 0,0 0 0,0 0 0,0 0 1,1 0-1,-1 0 0,1-1 0,-1 1 0,1 0 0,-1 0 0,1 0 0,0-1 0,0 1 0,0 0 0,0-1 0,0 1 0,0-1 0,0 1 0,1-1 0,-1 0 0,1 0 0,-1 1 0,1-1 0,-1 0 0,1 0 0,-1 0 0,4 1 0,-1 0 9,1 0 0,0 0 0,0 0 0,0-1 0,0 1 0,0-1 0,1 0 0,-1-1 0,0 1 0,0-1 0,1 0 0,-1-1 0,0 1 0,8-2-1,-5 0 9,0 0-1,-1-1 0,1 0 0,-1 0 1,1-1-1,-1 0 0,0 0 0,11-9 0,-18 13-21,1-1 0,0 1 0,-1-1-1,1 1 1,-1-1 0,1 1 0,0-1 0,-1 0-1,1 1 1,-1-1 0,0 0 0,1 1-1,-1-1 1,0 0 0,1 0 0,-1 1-1,0-1 1,0 0 0,1 0 0,-1 0 0,0 1-1,0-1 1,0 0 0,0 0 0,0 0-1,0 1 1,-1-1 0,1 0 0,0-1-1,-1 1 3,0-1-1,0 0 0,0 0 1,-1 1-1,1-1 0,0 0 1,-1 1-1,1-1 0,-1 1 1,0 0-1,-2-2 0,-3-1 11,0 0-1,0 0 1,-1 0 0,-15-4-1,7 6 10,16 2-23,0 0 0,0 0-1,-1 0 1,1 0 0,0 0-1,0 0 1,-1 0-1,1 0 1,0-1 0,0 1-1,-1 0 1,1 0 0,0 0-1,-1 0 1,1 1-1,0-1 1,0 0 0,-1 0-1,1 0 1,0 0 0,0 0-1,-1 0 1,1 0-1,0 0 1,0 1 0,-1-1-1,1 0 1,0 0 0,0 0-1,0 0 1,-1 1-1,1-1 1,0 0 0,0 0-1,0 1 1,0-1 0,-1 0-1,1 0 1,0 1-1,0-1 1,0 1-93,1-1 1,-1 0-1,1 1 0,-1-1 0,0 0 0,1 0 1,-1 1-1,1-1 0,-1 0 0,1 0 1,-1 0-1,1 1 0,-1-1 0,1 0 1,-1 0-1,1 0 0,-1 0 0,1 0 0,-1 0 1,1 0-1,-1 0 0,1 0 0</inkml:trace>
  <inkml:trace contextRef="#ctx0" brushRef="#br0" timeOffset="10678.88">6167 201 22103,'0'0'3946,"2"5"-2472,4 13-1022,0 0 0,-2 0 0,1 0 0,2 34 1,-3 82 131,-4-86-294,10 78 0,-11-131-121,1-2-146,-1 1 1,0 0 0,-1-1-1,-3-9 1,-4-2 12,-1 1 0,-11-16-1,11 19 23,10 14-56,0-1 0,0 1 0,0 0 0,0-1 0,0 1-1,0 0 1,0 0 0,1-1 0,-1 1 0,0 0 0,0 0-1,0-1 1,0 1 0,0 0 0,1 0 0,-1 0 0,0-1-1,0 1 1,0 0 0,1 0 0,-1 0 0,0 0 0,0-1-1,1 1 1,-1 0 0,0 0 0,0 0 0,1 0 0,-1 0-1,0 0 1,0 0 0,1 0 0,-1 0 0,0 0 0,1 0-1,-1 0 1,0 0 0,0 0 0,1 0 0,-1 0 0,15-1 26,2 4 7,-2 0 0,26 10-1,-31-9-6,0-1 0,-1 0-1,1 0 1,0-1 0,0 0-1,1-1 1,-1 0-1,0-1 1,0 0 0,14-1-1,-20-1-10,0 1 0,-1-1 0,1 0 0,-1 0 0,1 0-1,-1-1 1,0 1 0,0-1 0,0 0 0,0 0 0,0 0 0,-1 0-1,4-5 1,-5 6-9,1 1-1,-1-1 1,0 1-1,0-1 1,0 0 0,0 0-1,0 0 1,-1 0-1,1 1 1,-1-1-1,1 0 1,-1 0-1,0 0 1,1 0-1,-1 0 1,0 0-1,0 0 1,-1 0 0,1 0-1,0 0 1,-1 0-1,1 0 1,-1 0-1,1 0 1,-1 0-1,0 0 1,0 1-1,-2-4 1,2 4-1,0 0 0,0 0 0,0 0 0,0 0-1,0 0 1,-1 0 0,1 1 0,0-1 0,0 0 0,-1 1 0,1-1 0,-1 1-1,1 0 1,0-1 0,-1 1 0,1 0 0,-1 0 0,1 0 0,0 0 0,-1 0-1,1 0 1,-1 0 0,1 0 0,0 1 0,-1-1 0,1 0 0,-1 1 0,1-1-1,0 1 1,-2 1 0,0-1 3,1 1 0,-1-1 1,1 1-1,0 0 0,0 0 0,0 0 0,0 0 0,0 0 0,0 0 1,0 1-1,1-1 0,-1 0 0,1 1 0,-2 2 0,2 1-8,-1 0 0,1 1-1,0-1 1,0 0-1,1 0 1,0 1 0,0-1-1,0 0 1,1 0-1,0 0 1,0 1 0,0-1-1,1 0 1,0 0-1,0-1 1,1 1 0,4 7-1,-5-9-1,1 1 0,0-1 0,0 0 0,0 0 0,1 0 0,-1 0 0,1-1-1,0 1 1,0-1 0,1 0 0,-1 0 0,0 0 0,1-1 0,0 0 0,0 0 0,0 0-1,-1 0 1,2-1 0,-1 0 0,9 2 0,31-4 70,-28-2-4191</inkml:trace>
  <inkml:trace contextRef="#ctx0" brushRef="#br0" timeOffset="11135.9">6529 471 23823,'0'0'6311,"2"4"-5685,1 6-535,1 0 0,-2 0 0,1 0 0,-1 0 0,1 15 0,-1 59 167,-2-65-174,-2-12-9,-1-15-48,-2-17-18,4 5-3,0 1 0,1 0 0,4-28 0,-3 36-1,1 0 0,1 0 0,0 1 0,0-1 0,1 1 0,0-1 0,9-14 0,-13 24-5,1 1 1,-1-1-1,0 1 1,1-1-1,-1 1 1,1-1-1,-1 1 1,1-1-1,-1 1 1,1-1-1,-1 1 1,1-1-1,-1 1 1,1 0-1,-1-1 0,1 1 1,0 0-1,-1 0 1,1 0-1,0-1 1,-1 1-1,1 0 1,0 0-1,-1 0 1,1 0-1,0 0 1,0 0-1,1 1 1,0-1-1,-1 1 1,1 0-1,-1-1 1,1 1 0,-1 0-1,1 0 1,-1 0-1,0 0 1,3 3 0,1 1 0,-1 0 0,0 0 0,0 1 0,5 10 0,-5-9 2,-1 1 0,0 0 0,-1 0-1,0 0 1,0 0 0,-1 0 0,1 14 0,-2 3 20,-5 31 0,5-54-21,0 0-349,-1 8 967,2-6-4824</inkml:trace>
  <inkml:trace contextRef="#ctx0" brushRef="#br0" timeOffset="11598.66">6843 478 22311,'0'0'7568</inkml:trace>
  <inkml:trace contextRef="#ctx0" brushRef="#br0" timeOffset="11993.05">6849 627 21207,'0'0'968,"-6"25"16,-1-3 344,0 4 8,-3-3-464,3 1 0,-2-4-552,2 1 16,-2 2-136,6 0 16,6-5-48,1-5-8</inkml:trace>
  <inkml:trace contextRef="#ctx0" brushRef="#br0" timeOffset="12354.81">7190 509 20999,'0'0'7128,"-1"28"-6712,-3-7 8,-1 3-168,1 0 8,-2-3-40,3-6 8,3-6-72,0-5 8,0 1-64,2-5 16</inkml:trace>
  <inkml:trace contextRef="#ctx0" brushRef="#br0" timeOffset="12355.81">7209 327 21207,'0'0'5624</inkml:trace>
  <inkml:trace contextRef="#ctx0" brushRef="#br0" timeOffset="12717.51">7355 578 19399,'0'0'4908,"3"-3"-3937,-1 2-870,1 0-1,-1-1 1,0 1 0,0 0 0,1 0 0,-1 0-1,1 1 1,-1-1 0,1 0 0,-1 1-1,1 0 1,0-1 0,-1 1 0,5 1 0,43 6 516,-10-1-145,15-8 623,-16-1-4400</inkml:trace>
  <inkml:trace contextRef="#ctx0" brushRef="#br0" timeOffset="13142.23">7462 453 20599,'0'0'1840,"0"23"-512,0-4 8,-2 7-520,1 3 8,-2-2-504,0-4 0,0-6-96,3-3 16,1-4-72,2-3 0,0-2-48,2-2 0</inkml:trace>
  <inkml:trace contextRef="#ctx0" brushRef="#br0" timeOffset="13606.33">7676 582 21103,'0'0'1848,"22"-7"-376,-6 6 0,4 1-728,5 0 8,7 0-440,-2 0 0,-6 1-24,-7 2 8,-5 1-72,-5-3 8</inkml:trace>
  <inkml:trace contextRef="#ctx0" brushRef="#br0" timeOffset="13607.33">7728 462 21607,'0'0'3680,"5"23"-2128,-1-7-792,1 7 16,-1 9-464,-3 1 0,-1-10-112,0-5 8,2-3-40,1-2 0,0-4-32,-2-4 8</inkml:trace>
  <inkml:trace contextRef="#ctx0" brushRef="#br0" timeOffset="14297.46">7971 321 18895,'1'-3'978,"3"-14"115,-1-3 3050,1 16-3242,1 10-510,4 9-114,2 12-87,-1 0 0,-2 1 0,0 0 0,-2 0 0,-1 1 0,-2-1 0,0 1 0,-2 0 0,-3 38 0,0-55-73,0 0 1,-1 0 0,0 0-1,0 0 1,-7 14 0,8-22-51,0 0 0,0 0 1,0 0-1,0-1 1,-1 1-1,1 0 0,-1-1 1,0 0-1,0 0 0,0 0 1,0 0-1,-1 0 1,1 0-1,-1-1 0,0 0 1,0 0-1,-7 3 0,-1-3 350,8-3-4176</inkml:trace>
  <inkml:trace contextRef="#ctx0" brushRef="#br0" timeOffset="15112.89">8458 302 21503,'0'0'5847,"-1"-3"-5169,1 2-643,-1-1-1,1 1 0,-1-1 0,0 0 1,1 1-1,-1 0 0,0-1 0,0 1 1,0-1-1,0 1 0,-1 0 0,1 0 1,0 0-1,0-1 0,-1 1 0,1 0 0,0 1 1,-1-1-1,1 0 0,-1 0 0,0 1 1,1-1-1,-1 1 0,1-1 0,-1 1 1,0-1-1,1 1 0,-1 0 0,-3 0 1,2 0-14,0 0 0,-1 0 1,1 1-1,0-1 0,0 1 1,0-1-1,-1 1 1,1 0-1,0 0 0,0 1 1,0-1-1,1 1 1,-1-1-1,0 1 0,-5 4 1,5-2 5,-1 0 0,0 0 1,1 1-1,0-1 1,0 1-1,0 0 0,1 0 1,-1 0-1,1 0 0,0 0 1,1 1-1,-1-1 0,0 8 1,1-5 14,1 1 0,0 0 0,0-1 1,1 1-1,0-1 0,1 1 0,0-1 0,3 9 0,8 19 191,-7-22-9,-1 1 0,4 20 1,-9-34-195,1 1 0,-1-1 0,0 1 0,0-1 0,0 1 0,-1-1 0,1 1 0,0-1 1,-1 1-1,1-1 0,0 1 0,-1-1 0,0 0 0,1 1 0,-1-1 0,0 0 0,0 1 0,0-1 1,0 0-1,0 0 0,0 0 0,0 0 0,0 0 0,0 0 0,0 0 0,0 0 0,-1 0 0,1-1 1,0 1-1,-1 0 0,1-1 0,-1 1 0,1-1 0,-3 1 0,2-1-17,-1 1-1,1-1 1,0 1-1,0-1 0,0 0 1,-1 0-1,1 0 1,0 0-1,0 0 1,0-1-1,-1 1 1,1-1-1,0 1 1,0-1-1,0 0 0,0 0 1,0 0-1,0 0 1,0 0-1,0 0 1,1-1-1,-4-2 1,5 3-9,-1 1 0,1-1 0,0 0 1,0 1-1,-1-1 0,1 0 0,0 1 1,0-1-1,0 0 0,0 0 0,0 1 0,0-1 1,0 0-1,0 1 0,1-1 0,-1 0 1,0 0-1,0 1 0,0-1 0,1 1 0,-1-1 1,0 0-1,1 1 0,-1-1 0,1 0 1,-1 1-1,1-1 0,-1 1 0,2-1 1,-1 0 0,0-1 0,0 1 1,0 0-1,0 1 1,0-1-1,0 0 0,0 0 1,0 0-1,1 1 1,-1-1-1,0 1 0,1-1 1,2 0-1,-4 1-5,2 0 8,1 0-1,0 0 0,0 0 0,-1 0 0,1 1 0,0-1 1,0 1-1,2 0 0,-4 0-5,0 0 0,1 0 1,-1 0-1,0 0 0,0 0 0,-1 0 1,1 0-1,0 0 0,0 0 0,0 0 1,-1 1-1,1-1 0,-1 0 0,1 0 0,-1 1 1,1-1-1,-1 0 0,0 1 0,1 1 1,-1 1-1,1-1 0,-1 1 0,0 0 1,1 0-1,-2 0 0,1-1 0,0 1 1,-1 0-1,0 0 0,0 0 0,0-1 1,0 1-1,-1-1 0,1 1 0,-1-1 1,0 1-1,0-1 0,0 0 0,-4 5 1,-5 3-5,1-1 0,-2 0 1,-21 15-1,1 0 5,30-24-3,1 1 0,-1-1 0,0 1 0,1-1 0,-1 1 0,1 0 0,-1 0 0,1 0 0,0 0 0,0 0 0,0 0 0,0 0 0,0 0 0,0 0 0,1 1 0,-1-1 0,1 0 0,-1 0 0,1 1 0,0-1 0,0 5 0,1-3 0,0 0 0,1 0 0,-1 1 0,1-1 0,0 0 0,0 0 0,0-1 0,0 1 0,1 0 0,3 4 0,8 10 0,-5-6 0,1 0 0,0-1 0,16 15 0,-23-23 0,1-1 0,0 1 0,-1-1 0,1 0 0,0 0 0,0 0 0,0 0 0,0-1 0,1 1 0,-1-1 0,0 0 0,1-1 0,-1 1 0,0-1 0,1 1 0,5-2 0,50-9-357,-41 5-2947,-18 5 2898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8:22.851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3962 1863 24119,'0'0'6328,"-2"15"-5512,2-7 0,0 4-520,0 0 0,0 1-208,0-4-88,2-4 0,3-2 0,-1 0 0,2-3 0</inkml:trace>
  <inkml:trace contextRef="#ctx0" brushRef="#br0" timeOffset="903.99">4321 1858 20999,'0'0'6808</inkml:trace>
  <inkml:trace contextRef="#ctx0" brushRef="#br0" timeOffset="904.99">4311 2049 19495,'0'0'1136,"-9"29"8,2 0 248,-5 8 8,-2 0-440,3-4 8,4-8-544,7-4 8,7-6-120,1-7 0</inkml:trace>
  <inkml:trace contextRef="#ctx0" brushRef="#br0" timeOffset="-32347.17">337 375 20703,'0'0'5322,"2"3"-3289,1 3-1749,-1 0 1,0-1-1,-1 1 1,1 0-1,-1 0 1,0 0-1,-1 0 1,0 0-1,0 0 1,0 0-1,-1 8 1,1 36 833,3-38-688,0-3-1167,-3-4-2854</inkml:trace>
  <inkml:trace contextRef="#ctx0" brushRef="#br0" timeOffset="-31930.19">364 134 21407,'0'0'5304</inkml:trace>
  <inkml:trace contextRef="#ctx0" brushRef="#br0" timeOffset="-31549.01">721 272 17791,'10'-21'1648,"-1"0"0,-2-1 0,0 0 0,7-39 0,-14 58-1565,0-1 0,1 0 0,-1 0 0,0 0 0,-1 0 0,1 0 0,-1 0 0,0 1 0,0-1 0,0 0 0,0 0 0,0 1 0,-1-1 0,0 1-1,0-1 1,0 1 0,0 0 0,0 0 0,-1 0 0,1 0 0,-1 0 0,0 0 0,0 1 0,0-1 0,0 1 0,0 0 0,-1 0 0,1 0 0,-1 1 0,1-1 0,-1 1 0,0-1 0,1 1 0,-1 0-1,0 1 1,0-1 0,0 1 0,0 0 0,0 0 0,1 0 0,-6 1 0,3-1-46,0 1 0,-1 0 0,1 0-1,0 1 1,0 0 0,0 0 0,0 0 0,1 1-1,-1 0 1,1 0 0,-1 0 0,1 1 0,-5 4 0,6-5-16,1 1 1,-1 0 0,1 0-1,0 1 1,0-1 0,1 1-1,-1-1 1,1 1 0,0 0-1,1 0 1,-1 0 0,1 0-1,-1 0 1,2 0 0,-1 1-1,0 7 1,1 11 31,1-1-1,1 1 1,2-1 0,0 1-1,1-1 1,1 0 0,16 38-1,-5-24 71,1 0-1,2-2 0,43 57 1,-52-74 338,-4-7-4654</inkml:trace>
  <inkml:trace contextRef="#ctx0" brushRef="#br0" timeOffset="-31168.08">469 428 22103,'0'0'2152,"23"-3"-752,3 2 8,18-1-728,1 2 16,-4-4-528,-5 4 0</inkml:trace>
  <inkml:trace contextRef="#ctx0" brushRef="#br0" timeOffset="-30655.08">1067 0 20599,'0'0'3608,"-3"3"-2241,-14 9-1234,1 1 0,1 0 0,0 1 1,1 1-1,0 0 0,1 1 0,1 1 0,1 0 0,0 0 0,1 1 1,1 1-1,1 0 0,1 0 0,0 0 0,1 1 0,1 0 1,1 0-1,1 0 0,1 0 0,1 1 0,0-1 0,4 31 0,-1-38-75,1 0 0,1 0 0,0 0-1,1 0 1,0-1 0,1 0-1,0 0 1,1 0 0,1-1-1,-1 0 1,2 0 0,0-1-1,0 0 1,10 8 0,-3-4-462,-1-2 0,1 0 0,1-1 0,0 0 1,1-1-1,0-2 0,0 1 0,21 5 0</inkml:trace>
  <inkml:trace contextRef="#ctx0" brushRef="#br0" timeOffset="-29802.73">1320 39 20599,'0'0'4120,"3"-2"-2650,-2 1-1364,0 1 0,0-1 0,1 1 1,-1-1-1,0 1 0,0-1 1,1 1-1,-1 0 0,0-1 1,0 1-1,1 0 0,-1 0 1,0 0-1,0 0 0,3 1 1,-3-1-72,0 1 0,-1 0 0,1-1 0,0 1 0,0 0 0,0 0 1,-1-1-1,1 1 0,0 0 0,-1 0 0,1 0 0,-1 0 1,1 0-1,-1 0 0,0 0 0,1 0 0,-1 0 0,0 0 1,0 0-1,1 0 0,-1 0 0,0 0 0,0 1 0,0 0 0,0 26 113,-1 0-1,-4 29 1,-1 6-33,2 4-12,0-26 62,3 69 0,1-107-145,0 0 1,0 0-1,1-1 0,-1 1 0,1 0 0,-1-1 1,1 1-1,0 0 0,0-1 0,0 1 1,1-1-1,-1 0 0,0 1 0,1-1 0,2 3 1,-2-4-8,0 0 1,-1 0-1,1 0 1,0 0-1,0 0 1,0 0-1,0-1 1,0 1 0,0-1-1,0 0 1,0 1-1,0-1 1,0 0-1,0 0 1,0 0-1,0-1 1,1 1-1,-1 0 1,0-1 0,3-1-1,4 0 21,0-1 0,0-1 0,0 1 0,-1-2 0,1 1 0,-1-1 0,0 0 0,7-7 0,-11 8 4,1 1 1,-1-2-1,0 1 0,0 0 0,-1-1 1,1 1-1,-1-1 0,0 0 0,-1 0 1,1 0-1,-1-1 0,0 1 1,0-1-1,2-9 0,-5 23 47,1-1 1,1 0-1,-1 1 0,1-1 1,0 0-1,1 0 0,0 0 0,2 7 1,-3-11-77,0 0-1,0 0 1,1 0 0,-1 0 0,1 0 0,-1 0-1,1-1 1,0 1 0,0-1 0,0 1 0,1-1 0,-1 0-1,0 0 1,1 0 0,0 0 0,-1 0 0,1-1-1,0 1 1,0-1 0,0 1 0,0-1 0,0 0 0,0 0-1,0-1 1,0 1 0,0-1 0,5 1 0,46-7-122,-37 3-3756</inkml:trace>
  <inkml:trace contextRef="#ctx0" brushRef="#br0" timeOffset="-29349.77">1679 390 22607,'1'3'460,"0"0"1,0 0-1,1 0 0,-1 0 0,1 0 0,0 0 1,0-1-1,0 1 0,3 3 0,8 10 1401,31 71-673,-44-84-998,-3-5-63,-4-4-30,1-2-57,1-1-1,0 1 0,0-1 1,1 0-1,0 0 0,-2-10 1,5 15-28,-1 0 1,1 0 0,1 0 0,-1 0-1,1 0 1,-1 0 0,1 0-1,0 0 1,1 0 0,-1 0-1,1 0 1,-1 0 0,1 0 0,1 0-1,-1 0 1,0 0 0,3-4-1,-2 6-4,-1 1 0,1-1-1,-1 1 1,1 0 0,0-1-1,-1 1 1,1 0 0,0 0-1,0 0 1,0 0 0,0 1-1,0-1 1,0 0 0,0 1-1,0 0 1,0-1 0,0 1-1,0 0 1,0 0 0,0 0-1,0 0 1,1 0-1,3 2 1,4-1 16,0 2-1,0-1 0,12 6 1,-17-6-8,-1-1 0,1 1 1,-1 0-1,0 1 1,1-1-1,-1 1 0,0-1 1,-1 1-1,1 1 1,0-1-1,-1 0 0,1 1 1,-1 0-1,0 0 0,-1 0 1,1 0-1,-1 0 1,1 0-1,-1 1 0,0-1 1,-1 1-1,1 0 0,-1-1 1,0 1-1,0 0 1,-1 0-1,1 5 0,0-1-341,6 31 1102,3-17-5025</inkml:trace>
  <inkml:trace contextRef="#ctx0" brushRef="#br0" timeOffset="-28935.23">2040 435 22415,'0'0'4939,"-3"0"-4163,-1-1-699,0 1 1,0 0-1,-1 0 1,1 1-1,0-1 1,0 1 0,0 0-1,0 0 1,0 0-1,0 1 1,0-1-1,0 1 1,0 0-1,-5 4 1,8-5-69,-1-1 0,0 1 1,1 0-1,0 0 0,-1 0 0,1 1 1,0-1-1,-1 0 0,1 0 0,0 1 1,0-1-1,0 1 0,0-1 0,0 1 1,0-1-1,1 1 0,-1 0 0,0-1 1,1 1-1,-1 0 0,1-1 0,0 1 1,-1 0-1,1 0 0,0-1 0,0 1 1,0 0-1,1 0 0,-1 0 0,0-1 1,1 1-1,-1 0 0,1-1 0,-1 1 1,1 0-1,0-1 0,0 1 0,1 2 1,2 0 2,-1 0 0,1 0 0,0 0 0,0-1 0,0 0 0,1 0 0,-1 0 0,1 0 0,0-1 0,-1 1 0,1-1 1,0-1-1,0 1 0,1-1 0,-1 1 0,0-1 0,0-1 0,1 1 0,6-1 0,-4 0 9,-1 0-1,1-1 1,-1 0 0,0 0-1,1-1 1,-1 1 0,0-2-1,0 1 1,0-1 0,0 0-1,-1 0 1,1-1 0,9-7-1,-16 11-15,1-1 0,-1 1 0,0 0-1,1-1 1,-1 1 0,0 0 0,0-1-1,1 1 1,-1 0 0,0-1 0,0 1 0,0-1-1,0 1 1,1 0 0,-1-1 0,0 1-1,0-1 1,0 1 0,0-1 0,0 1-1,0 0 1,0-1 0,0 1 0,0-1-1,0 1 1,0-1 0,0 1 0,-1 0-1,1-1 1,-11-13 74,-17-7 4,27 20-78,-8-4 20,0 0 0,0 0 0,-10-3 0,16 7-15,1 0-1,0 1 1,0-1 0,0 0-1,0 1 1,-1-1-1,1 1 1,0 0 0,-1 0-1,1 0 1,0 0 0,0 0-1,-1 0 1,1 1 0,0-1-1,0 1 1,-1-1-1,1 1 1,0 0 0,-2 1-1,5 2-480</inkml:trace>
  <inkml:trace contextRef="#ctx0" brushRef="#br0" timeOffset="-28273.8">2134 72 21711,'0'0'2312,"-1"3"-862,2 3-1059,-1 0 1,1 1 0,-1-1 0,2 1 0,-1-1 0,5 12-1,0 2-74,83 339 1449,-88-353-1708,-1-5-41,0 0-1,0 0 1,0 0 0,1 0 0,-1-1-1,0 1 1,0 0 0,0 0 0,1 0 0,-1 0-1,0-1 1,1 1 0,-1 0 0,1 0-1,-1 0 1,1-1 0,0 2 0,-21-32 161,5 6-152,-27-29-1,46 55-26,-1-1-1,1 1 1,0 0-1,0-1 1,0 0 0,0 0-1,7 1 1,1 1-3,6 2 3,1-1 0,0-1-1,23 2 1,-32-5 0,0 0 1,0-1 0,0 0-1,-1 0 1,1-1-1,0 0 1,-1-1-1,12-4 1,-19 6 0,0-1 0,0 1 0,0-1 0,0 1 0,0-1 1,0 0-1,0 0 0,0 0 0,-1 0 0,1 0 0,-1 0 0,0 0 0,1 0 0,-1-1 0,0 1 0,0 0 0,0-1 1,-1 1-1,1-1 0,-1 1 0,1-1 0,-1 0 0,0-2 0,0 4 0,1-1 0,-1 0 1,0 1-1,-1-1 0,1 0 0,0 1 0,0-1 0,-1 0 1,1 1-1,-1-1 0,1 0 0,-1 1 0,0-1 0,1 1 1,-1-1-1,0 1 0,0 0 0,0-1 0,0 1 0,-1 0 1,1 0-1,0 0 0,0-1 0,-1 1 0,1 0 1,-1 1-1,1-1 0,-1 0 0,1 0 0,-1 1 0,1-1 1,-1 1-1,1-1 0,-4 1 0,2 0 2,1 0-1,-1 0 1,1 1 0,0 0-1,-1-1 1,1 1-1,-1 0 1,1 0 0,0 0-1,0 0 1,0 1 0,-1-1-1,1 1 1,1-1 0,-1 1-1,0 0 1,0 0-1,0-1 1,1 1 0,-1 0-1,1 1 1,0-1 0,0 0-1,-2 3 1,1 0 6,-1-1 1,1 1-1,1 0 1,-1-1-1,1 1 1,-1 0-1,1 0 1,1 0-1,-1 0 1,1 0-1,0 8 1,1-11 1,-1 1 0,1 0 1,0-1-1,0 1 0,1-1 1,-1 1-1,0-1 0,1 0 0,-1 1 1,1-1-1,0 0 0,0 0 1,0 0-1,0 0 0,0-1 1,0 1-1,1 0 0,-1-1 1,1 0-1,-1 1 0,1-1 0,-1 0 1,4 1-1,7 2 31,1-1-1,0 0 1,20 1-1,-11 0-4,31 7-223,-36-6-3487</inkml:trace>
  <inkml:trace contextRef="#ctx0" brushRef="#br0" timeOffset="-27852.8">2575 382 22311,'0'0'5136,"1"3"-4272,23 49 340,-17-37-1079,0 0 0,-1 0 1,0 1-1,5 23 1,5-180 839,-16 139-960,0-1 1,1 1-1,-1 0 0,1 0 0,0-1 1,0 1-1,-1 0 0,1 0 0,1 0 1,-1 0-1,0 0 0,0 0 1,1 0-1,-1 0 0,1 1 0,0-1 1,2-1-1,-3 2-3,0 1-1,1-1 1,-1 1 0,0 0 0,1-1-1,-1 1 1,0 0 0,1 0 0,-1 0 0,1 0-1,-1 0 1,1 0 0,-1 1 0,0-1-1,1 0 1,-1 1 0,0-1 0,1 1 0,-1-1-1,0 1 1,0 0 0,1 0 0,-1-1-1,0 1 1,0 0 0,0 0 0,0 0-1,0 0 1,1 3 0,3 1 34,-1 1 0,0 0 1,0 0-1,-1 1 0,0-1 0,0 1 0,-1 0 0,1 0 0,-2 0 1,1 0-1,0 7 0,0-5-640,-1-1 0,2 0 0,-1 0 0,1 0 0,0 0 0,7 12 0</inkml:trace>
  <inkml:trace contextRef="#ctx0" brushRef="#br0" timeOffset="-26773.11">3119 342 21311,'0'-7'1075,"5"-23"102,-3 0-1,0-1 1,-4-38 0,2 60-1101,-1 1 0,0-1 0,-1 1 0,0-1 0,0 1 0,-1 0 0,0 0 0,-1 0 0,1 1 0,-1-1 0,-1 1 1,0-1-1,0 2 0,0-1 0,-1 0 0,1 1 0,-12-8 0,13 10-63,0 2 0,0-1 0,-1 1 0,1-1 0,-1 1 0,1 0 0,-1 1 0,0-1 0,0 1 0,0 0 0,0 0 0,0 0 0,0 1 0,0 0 0,0 0 0,0 0 0,0 1 0,0-1 0,0 1 0,0 1 1,0-1-1,0 1 0,0-1 0,1 1 0,-1 1 0,1-1 0,-6 4 0,3-1 3,0 1 0,0-1 0,1 1 0,0 0-1,0 1 1,1 0 0,0-1 0,0 2 0,0-1 0,1 1 0,0-1 0,1 1 0,0 0 0,0 0 0,-3 12 0,4-3 16,0 0 1,1 0-1,1 1 0,1-1 1,0 0-1,1 0 0,0 0 1,2-1-1,0 1 0,10 24 1,8 12 295,51 90 1,-65-130-236,10 18 100,-17-29-171,0-1 0,-1 0 0,1 1 0,-1-1 0,1 0 0,-1 1 0,1-1 0,-1 1 0,0-1-1,0 0 1,0 1 0,0-1 0,0 1 0,0-1 0,0 1 0,0-1 0,-1 1 0,0 1 0,1-3-12,-1 1 1,1-1 0,-1 1 0,1-1-1,-1 0 1,1 1 0,-1-1-1,0 0 1,1 0 0,-1 0-1,0 1 1,1-1 0,-1 0 0,0 0-1,1 0 1,-1 0 0,0 0-1,1 0 1,-1 0 0,0 0 0,1 0-1,-1-1 1,0 1 0,1 0-1,-1 0 1,0-1 0,1 1 0,-1 0-1,1-1 1,-1 1 0,0-1-1,-20-12 90,14 7-66,1 0 0,0 0 0,0-1 0,-5-7-1,8 11-12,1-1-1,0 0 1,-1 1 0,1-1-1,0 0 1,1 0-1,-1-1 1,1 1-1,-2-8 1,3 10-11,0 1 1,1-1-1,-1 1 0,1 0 0,-1-1 1,1 1-1,0 0 0,-1 0 0,1 0 1,0-1-1,0 1 0,0 0 0,0 0 0,0 0 1,0 0-1,0 0 0,0 0 0,1 1 1,-1-1-1,0 0 0,0 1 0,1-1 1,-1 1-1,0-1 0,3 0 0,35-10 43,-21 9-33,1 1 0,0 1 0,29 2 0,-23 0 21,28-2 0,-48 0-27,-1 0 0,1-1-1,-1 0 1,0 0-1,0 0 1,1 0-1,-1-1 1,0 1 0,0-1-1,0 0 1,0-1-1,-1 1 1,1 0-1,5-6 1,-8 7-9,0 0-1,0-1 1,0 1 0,0 0-1,0-1 1,-1 1-1,1 0 1,0-1 0,-1 1-1,1-1 1,-1 1 0,0-1-1,1 1 1,-1-1 0,0 1-1,0-1 1,0-1-1,-1 0-1,1 1 0,-1-1-1,1 1 1,-1 0 0,0 0-1,0-1 1,0 1 0,-1 0-1,1 0 1,0 0-1,-1 0 1,1 0 0,-1 0-1,-2-1 1,4 2-2,-1 0 1,0 0-1,1 0 0,-1 1 1,0-1-1,0 0 0,0 0 1,1 1-1,-1-1 0,0 0 1,0 1-1,0-1 0,0 1 1,0-1-1,0 1 0,0 0 1,-1-1-1,1 1 1,0 0-1,0 0 0,0 0 1,0 0-1,0 0 0,0 0 1,0 0-1,-1 0 0,1 0 1,0 0-1,0 1 0,0-1 1,0 0-1,0 1 0,0-1 1,0 1-1,0-1 0,0 1 1,0 0-1,0-1 0,0 1 1,0 0-1,1 0 0,-1-1 1,0 1-1,0 0 0,1 0 1,-1 0-1,0 1 0,-2 3 7,1-1 0,0 1 0,0-1 0,1 1 0,-1 0 0,1 0 0,0 0 0,0 0 0,0 7 0,1-7 2,0 0-1,0-1 1,1 1 0,-1 0 0,1 0-1,0-1 1,1 1 0,-1-1 0,1 1-1,0-1 1,0 1 0,4 6 0,-4-9-8,0 0 1,0 0 0,0 0 0,0 0 0,0 0 0,1 0-1,-1 0 1,0-1 0,1 1 0,-1-1 0,1 0 0,0 0 0,-1 0-1,1 0 1,0 0 0,0 0 0,-1-1 0,1 1 0,0-1-1,0 0 1,0 0 0,4 0 0,13-4-3,1 0 0,-1-1 0,0 0 0,0-2 0,20-10 0,-18 8 0,-20 8 0,-1 1 1,0-1-1,0 1 1,1-1-1,-1 0 1,0 0-1,0 0 1,0 0-1,0 0 1,0 0-1,0 0 1,0 0-1,-1 0 1,1 0-1,1-2 1,1-5-4076</inkml:trace>
  <inkml:trace contextRef="#ctx0" brushRef="#br0" timeOffset="-26379.02">3306 79 23223,'0'0'6895,"1"3"-6582,0 6-247,0 0 0,0 0 1,-1 1-1,0-1 0,-3 16 0,0 5 8,1 7-8,-3 74 86,5-99-131,1 1 1,0-1 0,1 0-1,1 0 1,0 0-1,7 19 1,-7-25-4,0 0 1,1 0-1,-1 0 1,1-1-1,0 0 1,1 0-1,-1 0 0,1 0 1,0-1-1,1 1 1,-1-1-1,1-1 0,-1 1 1,1-1-1,0 0 1,0 0-1,1-1 0,-1 1 1,1-1-1,-1-1 1,1 0-1,-1 1 0,1-2 1,0 1-1,8-1 1,-3-1-3959</inkml:trace>
  <inkml:trace contextRef="#ctx0" brushRef="#br0" timeOffset="-25868.11">3628 445 22311,'0'0'2051,"1"-3"-767,-1 2-1198,1-1-1,-1 1 1,0 0-1,1-1 1,-1 1 0,0 0-1,0-1 1,0 1-1,0-1 1,0 1 0,0 0-1,-1-1 1,1 1-1,0 0 1,-1 0 0,1-1-1,-1 1 1,1 0 0,-1 0-1,0-1 1,1 1-1,-1 0 1,0 0 0,0 0-1,0 0 1,0 0-1,0 0 1,0 0 0,0 1-1,0-1 1,0 0 0,-2 0-1,-1-2-47,0 1-1,-1 0 1,1 0 0,-1 1-1,1-1 1,-1 1-1,1 0 1,-1 0 0,0 1-1,0-1 1,1 1 0,-1 0-1,0 0 1,-6 2-1,9-2-18,-1 0 0,1 1 0,0-1 0,0 1 0,0 0 0,0-1-1,0 1 1,0 0 0,0 0 0,0 1 0,0-1 0,0 0 0,0 1-1,1-1 1,-1 1 0,0-1 0,1 1 0,0 0 0,-1 0 0,1 0-1,0-1 1,0 1 0,0 0 0,0 1 0,0-1 0,0 0 0,1 0-1,-1 0 1,1 0 0,-1 1 0,1-1 0,0 4 0,0-3 5,1 1 0,0-1 0,-1 1 0,1-1 0,0 0 0,1 0 0,-1 1 0,1-1 0,-1 0 0,1 0 0,0 0 0,0-1 0,0 1 0,0 0 0,1-1 0,-1 1 0,1-1 0,0 0 0,-1 0 0,1 0 0,0 0 0,0 0 0,6 2 0,-4-2 13,-1 0 0,0 0 0,1-1 0,-1 1 0,1-1 0,0 0-1,-1-1 1,1 1 0,0-1 0,-1 0 0,1 0 0,0 0-1,0-1 1,-1 1 0,1-1 0,0 0 0,4-2 0,-5 0-19,0 1 1,0-1-1,0 0 1,-1 0 0,1 0-1,-1 0 1,0-1-1,1 1 1,-2-1-1,1 0 1,0 0 0,-1 0-1,0 0 1,0-1-1,0 1 1,0 0-1,-1-1 1,1 1 0,-1-1-1,0 0 1,0-4-1,0-7 17,0 0 0,0 0 0,-2 0 0,-4-31-1,0 15 14,0 1 0,-3 1 0,0-1-1,-22-51 1,29 81-44,1-1 1,-1 1-1,1 0 0,-1 0 1,0 0-1,1 0 0,-1 0 1,0 0-1,0 0 0,0 0 1,0 0-1,0 0 0,-1 0 1,2 1-4,0 0 1,-1 0-1,1 0 1,0 0 0,0 0-1,-1 0 1,1 0 0,0 0-1,0 0 1,-1 1 0,1-1-1,0 0 1,0 0-1,0 0 1,-1 0 0,1 1-1,0-1 1,0 0 0,0 0-1,-1 0 1,1 1-1,0-1 1,0 0 0,0 0-1,0 1 1,0-1 0,0 0-1,0 0 1,0 1-1,-1-1 1,1 0 0,0 0-1,0 1 1,0-1 0,0 0-1,-2 38 65,2-32-68,2 72 74,15 90 1,-4-63 50,-13-99-393,7 35 1023,-7-39-994,0 0 1,1 0 0,0-1 0,-1 1-1,1 0 1,0 0 0,0-1 0,0 1 0,0-1-1,0 1 1,0-1 0,0 1 0,0-1-1,1 0 1,-1 1 0,0-1 0,4 2-1</inkml:trace>
  <inkml:trace contextRef="#ctx0" brushRef="#br0" timeOffset="-25173.17">4096 132 22815,'0'0'7471,"-5"-4"-7181,-5-1-194,-1-1-1,1 1 0,-1 1 0,0 0 0,-1 0 0,1 1 1,-22-3-1,27 6 13,0-1 1,0 0-1,0 0 1,1-1-1,-1 0 1,0 0-1,1 0 1,-1-1-1,1 0 1,-6-4-1,10 7 12,1 23-12,1 32-108,-4 96 0,1-129 0,-1 0 0,-1 0 0,-1-1 0,-14 39 0,10-37 0,-1 1 0,-13 46 0,21-61 0,1-1 0,0 1 0,0-1 0,0 1 0,1-1 0,1 1 0,-1-1 0,2 1 0,2 13 0,-2-16 0,-1-1 0,1 1 0,0-1 0,1 0 0,-1 0 0,1 0 0,0 0 0,6 7 0,-7-10 0,1 1 0,0 0 0,0-1 0,0 0 0,0 0 0,0 0 0,1 0 0,-1 0 0,1-1 0,-1 0 0,1 1 0,-1-1 0,1 0 0,4 0 0,-5-1-12,0 1 1,0-1-1,1 0 0,-1 0 1,0-1-1,0 1 0,1-1 0,-1 1 1,4-3-1,5-2-3852</inkml:trace>
  <inkml:trace contextRef="#ctx0" brushRef="#br0" timeOffset="-24685.59">4134 438 24927,'0'0'2760,"-6"15"-1072,5-6 0,-2 0-952,-3 4 0,2 5-536,-2 5-176,0 0-24,3-3 0,3-5 0,0-6 0,0-2 0,0-4 0</inkml:trace>
  <inkml:trace contextRef="#ctx0" brushRef="#br0" timeOffset="-24684.59">4128 238 22719,'0'0'5200,"8"20"-4736</inkml:trace>
  <inkml:trace contextRef="#ctx0" brushRef="#br0" timeOffset="-23881.52">4281 200 18591,'0'0'418,"4"-1"34,5 1 5,0 1 1,0 0-1,-1 0 1,1 1-1,12 3 1,-14-2-212,1-1 0,-1 0-1,0-1 1,1 0 0,-1 0 0,1 0 0,-1-1 0,1 0 0,-1-1 0,1 1 0,8-3 0,-15 3-225,-1 0-1,1 0 1,-1 0 0,0-1 0,1 1 0,-1 0 0,0 0 0,1 0 0,-1 0 0,1 0 0,-1-1 0,0 1 0,1 0 0,-1 0 0,0 0 0,1-1 0,-1 1 0,0 0 0,0-1 0,1 1 0,-1 0-1,0-1 1,0 1 0,0 0 0,1-1 0,-1 1 0,0 0 0,0-1 0,0 1 0,0 0 0,0-1 0,0 1 0,0-1 0,1 1 0,-1 0 0,0-1 0,-1 1 0,1-1 0,0 1 0,0 0 0,0-1-1,0 1 1,0-1 0,0 1 0,-1-1 0,1 1 0,-1-1-1,1 1 1,0 0 0,-1 0-1,1-1 1,-1 1-1,1 0 1,-1 0 0,1-1-1,-1 1 1,0 0 0,1 0-1,-1 0 1,1 0 0,-1 0-1,1 0 1,-1 0 0,1 0-1,-1 0 1,0 0-1,1 0 1,-1 0 0,1 0-1,-1 0 1,1 1 0,-1-1-1,1 0 1,-1 0 0,1 1-1,-1-1 1,0 1 0,-3 2 24,0 0 0,0 1 0,0-1 0,1 1 0,-1 0 0,1 0 0,0 1 0,0-1 0,0 1 0,1-1 0,0 1 0,0 0 0,0 0 0,0 0 0,1 0 0,0 0 0,0 0 0,0 0 0,0 8 0,1 4 140,0-1 1,0 1-1,2-1 1,7 32-1,7 24 404,-3 2 0,4 88 0,-17-156-549,0 0 1,0 0-1,-1-1 0,0 1 0,0 0 1,0 0-1,-1-1 0,0 1 0,0-1 1,0 0-1,-1 1 0,0-1 0,-4 6 1,5-8-12,0 0 0,-1 0 1,1-1-1,-1 1 0,0-1 1,0 0-1,0 0 0,0 0 1,0 0-1,0 0 1,0-1-1,-1 1 0,1-1 1,0 0-1,-1 0 0,1 0 1,-1-1-1,0 1 0,1-1 1,-1 0-1,1 0 0,-7 0 1,-8-3 91,1-1 1,0-1-1,0 0 0,-22-12 1,-30-8 379,64 22-469,11-1-23,18-1-16,-19 4 10,22-6-4076</inkml:trace>
  <inkml:trace contextRef="#ctx0" brushRef="#br0" timeOffset="-23459.07">4735 737 23615,'0'0'6952</inkml:trace>
  <inkml:trace contextRef="#ctx0" brushRef="#br0" timeOffset="-22671.9">5031 209 21311,'0'0'1178,"1"-3"47,-1 2-1293,4-11 2195,-2 10-735,-2 9-522,-9 60-155,-2 9-152,-2 96 0,13-157-442,1-3 28,-1 1-1,0-1 1,-1 0 0,0 1-1,-1-1 1,0 0 0,-1 0-1,-8 20 1,8-53 498,4 16-612,1-1 1,0 1 0,0 0-1,0 0 1,1-1 0,-1 1-1,1 1 1,1-1 0,-1 0-1,1 1 1,-1 0 0,1 0-1,0 0 1,1 0 0,-1 1-1,1-1 1,8-4 0,-8 5-28,1 0 0,-1 0 0,1 1 0,0 0 0,0 0-1,0 0 1,0 0 0,0 1 0,0 0 0,0 1 0,0-1 0,1 1 0,-1 0 0,0 1 0,0-1 0,7 3 0,-10-2-8,0 0 0,0 1 0,-1-1 0,1 1 0,0 0 0,-1-1 0,0 1 0,1 0 0,-1 1 0,0-1 0,0 0 0,0 1 0,-1-1 0,1 1 0,-1 0 0,1-1 0,-1 1 0,0 0 0,0 0 0,0 0 0,0 0 0,0 0 0,-1 0 0,1 3 0,0 5 0,0 1 0,0-1 0,-1 0 0,-1 1 0,-1 11 0,1-16 0,-1 0 0,1-1 0,-1 1 0,0-1 0,-1 0 0,1 0 0,-1 0 0,-1 0 0,1 0 0,-1 0 0,0-1 0,0 1 0,-9 7 0,9-9 0,0-1 0,0 0 0,0-1 0,-1 1 0,1 0 0,-1-1 0,0 0 0,0 0 0,0-1 0,0 0 0,0 1 0,0-1 0,0-1 0,0 1 0,0-1 0,0 0 0,0 0 0,-8-2 0,4 1 0,-1-1 0,1 0 0,0-1 0,0 0 0,1-1 0,-1 1 0,1-2 0,-1 1 0,1-1 0,1 0 0,-1-1 0,1 0 0,0 0 0,0-1 0,1 0 0,0 0 0,0 0 0,0-1 0,-7-13 0,10 5-256,8 10 785,17 6-3237,-18 1 1148</inkml:trace>
  <inkml:trace contextRef="#ctx0" brushRef="#br0" timeOffset="-22151.35">5339 578 24519,'0'0'7203,"6"2"-7019,4 0-156,-1 0 0,1 0 0,-1-1 0,1 0 1,0 0-1,0-1 0,18-2 0,-24 1-18,0 1 0,0-1 1,0 0-1,0 0 0,0 0 0,-1-1 0,1 1 0,0-1 1,0 0-1,-1 0 0,1 0 0,-1 0 0,0-1 0,0 1 1,0-1-1,0 0 0,0 0 0,0 0 0,-1 0 0,0 0 1,1-1-1,-1 1 0,3-8 0,-5 9-7,1 1 0,-1-1 0,1 1 0,-1 0 0,0-1-1,1 1 1,-1-1 0,0 1 0,0-1 0,0 1 0,0-1 0,0 1 0,-1-1 0,1 1 0,0-1 0,-1 1-1,1-1 1,-1 1 0,1 0 0,-1-1 0,0 1 0,0 0 0,1-1 0,-1 1 0,0 0 0,0 0 0,0 0-1,0 0 1,0 0 0,-1 0 0,1 0 0,0 0 0,0 0 0,-1 1 0,1-1 0,0 0 0,-1 1 0,1-1-1,-1 1 1,1 0 0,-1-1 0,-1 1 0,-6-2 2,1 1-1,-1 0 1,0 1-1,1 0 1,-16 2-1,17-2 0,0 1 0,0 1 0,1-1-1,-1 1 1,1 1 0,0-1 0,-1 1 0,1 0 0,0 0-1,1 1 1,-1 0 0,0 0 0,1 0 0,0 0 0,0 1-1,-5 6 1,7-6 2,0 0-1,0 0 0,0 0 1,0 0-1,1 0 1,0 0-1,0 1 0,1-1 1,-1 1-1,1-1 1,0 1-1,1 0 0,-1-1 1,1 1-1,0 0 1,1-1-1,-1 1 1,1 0-1,3 8 0,-2-7-2,1 0 0,-1 0 0,2-1 0,-1 1 0,1-1-1,0 0 1,0 0 0,0 0 0,1-1 0,0 1 0,0-1-1,0 0 1,1 0 0,0-1 0,0 0 0,0 0 0,0 0-1,1-1 1,-1 0 0,1 0 0,9 2 0,-7-2-3,1-1-1,-1 0 1,1-1 0,-1 0 0,1 0-1,-1-1 1,1 0 0,0 0 0,-1-2 0,1 1-1,-1-1 1,0 0 0,1-1 0,-1 0-1,0 0 1,8-6 0,6-8-302,-16 10-3465</inkml:trace>
  <inkml:trace contextRef="#ctx0" brushRef="#br0" timeOffset="-21294.77">5566 484 23415,'0'0'2468,"3"0"-1001,18-1 275,32 2-161,-49-1-1543,0 0 1,-1 1 0,1 0-1,0 0 1,-1 0-1,1 0 1,0 0-1,-1 1 1,0-1-1,1 1 1,3 3-1,-6-4-30,0 0-1,-1 0 1,1 0-1,0-1 1,-1 1 0,1 0-1,-1 0 1,1 0-1,-1 1 1,0-1 0,1 0-1,-1 0 1,0 0-1,0 0 1,1 0-1,-1 0 1,0 0 0,0 0-1,0 1 1,-1-1-1,1 0 1,0 0 0,0 0-1,-1 0 1,1 0-1,-1 2 1,-16 30 39,12-25-20,-1 2-10,-6 11 58,-15 35 1,25-50-52,0 0 1,0 1-1,0-1 0,1 0 0,0 0 1,0 1-1,1-1 0,-1 1 1,2-1-1,-1 1 0,2 6 1,-1-9-8,0-1 1,1 1-1,0-1 1,-1 0-1,1 0 1,1 0-1,-1 0 1,0 0-1,1 0 1,-1-1-1,1 1 1,0-1-1,0 0 1,0 1-1,0-1 1,0-1-1,0 1 1,1 0-1,-1-1 1,1 0-1,-1 0 1,1 0-1,4 1 1,2 0 20,0 0 1,0 0-1,0-1 1,0-1-1,0 0 1,0 0-1,14-2 1,-15 0-26,0 0 0,0 0 0,0-1 0,-1-1 0,1 1 0,-1-1 0,0 0 0,0-1 0,0 0 0,0 0 0,-1-1 1,8-8-1,-9 8-14,-1 0 0,0 0 0,-1-1 0,1 0 0,-1 0 1,-1 0-1,1 0 0,-1 0 0,0-1 0,-1 0 0,0 1 1,0-1-1,-1 0 0,1-11 0,-2 18 1,1-9 0,0 0 0,-1-1 0,-1 1 0,-2-14 0,3 21 0,-1 1 0,1-1 0,-1 1 0,0-1 0,0 1 0,0 0 0,0-1 0,0 1 0,-1 0 0,1 0 0,-1 0 0,1 0 0,-1 0 0,0 0 0,0 1 0,0-1 0,0 0 0,0 1 0,0 0 0,0-1 0,-1 1 0,1 0 0,-3-1 0,1 1 0,0-1 0,0 1 0,0 1 0,1-1 0,-1 0 0,0 1 0,0 0 0,0 0 0,-8 1 0,10-1 0,0 1 0,0 0 0,0-1 0,1 1 0,-1 0 0,0 0 0,0 0 0,0 0 0,1 1 0,-1-1 0,0 0 0,1 1 0,-1-1 0,1 1 0,0-1 0,0 1 0,-1 0 0,1 0 0,0-1 0,0 1 0,-1 3 0,0 3 0,-1 1 0,1-1 0,0 1 0,1-1 0,-1 1 0,2 0 0,-1-1 0,2 1 0,-1 0 0,1 0 0,0-1 0,1 1 0,0-1 0,0 1 0,1-1 0,0 0 0,6 13 0,-5-14 0,0 0 0,0-1 0,0 0 0,1 0 0,-1 0 0,1 0 0,1-1 0,-1 0 0,1 0 0,0 0 0,0-1 0,1 0 0,-1 0 0,1 0 0,0-1 0,0 0 0,0 0 0,0-1 0,0 0 0,0 0 0,9 0 0,-13-2 0,0 0 0,1 0 0,-1 0 0,0-1 0,0 0 0,0 1 0,0-1 0,0 0 0,0 0 0,0-1 0,0 1 0,0-1 0,-1 1 0,1-1 0,0 0 0,-1 0 0,1 0 0,-1 0 0,0-1 0,0 1 0,0-1 0,3-4 0,-1 1 0,0 0 0,-1 0 0,0-1 0,0 1 0,-1 0 0,0-1 0,0 0 0,0 1 0,0-10 0,-2 15 0,1-1 0,-1 0 0,0 1 0,1-1 0,-1 0 0,0 0 0,0 0 0,0 0 0,0 1 0,0-1 0,0 0 0,-1 0 0,1 0 0,-1 0 0,1 1 0,-1-1 0,0 0 0,0 1 0,1-1 0,-1 0 0,0 1 0,0-1 0,-1 1 0,1 0 0,-3-3 0,4 4 0,0 0 0,0 0 0,0 0 0,-1 0 0,1 0 0,0 0 0,0 0 0,-1 0 0,1 0 0,0 0 0,0 0 0,0 0 0,0 1 0,-1-1 0,1 0 0,0 0 0,0 0 0,0 0 0,-1 0 0,1 1 0,0-1 0,0 0 0,0 0 0,0 0 0,0 0 0,0 1 0,0-1 0,-1 0 0,1 0 0,0 0 0,0 1 0,0-1 0,0 0 0,0 0 0,0 0 0,0 1 0,0-1 0,0 0 0,0 0 0,0 1 0,0-1 0,0 0 0,0 0 0,0 0 0,0 1 0,0-1 0,1 0 0,-1 0 0,0 1 0,2 13 0,-1-6 0,0-1 0,1 0 0,0 1 0,0-1 0,1 0 0,4 8 0,-6-13 0,1 0 0,-1 0 0,1 0 0,0 0 0,0 0 0,0 0 0,0-1 0,0 1 0,0-1 0,0 1 0,0-1 0,0 0 0,1 0 0,-1 0 0,1 0 0,-1 0 0,1-1 0,-1 1 0,1-1 0,-1 1 0,1-1 0,3 0 0,1 0 15,0-1 1,0 0-1,0-1 0,0 1 1,-1-1-1,1-1 0,-1 1 1,1-1-1,9-6 1,10-6-3238,-24 13 2343</inkml:trace>
  <inkml:trace contextRef="#ctx0" brushRef="#br0" timeOffset="-20839.98">6161 434 25327,'0'0'5576</inkml:trace>
  <inkml:trace contextRef="#ctx0" brushRef="#br0" timeOffset="-20347.69">6407 692 22911,'1'-4'706,"0"2"-558,-1-1 0,1 1 0,-1-1 0,1 0 0,-1 1 0,0-1 1,0 0-1,-1 1 0,1-1 0,0 1 0,-1-1 0,0 0 0,1 1 1,-1-1-1,0 1 0,0 0 0,-1-1 0,1 1 0,0 0 0,-1 0 1,1-1-1,-1 1 0,0 0 0,0 1 0,0-1 0,-4-3 0,3 3-132,1 0 0,-1 0 0,0 0 0,0 0-1,-1 0 1,1 1 0,0 0 0,0-1 0,-1 1-1,1 1 1,-1-1 0,1 0 0,-1 1 0,1 0-1,-1-1 1,1 1 0,-1 1 0,1-1 0,-1 1-1,1-1 1,-1 1 0,1 0 0,0 0 0,-1 0-1,1 1 1,0-1 0,0 1 0,0 0 0,0 0-1,0 0 1,0 0 0,0 0 0,1 1 0,-1-1-1,1 1 1,0-1 0,0 1 0,0 0 0,-3 4-1,4-3-1,-1-1-1,1 1 0,0-1 0,0 1 0,0-1 0,1 1 0,-1-1 0,1 1 0,0 0 0,0-1 0,0 1 0,0 0 0,0-1 0,1 1 0,0-1 0,0 1 0,0-1 0,0 1 1,0-1-1,1 0 0,0 1 0,-1-1 0,1 0 0,0 0 0,3 3 0,0-1 29,0 0-1,0 0 1,0-1 0,1 0 0,-1 0 0,1 0-1,0 0 1,1-1 0,-1 0 0,0-1 0,1 1-1,8 1 1,-2-1 35,0-1 1,1 0-1,-1-1 0,0 0 0,0-1 0,1-1 1,-1 0-1,0 0 0,0-2 0,0 0 1,0 0-1,20-9 0,-29 10-65,-1 0-1,1-1 1,-1 1-1,1-1 1,-1 0-1,0 0 1,0 0-1,4-6 1,1-4-3770</inkml:trace>
  <inkml:trace contextRef="#ctx0" brushRef="#br0" timeOffset="-19934.45">6576 330 20807,'0'0'5486,"-1"3"-5148,-7 23-99,1-1 0,-8 54 0,8-34-61,2-14-34,1 0 0,2 0 0,0 0 1,3 1-1,0-1 0,8 39 0,-7-47 316,6-54 192,-1 13-571,5-35 120,-9 34-75,2-1 0,0 1 0,15-36-1,-18 53-86,-1-1-1,1 1 0,0-1 1,0 1-1,-1 0 1,2-1-1,-1 1 0,0 0 1,0 0-1,1 1 0,-1-1 1,1 0-1,-1 1 0,1-1 1,0 1-1,0 0 0,4-1 1,-5 1-18,-1 1 0,1 0 0,0 0 0,-1 0 1,1 0-1,0 0 0,-1 0 0,1 0 0,-1 1 1,1-1-1,0 0 0,-1 1 0,1-1 0,-1 1 0,1 0 1,-1 0-1,0-1 0,1 1 0,-1 0 0,0 0 1,1 0-1,-1 0 0,0 1 0,0-1 0,0 0 0,0 0 1,0 1-1,0-1 0,0 1 0,0-1 0,-1 0 1,2 4-1,1 8 23,0 0 1,0 1 0,-2-1-1,1 1 1,-2-1 0,0 1-1,0-1 1,-1 1 0,-4 14-1,-1 45 288,10-67-346</inkml:trace>
  <inkml:trace contextRef="#ctx0" brushRef="#br0" timeOffset="-19091.73">6758 616 22719,'0'0'3939,"2"3"-2478,1 8-1156,-1-1 0,0 1 0,0 0 0,-1 0 0,-1 0 0,0 0-1,-2 18 1,1 9 25,-2-2 132,1-28-37,2-26-198,2-15-79,2 1 1,1 0 0,1 0 0,21-61 0,-27 92-149,1 1 0,-1-1 1,0 0-1,0 1 1,1-1-1,-1 0 0,0 1 1,1-1-1,-1 0 1,0 1-1,1-1 0,-1 1 1,1-1-1,-1 1 1,1-1-1,-1 1 1,1 0-1,0-1 0,-1 1 1,1-1-1,-1 1 1,1 0-1,0 0 0,-1-1 1,1 1-1,0 0 1,-1 0-1,1 0 0,0 0 1,0 0-1,-1 0 1,1 0-1,0 0 0,-1 0 1,2 0-1,-1 1 0,0-1 0,0 1 0,0-1 0,0 1 0,0 0 0,0-1 0,0 1 0,0 0 0,-1 0 0,1 0 0,0-1-1,0 1 1,-1 0 0,1 0 0,0 0 0,-1 0 0,1 0 0,-1 1 0,0-1 0,1 1 0,1 9 0,-1-1 0,0 1 0,0-1 0,-1 1 0,0 0 0,-4 16 0,3-17 0,0 0 0,0 0 0,1 1 0,0-1 0,0 0 0,1 0 0,3 13 0,-3-22 0,-1 1 0,1-1 0,0 0 0,-1 1 0,1-1 0,0 0 0,0 1 0,0-1 0,-1 0 0,1 0 0,0 0 0,1 0 0,-1 0 0,0 0 0,0 0 0,0 0 0,1-1 0,-1 1 0,2 1 0,1-1 0,-1 0 0,0-1 0,1 1 0,-1-1 0,1 1 0,-1-1 0,1 0 0,3 0 0,6-2 0,0 0 0,-1-1 0,18-6 0,-24 7 0,1-1 0,-1 0 0,1 0 0,-1-1 0,0 1 0,-1-1 0,1-1 0,-1 1 0,8-8 0,-11 10 0,0 0 0,-1 0 0,1-1 0,0 1 0,-1 0 0,1 0 0,-1-1 0,0 1 0,0-1 0,0 1 0,0-1 0,0 1 0,-1-1 0,1 0 0,-1 1 0,0-1 0,0 0 0,1 1 0,-2-1 0,1 0 0,0 0 0,-1 1 0,1-1 0,-1 1 0,0-1 0,1 0 0,-3-3 0,2 5 0,1 0 0,-1 0 0,1 0 0,-1 0 0,1 0 0,-1 1 0,0-1 0,0 0 0,1 0 0,-1 0 0,0 1 0,0-1 0,0 0 0,0 1 0,-2-2 0,2 2 0,1 0 0,-1 0 0,1 0 0,-1 0 0,1 0 0,-1 0 0,1 0 0,-1 0 0,1 0 0,-1 0 0,0 0 0,1 0 0,-1 1 0,1-1 0,-1 0 0,1 0 0,-1 1 0,1-1 0,0 0 0,-1 1 0,1-1 0,-1 1 0,-1 1 0,1 0 0,-1 0 0,1-1 0,0 1 0,0 0 0,0 1 0,0-1 0,0 0 0,1 0 0,-1 0 0,1 0 0,-1 1 0,1 3 0,0-1 0,0 0 0,1 1 0,0-1 0,0 0 0,1 0 0,-1 0 0,1 0 0,0 0 0,0 0 0,1-1 0,-1 1 0,1 0 0,0-1 0,0 0 0,1 0 0,-1 0 0,1 0 0,0-1 0,0 1 0,0-1 0,0 0 0,1 0 0,-1 0 0,1-1 0,0 0 0,0 0 0,0 0 0,0 0 0,0-1 0,0 0 0,9 1 0,-13-2 0,1 0 0,-1 0 0,1 0 0,0 0 0,-1 0 0,1 0 0,-1-1 0,1 1 0,-1-1 0,1 1 0,-1-1 0,1 0 0,-1 1 0,1-1 0,-1 0 0,0 0 0,1 0 0,-1 0 0,0 0 0,0 0 0,0-1 0,1 0 0,0-1 0,-1 0 0,1 0 0,-1 1 0,0-1 0,0 0 0,0 0 0,0-1 0,-1 1 0,1 0 0,-1-6 0,1 2 0,-2-1 0,1 1 0,-1-1 0,0 1 0,-1-1 0,0 1 0,0-1 0,-6-12 0,8 20 0,0 0 0,0 0 0,0 0 0,0 0 0,0 0 0,0 1 0,0-1 0,0 0 0,0 0 0,0 0 0,0 0 0,0 0 0,0 0 0,0 0 0,0 0 0,0 0 0,0 0 0,0 0 0,0 0 0,0 0 0,0 0 0,0 0 0,0 0 0,0 1 0,0-1 0,0 0 0,0 0 0,-1 0 0,1 0 0,0 0 0,0 0 0,0 0 0,0 0 0,0 0 0,0 0 0,0 0 0,0 0 0,0 0 0,0 0 0,0 0 0,0 0 0,0 0 0,-1 0 0,1 0 0,0 0 0,0 0 0,0 0 0,0 0 0,0 0 0,0 0 0,0 0 0,0-1 0,0 1 0,0 0 0,0 0 0,0 0 0,0 0 0,0 0 0,0 0 0,0 0 0,0 0 0,0 0 0,-1 0 0,1 0 0,0 0 0,0 0 0,0 0 0,0 0 0,-2 9 0,1 12 0,1-15 35,0 0 0,1 0 0,0 0 0,0 0-1,1 0 1,-1 0 0,1 0 0,0-1 0,6 10 0,-7-13-184,0 0-1,0 0 1,1 0 0,-1-1 0,1 1 0,-1 0 0,1-1-1,0 1 1,0-1 0,0 0 0,0 0 0,0 1 0,0-1-1,0 0 1,0-1 0,0 1 0,0 0 0,0-1 0,1 1-1,-1-1 1,0 1 0,0-1 0,1 0 0,-1 0-1,0 0 1,0-1 0,1 1 0,3-1 0</inkml:trace>
  <inkml:trace contextRef="#ctx0" brushRef="#br0" timeOffset="-18649.77">7214 608 24727,'0'0'6665,"0"5"-6013,6 54-68,3 57-453,-9-116-131,0 2 0,0 0 0,0 0 0,0 0 0,0 0 0,0-1 0,-1 1 0,1 0 0,-1 0 0,1 0 0,-1 0 0,1-1 0,-1 1 0,0 0 0,-1 1 0,1-4 0,0-1 0,1 0 0,-1 1 0,1-1 0,-1 0 0,1 1 0,-1-1 0,1 0 0,0 0 0,0 0 0,0 1 0,0-1 0,0-2 0,8-94 0,-6 83 0,1 0 0,1 1 0,0-1 0,9-22 0,-12 35 0,0 0 0,0-1 0,0 1 0,1 0 0,-1 0 0,0 0 0,1 0 0,0 0 0,-1 0 0,1 0 0,0 1 0,0-1 0,0 1 0,0-1 0,0 1 0,0 0 0,1 0 0,-1 0 0,0 0 0,1 0 0,-1 0 0,0 1 0,1-1 0,-1 1 0,1-1 0,-1 1 0,1 0 0,-1 0 0,6 1 0,-5 0 0,1 0 0,0 0 0,-1 0 0,1 1 0,-1-1 0,0 1 0,1 0 0,-1 0 0,0 0 0,0 1 0,0-1 0,-1 1 0,1 0 0,0-1 0,-1 1 0,0 0 0,0 1 0,0-1 0,3 5 0,-3-4 23,-1 1 1,1-1-1,-1 1 1,0 0-1,0 0 1,0-1-1,0 1 1,-1 0-1,0 0 0,0 0 1,0 0-1,-1 0 1,0 0-1,-2 7 1,0-3-647,0 0 0,-1 0 0,0 0 0,0 0 0,-1-1 0,-7 10 0</inkml:trace>
  <inkml:trace contextRef="#ctx0" brushRef="#br0" timeOffset="-17919.33">7561 672 24327,'0'0'2654,"0"-3"-1116,0 2-1455,0 0-1,0 0 1,0 0-1,0 0 1,-1 0-1,1 0 1,0 0-1,0 0 1,-1 0-1,1 0 1,-1 0 0,1 0-1,-1 0 1,1 1-1,-1-1 1,0 0-1,1 0 1,-1 0-1,0 1 1,1-1-1,-1 0 1,0 1-1,0-1 1,0 0 0,0 1-1,0-1 1,0 1-1,0 0 1,0-1-1,0 1 1,0 0-1,0-1 1,0 1-1,0 0 1,0 0-1,0 0 1,0 0 0,0 0-1,0 0 1,0 0-1,-1 1 1,-3-1-55,0 1 1,0 0 0,0 0-1,0 0 1,1 0 0,-1 1 0,0 0-1,1 0 1,-1 0 0,1 1-1,0-1 1,0 1 0,0 0-1,0 0 1,0 0 0,-4 5 0,7-6-21,-1 0 0,0 0 1,1 0-1,-1 0 1,1 1-1,0-1 0,-1 0 1,1 0-1,0 1 1,1-1-1,-1 1 0,0-1 1,1 1-1,-1-1 0,1 1 1,0-1-1,0 1 1,0 0-1,0-1 0,0 1 1,0-1-1,1 1 1,-1-1-1,1 1 0,0-1 1,0 1-1,0-1 1,0 0-1,0 1 0,0-1 1,1 0-1,-1 0 1,3 3-1,0-1-8,-1-1 0,1 1 0,0-1 0,-1 0 0,2 0 0,-1 0 0,0 0 0,1-1 0,-1 0 0,1 0 0,-1 0 0,1 0 0,0-1 0,0 1 0,0-1 0,0-1 0,0 1 0,7-1 0,-9 0 0,0 0 0,0-1 0,0 1 0,0-1 0,0 0 0,0 0 0,-1 0 0,1 0 0,0 0 0,-1-1 0,1 1 0,-1-1 0,1 0 0,-1 0 0,0 0 0,0 0 0,0 0 0,0 0 0,0 0 0,0-1 0,-1 1 0,1-1 0,-1 1 0,1-1 0,-1 0 0,0 1 0,0-1 0,0 0 0,-1 0 0,1 0 0,-1 0 0,1-5 0,-1 4 0,1-1 0,-1 1 0,0 0 0,-1 0 0,1 0 0,-1-1 0,1 1 0,-1 0 0,-1 0 0,1 0 0,0 0 0,-4-6 0,4 10 0,1 0 0,0 0 0,-1 0 0,1-1 0,0 1 0,-1 0 0,1 0 0,0 0 0,-1 0 0,1 0 0,0 0 0,-1 0 0,1 0 0,0 0 0,-1 0 0,1 0 0,-1 0 0,1 0 0,0 0 0,-1 1 0,1-1 0,0 0 0,-1 0 0,1 0 0,0 0 0,0 1 0,-1-1 0,1 0 0,0 0 0,-1 1 0,1-1 0,0 0 0,0 0 0,0 1 0,-1-1 0,1 0 0,0 1 0,0-1 0,0 0 0,0 1 0,-1-1 0,1 0 0,0 1 0,0-1 0,0 0 0,0 1 0,0-1 0,0 1 0,-6 19 0,5-9 0,0 1 0,1 0 0,1-1 0,-1 1 0,2 0 0,0-1 0,4 17 0,33 81 0,-5-15 0,-33-91 0,4 13 0,-1-1 0,0 1 0,-1 0 0,-1 0 0,0 0 0,-1 0 0,-1 17 0,-1-30 0,0 0 0,1-1 0,-1 1 0,-1 0 0,1-1 0,0 1 0,-1-1 0,1 1 0,-1-1 0,1 0 0,-1 0 0,0 1 0,0-1 0,0-1 0,0 1 0,-1 0 0,1 0 0,0-1 0,-1 1 0,1-1 0,-1 0 0,0 0 0,1 0 0,-1 0 0,0 0 0,0-1 0,-3 1 0,-9 2 0,-1-2 0,1 0 0,-27-1 0,33-1 0,-16 0 0,0-1 0,1-1 0,-40-11 0,52 11 0,1-1 0,-1 0 0,1-1 0,0 0 0,1-1 0,-1 0 0,1 0 0,0-2 0,-13-11 0,21 17 0,-1 0 0,1-1 0,0 1 0,0-1 0,0 1 0,1-1 0,-1 0 0,0 0 0,1 1 0,0-1 0,0 0 0,0 0 0,0 0 0,0-1 0,0 1 0,1 0 0,0 0 0,-1 0 0,1 0 0,0-1 0,1 1 0,-1 0 0,0 0 0,1 0 0,0 0 0,1-4 0,0 2 0,1 0 0,0 0 0,0 0 0,1 0 0,-1 1 0,1-1 0,0 1 0,0 0 0,0 0 0,1 1 0,-1-1 0,1 1 0,9-5 0,42-19 0,2 3 0,68-19 0,-61 22 0,-16 3-3984</inkml:trace>
  <inkml:trace contextRef="#ctx0" brushRef="#br0" timeOffset="-16458.5">1890 1231 19591,'0'0'1348,"3"0"423,10-2-297,26-3 420,50-12-1,-87 16-1825,0 1 0,0 0 0,0 0 0,0 0 0,1 0 0,-1 0 0,0 0 0,0 0 0,0 1 0,4 0 0,11 2-3708</inkml:trace>
  <inkml:trace contextRef="#ctx0" brushRef="#br0" timeOffset="-16048.72">1879 1307 18895,'0'0'1144,"18"0"-272,-7-2 8,4 0-144,-1-1 0,6 0-360,-1 0 0,-1 1-96,1 0 8,1 1-112,1 1-8</inkml:trace>
  <inkml:trace contextRef="#ctx0" brushRef="#br0" timeOffset="-15633.59">2276 1239 18391,'0'0'5248,"25"0"-4752,-12 0-88,2 0-8,1 0-40,-2 0 8,-3 0-120,-1 0 16,0 0-96,-3 0 8</inkml:trace>
  <inkml:trace contextRef="#ctx0" brushRef="#br0" timeOffset="-15267.83">2260 1312 17983,'0'0'3344,"20"4"-2696,-8-1 8,4 0-400,6-6 8,8-1-96,4 1 0,0 6 8,-4-2-8</inkml:trace>
  <inkml:trace contextRef="#ctx0" brushRef="#br0" timeOffset="-11349.45">2798 903 12664,'0'0'5719,"0"3"-4679,11 180 2095,-1 6-1214,-10-177-1657,1 13 438,0-26-668,0 1 0,0 0 1,0-1-1,0 1 1,0-1-1,0 0 1,0 1-1,-1-1 0,1 1 1,0-1-1,0 0 1,0 0-1,-1 0 1,1 0-1,0 1 0,0-3 1,7-13 91,-2 3 22,1 0 1,0 0 0,16-20 0,-21 30-113,1-1 0,0 2 0,0-1 0,0 0 0,0 0-1,0 1 1,1 0 0,-1 0 0,1 0 0,0 0 0,-1 0 0,1 1-1,0-1 1,0 1 0,0 0 0,0 0 0,0 1 0,6-1-1,-2 1 35,1 1 0,0 0 0,0 0 0,-1 1 0,1 0 0,-1 0-1,1 1 1,-1 0 0,10 5 0,-15-6-38,-1-1 1,1 1-1,0-1 0,-1 1 1,1 0-1,-1 0 0,1 0 0,-1 0 1,0 0-1,0 1 0,0-1 1,0 1-1,-1-1 0,1 1 1,0 0-1,-1 0 0,0 0 0,0-1 1,0 1-1,0 0 0,0 0 1,-1 1-1,1-1 0,-1 0 1,0 0-1,0 0 0,0 0 0,0 0 1,0 0-1,-2 3 0,1-2 11,-1 0 0,1 0 0,-1-1 0,0 1 0,0-1 0,0 1 0,-1-1 0,1 0-1,-1 0 1,0 0 0,0 0 0,0-1 0,0 1 0,-1-1 0,-5 3 0,-2 2 69,-1-1 0,0-1 0,-18 7 0,23-10-56,0 0-1,0 0 1,0-1-1,0 0 1,0 0 0,0 0-1,0-1 1,0 0-1,0-1 1,0 0 0,0 0-1,0 0 1,0-1-1,0 1 1,0-2-1,1 1 1,-1-1 0,1 0-1,0-1 1,-1 1-1,2-1 1,-1 0 0,0-1-1,1 1 1,-9-10-1,14 14-51,0 0 0,0-1 0,0 1 0,-1 0-1,1 0 1,0 0 0,0 0 0,0 0 0,0-1-1,0 1 1,0 0 0,-1 0 0,1 0 0,0 0 0,0-1-1,0 1 1,0 0 0,0 0 0,0 0 0,0-1-1,0 1 1,0 0 0,0 0 0,0 0 0,0 0-1,0-1 1,0 1 0,0 0 0,0 0 0,0 0 0,0-1-1,0 1 1,0 0 0,0 0 0,1 0 0,-1 0-1,0-1 1,0 1 0,0 0 0,9-2 535,11 4-3623</inkml:trace>
  <inkml:trace contextRef="#ctx0" brushRef="#br0" timeOffset="-10834.49">3151 1307 22719,'0'0'6040,"3"0"-5389,12-1-452,0 0 1,0 0-1,27-8 1,-36 8-183,0-1 0,0 0 0,0 0 0,0-1 1,-1 1-1,1-1 0,-1-1 0,1 1 0,-1-1 0,0 0 1,-1 0-1,6-6 0,-9 10-13,0-1-1,0 0 1,-1-1 0,1 1-1,-1 0 1,1 0 0,-1 0-1,1 0 1,-1 0 0,0 0-1,1-1 1,-1 1 0,0 0-1,0 0 1,0-1 0,0 1-1,0 0 1,0 0 0,0 0-1,0-1 1,-1 1 0,1 0-1,-1-1 1,0-1 0,0 1 0,-1-1 1,1 1-1,-1 0 0,1 0 1,-1 0-1,0 0 0,0 0 0,0 0 1,-3-2-1,0 1 3,1 0 1,-1 0-1,-1 0 0,1 0 1,0 1-1,-1 0 0,1 0 0,-1 0 1,-7 0-1,9 1 0,1 2 0,0-1-1,-1 0 1,1 1 0,0-1-1,-1 1 1,1 0 0,0 0 0,0 0-1,0 1 1,0-1 0,0 1 0,0 0-1,0 0 1,0 0 0,0 0 0,1 0-1,-1 0 1,1 1 0,0-1 0,0 1-1,0 0 1,0-1 0,0 1-1,1 0 1,-1 0 0,-1 5 0,1-3 11,0 1 1,0-1 0,1 1 0,0-1 0,0 1-1,0-1 1,0 1 0,1 0 0,0 0 0,0-1-1,1 1 1,0 0 0,0-1 0,0 1 0,4 9-1,-3-10 2,0 0-1,0-1 0,1 1 0,0 0 1,0-1-1,0 0 0,0 0 0,1 0 0,-1 0 1,1-1-1,0 1 0,0-1 0,1 0 1,5 3-1,-5-3-3,0-1 0,1-1-1,-1 1 1,1-1 0,0 0 0,-1 0 0,1 0 0,0-1 0,-1 0 0,1 0-1,0-1 1,0 1 0,5-3 0,62-17 516,-16 3-4796</inkml:trace>
  <inkml:trace contextRef="#ctx0" brushRef="#br0" timeOffset="-9934.61">3377 1204 22103,'0'0'3280,"3"-3"-2074,2 0-1089,-1 0 1,1 0 0,0 0 0,0 0 0,0 1 0,0 0 0,0 0 0,1 0 0,-1 1 0,1 0 0,-1 0 0,1 0 0,-1 1 0,11 0 0,-12 0-104,0 0 1,0 0-1,0 1 0,0 0 1,0 0-1,-1 0 1,1 0-1,0 1 0,-1-1 1,1 1-1,-1 0 0,1 0 1,-1 0-1,0 0 1,0 1-1,0 0 0,0-1 1,0 1-1,-1 0 0,1 0 1,-1 0-1,4 7 0,-5-8 2,0 0-1,-1-1 1,1 1-1,-1 0 1,1 1-1,-1-1 1,1 0-1,-1 0 1,0 0-1,0 0 0,0 0 1,0 0-1,-1 0 1,1 0-1,0 0 1,-1 0-1,1 0 1,-1 0-1,0 0 0,-1 3 1,-3 2 49,1 0 0,-1 0 0,-11 12 0,11-14 21,0 0 1,1 1-1,0 0 0,-5 7 0,9-11-61,-1 0 0,1-1 0,-1 1-1,1 0 1,0-1 0,0 1-1,-1 0 1,1 0 0,0-1-1,1 1 1,-1 0 0,0-1 0,1 1-1,-1 0 1,0-1 0,1 1-1,0 0 1,-1-1 0,1 1-1,0-1 1,0 1 0,0-1 0,0 0-1,0 1 1,0-1 0,0 0-1,1 0 1,1 2 0,0 0 12,1-1 0,-1 1 1,1-1-1,-1 0 0,1 0 1,0 0-1,0 0 0,0-1 0,0 0 1,6 2-1,-5-3 1,0 0 0,1 0-1,-1 0 1,0-1 0,0 0 0,0 0 0,0 0-1,0-1 1,6-2 0,46-23 271,-37 17-173,-9 4-51,0 0 0,0-1 0,0 0 0,-1 0 0,0-1 0,11-12 0,-19 18-72,0 0 0,0 1-1,-1-1 1,1 0 0,-1 0 0,0 0-1,1 0 1,-1 0 0,0-1 0,0 1-1,0 0 1,-1 0 0,1-1 0,0 1-1,-1 0 1,1-1 0,-1 1 0,0-1-1,0 1 1,0-1 0,0 1 0,-1 0-1,1-1 1,0 1 0,-1 0 0,0-1-1,1 1 1,-1 0 0,0-1 0,0 1-1,-1 0 1,1 0 0,0 0 0,-1 0-1,1 0 1,-1 0 0,0 1 0,1-1-1,-4-2 1,2 2-13,0 0 0,1 0 0,-1 0 0,0 0 0,0 0 0,0 1 0,0 0 0,0-1 0,0 1 0,0 0 0,-1 1 0,1-1 0,0 0 0,-1 1 0,1 0 0,0 0 0,-1 0 0,1 0 0,0 0 0,-6 2 0,7-1 0,-1 0 0,1 0 0,-1 0 0,1 0 0,-1 0 0,1 1 0,0-1 0,-1 1 0,1 0 0,0 0 0,0 0 0,0 0 0,0 0 0,1 0 0,-1 0 0,1 0 0,-1 1 0,1-1 0,0 1 0,0-1 0,0 1 0,0-1 0,0 1 0,-1 5 0,2-5 0,-1 1 0,1-1 0,0 1 0,0-1 0,0 1 0,0-1 0,1 1 0,0-1 0,-1 1 0,1-1 0,0 0 0,1 1 0,-1-1 0,0 0 0,1 0 0,0 0 0,0 0 0,0 0 0,0 0 0,0-1 0,0 1 0,1-1 0,0 1 0,-1-1 0,4 2 0,7 5 0,1-2 0,-1 0 0,1 0 0,23 6 0,-15-4 0,-15-7 0,-1 1 0,1-1 0,-1 0 0,1-1 0,0 0 0,0 0 0,0 0 0,0-1 0,8 0 0,-11-1 0,-1 1 0,0-1 0,0 0 0,1 0 0,-1 0 0,0-1 0,0 1 0,0-1 0,0 0 0,-1 0 0,1 0 0,0 0 0,-1 0 0,1 0 0,-1-1 0,0 1 0,0-1 0,0 0 0,0 1 0,2-7 0,-3 7 0,11-22 0,-12 24 0,0-1 0,1 1 0,-1-1 0,0 0 0,1 1 0,-1-1 0,0 1 0,0-1 0,0 0 0,0 1 0,0-1 0,0 1 0,0-1 0,0 0 0,0 1 0,0-1 0,0 0 0,0 1 0,0-1 0,0 1 0,0-1 0,-1 0 0,1 1 0,0-1 0,0 1 0,-1-1 0,1 1 0,-1-1 0,1 1 0,0-1 0,-1 1 0,1-1 0,-1 1 0,0-1 0,9 28 0,-6-23 12,1-1 0,-1 0 0,1 0-1,-1 0 1,1 0 0,0-1 0,0 1 0,0-1 0,1 0-1,-1 0 1,0 0 0,1 0 0,-1-1 0,1 1 0,0-1-1,0 0 1,-1 0 0,1 0 0,0 0 0,6-1 0,9 2-690,0-2 0,37-4 1,-38 3-1495</inkml:trace>
  <inkml:trace contextRef="#ctx0" brushRef="#br0" timeOffset="-9477.79">4067 1176 25527,'0'0'0,"-20"-5"1448,7 2 0,4-1 112,3 3-8,3-1-880,2 2-120,1 2-552,3 5 0</inkml:trace>
  <inkml:trace contextRef="#ctx0" brushRef="#br0" timeOffset="-9000.73">4325 1315 22415,'0'0'1048,"-1"-3"35,1 1-921,-1-1 0,1 1 0,-1 0 1,0 0-1,0 0 0,0 0 0,0 0 0,0 1 0,0-1 1,-1 0-1,1 0 0,0 1 0,-1-1 0,1 1 0,-1-1 0,0 1 1,0 0-1,1-1 0,-1 1 0,0 0 0,0 0 0,0 1 1,-3-2-1,-8-2-47,1 1 0,-1 0 1,0 0-1,-14 0 0,21 3-92,0-1 1,0 1-1,0 1 0,1-1 0,-1 1 1,0 0-1,1 0 0,-1 1 0,0-1 1,1 1-1,0 1 0,-6 2 0,10-4-15,0-1-1,-1 1 0,1 0 1,0 0-1,0 0 0,1 0 1,-1 0-1,0 0 0,0 1 0,0-1 1,1 0-1,-1 0 0,0 0 1,1 1-1,0-1 0,-1 0 1,1 1-1,0-1 0,-1 0 1,1 2-1,0 1 4,0-1 0,0 0 0,1 0 0,-1 0 0,1 1 0,0-1 0,0 0 0,2 4 0,0 0 7,1 0 0,0 0-1,0 0 1,1-1-1,0 1 1,7 6-1,-5-6 2,1-1 0,0 0-1,0 0 1,0-1-1,1 0 1,-1 0 0,1-1-1,1 0 1,-1-1-1,0 0 1,17 3-1,-20-5 4,0 0-1,1-1 1,-1 0-1,0 0 0,1 0 1,-1-1-1,0 0 1,1 0-1,-1-1 0,0 0 1,0 0-1,0 0 0,0-1 1,-1 0-1,1 0 1,-1 0-1,1 0 0,-1-1 1,5-5-1,-3 2-3,1 0-1,-2 0 1,1 0 0,-1-1 0,0 0-1,-1-1 1,9-17 0,-12 20-16,0-1 0,0 1-1,0-1 1,-1 1 0,0-1 0,0 0 0,-1 1 0,0-1 0,0 0 0,-1 0 0,1 1 0,-5-14 0,-6-18-40,-28-62 0,-8-22-444,45 109 244,4 24 27,0 45 173,3 1 0,2-1 0,26 99 0,-23-126 75,18 43-1,-24-74 67,1-9-47,2-13 16,-2-41 94,-5 51-80,1 1-1,0-1 1,1 0 0,6-20 0,-8 33-78,0 1 0,0-1 1,0 0-1,1 1 0,-1-1 0,0 1 1,0-1-1,1 1 0,-1-1 1,0 1-1,1 0 0,-1-1 1,1 1-1,-1-1 0,1 1 0,-1 0 1,1-1-1,-1 1 0,1 0 1,-1 0-1,1-1 0,-1 1 0,1 0 1,-1 0-1,1 0 0,-1 0 1,1-1-1,0 1 0,-1 0 0,1 0 1,-1 0-1,1 0 0,-1 1 1,1-1-1,0 0 0,-1 0 0,1 0 1,-1 0-1,1 0 0,-1 1 1,1-1-1,-1 0 0,1 1 0,0-1 1,23 19 166,-18-12-134,0 0 1,0 0-1,-1 0 1,0 1-1,-1 0 1,1 0-1,2 9 1,1 3 245,7 41 0,-14-58-246,0 0-1,0 0 0,0-1 0,0 1 1,0 0-1,1-1 0,-1 1 0,1-1 1,-1 1-1,1-1 0,4 4 1,8 4-3891</inkml:trace>
  <inkml:trace contextRef="#ctx0" brushRef="#br0" timeOffset="-7971.04">4718 1241 22719,'0'0'5423,"0"4"-4543,1 8-555,0 0 0,1 1 0,5 14 0,4 33-203,-13 16 77,0-113-92,0 21-64,1 1 0,1-1 0,0 0 1,5-24-1,-5 37-32,1-1-1,0 1 1,0 0 0,0 0-1,0-1 1,1 1 0,-1 0 0,1 0-1,0 0 1,0 0 0,0 1-1,0-1 1,0 0 0,1 1-1,-1-1 1,1 1 0,0 0 0,0 0-1,-1 0 1,1 0 0,0 1-1,1-1 1,-1 1 0,0 0 0,0 0-1,6-1 1,-7 1-4,-1 1-1,1-1 1,0 1 0,0 0 0,0 0-1,1 0 1,-1 0 0,0 0-1,0 0 1,0 1 0,-1-1 0,1 1-1,0-1 1,0 1 0,0 0-1,0-1 1,0 1 0,-1 0 0,1 0-1,0 1 1,-1-1 0,1 0-1,-1 0 1,1 1 0,-1-1 0,1 1-1,-1 0 1,0-1 0,0 1-1,0 0 1,0-1 0,0 1 0,0 0-1,0 3 1,3 7 19,-2-1 0,1 1-1,-2 0 1,1 21 0,0-8 5,-1-18-21,1 1 1,-1-1 0,2 1-1,-1-1 1,1 0-1,0 0 1,0 0 0,7 10-1,-8-14-7,-1-1-1,0 0 1,1 0 0,0 0-1,0 0 1,-1 0 0,1 0-1,0 0 1,0-1 0,1 1-1,-1-1 1,0 1-1,0-1 1,1 0 0,-1 0-1,1 0 1,-1 0 0,1 0-1,0-1 1,-1 1 0,1-1-1,-1 1 1,1-1 0,0 0-1,-1 0 1,1 0-1,0-1 1,2 0 0,2-1 1,-1-1 1,1 0 0,-1-1-1,0 1 1,0-1 0,0-1 0,-1 1-1,1-1 1,-1 0 0,7-7-1,-6 5 9,-1 0-1,1-1 0,-1 1 0,-1-1 0,1 0 0,-1 0 1,-1-1-1,4-8 0,-7 15-4,0 0 0,0 1 1,0-1-1,0 0 0,-1 0 0,1 1 0,0-1 0,-1 0 1,1 0-1,-1 1 0,0-1 0,1 1 0,-1-1 0,0 0 1,-2-1-1,3 2-6,0 1 1,0-1 0,-1 1 0,1-1 0,0 1-1,-1-1 1,1 1 0,0-1 0,-1 1-1,1 0 1,-1-1 0,1 1 0,-1 0 0,1-1-1,0 1 1,-1 0 0,1 0 0,-1-1-1,1 1 1,-1 0 0,0 0 0,1 0-1,-1 0 1,1 0 0,-1 0 0,1 0 0,-1 0-1,1 0 1,-1 0 0,0 0 0,1 0-1,-1 0 1,1 0 0,-1 0 0,1 0-1,-1 1 1,1-1 0,-1 0 0,1 0 0,-1 1-1,1-1 1,-1 0 0,1 1 0,0-1-1,-1 1 1,1-1 0,0 0 0,-1 1-1,1-1 1,-1 1 0,0 2 1,0-1 0,1 0 0,-1 0-1,0 1 1,1-1 0,0 0 0,-1 1 0,1-1 0,0 1 0,0-1-1,0 1 1,1-1 0,-1 0 0,0 1 0,1-1 0,1 3 0,13 37 33,-13-38-31,0 0 0,0 0 0,1 0 0,-1 0 0,1-1 0,0 1 0,0-1 0,0 0 0,0 0 0,1 0 0,-1 0 0,1 0 0,-1-1 0,9 5 0,-9-7-2,-1 1 0,1 0 1,0-1-1,-1 1 0,1-1 1,0 0-1,-1 0 1,1 0-1,0 0 0,-1-1 1,1 1-1,-1-1 0,1 1 1,0-1-1,-1 0 1,1 0-1,-1 0 0,0 0 1,1-1-1,-1 1 0,0 0 1,0-1-1,0 0 1,0 0-1,0 1 0,3-4 1,-1 0 10,1 0 0,-1 0 1,0-1-1,0 1 0,-1-1 1,1 0-1,-1 0 0,4-11 0,-7 15-13,1 0 0,-1-1 0,1 1 0,-1 0 0,0-1 0,1 1 0,-1 0 0,0-1 0,-1 1 0,1 0 0,0-1-1,-1 1 1,1 0 0,-1 0 0,0-1 0,0 1 0,0 0 0,0 0 0,0 0 0,0 0 0,0 0 0,-1 0-1,1 0 1,-1 1 0,0-1 0,1 0 0,-1 1 0,-2-2 0,11 26-2,-3-16 0,0-1 0,0 1 0,1-1 0,-1 0 0,1 0 0,1-1 0,-1 0 0,1 0 0,0 0 0,12 7 0,-15-10 0,0-1 0,0 0 0,0 1 0,0-1 0,1 0 0,-1-1 0,0 1 0,0-1 0,1 1 0,-1-1 0,0 0 0,1 0 0,-1 0 0,0-1 0,0 1 0,1-1 0,-1 0 0,0 0 0,0 0 0,0 0 0,0 0 0,0-1 0,0 1 0,0-1 0,0 0 0,-1 0 0,5-4 0,1-2-4041</inkml:trace>
  <inkml:trace contextRef="#ctx0" brushRef="#br0" timeOffset="-7525.01">5413 1298 23015,'0'0'1018,"4"9"4254,15 34-5291,-16-32 35,8 26 17,-10-35-24,-1 0 0,0 0 1,1 1-1,-1-1 0,0 0 0,0 0 0,0 0 0,0 1 0,-1-1 0,1 0 0,-1 0 0,1 0 0,-2 4 0,1-6-5,1 0 0,0 0 0,-1 0 0,1 0 0,0 0 0,0 0 0,-1 0 0,1 0 0,0 0 0,-1 0 0,1 0-1,0 0 1,-1 0 0,1 0 0,0-1 0,0 1 0,-1 0 0,1 0 0,0 0 0,0 0 0,-1-1 0,1 1 0,0 0 0,0 0 0,-1 0 0,1-1 0,0 1 0,0 0 0,0 0 0,0-1 0,-1 1 0,1 0 0,0 0 0,0-1 0,0 1 0,0 0 0,0-1 0,-10-14 40,10 13-29,-2-2-1,0 0 0,0-1 0,1 1 0,0-1-1,0 1 1,0-1 0,1 0 0,-1 1 0,1-1-1,0 0 1,0 1 0,1-1 0,-1 0 0,1 1-1,0-1 1,1 1 0,-1-1 0,1 1 0,0-1-1,0 1 1,0 0 0,0 0 0,1 0 0,-1 0-1,1 1 1,0-1 0,1 1 0,-1-1 0,0 1-1,1 0 1,0 0 0,0 1 0,0-1 0,0 1-1,0 0 1,6-2 0,-8 3-6,0 0 0,0 0 0,0 1 0,0-1 0,0 1 0,0-1 0,0 1 0,0 0 0,0 0 0,0 0 0,0 0 0,0 0 0,0 0 0,0 0 0,0 1 0,0-1 0,0 1 0,-1-1 0,1 1-1,0 0 1,0 0 0,0 0 0,-1 0 0,1 0 0,0 0 0,-1 1 0,1-1 0,-1 0 0,1 1 0,0 1 0,0 0 6,0 0 0,-1 0 0,1 1-1,-1-1 1,0 0 0,0 1 0,0-1-1,-1 0 1,1 1 0,-1-1 0,0 1 0,0-1-1,0 1 1,0-1 0,-1 1 0,0 4-1,-7 14 64,7-19-51,-1 0 0,1 0 0,0 1 1,0-1-1,0 1 0,0-1 1,0 1-1,1 0 0,-1-1 0,1 7 1,1-10-16,0 1 0,0-1 0,0 1 0,0-1 1,0 0-1,0 0 0,0 1 0,0-1 0,-1 0 0,1 0 1,0 0-1,0 0 0,0 0 0,0 0 0,0 0 0,0 0 1,2-1-1,0 1 14,10 0-3878</inkml:trace>
  <inkml:trace contextRef="#ctx0" brushRef="#br0" timeOffset="-6831.16">5763 1354 22007,'0'0'2158,"3"-2"-913,-3 2-1234,15-15 1919,-14 15-1895,-1-1 0,0 1 0,0 0 0,0 0 0,0-1-1,0 1 1,0 0 0,1 0 0,-1-1 0,0 1 0,0 0 0,0-1-1,0 1 1,0 0 0,0 0 0,0-1 0,0 1 0,0 0 0,0-1 0,0 1-1,-1 0 1,1 0 0,0-1 0,0 1 0,0 0 0,0 0 0,0-1-1,-1 1 1,-13-5 90,5 5-98,0-1 0,0 2 0,-1-1-1,-10 3 1,15-2-15,1 0 0,0 0-1,-1 1 1,1-1 0,0 1-1,0 0 1,0 0 0,0 0-1,0 0 1,-6 6 0,9-7-7,0 0 0,0 1 0,0-1 0,1 0 0,-1 0 0,0 1 0,1-1 0,-1 0 0,1 1 0,-1-1 0,1 1 0,-1-1-1,1 1 1,0-1 0,0 0 0,0 1 0,0-1 0,0 1 0,0-1 0,0 1 0,1-1 0,-1 1 0,0-1 0,1 1 0,-1-1 0,1 0 0,0 1 0,-1-1 0,1 0 0,0 0 0,0 1 0,0-1 0,1 1 0,2 3 8,0 0 0,0-1-1,0 1 1,1-1 0,0 0 0,7 4-1,-6-5 3,-1 1 0,1-1 0,0-1 0,1 1 0,-1-1 0,0-1-1,1 1 1,-1-1 0,1 0 0,-1 0 0,1-1 0,-1 1-1,14-3 1,-17 2 1,1-1-1,0 0 0,-1 0 0,1 0 1,0-1-1,-1 1 0,0-1 1,1 0-1,-1 0 0,0 0 0,0-1 1,0 1-1,0-1 0,0 1 1,-1-1-1,1 0 0,-1 0 0,1 0 1,-1 0-1,0-1 0,-1 1 1,1 0-1,0-1 0,-1 1 0,2-6 1,-3 7 2,0 0 1,1 0 0,-1 0-1,0 1 1,0-1-1,0 0 1,0 0 0,-1 0-1,1 0 1,0 0 0,-1 1-1,1-1 1,-1 0-1,0 0 1,1 0 0,-1 1-1,0-1 1,0 1 0,0-1-1,0 0 1,-1 1-1,1 0 1,0-1 0,0 1-1,-1 0 1,1 0-1,-4-2 1,5 3-12,0 0-1,0 0 0,-1 1 1,1-1-1,0 0 1,0 0-1,-1 1 1,1-1-1,0 0 1,0 0-1,-1 1 1,1-1-1,0 0 1,0 1-1,0-1 1,0 0-1,0 1 1,0-1-1,0 0 1,0 1-1,0-1 0,0 1 1,0-1-1,0 0 1,0 1-1,0-1 1,0 0-1,0 1 1,0-1-1,0 0 1,0 1-1,2 16 26,-2-15-15,19 102 212,33 107-1,-50-202-210,0-1 0,-1 0 0,1 1 0,-2-1-1,1 1 1,-1-1 0,0 1 0,-1-1 0,0 1-1,-3 11 1,3-16-6,-1 0 0,1 0-1,-1 1 1,0-1 0,0 0 0,-1 0-1,1-1 1,-1 1 0,0 0 0,0-1 0,0 0-1,0 0 1,0 0 0,-1 0 0,1 0-1,-1-1 1,0 1 0,0-1 0,0 0 0,0 0-1,-6 2 1,1-2 13,0-1-1,0 1 0,0-1 1,0-1-1,0 1 1,0-2-1,-1 1 1,1-1-1,0-1 1,0 1-1,0-1 1,1-1-1,-17-7 1,9 4 27,1-2 0,-1 0 0,1-1 0,1-1 0,0 0 0,-18-17 0,28 23-22,-1-1 0,1 1 0,0-1 0,0 0 0,1 0 0,0 0 0,-1 0 0,2-1 0,-1 1 0,1-1 0,-3-10 0,4 13-15,1 0 0,-1 0 0,1 0-1,0 0 1,0 0 0,1-1 0,-1 1 0,1 0 0,0 0 0,-1 0 0,1 0-1,0 0 1,1 1 0,-1-1 0,0 0 0,1 0 0,0 1 0,0-1-1,0 1 1,0-1 0,0 1 0,0 0 0,0 0 0,5-3 0,15-11 60,0 1 0,2 2 0,-1 0 0,42-15 0,95-24-4502</inkml:trace>
  <inkml:trace contextRef="#ctx0" brushRef="#br0" timeOffset="-6086.74">6105 1121 22911,'1'-3'1207,"1"1"-1016,-1 0 0,1-1 0,0 1 1,-1 0-1,1 0 0,0 0 0,0 0 0,0 1 1,0-1-1,1 0 0,-1 1 0,0 0 0,1-1 0,-1 1 1,1 0-1,0 0 0,-1 0 0,1 1 0,2-1 0,-1 0-101,-1 1 0,1 0-1,0 1 1,-1-1-1,1 0 1,-1 1-1,1 0 1,-1 0-1,1 0 1,-1 0-1,0 1 1,1-1-1,-1 1 1,0 0-1,4 3 1,1 1-22,-1 1 1,0 1-1,0-1 1,0 1-1,-1 1 1,0-1-1,0 1 1,-1 0-1,0 0 1,-1 0-1,0 1 1,-1 0 0,0 0-1,0 0 1,-1 0-1,2 12 1,-2 1 74,0 0 1,-1 0-1,-1-1 1,-2 1-1,0 0 1,-7 31-1,6-42-50,0 0 0,0 0 0,-1 0 0,-1 0 0,0 0 0,-1-1 0,0 0 0,0 0 0,-1-1 0,-1 0 0,0 0 0,-11 11 0,4-12-218,10-7-3812</inkml:trace>
  <inkml:trace contextRef="#ctx0" brushRef="#br0" timeOffset="-4270.58">6979 1179 18087,'0'0'5484,"0"-3"-5262,0 1-210,0 0 1,-1 0 0,1 0 0,0 1 0,-1-1 0,1 0 0,-1 0-1,0 1 1,1-1 0,-1 0 0,0 1 0,0-1 0,0 1-1,0-1 1,0 1 0,-1-1 0,1 1 0,0 0 0,-1 0 0,1 0-1,-1 0 1,1 0 0,-1 0 0,1 0 0,-1 0 0,0 0-1,1 1 1,-1-1 0,0 1 0,0-1 0,1 1 0,-3-1 0,-1 1 24,1-1 1,-1 0 0,0 1 0,1 0 0,-1 0 0,1 0-1,-1 1 1,0-1 0,1 1 0,-1 0 0,1 1 0,-1-1 0,1 1-1,0 0 1,0 0 0,0 0 0,0 0 0,0 1 0,0-1-1,0 1 1,1 0 0,0 1 0,-1-1 0,1 0 0,0 1 0,1 0-1,-1 0 1,1 0 0,-1 0 0,1 0 0,0 0 0,1 0-1,-3 8 1,2-5 171,0 0 1,1 0-1,0 1 0,0-1 0,0 0 1,1 1-1,0-1 0,1 0 0,-1 1 1,1-1-1,1 0 0,-1 0 0,1 0 1,6 13-1,-8-19-140,1 0 0,-1 1 0,0-1 0,1 1 1,-1-1-1,0 0 0,0 1 0,0-1 0,0 1 0,0-1 0,-1 0 1,1 1-1,0-1 0,0 0 0,-1 1 0,1-1 0,-1 0 1,0 1-1,0 1 0,0-3-39,1 1-1,-1-1 1,1 1 0,-1-1-1,1 1 1,-1-1 0,0 0-1,1 1 1,-1-1 0,0 0 0,1 1-1,-1-1 1,0 0 0,1 0-1,-1 1 1,0-1 0,0 0-1,1 0 1,-1 0 0,0 0-1,0 0 1,1 0 0,-1 0 0,0 0-1,1-1 1,-1 1 0,0 0-1,0 0 1,1-1 0,-1 1-1,0 0 1,1-1 0,-1 1 0,1 0-1,-1-1 1,0 1 0,1-1-1,-1 0 1,3 0 69,0 1 0,1 0 0,-1-1 0,0 1 0,1 0 0,-1 0 0,1 0 0,-1 1 0,0-1 0,1 0 0,-1 1 0,0 0 0,0-1 0,3 2 0,-2 0-95,0 0 0,-1 1 0,1-1 0,-1 0 0,0 1 0,1-1 0,-1 1 0,0 0 0,-1-1 0,1 1 0,0 0 0,-1 0 0,0 0 0,1 1 0,-1-1-1,0 0 1,-1 0 0,1 1 0,-1-1 0,1 0 0,-1 1 0,0-1 0,0 0 0,-1 7 0,-1-2-5,0-1 1,0 0-1,0 0 0,-1 0 0,0 0 1,0-1-1,-1 1 0,1-1 0,-2 0 1,-5 7-1,3-4 1,1 0 0,-1 0 0,1 1 0,1 0 0,0 0 0,0 0 0,1 1 0,-3 13 0,6-21 0,0 0 0,0 0 0,1 0 0,-1 0 0,1 0 0,0 1 0,0-1 0,0 0 0,0 0 0,1 0 0,-1 0 0,1 0 0,0 1 0,0-1 0,0 0 0,0-1 0,0 1 0,1 0 0,-1 0 0,1 0 0,0-1 0,0 1 0,0-1 0,0 1 0,0-1 0,1 0 0,-1 0 0,1 0 0,-1 0 0,1-1 0,0 1 0,0-1 0,4 2 0,4 1 27,1 0-1,0-1 1,0-1 0,1 0 0,19 0-1,64-4-1140,-67 1-1953</inkml:trace>
  <inkml:trace contextRef="#ctx0" brushRef="#br0" timeOffset="-2656.64">1861 1809 12960,'0'0'9473,"1"4"-8795,0 12-186,2-1 0,5 21 0,-3-17 21,4 33 1,-10 13 954,-10-116-388,10 45-1011,0-1 1,1 0-1,0 1 1,0-1-1,1 0 1,0 1-1,0-1 1,3-10-1,-3 15-46,0 0 1,0-1-1,1 1 0,-1 0 0,0 0 1,1 0-1,0 0 0,-1 0 1,1 0-1,0 0 0,0 1 0,0-1 1,0 1-1,0-1 0,1 1 1,-1 0-1,0 0 0,0 0 0,1 0 1,-1 0-1,1 0 0,-1 1 1,1-1-1,-1 1 0,4 0 0,30-2 121,-24 2-107,0 0 0,21-4 0,20-11 107,-33 7-3896</inkml:trace>
  <inkml:trace contextRef="#ctx0" brushRef="#br0" timeOffset="-2169.8">2073 1869 20599,'32'7'3679,"-3"0"-2903,-15-6-581,0 0 0,0-1 1,0-1-1,15-1 0,-26 1-179,0 1 0,0 0-1,0-1 1,0 0 0,0 0 0,0 0 0,0 0-1,0 0 1,-1-1 0,1 1 0,0-1 0,-1 1-1,1-1 1,-1 0 0,0 0 0,1 0-1,-1-1 1,0 1 0,0 0 0,-1-1 0,1 1-1,0-1 1,-1 0 0,0 1 0,2-6 0,-2 6-8,0 0 1,-1 1 0,0-1 0,1 0 0,-1 0 0,0 1 0,0-1 0,0 0 0,0 1 0,0-1 0,-1 0 0,1 0 0,0 1 0,-1-1 0,1 0 0,-1 1 0,0-1 0,0 0 0,1 1 0,-1-1-1,0 1 1,0 0 0,0-1 0,0 1 0,-1 0 0,1-1 0,0 1 0,-1 0 0,1 0 0,0 0 0,-1 0 0,1 0 0,-1 1 0,0-1 0,1 0 0,-1 1 0,0-1 0,1 1 0,-1-1 0,0 1 0,-2 0-1,-5-1 21,0 0 0,0 1 0,0 0 0,0 1-1,0-1 1,-14 5 0,18-4-9,-1 0 0,1 1 0,0-1 0,0 1 0,0 1 0,0-1 0,0 1 0,1 0 0,-1 0 0,1 0 0,-6 5 0,8-6-7,1 0-1,-1 0 1,1 0 0,-1 1 0,1-1-1,0 0 1,-1 1 0,1-1 0,0 1-1,1-1 1,-1 1 0,0 0 0,1-1-1,0 1 1,-1 0 0,1-1 0,0 1-1,0 0 1,1-1 0,-1 1 0,1 0-1,-1-1 1,1 1 0,2 4-1,0 2 24,2-1 0,-1 1 0,1-1-1,1 0 1,-1-1 0,1 0-1,1 1 1,-1-2 0,11 10-1,-6-8 26,0 1-1,0-2 0,1 1 0,0-2 1,25 11-1,-33-15-37,1-1 1,-1 0-1,1 0 0,0-1 0,-1 1 0,1-1 0,0 0 1,-1 0-1,1 0 0,-1-1 0,1 0 0,0 0 1,-1 0-1,8-3 0,2-3 56,0 0-1,-1 0 1,14-11-1,-2 2 16,-2 0-151,-15 9-3388</inkml:trace>
  <inkml:trace contextRef="#ctx0" brushRef="#br0" timeOffset="-1722.12">2419 1415 20599,'0'0'915,"0"3"77,26 244 4122,1 0-4390,-27-239-655,0-4-18,0 1 0,0-1 1,1 0-1,-1 1 0,1-1 0,0 1 1,0-1-1,0 0 0,1 0 0,-1 0 1,1 0-1,4 6 0,-3-10 94,-3-8 332,-2-10-2164</inkml:trace>
  <inkml:trace contextRef="#ctx0" brushRef="#br0" timeOffset="-1279.67">2376 1823 21407,'0'0'2066,"4"1"-732,256 26 3330,-239-28-4111,-20 1-526,0 0 0,0 0 0,-1 0 0,1 0 0,0 0 0,0 0 0,0-1 0,-1 1 0,1 0 0,0-1 0,-1 1 1,1 0-1,0-1 0,-1 1 0,1-1 0,0 1 0,-1-1 0,1 1 0,-1-1 0,1 1 0,-1-1 0,1-1 0,-16 23 131,14-18-152,0 0 0,0 1-1,0-1 1,0 1 0,1-1-1,-1 1 1,1-1 0,0 1-1,0-1 1,0 1 0,1-1 0,-1 1-1,1-1 1,2 6 0,-2-6-2,0-1 1,1 0 0,-1 0 0,1 0 0,-1 0 0,1 0 0,0 0 0,0 0 0,-1 0 0,2-1 0,-1 1 0,0-1 0,0 1 0,0-1 0,1 0 0,-1 0 0,0 0 0,1 0 0,-1 0 0,6 0 0,5 2 21,0-1 0,0-1 1,0 0-1,23-2 0,-32 1-14,0-1 0,1 1 0,-1-1 0,0 0 0,0 0 0,1 0 0,-1 0 0,0-1 0,0 0 0,-1 0 0,1 0 1,0 0-1,0 0 0,-1-1 0,0 0 0,1 0 0,-1 0 0,3-4 0,-5 6-1,-1 0 0,0-1 0,1 1 0,-1-1 1,0 1-1,0-1 0,0 1 0,0-1 0,0 1 1,0-1-1,0 1 0,0-1 0,-1 1 0,1-1 0,-1 1 1,1 0-1,-2-3 0,1 1 10,0 1 1,0 0-1,0 0 0,0-1 1,-1 1-1,1 0 0,-1 0 1,0 0-1,-2-2 0,3 4-17,1-1 0,0 1-1,0 0 1,0 0 0,0 0-1,0 0 1,0 0 0,0 0-1,-1 0 1,1-1-1,0 1 1,0 0 0,0 0-1,0 0 1,0 0 0,-1 0-1,1 0 1,0 0 0,0 0-1,0 0 1,0 0 0,-1 0-1,1 0 1,0 0 0,0 0-1,0 0 1,0 0 0,-1 0-1,1 0 1,0 0-1,0 0 1,0 0 0,0 0-1,0 1 1,-1-1 0,1 0-1,0 0 1,0 0 0,0 0-1,0 0 1,0 0 0,-1 9 76,6 8 5,-3-13-59,0-1 0,0 1 0,0-1-1,0 1 1,1-1 0,-1 0 0,1 0 0,0 0 0,0 0 0,0-1 0,0 1-1,1-1 1,-1 0 0,1 0 0,-1 0 0,1 0 0,0-1 0,0 1-1,0-1 1,-1 0 0,1 0 0,0-1 0,0 1 0,1-1 0,-1 0-1,0 0 1,0 0 0,7-1 0,8-2-862,-1-1 0,-1-1 1,1-1-1,30-13 0</inkml:trace>
  <inkml:trace contextRef="#ctx0" brushRef="#br0" timeOffset="-854.7">3047 1839 22815,'5'21'6075,"16"8"-5173,-3-1-732,-9-2 131,-9-26-298,0 0 1,0 0-1,0 0 0,0 0 1,0 0-1,0 0 0,0 0 1,0 0-1,0 0 0,0 1 1,0-1-1,0 0 0,0 0 1,0 0-1,0 0 0,0 0 1,0 0-1,0 0 0,0 0 1,0 0-1,-1 0 0,1 0 0,0 0 1,0 0-1,0 1 0,0-1 1,0 0-1,0 0 0,0 0 1,0 0-1,0 0 0,0 0 1,0 0-1,0 0 0,-1 0 1,1 0-1,0 0 0,0 0 1,0 0-1,0 0 0,0 0 1,0 0-1,0 0 0,0 0 1,0 0-1,0 0 0,-1 0 1,1 0-1,0 0 0,0 0 1,0 0-1,0 0 0,0 0 1,0-1-1,0 1 0,0 0 1,0 0-1,0 0 0,0 0 1,0 0-1,0 0 0,-1 0 1,1 0-1,0 0 0,-11-13 72,9 10-68,-1-1 7,0 0 0,0-1 1,0 0-1,-3-8 0,5 13-11,1-1-1,0 1 0,-1-1 0,1 0 1,0 1-1,0-1 0,0 0 1,0 1-1,0-1 0,0 0 0,0 1 1,0-1-1,0 0 0,0 1 0,0-1 1,0 0-1,0 1 0,1-1 0,-1 1 1,0-1-1,0 0 0,1 1 0,-1-1 1,0 1-1,1-1 0,-1 1 0,1-1 1,-1 1-1,0-1 0,1 1 0,-1-1 1,1 1-1,-1-1 0,1 1 0,0 0 1,-1 0-1,1-1 0,-1 1 1,1 0-1,0 0 0,-1-1 0,1 1 1,0 0-1,-1 0 0,1 0 0,0 0 1,-1 0-1,2 0 0,72-4 218,-1 1-482,-30-5-3315</inkml:trace>
  <inkml:trace contextRef="#ctx0" brushRef="#br0" timeOffset="-410.77">3261 1737 21911,'0'0'1139,"0"4"64,1 8-16,-1 1 0,6 20 0,0-9-613,1 0 0,1 0 0,21 40 0,-31-72-474,0 1 0,1 0 0,0-1 0,1 1 0,-1-1 1,1 1-1,1-1 0,0 1 0,1-9 0,-1 10-82,0 0 0,0 0 0,1 0 1,-1 1-1,1-1 0,0 0 0,1 1 0,-1 0 0,1-1 0,0 1 1,1 0-1,-1 0 0,1 1 0,8-9 0,-11 13-7,1-1 0,-1 0 0,1 1-1,0-1 1,-1 1 0,1-1 0,0 1 0,0 0 0,-1 0 0,1 0 0,0 0-1,0 0 1,-1 0 0,1 0 0,0 1 0,-1-1 0,1 0 0,0 1-1,-1 0 1,1-1 0,0 1 0,-1 0 0,1 0 0,-1 0 0,1 0-1,-1 0 1,0 0 0,1 0 0,-1 0 0,0 1 0,1 1 0,5 3 28,-2 1 1,1 0-1,-1 0 1,7 13-1,-5-5 81,-1 0 0,0 0 0,-1 0 0,-1 1 0,3 22 0,-3-15-9,-3-22-111,-1 0-1,0-1 1,0 1-1,1 0 1,-1 0 0,1-1-1,-1 1 1,1 0 0,-1-1-1,1 1 1,-1 0-1,1-1 1,-1 1 0,1-1-1,0 1 1,-1-1 0,2 1-1,3 1-4063</inkml:trace>
  <inkml:trace contextRef="#ctx0" brushRef="#br0">3962 1864 24119,'0'0'6328,"-2"15"-5512,2-7 0,0 4-520,0 0 0,0 1-208,0-4-88,2-4 0,3-2 0,-1 0 0,2-3 0</inkml:trace>
  <inkml:trace contextRef="#ctx0" brushRef="#br0" timeOffset="458.82">3995 1588 23319,'0'0'3952,"10"18"-2488</inkml:trace>
  <inkml:trace contextRef="#ctx0" brushRef="#br0" timeOffset="903.99">4321 1858 20999,'0'0'6808</inkml:trace>
  <inkml:trace contextRef="#ctx0" brushRef="#br0" timeOffset="904.99">4311 2049 19495,'0'0'1136,"-9"29"8,2 0 248,-5 8 8,-2 0-440,3-4 8,4-8-544,7-4 8,7-6-120,1-7 0</inkml:trace>
  <inkml:trace contextRef="#ctx0" brushRef="#br0" timeOffset="2706.23">470 2012 16575,'1'-4'1123,"-1"1"-884,1 0 1,-1 0-1,1 0 0,0 0 0,0 1 1,0-1-1,0 0 0,1 1 1,-1-1-1,1 1 0,-1-1 0,1 1 1,0 0-1,0 0 0,0 0 1,0 0-1,1 0 0,-1 0 0,0 0 1,1 1-1,-1-1 0,1 1 0,0 0 1,-1 0-1,4-1 0,3-2 50,0 1-1,1 0 1,-1 0-1,1 1 1,0 0-1,0 1 1,-1 0-1,13 1 1,-17 0-203,0 0 1,-1 1 0,1-1-1,-1 1 1,1 1-1,-1-1 1,1 0 0,-1 1-1,0 0 1,0 0 0,1 1-1,-2-1 1,1 1 0,0-1-1,0 1 1,-1 0 0,0 1-1,1-1 1,3 7-1,-1-1 26,0 0-1,-2 1 0,1 0 0,-1 0 0,0 0 0,-1 0 0,0 0 1,2 18-1,-4-23-47,-1 0 0,1 1 0,-1-1 0,0 0 0,0 0 0,-1 0 0,0 0 0,0 0 0,0 0 0,0 0 0,-1 0 0,0 0 0,0 0 0,0-1 0,-1 1 1,1-1-1,-1 1 0,0-1 0,-7 7 0,0-2 65,-5 5 505,-24 27 0,39-40-608,-1 0 0,1 0 1,0 0-1,0 0 0,-1 0 0,1 0 0,0 0 1,0 1-1,0-1 0,0 0 0,0 0 1,0 0-1,1 0 0,-1 0 0,0 0 0,0 1 1,1-1-1,-1 0 0,1 0 0,-1 0 0,1 0 1,-1 0-1,1 0 0,0-1 0,0 1 0,-1 0 1,1 0-1,0 0 0,0 0 0,0-1 0,0 1 1,1 1-1,3 1-32,-1 0 1,0 1-1,1-1 1,0-1-1,8 5 1,-15-7 5,-1 0 0,1 0 0,0 1 0,-1-1 0,1 1 0,-1-1 0,1 1 0,0 0 0,-1 0 0,1 0 0,0 0 0,0 0 0,0 1 0,-1-1 0,2 0 0,-5 4 0,4-3 0,-1 0 0,1 0 0,0 0 0,0 1 0,0-1 0,0 0 0,0 1 0,0-1 0,1 1 0,-1 0 0,1 0 0,0-1 0,-1 1 0,2 0 0,-1 0 0,-1 4 0,3 5 0,1 1 0,0 0 0,1-1 0,1 1 0,0-1 0,0 0 0,7 12 0,3 12 0,-1-5 0,-9-21 0,1 0 0,-1 0 0,-1 0 0,0 1 0,3 17 0,-6-25 0,0 0 0,0 0 0,0-1 0,0 1 0,-1 0 0,1 0 0,-1 0 0,0-1 0,0 1 0,0 0 0,0-1 0,0 1 0,0-1 0,-1 1 0,1-1 0,-1 0 0,0 0 0,1 1 0,-1-1 0,0 0 0,0-1 0,-1 1 0,1 0 0,0 0 0,-1-1 0,1 0 0,-4 2 0,-5 2 0,-1-1 0,0 0 0,0 0 0,0-2 0,0 1 0,-24 0 0,1-1 0,-40-5 0,63 2-340,-39-4 946,20-7-4828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56:01.16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55 376 18191,'0'0'8296,"-2"0"-7269,0 0-974,1 0-1,0 1 1,0-1 0,0 0 0,0 1-1,0-1 1,0 1 0,0-1-1,0 1 1,0-1 0,0 1 0,0 0-1,0-1 1,1 1 0,-1 0 0,0 0-1,0 0 1,1 0 0,-1 0 0,1 0-1,-1 0 1,0 0 0,1 0-1,0 0 1,-1 0 0,1 0 0,0 0-1,-1 0 1,1 0 0,0 0 0,0 0-1,0 0 1,0 3 0,0 45 356,0-45-366,1 18 251,1 0-1,1 0 1,0 1-1,11 32 1,-22-75 602,-4-9-684,1-1 0,-10-46 0,20 74-212,1 1 0,0-1 0,0 1 0,0-1 0,0 1 0,0-1 0,1 1 0,-1-1 0,0 1 0,1-1 0,-1 1 0,1 0 0,-1-1 0,1 1 0,0 0 0,-1-1 0,1 1 0,0 0 0,0 0 0,0 0 0,0 0 0,0 0 0,0 0 0,0 0 0,1 0 0,-1 0 0,0 0 0,0 0 0,1 1 0,-1-1 0,0 1 0,1-1 0,-1 1 0,1-1 0,-1 1 0,1 0 0,-1 0 0,2 0 0,6-2 0,0 2 0,-1-1 0,1 1 0,17 3 0,-6 1 46,1 0 1,-1 2-1,23 9 0,-3 1-3430,-35-14 2547</inkml:trace>
  <inkml:trace contextRef="#ctx0" brushRef="#br0" timeOffset="555.25">289 490 17791,'0'0'4938,"2"0"-4050,8-1-567,1 1 1,-1-2-1,0 1 1,0-1 0,17-6-1,-22 6-247,-1 0 0,1 0 1,0 0-1,0-1 0,-1 0 0,1 0 0,-1 0 0,0 0 1,0-1-1,0 1 0,0-1 0,-1 0 0,4-6 1,-6 8-41,0 0 0,0 0 0,0 0 1,0 0-1,-1 0 0,1 0 1,-1-1-1,0 1 0,1 0 0,-1 0 1,0 0-1,0-1 0,-1 1 1,1 0-1,0 0 0,-1 0 1,1-1-1,-1 1 0,0 0 0,0 0 1,1 0-1,-2 0 0,1 0 1,0 0-1,0 0 0,0 1 1,-1-1-1,-1-1 0,1 0 15,0 1 0,-1 0 0,1 0 0,-1 0 0,1 0 0,-1 0 0,1 0 1,-1 1-1,0-1 0,0 1 0,0 0 0,0 0 0,0 0 0,0 0 0,0 1 0,0-1 0,0 1 0,-6-1 0,5 2 3,1 0 0,0 0-1,1 0 1,-1 0 0,0 1 0,0-1-1,0 1 1,1-1 0,-1 1 0,1 0-1,-1 0 1,1 0 0,0 1 0,0-1-1,0 0 1,0 1 0,0 0 0,0-1-1,1 1 1,-1 0 0,1 0 0,0 0-1,0-1 1,0 2 0,-1 4 0,-1 3 52,1 0 0,0 0 0,1 1 0,1-1-1,0 21 1,1-24-40,0 0-1,0 0 1,1 0-1,0 0 0,0 0 1,1 0-1,0-1 1,1 1-1,-1-1 0,8 11 1,-8-14-29,0-1 1,1 1-1,-1 0 1,1-1-1,-1 0 1,1 0-1,0 0 1,0 0-1,0-1 1,1 0-1,-1 1 1,1-1-1,-1-1 1,1 1-1,-1-1 1,1 0-1,0 0 1,10 1-1,4-2 57,0-1 0,0-1 0,0 0-1,0-2 1,36-10 0,2-7-4127</inkml:trace>
  <inkml:trace contextRef="#ctx0" brushRef="#br0" timeOffset="1111.52">622 0 19895,'0'4'991,"-6"64"1913,2-30-1428,2 46 0,3-55-1125,26 312 2456,-24-296-1725,-2-50-594,0 1-4372</inkml:trace>
  <inkml:trace contextRef="#ctx0" brushRef="#br0" timeOffset="1112.52">516 410 20703,'0'0'4504,"6"17"-3712,8-11-424,11 1 16,13-4-16,0-2 0,-8 1-40,-5-1 16,-5 2-88,-2 2 16,-4-4-96,1 1 8</inkml:trace>
  <inkml:trace contextRef="#ctx0" brushRef="#br0" timeOffset="1561.15">842 376 19087,'0'0'5390,"-1"4"-4388,0 4-814,0-1 0,0 1 0,1 0 0,0 0-1,1-1 1,0 1 0,0 0 0,1 0 0,0-1 0,0 1-1,0-1 1,5 9 0,-6-13-135,1 0 0,-1 0 1,1 0-1,0 0 0,0 0 0,0 0 0,0-1 1,0 1-1,1 0 0,-1-1 0,1 0 0,-1 0 1,1 0-1,0 0 0,0 0 0,0 0 0,0-1 0,0 1 1,0-1-1,0 0 0,1 0 0,-1 0 0,0-1 1,1 1-1,-1-1 0,1 1 0,-1-1 0,1 0 1,-1-1-1,0 1 0,4-1 0,-5 0-11,0 1 0,-1 0 0,1-1 0,-1 1 0,1-1 1,-1 0-1,1 1 0,-1-1 0,0 0 0,1 0 0,-1 0 0,0 0 0,0 0 0,0 0 0,1 0 0,-1 0 0,0-1 1,0 1-1,-1 0 0,1-1 0,0 1 0,0-1 0,0-1 0,0-2 111,0 1 1,0-1-1,-1 0 0,0 0 1,0 0-1,0-5 0,0-3 43,0 16-167,1 0 1,0 0-1,0 0 0,0-1 1,1 1-1,-1 0 1,1-1-1,-1 1 1,1-1-1,0 0 0,0 1 1,0-1-1,4 4 1,2 1-7,0-1 0,17 12 0,-21-16-11,0 0 0,1 0-1,-1 0 1,0-1 0,0 1 0,1-1-1,-1 0 1,1-1 0,-1 1 0,1-1-1,-1 0 1,1 0 0,0 0 0,-1-1-1,1 1 1,-1-1 0,0 0 0,1 0 0,5-3-1,25-15-4105</inkml:trace>
  <inkml:trace contextRef="#ctx0" brushRef="#br0" timeOffset="2023.76">1199 381 20503,'0'0'5264,"0"4"-4516,4 15-244,0 1-1,0-1 1,10 21 0,-12-32-330,3 1 359,-8-12-34,0 1-441,0 0 0,1-1-1,-1 1 1,1-1 0,0 0-1,0 0 1,0 0 0,0 0-1,0 0 1,1 0 0,-1 0-1,-1-6 1,0 0 96,0-1 0,1 1 1,-2-13-1,4 21-132,0 0 0,-1 1 0,1-1 0,0 0 0,0 0 0,0 1 0,0-1 0,0 0 0,0 0 0,1 1 0,-1-1 0,0 0 0,0 0 0,0 1 0,1-1 0,-1 0 0,0 1 0,1-1 0,-1 1 0,1-1 0,-1 0 0,1 1 0,-1-1 0,1 1 0,-1-1 0,1 1 0,-1-1 0,2 0 0,19-2 224,-13 3-250,2 0 30,1 1 0,-1 0 0,0 1 0,0 1-1,17 5 1,-7-2-8,10 4-229,-20-7-3572</inkml:trace>
  <inkml:trace contextRef="#ctx0" brushRef="#br0" timeOffset="2489.02">1408 359 22511,'0'0'1106,"1"3"51,5 40 2572,7 26-3036,-7-40-503,2 14-33,-8-43-155,0 0 0,0-1-1,0 1 1,0 0 0,0 0 0,0 0-1,0 0 1,0 0 0,0 0 0,-1 0-1,1 0 1,0 0 0,0 0-1,0 0 1,0 0 0,0 0 0,0 0-1,0 0 1,0 0 0,0 0 0,-1 0-1,1 0 1,0 0 0,0 0 0,0 0-1,0 0 1,0 0 0,0 0 0,0 0-1,0 0 1,0 0 0,-1 0 0,1 0-1,0 0 1,0 0 0,0 0 0,0 0-1,0 0 1,0 0 0,0 0 0,0 1-1,0-1 1,0 0 0,0 0-1,0 0 1,0 0 0,0 0 0,0 0-1,-1 0 1,1 0 0,0 0 0,0 0-1,0 0 1,0 1 0,0-1 0,0 0-1,-4-10 51,2-5-39,1 1 1,1 0-1,0 0 1,1 0-1,0-1 1,1 1-1,1 0 0,0 1 1,9-23-1,-11 34-10,-1 1-1,1-1 0,0 0 1,0 1-1,0 0 0,0-1 1,0 1-1,0-1 0,0 1 1,0 0-1,0 0 0,1 0 1,-1 0-1,0 0 0,1 0 1,-1 0-1,1 0 1,-1 0-1,1 1 0,0-1 1,-1 1-1,1-1 0,0 1 1,-1-1-1,1 1 0,0 0 1,-1 0-1,1 0 0,0 0 1,0 0-1,-1 0 0,4 1 1,-2 0 0,0 0 0,0 0 0,0 0 0,0 0 1,0 0-1,-1 1 0,1 0 0,0-1 1,-1 1-1,1 0 0,-1 0 0,1 0 0,-1 0 1,0 1-1,0-1 0,3 5 0,2 9 19,0 0 0,-1 0 0,-1 0-1,-1 1 1,0 0 0,-1 0 0,1 28-1,-2-35-5,0 6-156,-1-11-3464</inkml:trace>
  <inkml:trace contextRef="#ctx0" brushRef="#br0" timeOffset="2868.05">1853 432 21207,'0'0'5520,"19"0"-4840,0 2-448,3 3 8,1 1-120,-3 0-8,2-1-40,-2-4 8</inkml:trace>
  <inkml:trace contextRef="#ctx0" brushRef="#br0" timeOffset="3356.62">2237 425 19399,'3'-3'128,"13"-15"930,0-1 0,-2 0 1,0-2-1,-1 1 0,16-34 1,-26 46-991,-1-1 1,0 0 0,1-15 0,-2 15 11,1-1 0,0 1-1,3-12 1,-5 21-76,1 0 0,-1 0 0,0 0 0,0 0-1,0 0 1,0 0 0,0 0 0,0 0 0,0 0 0,0 0-1,0 0 1,0 0 0,0 0 0,0 0 0,0 0 0,0 0-1,0 0 1,0 0 0,0 0 0,0 0 0,0 0 0,0 0-1,1 0 1,-1 0 0,0 0 0,0 0 0,0 0 0,0 0-1,0 0 1,0 0 0,0 0 0,0 0 0,0 0 0,0 0 0,0 0-1,0 0 1,0 0 0,0 0 0,0 0 0,0 0 0,0 0-1,0 0 1,0 0 0,0 0 0,0-1 0,0 1 0,0 0-1,1 0 1,-1 0 0,0 0 0,0 0 0,1 9 89,-1 11-24,-6 37 70,3-33-20,1-1-1,0 1 1,2 0 0,1 0 0,6 40-1,-6-62-88,0 0-1,-1 1 0,1-1 0,0 0 1,0 0-1,0 0 0,0-1 0,0 1 0,1 0 1,1 3-1,7 1-3450</inkml:trace>
  <inkml:trace contextRef="#ctx0" brushRef="#br0" timeOffset="3763.3">2635 299 19999,'0'0'6576,"5"14"-6440,0-2 8</inkml:trace>
  <inkml:trace contextRef="#ctx0" brushRef="#br0" timeOffset="4133.56">2648 540 19087,'0'0'3184,"-26"32"-1832,6-4-544,-2 3 0,-1-3-504,5 5 16,9 2-112,8 2 24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9:13.46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6 372 16783,'0'0'6240,"-6"33"-5344,9 2-408,0 5 0,1-6-192,2-9 8,-2-9-72,-2-7 0,-1-6-32,2-3-8,0 0-40,0 0 0</inkml:trace>
  <inkml:trace contextRef="#ctx0" brushRef="#br0" timeOffset="413.83">18 161 18991,'0'0'5704,"-12"18"-5536,15-13 8</inkml:trace>
  <inkml:trace contextRef="#ctx0" brushRef="#br0" timeOffset="826.05">94 409 18391,'0'0'4371,"0"6"-3720,6 31 98,13 52 0,-14-80-343,0-15-27,1-19-62,-4 6-188,-2-1-1,-2-26 1,0 27-13,1 1 0,2-1 0,2-23 0,-3 40-99,0 1 0,0-1 0,1 0 0,-1 1 0,1-1 0,-1 1 0,1-1 0,0 1 0,-1-1 1,1 1-1,0-1 0,0 1 0,0 0 0,0-1 0,0 1 0,0 0 0,3-2 0,-3 2-5,0 1 1,0-1-1,0 1 1,1 0 0,-1-1-1,0 1 1,1 0-1,-1 0 1,0-1-1,0 1 1,1 0-1,-1 1 1,0-1 0,1 0-1,-1 0 1,0 0-1,2 1 1,1 1 6,0-1 1,0 1-1,0 0 1,-1 0-1,1 1 1,-1-1-1,1 1 1,-1 0-1,0 0 1,0 0-1,4 6 1,-2-3 4,-2 1 1,1 0-1,-1 0 1,0 0-1,0 0 1,-1 0-1,0 1 1,0-1-1,1 14 1,-2 3 130,-2 42 0,-1-15 246,3-47-372</inkml:trace>
  <inkml:trace contextRef="#ctx0" brushRef="#br0" timeOffset="1640.93">477 426 20599,'0'-3'962,"0"-1"-589,-1-1 0,0 1 0,1-1 1,-2 1-1,1-1 0,0 1 1,-1 0-1,0 0 0,0-1 0,0 1 1,0 0-1,-5-5 0,4 6-327,1 1-1,0 0 1,-1-1 0,0 1-1,0 0 1,1 1 0,-1-1-1,0 0 1,-1 1 0,1 0-1,0-1 1,0 1 0,0 1-1,-1-1 1,1 0 0,-1 1-1,1 0 1,-5 0 0,5-1-32,0 1 0,0 0 1,0 0-1,0 0 1,0 1-1,0-1 1,0 1-1,0 0 1,0 0-1,0 0 1,0 0-1,1 0 1,-1 0-1,0 1 1,1 0-1,-1-1 1,1 1-1,-1 0 1,1 0-1,0 0 1,0 0-1,0 1 1,0-1-1,0 1 1,1-1-1,-1 1 1,1-1-1,-1 1 1,1 0-1,0 0 1,0 0-1,0 0 1,1 0-1,-1 0 1,1 0-1,-1 0 1,1 5-1,0-1 17,1 1-1,0-1 1,0 0-1,0 0 0,1 0 1,0 0-1,0 0 0,1 0 1,0 0-1,0-1 1,0 1-1,1-1 0,0 0 1,9 11-1,-9-14-8,-1 1 1,0-1-1,1-1 0,0 1 0,0 0 0,0-1 1,0 0-1,0 0 0,0 0 0,1 0 1,-1-1-1,0 0 0,1 1 0,0-2 0,-1 1 1,1 0-1,-1-1 0,1 0 0,0 0 0,-1-1 1,1 1-1,0-1 0,-1 0 0,1 0 1,-1 0-1,0-1 0,1 0 0,-1 0 0,6-3 1,-1 0 12,-1 0 0,0-1 0,0 0 0,0 0 1,-1 0-1,0-1 0,0-1 0,-1 1 0,0-1 1,0 0-1,0 0 0,8-18 0,-10 14 6,0 0 1,-1 0-1,-1 0 0,0-1 0,0 1 1,-1-1-1,-1 1 0,0-1 0,0 1 1,-1-1-1,-1 1 0,0-1 0,-8-22 1,-5-7 140,-1 1 0,-34-59 0,47 94-167,-1-2 20,-10-19 58,14 26-87,-1 1 1,1-1 0,0 0 0,-1 0-1,0 1 1,1-1 0,-1 0-1,1 1 1,-1-1 0,0 0 0,1 1-1,-1-1 1,0 1 0,0-1 0,1 1-1,-1 0 1,0-1 0,0 1-1,0 0 1,1-1 0,-1 1 0,0 0-1,-1 0 1,1 0 0,0 1 1,0-1-1,0 1 1,0 0-1,1-1 0,-1 1 1,0 0-1,1-1 0,-1 1 1,0 0-1,1 0 1,-1 0-1,1 0 0,-1 0 1,1-1-1,0 1 0,-1 0 1,1 0-1,-1 2 1,-4 22 61,4-20-51,-2 19 12,0 0 1,2 1 0,1 0 0,1-1 0,1 0-1,1 1 1,1-1 0,1 0 0,1 0-1,2-1 1,0 0 0,1 0 0,15 26-1,-17-37-19,1-1-1,0-1 1,0 0-1,1 0 1,0 0-1,1-1 1,0-1-1,14 11 1,-17-14 0,1 0 1,0-1-1,-1 0 1,1 0-1,1-1 1,-1 0-1,0 0 1,1-1 0,-1 0-1,1 0 1,0-1-1,0 0 1,10-1-1,-17 0 0,1 0-1,-1-1 1,0 1-1,0-1 1,0 1-1,1-1 1,-1 0-1,0 0 1,0 0-1,0 0 1,0 0-1,0-1 1,-1 1-1,1 0 1,0-1-1,-1 0 1,3-2-1,-1 0 9,-1 1 0,0-1-1,0 0 1,0 0 0,0 0-1,-1 0 1,0 0 0,2-8 0,-1-2 50,-1 0 0,0-1 1,-1 1-1,-3-22 0,2 29-35,0 0 0,0 1 0,-1-1-1,1 0 1,-1 1 0,-1 0-1,-3-9 1,4 13-33,1 0 0,-1 0 1,1 0-1,-1 0 0,0 0 0,0 0 0,0 0 0,0 0 0,0 1 0,0-1 1,0 1-1,0 0 0,-1-1 0,1 1 0,0 0 0,-1 1 0,1-1 1,-1 0-1,1 1 0,-1-1 0,-2 1 0,4 0-1,0 0 0,0 0 0,1 0 0,-1 1 0,0-1 0,1 0 0,-1 1 0,0-1 0,1 1 0,-1-1 0,0 1 0,1-1 0,-1 1 0,1-1 0,-1 1 0,1 0 0,-1-1 0,1 1 0,0 0 0,-1-1 0,1 1 0,0 0 0,-1-1 0,1 1 0,0 0 0,0 0 0,0-1 0,-1 1 0,1 0 0,0 0 0,0 0 0,0 0 0,-1 29 0,3-11 0,0-1 0,1 0 0,1 0 0,0 0 0,2 0 0,0-1 0,1 0 0,10 18 0,-15-32 13,0 0 0,0 0 0,1 0 0,-1 0 0,1-1 0,-1 1-1,1-1 1,0 0 0,0 1 0,0-1 0,1-1 0,-1 1 0,0 0 0,1-1 0,-1 0 0,1 0 0,-1 0 0,1 0 0,0 0 0,-1-1-1,1 0 1,0 0 0,-1 0 0,1 0 0,0 0 0,5-2 0,0 1-446,0-1 0,0 0 0,-1-1 0,1 0 1,-1 0-1,0-1 0,0 0 0,0-1 0,10-7 0</inkml:trace>
  <inkml:trace contextRef="#ctx0" brushRef="#br0" timeOffset="2016.21">996 359 24927,'0'0'2760,"-4"17"-1128,5-3-8,5 5-768,3 5 16,1 8-784,2 0-88,2-3 0,1-6 0,-3-8 0,1-6 0,-2-4 0,1 0 0,2-2 0,-4 2 0</inkml:trace>
  <inkml:trace contextRef="#ctx0" brushRef="#br0" timeOffset="2404">928 624 24223,'0'0'2816,"13"-24"-1168,10 1 8,15-12-888,6-4 16,1 4-512,-3 2 16,-10 8-112,-7 3-48,-6 10-128,-2 2 0,-1 4 0,3-1 0</inkml:trace>
  <inkml:trace contextRef="#ctx0" brushRef="#br0" timeOffset="2405">1447 571 23223,'0'0'2576,"17"-9"-1000,-1 2 8,15-6-784,4 0-8,-7 3-528,-5 4 0,-6 2-96,-4 4 0,2 4-56,-2-1 0,-2 0-32,-3-1 16</inkml:trace>
  <inkml:trace contextRef="#ctx0" brushRef="#br0" timeOffset="2843.78">1514 620 22815,'0'0'2376,"23"-12"-888,-4 4-8,9-3-744,5 2 8,3 0-520,-1 3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9:09.857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32 532 20207,'0'0'10056,"1"3"-9367,1 5-459,0-1 0,-1 1 0,0-1 0,0 12 0,-2-13-179,1 0-1,1-1 1,-1 1-1,1-1 1,0 1-1,0 0 1,0-1-1,1 0 1,0 1-1,0-1 1,1 0-1,4 9 1,-5-13-128,-1-1-1,0 1 1,1 0 0,-1-1-1,1 1 1,-1-1 0,1 0 0,-1 1-1,1-1 1,-1 0 0,1 0-1,-1 0 1,1 0 0,-1 0-1,1 0 1,-1-1 0,1 1 0,-1 0-1,1-1 1,2 0 0,-2 0-2345</inkml:trace>
  <inkml:trace contextRef="#ctx0" brushRef="#br0" timeOffset="437.06">12 316 23919,'0'0'2416,"-10"-14"-1040,8 12 8,2 1-688,2 1 16,3 3-536,7 6 16</inkml:trace>
  <inkml:trace contextRef="#ctx0" brushRef="#br0" timeOffset="880.01">139 482 21911,'0'0'2454,"-1"3"-916,0 0-1308,0 0-1,0 0 1,0 0-1,1 0 1,-1 1 0,1-1-1,0 0 1,0 0-1,0 1 1,0-1-1,1 0 1,-1 0 0,1 1-1,0-1 1,2 5-1,24 53 179,-21-48-169,-4-8-186,0-1-13,0 1 0,0-1 1,0 0-1,1 0 0,-1 0 0,1 0 1,0 0-1,0 0 0,0-1 1,5 4-1,-11-30 32,-2 3-62,2-1 0,0 1 0,2-1 0,0-34 0,2 45-6,0-1-1,1 1 1,-1 0 0,2 0 0,0 0 0,0 0 0,1 0 0,0 1-1,0-1 1,1 1 0,9-12 0,-13 19-3,1 0 0,-1 0-1,1 0 1,0 0 0,-1 1 0,1-1-1,0 1 1,0-1 0,0 1 0,0 0-1,1-1 1,-1 1 0,0 0 0,0 1-1,1-1 1,-1 0 0,0 1 0,1-1-1,-1 1 1,3-1 0,-3 2-1,1-1 1,-1 1-1,0-1 0,0 1 1,0 0-1,0-1 1,0 1-1,0 0 1,-1 0-1,1 0 0,0 1 1,0-1-1,-1 0 1,1 1-1,-1-1 0,1 1 1,-1 0-1,1-1 1,-1 1-1,0 0 1,0 0-1,2 3 0,5 16 5,-1 0-1,-1 0 0,-1 0 1,-1 1-1,3 34 0,2 9 8,-8-59-328,3 11 813,3-12-4520</inkml:trace>
  <inkml:trace contextRef="#ctx0" brushRef="#br0" timeOffset="1329.98">439 18 21207,'1'-3'930,"5"-12"75,-4 15 1161,-1 7-1416,2 9-257,4 123 664,8 81-627,-10-182-436,2 0-1,1 0 1,20 58-1,-15-74 323,-13-21-509,1-1 0,-1 0 1,0 1-1,1-1 1,-1 0-1,1 1 0,-1-1 1,0 0-1,1 0 1,-1 1-1,1-1 0,-1 0 1,1 0-1,-1 0 1,0 1-1,1-1 1,-1 0-1,1 0 0,-1 0 1,1 0-1,-1 0 1,1 0-1,-1 0 0,1 0 1,-1 0-1,1 0 1,-1 0-1,1-1 0,-1 1 1,1 0-1,-1 0 1,1 0-1,-1-1 0,0 1 1,1 0-1,-1 0 1,1-1-1,-1 1 0,0 0 1,1-1-1</inkml:trace>
  <inkml:trace contextRef="#ctx0" brushRef="#br0" timeOffset="1330.98">387 397 20903,'0'0'1040,"17"-3"0,5 0 528,15-4-8,15-2-808,10-2 16,7 3-504,-7-7 8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39:20.010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13 46 16687,'0'0'10841,"2"5"-10273,1 12-319,-1 0-1,-1 0 0,0 0 0,-1 0 0,-5 34 0,1-9 57,-2 27 198,2-35 45,1 63 1,5-78-298,0 1 1,2-1 0,0 0 0,12 33-1,-16-51-250,0-1-1,1 1 0,-1-1 1,0 1-1,0-1 0,0 1 1,1-1-1,-1 1 0,0-1 1,1 1-1,-1-1 0,0 1 1,1-1-1,-1 0 0,1 1 1,-1-1-1,1 0 0,-1 1 1,1-1-1,-1 0 0,1 0 1,-1 1-1,1-1 0,-1 0 1,1 0-1,-1 0 0,2 1 1,-1-2-1,-1 1 0,1 0 0,0-1 0,0 1 0,0 0 1,0-1-1,0 1 0,0-1 0,-1 1 0,1-1 0,0 0 1,0 1-1,-1-1 0,2-1 0,23-36-2,-21 29 3,13-18-1,1 0 0,1 1 0,29-31 0,-6 9 0</inkml:trace>
  <inkml:trace contextRef="#ctx0" brushRef="#br0" timeOffset="371.16">136 391 24423,'0'0'5944,"17"21"-5216,-1-9 8,8 2-544,0 3 16,-5-4-96,-3 1 0,-3-4-40,-4-1 0,-1 1-32,-2-1-8,-3 1-24,-1-2 16</inkml:trace>
  <inkml:trace contextRef="#ctx0" brushRef="#br0" timeOffset="785.02">278 374 21711,'0'0'3792,"2"1"-3046,6 3-628,0 0 1,0 0 0,0 1 0,-1 0 0,0 0-1,0 1 1,0 0 0,-1 0 0,0 1 0,0-1-1,-1 1 1,1 1 0,-2-1 0,1 1-1,-1 0 1,0 0 0,0 0 0,-1 0 0,3 15-1,8 75 1588,-16-165-1267,2-48 135,0 111-529,1 0 0,0 0 1,0 0-1,0 0 0,0-1 0,1 1 1,0 1-1,-1-1 0,1 0 0,1 0 0,-1 1 1,4-5-1,-5 7-28,0 0-1,0 0 1,0 0 0,0 0 0,0 0 0,0 1 0,0-1-1,0 0 1,0 1 0,1-1 0,-1 1 0,0-1-1,0 1 1,0 0 0,1-1 0,-1 1 0,0 0-1,1 0 1,-1 0 0,0 0 0,1 0 0,-1 0 0,0 0-1,0 0 1,1 1 0,-1-1 0,0 0 0,0 1-1,1-1 1,-1 1 0,0-1 0,0 1 0,0 0-1,0 0 1,0-1 0,0 1 0,0 0 0,0 0-1,0 0 1,0 0 0,0 0 0,1 2 0,1 1-8,-1-1 1,1 1-1,-1 0 1,1 0-1,-1 0 1,0 1-1,-1-1 1,1 0-1,-1 1 1,2 6-1,0 46-2,-3-48-8,0 0 0,0 0 1,1 0-1,0 0 0,0-1 0,1 1 1,5 14-1</inkml:trace>
  <inkml:trace contextRef="#ctx0" brushRef="#br0" timeOffset="1315.02">700 431 23319,'0'0'5509,"-3"-2"-4618,-1 0-779,1 0 0,-1 1-1,0-1 1,0 1 0,1 0 0,-1 0 0,0 0-1,0 0 1,0 1 0,-6-1 0,8 1-98,-1 0 1,1 0 0,0 0-1,0 0 1,-1 0 0,1 1-1,0-1 1,0 1 0,0-1-1,0 1 1,0 0-1,0 0 1,0 0 0,0 0-1,0 0 1,0 0 0,0 0-1,0 1 1,1-1 0,-1 1-1,1-1 1,-3 4 0,3-4-10,1 1 0,-1-1 0,1 1 0,0-1 0,-1 1 1,1-1-1,0 1 0,0-1 0,0 1 0,0 0 0,0-1 0,0 1 1,1-1-1,-1 1 0,0-1 0,2 2 0,10 25 29,-8-20-25,-4-7-7,9 17 22,0 0 1,22 31-1,-28-45-18,1 0-1,-1 0 0,0-1 0,1 1 0,0 0 0,0-1 1,0 0-1,0 0 0,0-1 0,1 1 0,-1-1 0,1 0 1,0 0-1,0 0 0,-1 0 0,1-1 0,6 1 0,-8-2 2,-1 0-1,0 0 1,1 0 0,-1-1-1,1 1 1,-1-1-1,0 1 1,1-1-1,-1 0 1,0 0 0,0 0-1,0 0 1,1 0-1,-1 0 1,0-1-1,0 1 1,-1-1 0,1 1-1,0-1 1,0 0-1,-1 1 1,1-1-1,-1 0 1,0 0-1,0 0 1,1-1 0,-1 1-1,0 0 1,-1 0-1,1-1 1,0 1-1,-1 0 1,1-1 0,-1-2-1,2-2 17,-1-1 1,-1 0-1,1 1 0,-1-1 1,0 0-1,-1 0 0,0 1 0,0-1 1,-4-10-1,4 15-11,-1 0 0,0 0 0,1 1-1,-1-1 1,0 0 0,0 1 0,-1 0 0,1-1-1,0 1 1,-1 0 0,0 0 0,1 0 0,-1 0 0,0 1-1,0-1 1,0 1 0,-3-2 0,-9-2 35,0 1 0,-19-4 0,20 5-18,-22 0 67,36 3-93,-1 0 1,0 0-1,1 0 1,-1 0 0,0 0-1,1 0 1,-1 0-1,0 0 1,1 0 0,-1 0-1,1 0 1,-1 0 0,0 1-1,1-1 1,-1 0-1,1 0 1,-1 1 0,1-1-1,-1 1 1,0-1-1,1 0 1,0 1 0,-1-1-1,1 1 1,-1-1-1,1 1 1,-1-1 0,1 1-1,0-1 1,0 1 0,-1-1-1,1 1 1,0 0-1,0-1 1,-1 1 0,1 0-1,0-1 1,0 1-1,0-1 1,0 1 0,0 0-1,0-1 1,0 1-1,0 0 1,0-1 0,1 1-1,-1 0 1,0-1-1,0 1 1,1 0 0,6 14-30,1-1 1,12 17-1,-7-12-3943</inkml:trace>
  <inkml:trace contextRef="#ctx0" brushRef="#br0" timeOffset="1833.17">859 142 22007,'0'0'5055,"1"8"-4443,15 125 51,8 88-153,-23-204-453,1 1-1,1-1 1,6 20 0,-17-82 101,1 19-139,5 16-11,0 0-1,-1 0 0,0 1 1,-1-1-1,-8-16 0,12 26-7,-1 0 0,1 0 0,0 0 0,0 0-1,0 0 1,0 0 0,0 0 0,0-1 0,0 1 0,0 0 0,0 0 0,0 0-1,0 0 1,0 0 0,0 0 0,0 0 0,0 0 0,0-1 0,0 1-1,0 0 1,0 0 0,0 0 0,0 0 0,0 0 0,0 0 0,0 0 0,0 0-1,0 0 1,0-1 0,0 1 0,0 0 0,0 0 0,1 0 0,-1 0 0,0 0-1,0 0 1,0 0 0,0 0 0,0 0 0,0 0 0,0 0 0,0 0-1,0 0 1,0 0 0,1 0 0,-1-1 0,0 1 0,0 0 0,0 0 0,0 0-1,0 0 1,0 0 0,1 0 0,9 0-17,18 4-21,-22-3 31,14 1 4,0-2 1,-1 0 0,1-1-1,-1-1 1,1-1 0,-1-1-1,29-9 1,-47 13 5,0 0-1,0 0 1,0-1 0,0 1 0,-1 0-1,1-1 1,0 1 0,0 0-1,0-1 1,0 1 0,0-1-1,-1 1 1,1-1 0,0 1-1,0-1 1,-1 0 0,1 1-1,-1-1 1,1 0 0,0 0-1,-1 1 1,1-1 0,-1 0-1,0 0 1,1 0 0,-1 0-1,0 0 1,1 0 0,-1 0-1,0 1 1,0-1 0,0 0 0,0 0-1,0 0 1,0 0 0,0 0-1,0 0 1,0 0 0,0 0-1,-1 0 1,1 0 0,0 0-1,0 0 1,-1 1 0,1-1-1,-1 0 1,1 0 0,-1 0-1,1 1 1,-1-1 0,0 0-1,1 0 1,-2 0 0,-2-4 15,0 1 0,-1 0 0,1 0 0,-1 0 0,0 0 0,1 1 0,-9-4 0,12 6-11,0 0-1,-1 0 0,1 1 1,0-1-1,-1 1 0,1-1 0,-1 1 1,1-1-1,-1 1 0,1 0 1,-1-1-1,1 1 0,-1 0 1,1 0-1,-1 0 0,1 1 0,-1-1 1,1 0-1,-1 0 0,1 1 1,-1-1-1,1 1 0,-1-1 1,1 1-1,-1 0 0,1 0 0,0-1 1,0 1-1,-1 0 0,1 0 1,0 0-1,0 0 0,0 1 0,0-1 1,0 0-1,0 0 0,0 1 1,1-1-1,-1 0 0,0 1 1,0 2-1,-1 2 16,0-1 0,1 1 0,0 0 1,0 0-1,1 0 0,-1 0 0,1 0 1,1 0-1,1 11 0,-1-10-5,1 0 0,0 0 0,0 0 0,0 0 0,1-1 0,0 1-1,1-1 1,-1 0 0,1 0 0,6 8 0,-7-11-4,1 1 1,-1-1-1,1 0 0,0 0 0,0 0 0,0-1 1,0 1-1,1-1 0,-1 0 0,0 0 0,1-1 1,0 1-1,-1-1 0,1 0 0,0 0 1,6 0-1,3-1 184,0 0 0,18-4 0,11 0-4207</inkml:trace>
  <inkml:trace contextRef="#ctx0" brushRef="#br0" timeOffset="2307.98">1257 408 22007,'0'0'5512,"0"4"-4869,8 57 41,-4-38-523,-1 0 0,-2 0 0,0 0 0,-3 39 0,-1-56 82,0-17-148,0-18-29,3 14-27,-2-17 60,3-36 0,-1 60-60,1-1 0,1 1-1,-1-1 1,1 1 0,1 0 0,0-1 0,0 1 0,0 1 0,7-12-1,-9 18-25,0-1-1,0 1 0,0-1 0,0 1 1,0 0-1,1-1 0,-1 1 0,1 0 1,-1 0-1,1 0 0,-1 0 0,1 0 0,-1 0 1,1 1-1,0-1 0,-1 0 0,1 1 1,0-1-1,0 1 0,-1 0 0,1 0 1,0 0-1,0 0 0,0 0 0,-1 0 1,1 0-1,0 0 0,0 1 0,-1-1 0,1 1 1,0-1-1,0 1 0,-1-1 0,1 1 1,-1 0-1,1 0 0,-1 0 0,3 2 1,0 0 7,0 0 0,0 0 1,0 0-1,-1 1 1,1 0-1,-1 0 1,0 0-1,0 0 0,0 0 1,-1 0-1,1 1 1,2 7-1,-3-3 48,-1 0-1,0 0 1,0 0-1,-1 0 0,0 0 1,0 0-1,-1 0 1,-4 18-1,-1 32-4110</inkml:trace>
  <inkml:trace contextRef="#ctx0" brushRef="#br0" timeOffset="3125.76">1513 194 20903,'0'0'2720,"2"3"-1914,3 5-578,-1-1 0,0 0 0,-1 1 0,0-1 0,0 1 0,0 0 1,-1 0-1,2 11 0,6 72 456,-8-67-386,1 5 47,-2-3 140,2 0-1,0-1 0,2 0 1,11 35-1,-15-85 521,-7-8-1092,4 23-3386</inkml:trace>
  <inkml:trace contextRef="#ctx0" brushRef="#br0" timeOffset="3500.27">1295 212 22215,'0'0'4727,"6"-2"-3887,118-34 379,-88 28-1129,0-2 0,-1-1 1,48-22-1,-37 5 9,14-7 16,-55 32-72,1 1 0,0 0 0,0-1 0,1 2-1,-1-1 1,0 1 0,1 0 0,6 0 0,-33 23 254,-2 1-126,-3 3-4052</inkml:trace>
  <inkml:trace contextRef="#ctx0" brushRef="#br0" timeOffset="3927.42">1362 406 21207,'0'0'1864,"26"9"-608,5-7 8,11 0-576,2 1 8,2-4-448,-6-3 16,-10-1-88,-8 1 16,-6 1-48,-5 1 0,-5 2-32,-3-3 16</inkml:trace>
  <inkml:trace contextRef="#ctx0" brushRef="#br0" timeOffset="3928.42">1730 347 20303,'-1'3'0,"1"0"936,0 0-8,-2 0 392,1 2 8,-2 5-552,0 1-8,1 3-504,2 2 8,3 0-120,2 1 0,2-7-56,3-6 16,0-1-56,-1-3 8</inkml:trace>
  <inkml:trace contextRef="#ctx0" brushRef="#br0" timeOffset="3929.42">1739 134 19295,'0'0'2608,"-2"20"-1512,4-4-568,2 10 8</inkml:trace>
  <inkml:trace contextRef="#ctx0" brushRef="#br0" timeOffset="4432.38">1815 377 16983,'0'0'635,"0"3"73,2 1-344,-1 0 0,1-1-1,-1 1 1,1 0 0,0 0 0,0-1-1,1 1 1,-1-1 0,1 0 0,4 4 0,16 25 651,-22-30-944,0 0 0,0 0 1,0 0-1,0 0 1,-1 0-1,1 0 1,-1 1-1,1-1 0,-1 0 1,0 0-1,0 1 1,0-1-1,0 0 0,-1 4 1,1-5-53,0-1 0,0 0 0,0 0 1,0 0-1,0 1 0,0-1 0,0 0 0,0 0 0,0 1 1,0-1-1,0 0 0,0 0 0,0 0 0,0 1 1,0-1-1,0 0 0,0 0 0,0 1 0,0-1 0,0 0 1,0 0-1,0 0 0,-1 1 0,1-1 0,0 0 1,0 0-1,0 0 0,0 0 0,0 1 0,-1-1 0,1 0 1,0 0-1,0 0 0,0 0 0,-1 0 0,1 0 0,0 0 1,0 1-1,0-1 0,-1 0 0,1 0 0,0 0 1,-1 0-1,-2-12 375,0-19-85,3 26-282,-1-4 71,1 0 0,1 0 1,-1 0-1,2 0 0,-1 0 0,4-10 0,-4 17-70,0 0-1,0 0 0,0 0 0,0 0 0,0 0 1,1 0-1,-1 1 0,0-1 0,1 0 0,0 1 0,-1-1 1,1 1-1,0 0 0,0-1 0,0 1 0,0 0 0,0 0 1,0 0-1,0 1 0,0-1 0,0 0 0,0 1 0,1-1 1,-1 1-1,0 0 0,0 0 0,0 0 0,1 0 0,-1 0 1,4 1-1,-3-1-1,1 0 0,-1 1 0,0-1 0,1 1 1,-1 0-1,0 0 0,0 0 0,0 0 0,0 0 0,0 1 1,0 0-1,0-1 0,0 1 0,0 0 0,-1 0 0,1 1 1,-1-1-1,3 3 0,-3-1 9,0-1 0,0 1 0,-1 0-1,1 0 1,-1-1 0,0 1 0,0 0 0,0 0 0,0 0 0,-1 1-1,1-1 1,-1 0 0,0 0 0,-1 7 0,1-10-68,-4 70 429,7-44-3992</inkml:trace>
  <inkml:trace contextRef="#ctx0" brushRef="#br0" timeOffset="5220.41">2193 377 20207,'0'0'1920,"-3"-3"-630,0-2-1018,-1 1 0,-1-1 0,1 1 1,0 0-1,-1 1 0,0-1 1,0 1-1,-7-4 0,11 6-245,-1 0-1,0 1 1,0-1-1,0 0 1,0 0-1,0 1 1,0 0-1,0-1 1,0 1-1,0 0 1,0 0-1,0 0 1,0 0-1,0 0 1,0 0-1,0 1 1,0-1-1,0 1 1,1-1-1,-1 1 1,0 0-1,0 0 1,0-1-1,0 1 1,1 1-1,-1-1 1,0 0-1,1 0 0,-1 1 1,-1 2 0,-2 2 7,1 1 1,0 0 0,0 0-1,0 0 1,1 0 0,0 0 0,1 1-1,0-1 1,0 1 0,0 0 0,1 0-1,0-1 1,1 12 0,0-14-12,0 0 0,0 0 0,0 0 0,1 0-1,0-1 1,0 1 0,1 0 0,-1 0 0,1-1 0,0 1 0,0-1 0,0 0 0,1 1 0,-1-1 0,1 0-1,0 0 1,0-1 0,1 1 0,-1-1 0,1 1 0,0-1 0,7 4 0,-8-5-4,0-1 0,0 0 1,-1 1-1,1-2 0,0 1 0,0 0 1,0 0-1,0-1 0,1 0 0,-1 0 1,0 0-1,0 0 0,0 0 0,0 0 1,6-2-1,-4 0 5,0 0-1,0 0 1,0 0 0,-1-1-1,1 1 1,0-1-1,-1 0 1,7-7 0,-2 1 24,-1 0 0,0-1-1,0 0 1,-1 0 0,0 0 0,0-1 0,5-14 0,-7 10 7,0-1 1,0 0 0,-2 1-1,0-1 1,-1-1 0,0 1-1,-1-21 1,-14-112 216,12 140-249,-1-9 67,-1 0 1,0 1 0,-10-27-1,13 43-86,0 1-1,0 0 1,0 0-1,0 0 1,0 0-1,-1 0 0,1 0 1,0-1-1,0 1 1,0 0-1,0 0 0,-1 0 1,1 0-1,0 0 1,0 0-1,0 0 1,0 0-1,-1 0 0,1 0 1,0 0-1,0 0 1,0 0-1,0 0 1,-1 0-1,1 0 0,0 0 1,0 0-1,0 0 1,-1 0-1,1 0 0,0 0 1,0 0-1,0 0 1,0 0-1,-1 0 1,1 0-1,0 0 0,0 0 1,0 0-1,0 1 1,0-1-1,-1 0 0,1 0 1,0 0-1,0 0 1,0 0-1,0 1 1,0-1-1,0 0 0,0 0 1,0 0-1,0 0 1,-1 1-1,1-1 1,0 0-1,0 0 0,0 0 1,0 1-1,0-1 1,0 0-1,0 0 0,0 1 1,-7 14 62,-2 9-23,1 1 1,1 1-1,1-1 1,2 1-1,-3 51 1,6-55-18,2 0-1,0 0 1,1 0 0,1 0 0,2-1 0,0 1 0,12 32 0,-14-45-12,1-1 0,1 1 0,-1-1 0,1 0 0,0 0 0,1 0 0,0-1 1,0 0-1,14 12 0,-16-16-5,-1-1 0,1 0 0,0 0 1,-1 0-1,1 0 0,0-1 0,0 1 1,0-1-1,0 0 0,0 0 0,0-1 1,1 1-1,-1-1 0,0 0 0,0 0 1,0 0-1,0-1 0,1 1 0,-1-1 1,0 0-1,0 0 0,0 0 0,0-1 0,5-2 1,-3 0 13,1 0 1,-1 0-1,1 0 1,-1-1-1,-1 0 1,1 0-1,-1 0 1,0-1-1,7-9 1,-10 13-10,-1-1-1,1 1 1,0 0-1,-1-1 1,0 1 0,1-1-1,-1 0 1,0 1-1,-1-1 1,1 0 0,0 0-1,-1 0 1,0 1-1,1-1 1,-1 0 0,0 0-1,0 0 1,-1 0-1,1 0 1,-1 1 0,1-1-1,-1 0 1,0 0-1,0 1 1,0-1 0,0 0-1,-3-3 1,2 4-5,0 0 1,1 1-1,-1-1 1,0 1 0,0-1-1,0 1 1,0 0-1,0 0 1,-1 0 0,1 0-1,0 0 1,0 1-1,-1-1 1,1 1-1,0-1 1,-1 1 0,1 0-1,0 0 1,-1 0-1,1 0 1,-1 0 0,1 0-1,0 1 1,-1-1-1,1 1 1,-3 1-1,3-2 1,-1 1 0,1 0-1,-1 0 1,1 0-1,-1 0 1,1 1 0,0-1-1,0 1 1,0-1 0,0 1-1,0 0 1,0 0-1,0 0 1,0 0 0,0 0-1,1 0 1,-1 0-1,1 1 1,0-1 0,0 0-1,0 1 1,0-1-1,-1 4 1,1 2 11,1 1 0,0-1 0,0 0 0,1 1-1,0-1 1,0 0 0,1 0 0,0 0 0,1 0 0,-1 0 0,1-1 0,8 15-1,-9-19-9,0 1 0,1-1-1,-1 1 1,1-1 0,-1 0-1,1 0 1,0-1 0,0 1-1,0 0 1,1-1-1,-1 0 1,1 0 0,-1 0-1,1 0 1,-1 0 0,1-1-1,0 0 1,0 1 0,0-1-1,0-1 1,0 1-1,0-1 1,0 1 0,0-1-1,0 0 1,0-1 0,7 0-1,43-7 448,-23 4-4848</inkml:trace>
  <inkml:trace contextRef="#ctx0" brushRef="#br0" timeOffset="5630.29">2610 432 22911,'0'0'5264,"1"4"-4365,8 26-579,-2 0-1,-1 0 1,-1 1 0,-2 0 0,0 32-1,-11-196-31,8 124-275,0-11 22,1 1 0,5-23 0,-5 37-22,0 0 0,0 0 1,1 0-1,0 0 0,0 0 0,0 0 0,1 0 1,0 1-1,-1-1 0,2 1 0,-1 0 1,7-7-1,-9 10-9,0 0 1,0 0 0,0 0 0,0 0-1,0 1 1,1-1 0,-1 1 0,0-1-1,0 1 1,1-1 0,-1 1 0,0-1-1,0 1 1,1 0 0,-1 0 0,1 0-1,-1 0 1,0 0 0,1 0 0,-1 0-1,0 0 1,1 1 0,-1-1 0,0 0-1,0 1 1,1-1 0,-1 1 0,0-1-1,0 1 1,0 0 0,1-1 0,-1 1-1,0 0 1,0 0 0,0 0 0,0 0-1,-1 0 1,1 0 0,1 1-1,1 2 12,0 1-1,0-1 0,0 1 0,0 0 0,-1-1 0,0 1 0,0 0 0,2 8 0,-1 6 34,-1 1 1,0-1-1,-2 25 0,2 32 118,-1-68-128,0 0 0,0 1 1,1-2-1,1 1 1,-1 0-1,1 0 0,4 7 1,-6-14-301,0 1 670</inkml:trace>
  <inkml:trace contextRef="#ctx0" brushRef="#br0" timeOffset="6089.41">2957 0 23223,'0'0'2251,"-1"4"-750,-21 85 501,-16 148-1,33-185-1833,3 0 0,2 1 0,3-1 0,11 70 0,-13-113-81,1-1 1,0 0-1,0 0 1,8 15-1,-10-22-75,1 0 0,-1 1 0,1-1-1,-1 0 1,1 0 0,0 0 0,0 0 0,-1 0-1,1 0 1,0-1 0,0 1 0,0 0 0,0 0-1,0-1 1,0 1 0,0 0 0,1-1 0,-1 1-1,0-1 1,0 1 0,0-1 0,1 0 0,-1 0-1,0 1 1,0-1 0,1 0 0,-1 0 0,0 0 0,0 0-1,1-1 1,-1 1 0,0 0 0,0 0 0,0-1-1,1 1 1,-1-1 0,0 1 0,0-1 0,0 1-1,0-1 1,2-1 0,12-9-4088</inkml:trace>
  <inkml:trace contextRef="#ctx0" brushRef="#br0" timeOffset="6807.95">3115 114 22415,'0'0'5905,"2"6"-5069,3 10-692,-2 0-1,0 0 0,-1 1 0,0-1 1,-2 0-1,-1 28 0,-20 105 454,6-60-121,15-85-430,-3 25 165,3-21 22,4-13 205,1-5-376,1 1 0,0-1 0,0 1 0,0 0-1,1 0 1,1 0 0,9-7 0,-13 12-56,0 1-1,0-1 1,0 1 0,1 0 0,-1 0 0,1 1-1,0-1 1,-1 1 0,1 0 0,1 0-1,-1 1 1,0 0 0,0-1 0,0 2 0,1-1-1,-1 1 1,7 0 0,-11 0-6,1 0 0,-1 1 0,1-1 0,-1 1 0,1-1 0,-1 1 0,1 0 0,-1 0 0,1 0 0,-1 0 0,0 0 0,1 0 0,-1 0 0,0 0 0,0 0 0,0 0 0,0 1 0,0-1 0,0 0 0,0 1 0,-1-1 0,1 1 0,0-1 0,-1 1 0,1-1 0,-1 1 0,1 0 0,-1-1 0,0 1 0,0 0 0,0-1 0,0 3 0,0 6 0,0 0 0,-1 1 0,-3 17 0,3-26 0,-2 12 0,0 0 0,-1 0 0,-1 0 0,-9 20 0,12-29 0,-1-1 0,1 1 0,-1-1 0,0 0 0,0 0 0,0 0 0,-1 0 0,0-1 0,1 1 0,-1-1 0,0 0 0,0 0 0,-1 0 0,1 0 0,-1-1 0,-6 3 0,6-5 0,0 1 0,0-1 0,-1 0 0,1 0 0,0-1 0,0 1 0,0-1 0,0 0 0,1-1 0,-1 1 0,0-1 0,0 0 0,1 0 0,-1 0 0,1-1 0,0 1 0,0-1 0,0 0 0,0-1 0,0 1 0,0-1 0,1 1 0,0-1 0,0 0 0,0 0 0,0-1 0,1 1 0,-3-6 0,4 9 1,1 1 1,0-1-1,0 1 1,0-1-1,0 1 1,0-1-1,0 0 1,0 1-1,0-1 1,0 1-1,0-1 1,0 1-1,0-1 1,0 1-1,0-1 1,0 1-1,0-1 1,0 1-1,1-1 1,-1 1-1,0-1 1,1 1-1,-1-1 1,0 1-1,1-1 1,-1 1-1,0-1 1,1 1-1,-1 0 1,1-1-1,-1 1 1,0 0-1,1-1 1,-1 1-1,1 0 1,-1 0-1,1 0 1,0-1-1,7 0-4031</inkml:trace>
  <inkml:trace contextRef="#ctx0" brushRef="#br0" timeOffset="7232.99">3346 499 24623,'0'0'7088,"3"2"-6800,0-1-266,-1-1 1,1 1-1,-1 0 0,1-1 0,-1 0 1,1 0-1,0 1 0,-1-1 1,1-1-1,-1 1 0,1 0 1,-1-1-1,3 0 0,41-13 79,-21 6-51,-17 6-29,1-1-1,-1 0 1,0 0 0,8-5 0,-13 6-14,0 0 0,-1 0 0,1 0 0,-1 0 0,1 0 0,-1 0 0,0-1-1,0 1 1,0-1 0,0 1 0,0-1 0,-1 0 0,3-5 0,-4 7-5,0 0 0,1 0 0,-1 0 0,0 0 0,0 0 0,0 0 0,0 0 0,-1 0 0,1 0 0,0 0 0,0 0 0,0 0 0,-1 0 0,1 0 0,-1 0 0,1 0 0,-1 0 0,1 0 0,-1 0 0,1 0 0,-1 0 0,0 1 0,1-1 0,-1 0 0,0 0 0,0 1 0,0-1 0,0 1 0,1-1 0,-1 1 0,0-1 0,0 1 0,0-1 0,-2 0 0,-3-1 3,1 0 0,-1 0-1,1 1 1,-11-2-1,12 2-4,-1 1 1,0 0-1,1 0 0,-1 0 0,1 0 0,-1 1 0,1-1 1,-1 1-1,1 0 0,-1 1 0,1-1 0,0 1 0,-1 0 0,1 0 1,0 0-1,0 1 0,1-1 0,-7 6 0,5-3 0,1 0 0,0 0 0,0 1 0,0-1 0,1 1 0,0 0 0,0 0 0,0 0 0,1 0 0,0 1 0,0-1 0,-1 11 0,1-9 0,0 1 0,2 0 0,-1 0 0,1 0 0,0 0 0,1 0 0,0 0 0,0 0 0,1 0 0,0-1 0,4 10 0,-4-13 0,0-1 0,0 0 0,1 0 0,-1 0 0,1 0 0,0 0 0,0 0 0,0-1 0,1 1 0,-1-1 0,1 0 0,0 0 0,0-1 0,0 1 0,0-1 0,1 1 0,-1-2 0,0 1 0,1 0 0,0-1 0,-1 0 0,7 1 0,3 0 9,0-1 0,0-1-1,0 0 1,0-1 0,0-1 0,0 0 0,20-6 0,17-8-4135</inkml:trace>
  <inkml:trace contextRef="#ctx0" brushRef="#br0" timeOffset="8237.78">3602 431 22103,'3'0'976,"111"-22"3977,-87 17-4729,19 0 44,-43 5-241,0 0 1,0 0 0,0 0 0,0 0-1,0 1 1,1 0 0,-2-1 0,1 1-1,0 0 1,0 0 0,5 4-1,-10-3 11,0 1 0,0 0-1,0-1 1,-1 0-1,1 1 1,-1-1 0,1 0-1,-5 2 1,3-1-1,-9 8 41,0 0 0,1 0-1,1 1 1,-20 26-1,28-34-29,1-1 0,-1 1 0,1 0 0,0 1 0,0-1-1,1 0 1,-1 0 0,1 1 0,0-1 0,0 1 0,0-1-1,1 1 1,-1 0 0,1-1 0,0 1 0,0-1 0,1 1-1,0 0 1,0-1 0,0 1 0,0-1 0,0 0 0,3 5-1,-3-8-24,0 1 0,0-1 0,0 0 0,0 0 0,0 0 0,0 0 0,0 0 0,1 0 0,-1 0 0,0-1 1,1 1-1,-1 0 0,0-1 0,1 1 0,-1-1 0,1 1 0,-1-1 0,1 0 0,-1 1 0,1-1 0,-1 0 0,1 0 0,-1 0 0,1 0 0,-1 0 0,1-1 0,-1 1 0,1 0 0,1-1 0,6-2 56,0 0 1,0 0 0,11-5 0,-20 8-78,24-12 223,-1 0-1,40-29 1,-53 34-191,-1-1 0,1 0 0,-1-1 0,-1 0-1,0 0 1,0-1 0,0 0 0,7-14 0,-14 22-34,0 0 0,0 1 0,0-1 0,-1 0 0,1 0 0,0 0 0,-1-1 0,1 1 0,-1 0 0,0 0 0,0 0 0,0 0 0,0 0 0,0 0 0,0-1 0,0 1 0,-1 0 0,1 0 0,-1 0 0,1 0 0,-1 0 0,0 0 0,0 0 0,0 0 0,0 0 0,0 1 0,0-1 0,-1 0 0,1 0 0,-1 1 0,1-1 0,-1 1 0,1 0 0,-1-1 0,0 1 0,0 0 0,0 0 0,0 0 0,0 0 0,0 0 0,0 1 0,0-1 0,0 1 0,0-1 0,0 1 0,0-1 0,-3 1 0,1 0 0,1 0 0,0-1 0,0 1 0,-1 0 0,1 1 0,0-1 0,-1 1 0,1-1 0,0 1 0,0 0 0,0 0 0,0 1 0,0-1 0,0 0 0,0 1 0,0 0 0,0 0 0,1 0 0,-1 0 0,1 0 0,-4 4 0,3-2 0,1 0 0,0 0 0,-1 0 0,2 0 0,-1 0 0,0 0 0,1 0 0,0 0 0,0 1 0,0-1 0,1 0 0,-1 1 0,1-1 0,0 1 0,0-1 0,2 5 0,-2-2 0,1 0 0,0 0 0,1 0 0,0 0 0,0 0 0,1 0 0,-1 0 0,1-1 0,1 0 0,-1 1 0,1-1 0,0-1 0,1 1 0,0 0 0,-1-1 0,1 0 0,1 0 0,-1-1 0,1 1 0,0-1 0,0-1 0,0 1 0,1-1 0,-1 0 0,1 0 0,0-1 0,-1 0 0,1 0 0,0 0 0,0-1 0,1 0 0,-1 0 0,0-1 0,0 0 0,0-1 0,0 1 0,0-1 0,12-3 0,-15 2 0,0 1 0,0-1 0,-1 0 0,1 0 0,-1 0 0,1 0 0,-1-1 0,0 1 0,0-1 0,0 0 0,0 0 0,0 0 0,-1 0 0,1 0 0,-1-1 0,0 1 0,0-1 0,0 0 0,0 0 0,1-5 0,-2 5 0,1 0 0,-1-1 0,0 1 0,0-1 0,-1 1 0,1-1 0,-1 1 0,0-1 0,-1 1 0,1-1 0,-1 1 0,1-1 0,-1 1 0,-1 0 0,1-1 0,0 1 0,-1 0 0,-3-6 0,-4 2 0,7 17 0,6 18 0,-1-18 0,-1 0 0,2 0 0,-1-1 0,1 0 0,0 0 0,7 10 0,-10-16 0,1 0 0,-1 0 0,0 0 0,1-1 0,-1 1 0,1 0 0,0-1 0,-1 0 0,1 1 0,0-1 0,0 0 0,0 0 0,0 0 0,0 0 0,0 0 0,0-1 0,0 1 0,0 0 0,0-1 0,1 0 0,-1 1 0,0-1 0,0 0 0,1 0 0,-1 0 0,0-1 0,0 1 0,0 0 0,0-1 0,1 0 0,-1 1 0,3-3 0,3-1 11,0 0 1,0-1-1,-1 1 1,0-2-1,12-11 1,-2-6-4029</inkml:trace>
  <inkml:trace contextRef="#ctx0" brushRef="#br0" timeOffset="8642.48">4179 322 25623,'0'0'7136</inkml:trace>
  <inkml:trace contextRef="#ctx0" brushRef="#br0" timeOffset="9268.78">4445 412 23415,'0'0'2238,"-3"-1"-989,-3-1-1012,0 0 0,0 0 0,0 1 0,0 0 0,0 0 0,0 0-1,0 1 1,0 0 0,-1 0 0,1 1 0,0 0 0,0 0 0,-12 3 0,15-3-223,0 0 1,0 0-1,0 0 0,1 0 1,-1 1-1,0-1 0,1 1 1,-1-1-1,1 1 0,-1 0 1,1 0-1,0 0 0,0 0 1,0 1-1,0-1 0,0 1 1,0-1-1,1 1 0,-1-1 1,1 1-1,0 0 0,-1 0 0,1 0 1,1 0-1,-1 0 0,0 0 1,1 0-1,0 0 0,-1 0 1,2 6-1,-1-4 7,1 0 0,0 0 1,1 0-1,-1 0 0,1 0 0,0 0 0,1 0 1,-1-1-1,1 1 0,-1-1 0,1 0 0,1 1 1,-1-1-1,1-1 0,-1 1 0,1 0 0,0-1 0,0 0 1,6 3-1,-7-4 2,1 0 0,-1 0 0,1 0 0,0-1 1,-1 0-1,1 0 0,0 0 0,0 0 0,0 0 0,0-1 0,0 1 0,0-1 1,0 0-1,0-1 0,0 1 0,0-1 0,0 1 0,-1-1 0,1 0 1,0-1-1,0 1 0,-1-1 0,1 1 0,-1-1 0,7-5 0,-2 1 67,-1-1-1,1 0 0,-1 0 0,-1 0 1,0-1-1,9-13 0,-12 15-476,1 0 0,-1 0 0,-1 0-1,1 0 1,-1 0 0,0-1 0,0 0-1,-1 1 1,1-1 0,-1-7 0</inkml:trace>
  <inkml:trace contextRef="#ctx0" brushRef="#br0" timeOffset="9269.78">4476 138 21207,'-12'-53'1743,"8"32"3171,6 45-4642,7 29-1,2 11-95,1 24 49,-6-52-27,-2 0 0,-1-1-1,-3 53 1,-1-76-199,0 4 565,10-31-119,-1-4-300,20-39 207,-26 54-310,0 0 0,0 1-1,1-1 1,0 1-1,0-1 1,0 1-1,0 0 1,0 0-1,0 1 1,1-1 0,6-3-1,-9 5-27,0 0 0,1 1 1,-1-1-1,0 1 0,0 0 0,0-1 0,0 1 0,1 0 1,-1 0-1,0-1 0,0 1 0,1 0 0,-1 0 1,0 0-1,0 1 0,0-1 0,1 0 0,-1 0 0,0 1 1,0-1-1,0 1 0,1-1 0,-1 1 0,0-1 1,1 2-1,0-1 5,-1 1-1,0 0 1,1 0 0,-1-1 0,0 1-1,0 0 1,0 0 0,0 0 0,-1 0-1,1 0 1,0 0 0,-1 0 0,1 3 0,0 8 41,0 0 0,-1 0 1,-2 21-1,2-31-56,-12 74 246,13-75-425,4-5 619,5-7-3561</inkml:trace>
  <inkml:trace contextRef="#ctx0" brushRef="#br0" timeOffset="10169.01">4755 371 22415,'0'0'4775,"0"3"-3814,0 10-717,0 0-1,-1 0 1,0 0 0,-1 0-1,-1 0 1,0 0 0,-1 0-1,0-1 1,0 0-1,-11 20 1,15-32-239,0 0-1,0 0 1,0 0 0,-1 0-1,1 0 1,0 0 0,0 0-1,0 0 1,0 0 0,0 1-1,0-1 1,0 0 0,0 0-1,0 0 1,0 0 0,0 0-1,0 0 1,0 0 0,0 0-1,0 0 1,0 0 0,0 0-1,-1 0 1,1 0 0,0 1-1,0-1 1,0 0 0,0 0-1,0 0 1,0 0 0,0 0-1,0 0 1,0 0 0,-1 0-1,1 0 1,0 0 0,0 0-1,0 0 1,0 0 0,0 0-1,0 0 1,0 0 0,0 0-1,0 0 1,-1 0 0,1-1-1,0 1 1,0 0 0,0 0-1,0 0 1,0 0 0,0 0-1,0 0 1,0 0 0,0 0-1,0 0 1,0 0 0,0 0-1,-1 0 1,1 0 0,0-1-1,0 1 1,0 0 0,0 0-1,-2-11 149,3-12-24,0 15-84,1 0 1,-1 0-1,2 1 0,-1-1 0,1 0 0,0 1 0,1-1 0,0 1 0,5-8 0,-7 12-10,1 0 0,-1 0-1,1 1 1,-1-1-1,1 0 1,0 1 0,0 0-1,0 0 1,0 0-1,1 0 1,-1 0 0,0 1-1,1-1 1,-1 1-1,1 0 1,0 0-1,-1 0 1,1 1 0,0-1-1,-1 1 1,1 0-1,4 0 1,-7 1-32,0-1 0,0 0 0,-1 0 0,1 1 0,0-1 1,0 1-1,0-1 0,0 1 0,-1-1 0,1 1 0,0-1 0,-1 1 0,1 0 0,0-1 0,-1 1 1,1 0-1,-1 0 0,1-1 0,-1 1 0,1 0 0,-1 0 0,0 0 0,1 0 0,-1 0 0,0-1 1,0 1-1,1 0 0,-1 0 0,0 0 0,0 0 0,0 0 0,0 0 0,-1 1 0,-2 36-20,2-31 25,0 1-8,0 0 0,0 0 0,0 0 0,1 0 0,0 0 0,1 10 0,-1-17 0,1 0 0,-1 0 0,0 0 0,0 0 0,1 0 0,-1 0 0,1 1 0,-1-1 0,1 0 0,-1 0 0,1 0 0,-1-1 0,1 1 0,0 0 0,0 0 0,0 0 0,-1 0 0,1-1 0,0 1 0,0 0 0,0-1 0,0 1 0,0-1 0,0 1 0,0-1 0,0 1 0,0-1 0,1 0 0,-1 0 0,0 1 0,0-1 0,0 0 0,0 0 0,0 0 0,1 0 0,-1 0 0,0-1 0,0 1 0,0 0 0,0 0 0,0-1 0,0 1 0,0-1 0,0 1 0,2-1 0,3-2 0,0 0 0,0 0 0,0-1 0,-1 0 0,1 0 0,-1 0 0,0-1 0,0 1 0,5-8 0,-6 8 0,-1 0 0,0 0 0,0 0 0,0-1 0,-1 1 0,1-1 0,-1 1 0,0-1 0,-1 0 0,1 0 0,-1 0 0,0 0 0,1-6 0,-4 8 0,-3 7 0,-2 8 0,7-7 0,-1-1 0,1 0 0,0 0 0,0 1 0,0-1 0,1 0 0,0 0 0,-1 1 0,2-1 0,-1 0 0,0 0 0,1 0 0,0 0 0,0 0 0,0-1 0,0 1 0,0 0 0,1-1 0,0 0 0,0 0 0,3 4 0,-3-4 0,0 1 0,1-1 0,0 1 0,0-1 0,0 0 0,0-1 0,0 1 0,0-1 0,1 0 0,-1 0 0,1 0 0,-1 0 0,1-1 0,0 0 0,0 0 0,-1 0 0,1 0 0,5-1 0,-7-1 0,0 0 0,0 0 0,0 0 0,0-1 0,-1 1 0,1-1 0,-1 0 0,1 0 0,-1 0 0,0 0 0,0 0 0,1 0 0,-1 0 0,-1-1 0,1 1 0,0-1 0,-1 0 0,1 1 0,-1-1 0,0 0 0,0 0 0,1-5 0,-1 6 0,0-1 0,0 1 0,0-1 0,-1 1 0,1-1 0,-1 0 0,1 1 0,-1-1 0,0 0 0,0 1 0,-1-1 0,1 0 0,0 1 0,-1-1 0,0 0 0,1 1 0,-1-1 0,0 1 0,-1-1 0,1 1 0,0 0 0,-1-1 0,1 1 0,-1 0 0,-3-4 0,5 6 0,0 0 0,-1 0 0,1 0 0,0 0 0,0-1 0,-1 1 0,1 0 0,0 0 0,-1 0 0,1 0 0,0 0 0,0 0 0,-1 0 0,1 0 0,0 0 0,0 0 0,-1 0 0,1 0 0,0 1 0,0-1 0,-1 0 0,1 0 0,0 0 0,0 0 0,-1 0 0,1 0 0,0 1 0,0-1 0,0 0 0,-1 0 0,1 0 0,0 1 0,0-1 0,0 0 0,0 0 0,-1 0 0,1 1 0,0-1 0,0 0 0,0 0 0,0 1 0,0-1 0,0 0 0,0 0 0,0 1 0,0-1 0,0 0 0,0 0 0,0 1 0,0-1 0,-2 18 0,1-17 0,2 4 29,-1 0 0,0 0 0,1 0-1,0 0 1,0 0 0,0 0 0,1-1 0,0 1 0,0 0 0,0-1-1,3 6 1,-4-9-155,0 1 0,0-1-1,-1 1 1,1-1 0,1 1-1,-1-1 1,0 0 0,0 1 0,0-1-1,1 0 1,-1 0 0,1 0-1,-1 0 1,1 0 0,-1 0-1,1-1 1,-1 1 0,1 0 0,0-1-1,-1 1 1,1-1 0,0 0-1,0 1 1,-1-1 0,1 0 0,0 0-1,0 0 1,-1 0 0,1-1-1,0 1 1,0 0 0,-1-1-1,3 0 1</inkml:trace>
  <inkml:trace contextRef="#ctx0" brushRef="#br0" timeOffset="10597.03">5224 378 25431,'0'0'6384,"1"3"-5709,2 3-664,0 0 0,-1 0 0,1 0 1,-1 0-1,-1 1 0,0-1 0,0 1 0,0-1 1,0 1-1,-1-1 0,0 1 0,-1 0 1,1-1-1,-1 1 0,-1-1 0,1 0 0,-1 1 1,0-1-1,0 0 0,-1 0 0,0 0 1,0 0-1,-7 10 0,10-53-11,2 25 0,1 0 0,0 0 0,1 0 0,9-21 0,-10 27 0,0 0 0,0 1 0,1-1 0,0 1 0,0-1 0,0 1 0,1 0 0,-1 1 0,1-1 0,0 1 0,7-5 0,-10 8 0,0 0 0,0 0 0,0 0 0,0 0 0,0 0 0,0 1 0,1-1 0,-1 1 0,0-1 0,0 1 0,1 0 0,-1 0 0,0 0 0,0 0 0,1 0 0,-1 0 0,0 1 0,1-1 0,-1 1 0,0 0 0,0-1 0,0 1 0,0 0 0,0 0 0,0 0 0,0 1 0,0-1 0,2 2 0,-2-1 0,0 0 0,-1 0 0,1 0 0,0 0 0,-1 1 0,1-1 0,-1 1 0,0-1 0,0 1 0,0-1 0,0 1 0,0 0 0,-1-1 0,1 1 0,-1 0 0,1-1 0,-1 1 0,0 0 0,0 0 0,-1 0 0,1-1 0,-1 6 0,-1 13 71,3-13-4199</inkml:trace>
  <inkml:trace contextRef="#ctx0" brushRef="#br0" timeOffset="11373.36">5566 399 23111,'0'0'7248,"-3"1"-7003,-4 2-192,0-1 0,1 1 0,-1 0 0,1 0 0,0 1 0,0 0 0,0 0 0,1 0 0,-10 11 0,13-14-41,-1 1 1,1 0-1,0 1 0,1-1 0,-1 0 1,0 1-1,1-1 0,-1 1 0,1-1 1,0 1-1,-1 0 0,2-1 1,-1 1-1,0 0 0,0 0 0,1 0 1,-1 0-1,1-1 0,0 1 0,0 0 1,0 0-1,1 0 0,-1 0 1,0 0-1,1 0 0,0 0 0,2 4 1,-2-5-5,-1-1 0,1 1 1,0-1-1,0 0 0,0 1 0,0-1 1,1 0-1,-1 0 0,0 1 1,0-1-1,1 0 0,-1 0 0,1 0 1,-1-1-1,1 1 0,-1 0 1,1-1-1,-1 1 0,1-1 0,0 1 1,2 0-1,-1-1 2,1 0 0,-1-1 1,0 1-1,1-1 0,-1 1 0,0-1 0,0 0 1,1 0-1,-1 0 0,4-3 0,1 0 15,-1 0 1,0-1-1,-1 1 0,1-2 0,-1 1 0,0-1 1,0 0-1,6-8 0,-9 9 18,1 0 0,-1 0 0,-1-1 0,5-10 0,-7 15-31,1 0 1,-1 0-1,1-1 0,-1 1 1,0 0-1,0 0 0,1 0 1,-1 0-1,0-1 0,0 1 1,0 0-1,0 0 0,-1 0 1,1 0-1,0-1 1,0 1-1,-1 0 0,1 0 1,-1 0-1,1 0 0,-1 0 1,1 0-1,-1 0 0,1 0 1,-1 0-1,0 0 1,0 0-1,0 0 0,1 1 1,-1-1-1,0 0 0,-2-1 1,3 2-11,0 0 0,0 0 0,-1 0 1,1 0-1,0 0 0,0 0 0,0 0 1,-1 0-1,1 0 0,0 0 0,0 0 0,-1 0 1,1 0-1,0 0 0,0 1 0,-1-1 1,1 0-1,0 0 0,0 0 0,0 0 0,-1 0 1,1 0-1,0 1 0,0-1 0,0 0 1,-1 0-1,1 0 0,0 0 0,0 1 1,0-1-1,0 0 0,0 0 0,-1 0 0,1 1 1,0-1-1,0 0 0,0 0 0,0 1 1,0-1-1,0 0 0,-3 13 21,1 2-18,1 1 0,1-1 0,0 0 0,4 27 0,17 62-9,-14-71 6,0-7-2,6 35 0,-13-57 0,1 0 0,-1 0 0,0 0 0,0 0 0,0 0 0,-1 0 0,1 0 0,-1 0 0,0 0 0,0 0 0,-1 0 0,-1 4 0,1-6 0,1 0 0,0-1 0,-1 1 0,0-1 0,1 1 0,-1-1 0,0 1 0,0-1 0,0 0 0,0 0 0,0 0 0,0 0 0,0 0 0,0-1 0,-1 1 0,1-1 0,-4 1 0,-45 2 0,31-3 0,-34 1 0,12 0 0,-42 6 0,83-7 0,0 0 0,-1 1 0,1-1 0,-1 0 0,1 0 0,-1 0 0,1 0 0,0 0 0,-1 0 0,1-1 0,-1 1 0,1 0 0,0-1 0,-1 1 0,-1-2 0,3 2 0,-1-1 0,1 1 0,0 0 0,-1-1 0,1 1 0,0-1 0,-1 1 0,1-1 0,0 1 0,0-1 0,-1 0 0,1 1 0,0-1 0,0 1 0,0-1 0,0 1 0,0-1 0,0 0 0,0 1 0,0-1 0,0 1 0,0-1 0,0 1 0,0-1 0,1 0 0,1-5 0,0 0 0,1 0 0,0 1 0,0-1 0,6-6 0,5-8 0,0 1 0,1 0 0,1 1 0,0 1 0,2 1 0,0 0 0,1 1 0,26-16 0,-43 30 6,1 0 0,-1 0-1,0 0 1,0 0 0,0 0 0,1 0 0,-1 1 0,0 0-1,1-1 1,-1 1 0,4 0 0,6 3-4099</inkml:trace>
  <inkml:trace contextRef="#ctx0" brushRef="#br0" timeOffset="11868">5797 24 23919,'0'0'8729,"1"11"-8634,7 33-4140</inkml:trace>
  <inkml:trace contextRef="#ctx0" brushRef="#br0" timeOffset="12691.51">5778 65 19087,'0'0'444,"1"-3"-166,0-1-60,1-1 1,1 1-1,-1 0 1,0 1-1,1-1 1,0 0-1,5-5 1,-3 15 554,8 19-282,-1 0 1,-2 0-1,-1 1 0,0 1 1,-2-1-1,-1 1 0,4 46 1,-10-57-236,0 0 0,-1-1 1,0 1-1,-1-1 1,-1 1-1,0-1 0,-1 0 1,-9 22-1,-6 4 626,-37 62-1,2-7 859,53-87-791,3-7-1398,2-3-3432</inkml:trace>
  <inkml:trace contextRef="#ctx0" brushRef="#br0" timeOffset="13162.5">6019 354 23719,'0'0'6520</inkml:trace>
  <inkml:trace contextRef="#ctx0" brushRef="#br0" timeOffset="13591.97">5919 634 21607,'0'0'0,"-23"29"968,4-5 8,0 1 480,-2 1 8,4-6-712,6-1 0,9-1-472,4-5 8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4:18.74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84 674 13464,'0'0'5071,"1"-4"-4115,1-4-340,7-38 1856,-9 45-2323,1-1 0,-1 0-1,0 0 1,0 0 0,0 1 0,0-1 0,0 0 0,0 0-1,-1 0 1,1 1 0,-1-1 0,1 0 0,-1 1-1,0-1 1,1 0 0,-1 1 0,0-1 0,0 1 0,0-1-1,0 1 1,-1-1 0,0 0 0,0 1-47,1 1 0,-1 0-1,1 0 1,-1 0 0,1 0 0,-1 0 0,1 0 0,0 0-1,-1 0 1,1 1 0,-1-1 0,1 0 0,0 1 0,-1-1-1,1 1 1,0 0 0,-1-1 0,1 1 0,0 0 0,0 0 0,0 0-1,-1 0 1,1 0 0,0 0 0,1 0 0,-2 2 0,-27 31 931,29-34-1026,-3 3 82,1 0 0,0 0 0,1 0-1,-1 1 1,0-1 0,1 1 0,0 0-1,0-1 1,0 1 0,0 0 0,0-1-1,1 1 1,0 0 0,0 0 0,0 0-1,0-1 1,0 1 0,1 0 0,0 0-1,0-1 1,0 1 0,0 0 0,3 5-1,-2-5-46,0 0 0,1 0 0,-1 0 0,1-1 0,0 1-1,0-1 1,1 0 0,-1 1 0,1-2 0,-1 1 0,1 0-1,0-1 1,0 1 0,0-1 0,0 0 0,0-1 0,1 1-1,-1-1 1,9 2 0,-5-2-42,1 0 0,0-1 0,-1 0 0,1 0 0,-1-1 0,1 0 0,-1 0 0,1-1 0,-1 0 0,0-1 0,16-6 0,-19 6 0,1 0 0,-1 0 0,1-1 0,-1 1 0,0-1 0,-1 0 0,1-1 0,-1 1 0,0-1 0,0 0 0,0 0 0,-1 0 0,1-1 0,-1 1 0,0-1 0,3-11 0,-5 14 0,0 1 0,0-1 0,-1 0 0,1 0 0,-1 0 0,0 0 0,0 0 0,0 0 0,0 0 0,-1 0 0,1 0 0,-1 0 0,0 0 0,0 0 0,0 0 0,0 1 0,0-1 0,0 0 0,-1 1 0,0-1 0,1 1 0,-1-1 0,0 1 0,0 0 0,0 0 0,0-1 0,-1 2 0,1-1 0,0 0 0,-4-1 0,1 0 0,1 1 0,-1-1 0,0 1 0,0 0 0,0 1 0,0 0 0,0-1 0,0 1 0,0 1 0,0-1 0,-1 1 0,1 0 0,0 0 0,0 1 0,0-1 0,-8 3 0,6-1 0,0 1 0,0 0 0,0 1 0,1 0 0,-1 0 0,1 0 0,0 0 0,0 1 0,-10 11 0,16-16 5,0 0 0,-1 1 0,1-1 0,0 0 0,-1 1 0,1-1 0,0 1 1,0-1-1,0 0 0,-1 1 0,1-1 0,0 1 0,0-1 0,0 1 0,0-1 0,0 1 0,0-1 0,0 0 0,0 1 0,0-1 0,0 1 1,0-1-1,0 1 0,0-1 0,0 1 0,1-1 0,-1 0 0,0 1 0,0-1 0,0 1 0,1-1 0,-1 0 0,0 1 0,0-1 0,1 1 1,-1-1-1,0 0 0,1 1 0,14 8-2355,-13-8 538</inkml:trace>
  <inkml:trace contextRef="#ctx0" brushRef="#br0" timeOffset="516.97">367 629 17487,'0'0'3848,"3"0"-2534,3 1-1000,1 0 0,-1 0 0,0 1 1,0 0-1,0 0 0,0 0 0,0 1 1,-1 0-1,1 0 0,-1 0 0,1 1 1,-1 0-1,0 0 0,0 0 0,-1 0 1,0 1-1,1 0 0,-1 0 1,3 5-1,-18-25 1032,3 4-1221,0 0 1,-9-18-1,16 26-96,-13-33 151,13 35-158,0-1 0,1 0 0,-1 1 0,1-1 0,0 0 0,-1 0 0,1 0-1,0 1 1,0-1 0,0 0 0,1 0 0,-1 0 0,0 1 0,1-1-1,-1 0 1,1 0 0,0-2 0,0 4-6,0-1-1,-1 1 1,1 0 0,-1 0-1,1 0 1,0 0-1,-1-1 1,1 1 0,0 0-1,-1 0 1,1 0 0,0 0-1,-1 0 1,1 1-1,0-1 1,-1 0 0,1 0-1,0 0 1,-1 1 0,1-1-1,0 0 1,0 1-1,19 8 113,-15-6-71,9 2 46,0 0 1,0 0-1,0-2 1,27 4-1,-3-4-4108</inkml:trace>
  <inkml:trace contextRef="#ctx0" brushRef="#br0" timeOffset="1645.87">854 60 15680,'13'-59'7345,"-30"101"-4160,-11 43-2246,-21 71 435,40-119-1004,1-1-1,-4 53 1,10-52-33,1 0 0,3 0-1,0 0 1,13 56 0,-11-72-177,2 1 0,1-1 1,1 0-1,0 0 0,2-1 1,0 0-1,2-1 1,24 33-1,-36-52-152,1 1 1,-1 0-1,1-1 1,-1 1-1,1-1 0,0 1 1,-1-1-1,1 1 1,0-1-1,0 0 1,-1 1-1,1-1 0,0 0 1,0 0-1,0 1 1,0-1-1,-1 0 0,1 0 1,0 0-1,0 0 1,0 0-1,-1 0 1,1 0-1,0 0 0,0-1 1,0 1-1,0 0 1,-1 0-1,1-1 0,1 0 1,20-14-2550,-20 13 780</inkml:trace>
  <inkml:trace contextRef="#ctx0" brushRef="#br0" timeOffset="2188.37">978 606 19399,'0'0'5488,"-6"16"-4472,6-2 8,3 7-504,5 2 8,4-2-192,1-6 8,0-4-40,1-5 8,4-4-112,-2-2 0</inkml:trace>
  <inkml:trace contextRef="#ctx0" brushRef="#br0" timeOffset="2189.37">960 410 18391,'0'0'3560</inkml:trace>
  <inkml:trace contextRef="#ctx0" brushRef="#br0" timeOffset="2694.56">1129 571 16879,'0'0'496,"4"4"63,8 10 1490,17 24 0,-26-33-1704,0-1-1,0 0 0,-1 1 1,1 0-1,-1-1 0,-1 1 1,1 0-1,-1 0 0,1 0 1,-2 0-1,1 0 0,0 6 1,-1-11-300,0 0 1,0 1-1,0-1 0,1 0 1,-1 1-1,0-1 1,0 0-1,0 1 1,0-1-1,0 0 1,0 1-1,0-1 1,0 1-1,-1-1 1,1 0-1,0 1 1,0-1-1,0 0 1,0 1-1,0-1 1,0 0-1,-1 0 1,1 1-1,0-1 1,0 0-1,-1 1 1,1-1-1,0 0 1,0 0-1,-1 1 1,1-1-1,0 0 1,-1 0-1,1 0 1,-1 1-1,-7-12 636,-5-23-320,10 26-297,1-1 0,0 0 0,1 0 0,0-1 0,0 1 0,1 0 0,0 0 0,2-12 0,-1 19-42,-1-1 0,1 0 1,0 0-1,0 1 1,0-1-1,0 0 0,0 1 1,0-1-1,1 1 1,-1 0-1,1-1 0,0 1 1,0 0-1,0 0 1,0 0-1,0 0 0,0 1 1,0-1-1,1 0 1,-1 1-1,1-1 0,-1 1 1,1 0-1,-1 0 1,1 0-1,0 0 0,0 1 1,-1-1-1,1 1 1,0 0-1,4-1 0,-3 1 10,-1 0 0,1 0 0,0 1 0,-1-1 0,1 1 1,0 0-1,-1 0 0,1 0 0,-1 0 0,1 1 0,-1-1 0,0 1 0,1 0 0,-1 0 0,0 0 0,0 0 0,-1 1 0,1-1 0,0 1 0,-1 0 0,1-1 0,-1 1 0,0 0 0,0 1 0,0-1 0,-1 0 0,1 0 0,-1 1 0,2 5 0,1 2 111,-1 1 1,-1 0-1,0-1 0,0 1 1,-2 0-1,1 0 0,-1 0 1,-2 12-1,0 1-45,3-19-4228</inkml:trace>
  <inkml:trace contextRef="#ctx0" brushRef="#br0" timeOffset="3101.37">1479 65 19295,'0'0'376,"2"3"63,0 3-139,1 1 1,-1 0-1,-1 0 1,1 0-1,-1 0 1,0 11-1,2 7 528,66 261 4329,-50-217-4131,-16-60-1203,8 29 1365,1-16-4384</inkml:trace>
  <inkml:trace contextRef="#ctx0" brushRef="#br0" timeOffset="3102.37">1432 354 19495,'0'0'3072,"35"-5"-1888,5 2-592,3-2 8,1-2-368,-6 1 16,-5 1-96,2 2 0</inkml:trace>
  <inkml:trace contextRef="#ctx0" brushRef="#br0" timeOffset="3495.81">2097 506 17487,'0'0'2552,"0"16"-640,0-4 16,2 5-728,2 6 0,3 6-600,-1-1 8,-3-9-160,1-4 0,-2-6-136,-1-3 0,1-2-112,1-2 8</inkml:trace>
  <inkml:trace contextRef="#ctx0" brushRef="#br0" timeOffset="3925.57">2095 319 18895,'0'0'6312</inkml:trace>
  <inkml:trace contextRef="#ctx0" brushRef="#br0" timeOffset="4323.04">2201 591 18191,'0'0'3736,"18"-3"-2184,-4 2-768,10 1-8,5 3-272,0 0 0,-6-1-72,-6 1 8,-4 0-80,-4-1 8,-3 0-112,-2-1 8,-2-1-128,-2 2 8</inkml:trace>
  <inkml:trace contextRef="#ctx0" brushRef="#br0" timeOffset="4324.04">2207 699 18895,'0'0'2744,"22"0"-1952,-3 0 0,12 0-296,6 0 8,-8-3-272,-4 2 8</inkml:trace>
  <inkml:trace contextRef="#ctx0" brushRef="#br0" timeOffset="4752.65">2779 329 19295,'-3'-1'1216,"-4"-1"-868,0 0 0,0 1-1,0-1 1,0 1-1,0 1 1,0 0-1,0 0 1,0 0 0,0 1-1,0 0 1,0 0-1,0 0 1,-8 4 0,6-1-135,0-1 1,0 2 0,1-1 0,-1 1 0,1 1 0,1 0 0,-1 0 0,1 0 0,-8 9 0,7-7-76,1 1 0,0 0-1,1 0 1,0 0 0,1 1-1,0 0 1,0 0 0,1 0 0,0 0-1,1 1 1,0 0 0,0 0-1,1 0 1,1 0 0,0 0 0,1 0-1,0 0 1,1 12 0,0-17-61,0-1 0,1 1 0,-1-1 1,1 0-1,0 0 0,1 0 0,-1 0 1,1 0-1,0 0 0,0 0 0,1-1 1,-1 0-1,1 0 0,8 7 0,-6-6 6,1 0-1,1 0 1,-1-1-1,0 0 1,1-1-1,0 0 1,0 0-1,0-1 1,11 3-1,-6-3-32,0 0-1,0-1 0,1-1 1,-1 0-1,0 0 0,1-2 1,-1 0-1,0 0 1,0-1-1,0 0 0,0-1 1,18-9-1,-21 7-49,0 0 0,-1-1 0,1 0 0,-1-1 0,-1 0 0,1 0 0,-1-1 0,-1 0 0,0 0 0,0-1 0,-1 0 0,0 0 0,-1 0 0,0-1 0,6-18 0,-8 19 0,0-1 0,0 1 0,-1-1 0,-1 0 0,0 0 0,0 0 0,-1 0 0,0 0 0,-1 0 0,-1 0 0,1 1 0,-2-1 0,1 0 0,-2 1 0,1-1 0,-9-14 0,9 20 0,0 1 0,0-1 0,0 1 0,-1 0 0,0 1 0,1-1 0,-1 0 0,-1 1 0,1 0 0,-1 0 0,1 0 0,-1 1 0,0 0 0,0 0 0,0 0 0,0 0 0,-9-1 0,9 2 0,0 0 0,0 0 0,0 1 0,0 0 0,0 0 0,0 0 0,0 1 0,0-1 0,1 1 0,-1 0 0,0 1 0,0-1 0,1 1 0,-1 0 0,1 0 0,-1 1 0,1-1 0,0 1 0,-4 3 0,5-3-32,0 0 0,1 1 0,-1-1 0,1 1 0,0-1 0,0 1 0,0 0 0,-1 4 0,-2 5-3661</inkml:trace>
  <inkml:trace contextRef="#ctx0" brushRef="#br0" timeOffset="5525.99">3177 587 20599,'0'0'7848</inkml:trace>
  <inkml:trace contextRef="#ctx0" brushRef="#br0" timeOffset="6060.71">3113 770 19591,'0'0'0,"-26"44"824,7-8 8,1-1 624,7-1 0,3-6-1144,5-6-8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4:11.67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351 250 16479,'6'-10'1202,"-1"-1"-1,0 1 0,-1-1 0,0 0 0,-1-1 0,0 1 1,-1-1-1,1-12 0,-3 19-1039,0 1 1,0 0-1,0-1 0,-1 1 1,0-1-1,0 1 1,0 0-1,0 0 0,0 0 1,-1 0-1,0 0 1,0 0-1,0 0 0,0 0 1,-1 1-1,1-1 1,-1 1-1,0-1 0,0 1 1,0 0-1,-1 0 1,1 1-1,-1-1 0,-7-3 1,-2-1 56,-1 0-1,0 2 1,-1-1 0,-17-3 0,23 7-184,1 0 0,-1 1 0,0 0 0,0 1 0,0-1 0,0 2 0,1-1 0,-17 4 0,21-3-35,0 0 0,1 1 0,-1 0 0,0-1 0,1 1 0,-1 0 0,1 1 0,-1-1 0,1 1 0,0-1 0,0 1 0,0 0 0,1 0 0,-3 4 0,0-1 0,1 1 0,0 0 0,1 0 0,0 1 0,0-1 0,-3 14 0,2 4 0,0-1 0,2 1 0,1 40 0,3-16 0,2 0 0,3 0 0,1 0 0,3-1 0,2-1 0,1 0 0,3-1 0,23 45 0,-34-80 0,0 1 0,0-1 0,1 0 0,0-1 0,11 13 0,-17-23-7,-1 0 0,0 1 1,0-1-1,0 0 0,1 1 0,-1-1 0,0 0 1,0 0-1,1 1 0,-1-1 0,0 0 0,1 0 0,-1 1 1,0-1-1,1 0 0,-1 0 0,0 0 0,1 0 1,-1 1-1,1-1 0,-1 0 0,0 0 0,1 0 1,-1 0-1,1 0 0,-1 0 0,1 0 0,-1-10 444,-9-12-3891</inkml:trace>
  <inkml:trace contextRef="#ctx0" brushRef="#br0" timeOffset="433.57">1 510 21207,'0'0'4616,"21"2"-3664,-5 1 8,6 0-392,6 1 8,3-1-112,-3-2 8,-1 1-112,-2-1 8,0 2-104,-5 0-8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5:19.18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29 245 16575,'0'-4'506,"-3"-36"3556,3 40-4024,0 0-1,0 0 1,0 0-1,-1 1 0,1-1 1,0 0-1,0 0 1,0 0-1,0 0 0,0 0 1,0 0-1,0 0 1,0 0-1,0 0 0,0 0 1,0 0-1,0 0 1,0 0-1,0 0 0,0 0 1,0 0-1,0 0 1,-1 0-1,1 0 0,0 0 1,0 0-1,0 0 1,0 0-1,0 0 0,0 0 1,0 0-1,0 0 1,0 0-1,0 0 0,0 0 1,0 0-1,0 0 1,0 0-1,-1 0 0,1 0 1,0 0-1,0 0 1,0 0-1,0 0 0,0 0 1,0 0-1,0 0 1,-3 10 646,-9 265 2814,7-265-2838,2-6-2536</inkml:trace>
  <inkml:trace contextRef="#ctx0" brushRef="#br0" timeOffset="454.53">2 650 21503,'0'0'7704,"17"6"-7544</inkml:trace>
  <inkml:trace contextRef="#ctx0" brushRef="#br0" timeOffset="912.84">220 461 19703,'0'0'5170,"3"0"-4490,26-3-41,-4 0-167,30-6-1,-54 9-745,4-2 928</inkml:trace>
  <inkml:trace contextRef="#ctx0" brushRef="#br0" timeOffset="1274.63">192 584 18487,'0'0'4512,"16"3"-3872,1-6-400,4 0 0,2-3-88,-4-1 8,-8 2-72,-1 3 8,-4 1-40,1-1 16,2 2-32,4 2 0</inkml:trace>
  <inkml:trace contextRef="#ctx0" brushRef="#br0" timeOffset="1709.34">432 488 18087,'0'0'2448,"12"-16"-1472,-4 11-208,2 0-8,-1 1-528,1 0 16,-2 4-32,0 2 8,-2 4-56,1 3 0,-2 0-48,-1-1 8</inkml:trace>
  <inkml:trace contextRef="#ctx0" brushRef="#br0" timeOffset="2163.49">618 487 17079,'0'0'2432,"2"-2"-1424,12-9-680,0 0-1,-1-1 0,-1-1 0,0 1 0,-1-2 1,0 0-1,-1 0 0,-1-1 0,0 0 1,-1 0-1,8-22 0,-13 26 80,0-1-1,-1 0 1,0 1 0,0-24-1,-12 165 757,7-71-469,8 94 0,-6-153-675,1 1 1,0-1 0,0 0-1,0 0 1,0 1-1,0-1 1,0 0 0,0 1-1,0-1 1,0 0-1,0 1 1,1-1 0,-1 0-1,0 1 1,0-1-1,0 0 1,0 0-1,0 1 1,0-1 0,1 0-1,-1 0 1,0 1-1,0-1 1,1 0 0,-1 0-1,0 1 1,0-1-1,0 0 1,1 0 0,-1 0-1,0 0 1,1 0-1,-1 1 1,0-1 0,0 0-1,1 0 1,-1 0-1,0 0 1,1 0 0,8-6-3772</inkml:trace>
  <inkml:trace contextRef="#ctx0" brushRef="#br0" timeOffset="3731.87">894 1 16280,'0'0'7103,"0"5"-5959,3 17-715,1-1 0,2 0 0,11 33 0,10 36 150,-21-59-390,-1 0-1,-2 0 1,-1 1-1,-1-1 1,-1 1 0,-2 0-1,-2-1 1,-1 0 0,-1 0-1,-1 0 1,-2-1 0,-1 0-1,-1 0 1,-2-1 0,-23 39-1,13-29-798,22-37-1699</inkml:trace>
  <inkml:trace contextRef="#ctx0" brushRef="#br0" timeOffset="5266.37">1205 65 18695,'0'0'8066,"-4"1"-7969,2-1-91,0 1 1,0-1 0,0 1-1,0 0 1,0-1 0,0 1-1,0 0 1,0 0 0,0 1-1,0-1 1,1 0 0,-1 1-1,0-1 1,1 1 0,-1-1-1,-1 4 1,0-1 16,1 0 1,0 1 0,-1-1 0,2 1-1,-1-1 1,0 1 0,0 6-1,-1 8 76,1 1 0,0 37 0,2-46-93,0-4-5,0-1 4,0 0 1,0 0-1,1 0 0,1 9 0,-1-13-3,0 0 1,-1 0-1,1-1 0,0 1 0,0 0 0,0-1 0,0 1 0,0 0 0,0-1 1,1 0-1,-1 1 0,1-1 0,-1 0 0,1 1 0,-1-1 0,1 0 0,3 2 1,-5-3 14,1 0 0,0 0 0,-1 0 0,1 1 1,-1-1-1,1 0 0,-1 1 0,1-1 0,-1 0 1,1 1-1,-1-1 0,1 1 0,-1-1 0,0 1 1,1-1-1,-1 1 0,0-1 0,1 1 1,-1-1-1,0 1 0,0 0 0,1-1 0,-1 1 1,0-1-1,0 1 0,0 0 0,0-1 0,0 1 1,0 0-1,0-1 0,0 1 0,0-1 0,0 1 1,0 0-1,0-1 0,0 1 0,-1 0 0,-16 23 506,2-5-234,14-16-260,-1-1 1,1 1-1,0-1 1,0 1-1,0 0 1,0 0-1,1-1 1,-1 1-1,1 0 1,-1 0-1,1 0 1,0 0 0,0 0-1,0 0 1,1-1-1,-1 1 1,1 0-1,-1 0 1,1 0-1,0-1 1,0 1-1,0 0 1,1-1-1,-1 1 1,1-1-1,-1 1 1,1-1-1,2 3 1,0 0-27,0 0 0,-1 0 0,1 1 0,-1-1 0,-1 1 0,1 0 0,-1 0 0,0 0 0,0 0 0,0 0 0,-1 1 1,0-1-1,-1 0 0,1 1 0,-1-1 0,0 1 0,-1-1 0,1 0 0,-3 9 0,-3 8-4,-1 0 0,0-1 0,-2 0 0,-1 0 0,0-1 0,-16 23 0,23-39 0,0 0 0,0 0 0,1 0 0,0 0 0,0 0 0,0 1 0,0-1 0,0 8 0,2-11 1,0-1-1,0 1 1,0-1 0,0 0 0,0 1 0,0-1-1,1 1 1,-1-1 0,1 0 0,-1 1 0,1-1-1,-1 0 1,1 1 0,0-1 0,-1 0 0,1 0-1,0 0 1,0 0 0,0 0 0,0 0 0,0 0-1,0 0 1,0 0 0,1 0 0,-1 0 0,0-1-1,0 1 1,1 0 0,-1-1 0,0 1 0,1-1 0,-1 0-1,0 1 1,1-1 0,-1 0 0,1 0 0,-1 0-1,3 0 1,43 2 807,-22-3-5351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4:36.58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8627 168 20207,'0'0'1730,"-2"-3"-901,1 0-732,-1 1-1,0-1 1,0 1 0,0 0 0,0 0-1,0 0 1,0 0 0,-1 1 0,1-1-1,-1 0 1,1 1 0,-1 0 0,0-1-1,1 1 1,-1 0 0,0 1 0,-4-2-1,-3 1-27,0 0 0,0 0-1,0 1 1,0 0 0,0 1-1,0 0 1,1 1-1,-1 0 1,0 0 0,-11 5-1,16-5-22,0 0-1,0 1 1,0-1-1,0 1 1,0 0-1,1 0 1,-1 0-1,1 1 1,0 0-1,0 0 1,0 0-1,1 0 1,-1 0-1,1 1 1,0-1-1,0 1 1,1 0-1,-1 0 1,1 0-1,-2 6 1,3-5-1,-1 0 0,1 1 0,0-1-1,1 0 1,-1 1 0,1-1 0,1 1 0,-1-1 0,1 1 0,0-1 0,1 0-1,-1 0 1,4 9 0,0-6 29,0-1 0,0 1 0,0-1 0,1 0 0,0 0 0,1-1 0,0 0 0,8 7 0,-7-7 131,-1 0-1,0 0 0,0 0 1,0 1-1,-1 0 0,0 1 1,-1 0-1,7 13 0,-12-21-169,0-1 0,0 1-1,0 0 1,0-1 0,0 1 0,0 0-1,0-1 1,-1 1 0,1 0 0,0-1-1,0 1 1,-1-1 0,1 1 0,0 0-1,-1-1 1,1 1 0,-1-1 0,1 1-1,0-1 1,-1 1 0,1-1 0,-1 0-1,1 1 1,-1-1 0,0 1 0,1-1-1,-1 0 1,0 1 0,-24 11 263,17-8-189,-5 4 29,9-5-83,1-1 0,-1 0 0,1 0 1,-1 0-1,0 0 0,0 0 0,0-1 0,0 0 0,0 0 0,0 0 1,-6 1-1,18-9 398,8 0-328,-11 5-61,9-3 64,1 1-1,0 0 1,22-3-1,-33 7-125,-1-1 0,0 1 0,1 0 0,-1 0 0,1 0-1,-1 1 1,0-1 0,1 1 0,-1 0 0,0 0 0,0 0-1,1 0 1,-1 1 0,0-1 0,0 1 0,0 0 0,-1-1 0,1 2-1,0-1 1,-1 0 0,5 5 0,-6-5-2,0-1 0,-1 0 0,1 0 0,-1 1 0,0-1 0,1 0 0,-1 1 0,0-1 0,0 0 0,0 1 0,0-1 0,0 1 0,0-1 0,0 0 0,0 1 0,0-1 0,-1 1 0,1-1 0,-1 0 0,1 0 0,-1 1 0,0 1 0,-20 30 0,17-27 0,-38 47 0,23-30 0,-32 51 0,47-67 0,1 0 0,-1 0 0,1 0 0,1 1 0,-1-1 0,1 0 0,0 1 0,1 0 0,0-1 0,0 1 0,1 0 0,0 12 0,2-14 0,-1-1 0,1 1 0,0-1 0,0 1 0,0-1 0,1 0 0,0 0 0,0 0 0,0-1 0,1 1 0,0-1 0,-1 0 0,1 0 0,1 0 0,-1 0 0,1-1 0,-1 1 0,1-1 0,0 0 0,7 2 0,7 4 0,0-1 0,0-1 0,0-1 0,29 5 0,-1-4-44,75 2-1,-66-8-3652,-55-1 3511,16 0-19673</inkml:trace>
  <inkml:trace contextRef="#ctx0" brushRef="#br0" timeOffset="-10753.85">3360 471 18191,'0'0'5200,"-1"-3"-3084,0-17 300,2 12-879,-1 12 281,-1 44-834,-1-26-901,1-1-1,2 1 1,0-1 0,1 0 0,10 41 0,-9-59-385</inkml:trace>
  <inkml:trace contextRef="#ctx0" brushRef="#br0" timeOffset="-10360.66">3331 218 21711,'0'0'5280,"30"22"-5224</inkml:trace>
  <inkml:trace contextRef="#ctx0" brushRef="#br0" timeOffset="-9932.28">3820 374 18591,'0'0'6379,"3"-1"-5135,-3 1-1204,0 0 0,0 0 1,1 0-1,-1 0 0,0-1 0,0 1 0,1 0 1,-1 0-1,0 0 0,1 0 0,-1 0 0,0 0 1,0 0-1,1 0 0,-1 0 0,0 0 1,1 0-1,-1 1 0,0-1 0,0 0 0,1 0 1,-1 0-1,0 0 0,0 0 0,1 0 1,-1 1-1,0-1 0,0 0 0,0 0 0,1 0 1,-1 1-1,0-1 0,0 0 0,0 0 0,0 1 1,1-1-1,-1 1 0,-3 12 807,-17 24-72,16-30-556,-6 7 130,0 0-1,-1-1 1,-1 0 0,0-1-1,-1 0 1,-16 11 0,24-18-245,-4 1 1,1 1 1,1 0-1,0 1 0,0 0 0,-7 9 0,14-16-105,0 0 0,-1 0 0,1 0 0,0 0 0,0-1 0,0 1 0,-1 0 0,1 0 0,0 0 0,0 0 0,1 0 0,-1 0 0,0 0 0,0 0 0,0 0 0,1 0 0,-1 0 0,0 0 0,1 0 0,-1 0 0,1-1 0,-1 1 0,1 0 0,-1 0 0,1-1 0,0 1 0,-1 0 0,1-1 0,0 1 0,0 0 0,-1-1 0,1 1 0,0-1 0,0 1 0,0-1 0,0 0 0,0 1 0,1-1 0,37 14 0,-38-13 0,10 2 0,1 0 0,-1-1 0,1-1 0,-1 0 0,1 0 0,0-1 0,-1 0 0,1-1 0,19-4 0,12-5-330,-28 6-3312</inkml:trace>
  <inkml:trace contextRef="#ctx0" brushRef="#br0" timeOffset="-8478.78">4369 533 20207,'1'-3'1720,"0"2"-1379,-1-1 0,1 1 0,-1 0-1,1-1 1,-1 1 0,1 0 0,-1-1-1,0 1 1,0 0 0,0-1 0,1 1-1,-1-1 1,-1 1 0,1-1 0,0 1-1,0 0 1,-1-1 0,1 1 0,0 0-1,-1-1 1,1 1 0,-1 0 0,0-2-1,-13-12-309,7 10 64,0 0 0,0 0 0,-1 1 0,1 0 0,-1 0 0,0 1 0,0 0 0,-1 0 0,1 0 0,0 2 0,-1-1 0,-16-1 0,23 4-77,-1 0 1,0 0-1,1 0 1,-1 1-1,1-1 0,-1 1 1,1-1-1,0 1 1,0 0-1,0 0 0,0 0 1,0 0-1,0 0 1,0 0-1,1 0 0,-1 1 1,1-1-1,-3 5 0,2-2 6,-1 0 0,1 1-1,-1-1 1,2 1 0,-1 0-1,0 0 1,0 10 0,2-13-12,0 1 1,1 0-1,0 0 0,-1-1 1,1 1-1,0 0 1,1-1-1,-1 1 1,1-1-1,-1 0 1,1 1-1,0-1 0,1 0 1,-1 0-1,0 0 1,1 0-1,-1-1 1,1 1-1,0-1 0,0 1 1,0-1-1,0 0 1,1 0-1,4 2 1,1 0 12,0 0 0,0-1 0,0 0 0,1 0 0,-1-1 1,1 0-1,-1-1 0,15 0 0,-13-1 1,0 0 0,1-2 0,-1 1 0,0-1 0,0-1 0,0 0 0,-1 0 0,1-1 0,-1-1 0,0 0 0,14-9 0,-23 14-26,0-1 0,-1 1 0,1-1 0,0 0 0,-1 1 0,1-1 0,-1 0 0,1 1 0,-1-1 0,0 0 0,1 0 0,-1 0 0,0 1 0,0-1 0,1 0 0,-1 0 0,0 0 0,0 0 0,0 0 0,0 1 0,0-1 0,0 0 0,0 0 0,0 0 0,0 0 0,-1 0 0,1 0 0,0 1 0,-1-1 0,1 0 0,0 0 0,-1 1 0,1-1 0,-1 0 0,1 0 0,-1 1 0,1-1 0,-2 0 0,-23-25 0,23 24 0,-33-24 0,34 25 0,-1 0 0,0 0 0,0 0 0,0 0 0,0 0 0,0 0 0,0 0 0,0 1 0,0-1 0,0 1 0,0-1 0,0 1 0,0 0 0,0 0 0,0 0 0,0 0 0,-3 1 0,5-1 0,-1 0 0,0 1 0,1-1 0,-1 1 0,1-1 0,-1 1 0,1-1 0,-1 1 0,1 0 0,-1-1 0,1 1 0,0 0 0,-1-1 0,1 1 0,0 0 0,-1-1 0,1 1 0,0 0 0,0 0 0,0-1 0,0 1 0,0 0 0,0 0 0,0-1 0,0 1 0,0 0 0,0 0 0,0-1 0,0 1 0,0 0 0,1-1 0,-1 1 0,0 0 0,0 0 0,1-1 0,-1 1 0,1 0 0,-1-1 0,0 1 0,2 0 0,17 28 0,-12-22 4,-1 0 1,1-1-1,1 1 0,-1-2 1,1 1-1,0-1 0,1 0 1,-1-1-1,1 0 0,0 0 1,0-1-1,0 0 0,0 0 1,0-1-1,12 1 1,-13-2-586,1-1 0,-1 0 0,0 0 0,0-1 0,1 0 0,9-2 0</inkml:trace>
  <inkml:trace contextRef="#ctx0" brushRef="#br0" timeOffset="-7997.47">4602 506 23719,'0'0'3961,"1"4"-2605,33 118 994,-40-168-1988,5 40-352,1 1 1,0-1-1,1 0 1,-1 1 0,1-1-1,0 0 1,0 1-1,1-1 1,3-7 0,-4 12-8,-1 0 0,1 0 0,0 0 0,0 1 1,0-1-1,1 0 0,-1 1 0,0-1 0,0 1 0,0-1 0,0 1 1,0 0-1,1-1 0,-1 1 0,0 0 0,0 0 0,1 0 1,-1 0-1,0 0 0,0 0 0,1 0 0,1 1 0,28 6 27,-29-6-28,0 0 0,0 0 1,0 0-1,0 0 0,-1 1 0,1-1 0,0 0 0,0 1 0,-1-1 0,1 1 0,-1 0 0,0-1 0,1 1 0,-1 0 0,0 0 0,0 0 0,0 0 0,1 3 0,0 1 7,-1 1-1,0-1 0,0 1 1,0 11-1,-1-12 0,1 0 0,-1 1 0,1-1 0,0 0 1,4 10-1,-5-15-4,0 0 1,1-1-1,-1 1 1,0 0-1,1-1 1,-1 1-1,1-1 1,-1 1 0,1-1-1,-1 1 1,1-1-1,-1 1 1,1-1-1,0 1 1,-1-1-1,1 0 1,0 1-1,-1-1 1,1 0 0,0 0-1,-1 1 1,1-1-1,1 0 1,6 0-4084</inkml:trace>
  <inkml:trace contextRef="#ctx0" brushRef="#br0" timeOffset="-7473.17">4826 472 22415,'0'0'5168,"5"-2"-4303,2-1-748,1 1 0,0 0 0,0 0 0,0 1-1,0 0 1,0 0 0,0 1 0,0 0-1,0 0 1,0 1 0,1 0 0,-1 0-1,13 5 1,-20-5-99,0-1 0,1 1 0,-1 0 0,0 0 0,0-1 0,1 1 0,-1 0-1,0 0 1,0 0 0,0 1 0,0-1 0,0 0 0,0 0 0,0 0 0,-1 1 0,1-1 0,0 1 0,-1-1 0,1 0 0,-1 1-1,0-1 1,1 1 0,-1-1 0,0 1 0,0-1 0,0 1 0,0-1 0,0 1 0,0-1 0,0 1 0,0-1 0,-1 1-1,1-1 1,-1 1 0,1-1 0,-1 2 0,-1 3 26,-1 0-1,0-1 1,0 1-1,0-1 0,0 0 1,-1 0-1,-5 7 1,-12 8 89,14-14-66,1 0 1,0 1-1,0-1 0,-8 13 0,13-16-49,-1-1 0,1 1-1,0 0 1,0-1 0,0 1 0,0 0 0,1 0 0,-1 0 0,1 0 0,-1 0 0,1 0 0,0 0 0,0 0-1,1 0 1,-1 0 0,1-1 0,-1 1 0,2 3 0,-1-3-4,0-1 1,0 0-1,0 1 0,1-1 1,-1 0-1,1 0 0,-1 0 0,1 0 1,0 0-1,-1 0 0,1-1 1,0 1-1,0-1 0,1 1 1,-1-1-1,0 0 0,0 1 1,1-1-1,-1 0 0,0-1 0,1 1 1,-1 0-1,1-1 0,-1 1 1,5-1-1,0 1 19,-1-1-1,1 0 1,-1-1 0,1 1-1,-1-1 1,1 0 0,-1-1-1,0 0 1,7-2 0,50-26 222,-41 18-3209,-18 11 1723</inkml:trace>
  <inkml:trace contextRef="#ctx0" brushRef="#br0" timeOffset="-6831.61">5244 23 22607,'0'0'848,"1"-2"58,0 0-759,-1 1 0,1 0 1,0-1-1,-1 1 0,1 0 1,0 0-1,0-1 0,0 1 1,0 0-1,0 0 1,0 0-1,0 0 0,0 0 1,0 1-1,0-1 0,0 0 1,2 0-1,-2 0-100,0 1 0,0 0-1,0 0 1,0 0 0,0 0 0,0 0-1,0 0 1,0 0 0,0 1 0,0-1 0,0 0-1,0 0 1,0 1 0,0-1 0,0 1 0,0-1-1,0 1 1,0-1 0,0 1 0,0-1-1,-1 1 1,1 0 0,0-1 0,0 1 0,-1 0-1,1 0 1,-1 0 0,1 0 0,0 1-1,3 4 13,-1 0-1,0 1 0,0-1 0,0 1 0,-1 0 1,0 0-1,0 0 0,-1 0 0,1 8 1,1 72 310,-4-65-263,2 74 501,-20 147 0,5-155 167,14-88-765,0 0 1,0 1-1,0-1 1,-1 0-1,1 0 1,0 0-1,0 1 1,0-1-1,0 0 1,0 0-1,0 1 1,0-1-1,0 0 1,1 0-1,-1 0 1,0 1-1,0-1 1,0 0-1,0 0 1,0 0-1,0 1 1,0-1-1,0 0 1,1 0-1,-1 0 1,0 1-1,0-1 1,0 0-1,0 0 1,1 0 0,-1 0-1,0 0 1,0 0-1,0 1 1,0-1-1,1 0 1,-1 0-1,1 0 1,10-2 145,10-10-52,-20 12-96,14-11 66,0-1 0,-1 0 1,0-1-1,-1 0 0,0-1 1,21-31-1,-12 10-24,0-1 1,15-41-1,-34 68-49,-6 8 0,2 1 0,0 1 0,0 0 0,0 0 0,0 0 0,0 0 0,0 0 0,0 0 0,1 0 0,-1 0 0,0 0 0,1 1 0,-2 1 0,-12 39-1421,12-36-1217</inkml:trace>
  <inkml:trace contextRef="#ctx0" brushRef="#br0" timeOffset="-6406.91">5395 551 22815,'0'0'2376,"18"1"-1064,-11 2 0,0 2-616,-1 2-8,1 0-464,-1 4 8,0 5-120,2 0-8,3-4-24,0 0 8,-3-1-16,0-1 16,-2-6-16,1 0 8</inkml:trace>
  <inkml:trace contextRef="#ctx0" brushRef="#br0" timeOffset="-5913.19">5540 509 21807,'0'0'7320,"4"1"-7051,0 1-224,0 0-1,0 0 1,0 0 0,0 1-1,0-1 1,-1 1-1,1 0 1,-1 0-1,0 1 1,0-1-1,0 1 1,5 6-1,-3-3 35,-1 1 0,1-1 0,-1 1 0,-1-1 0,1 1 0,3 13 0,-8-9 341,-7-13-56,7 0-337,-1 0 1,1 0-1,0 0 1,-1 0-1,1-1 0,0 1 1,0 0-1,0-1 0,0 1 1,0-1-1,-2-2 0,1-3 21,0 1-1,1-1 1,0 0-1,0 0 0,0 0 1,1 0-1,0 0 1,0 0-1,1 0 0,2-11 1,-2 15-31,-1 1 0,1-1 0,0 1 1,0 0-1,0-1 0,0 1 0,0 0 0,0 0 1,1 0-1,-1-1 0,1 1 0,-1 1 1,1-1-1,0 0 0,0 0 0,0 1 0,0-1 1,0 1-1,0-1 0,0 1 0,0 0 0,1 0 1,-1 0-1,0 0 0,1 1 0,-1-1 0,1 0 1,-1 1-1,1 0 0,-1 0 0,1-1 0,3 2 1,1-1-15,0 1 1,0 0-1,0 0 1,0 0-1,-1 1 1,1 0-1,0 1 1,9 4 0,-14-6-5,1 1 1,-1-1 0,0 1 0,0 0 0,0 0 0,0 0 0,0 0 0,0 0 0,-1 0 0,1 0 0,-1 0-1,1 1 1,-1-1 0,0 0 0,0 1 0,0-1 0,0 1 0,0 0 0,-1-1 0,1 1 0,-1 0-1,0-1 1,0 1 0,0 0 0,0 3 0,-4 25 45,0 2-293,4-13-3594</inkml:trace>
  <inkml:trace contextRef="#ctx0" brushRef="#br0" timeOffset="-5435.95">5914 498 23519,'0'0'3841,"-1"-3"-2471,1 2-1294,0 0 1,0 0-1,-1 0 1,1 0-1,0 0 0,-1 0 1,1 1-1,-1-1 1,1 0-1,-1 0 0,1 0 1,-1 0-1,0 1 1,1-1-1,-1 0 1,0 1-1,0-1 0,0 0 1,0 1-58,0 0 0,0 0 0,0-1-1,0 1 1,0 0 0,0 0 0,0 1 0,0-1 0,0 0 0,0 0 0,0 0 0,0 1 0,0-1-1,0 1 1,0-1 0,0 0 0,0 1 0,0 0 0,0-1 0,1 1 0,-1-1 0,-1 2-1,-1 0-11,0 1-1,0-1 0,0 1 0,0 0 0,0 0 0,1 0 0,-1 1 0,1-1 0,0 0 1,0 1-1,0 0 0,1-1 0,-1 1 0,1 0 0,0 0 0,0 0 0,0 0 1,0 0-1,1 4 0,0-5-4,0 0 0,0 0 1,1 0-1,0 1 0,0-1 1,-1 0-1,2 0 0,-1 0 1,0-1-1,1 1 0,-1 0 1,1 0-1,0-1 0,0 1 1,0-1-1,0 1 0,0-1 1,1 0-1,-1 0 0,0 0 0,1 0 1,0-1-1,0 1 0,-1-1 1,5 2-1,-4-1-1,1-1 1,-1 0-1,1-1 0,0 1 0,-1 0 0,1-1 1,0 0-1,-1 0 0,1 0 0,0 0 0,-1-1 1,1 1-1,0-1 0,3-1 0,-4 1 1,-1 0-1,1 0 1,0 0 0,-1 0-1,1 0 1,-1-1-1,0 1 1,1-1-1,-1 0 1,0 1-1,0-1 1,0 0 0,0 0-1,0 0 1,-1-1-1,1 1 1,-1 0-1,1-1 1,1-3-1,-5 5 2,0-1 0,1 1 0,-1 0-1,0-1 1,0 1 0,0 0 0,0 0-1,0 0 1,0 0 0,0 1-1,-2-2 1,-2 0 3,-19-6 86,19 8-3998</inkml:trace>
  <inkml:trace contextRef="#ctx0" brushRef="#br0" timeOffset="-4973.6">6104 88 20999,'0'0'954,"-3"0"56,-1-1-896,4 1-24,-1 0 1,0-1 0,0 1-1,1 0 1,-1 0-1,0 0 1,0 0 0,1 0-1,-1 0 1,0 0 0,0 0-1,1 0 1,-1 0 0,0 0-1,0 1 1,1-1-1,-1 0 1,0 0 0,1 1-1,-1-1 1,0 0 0,1 1-1,-1-1 1,0 1-1,1-1 1,-1 1 0,1-1-1,-1 1 1,1-1 0,-1 1-1,1 0 1,-1-1 0,1 1-1,0 0 1,-1-1-1,1 1 1,0 0 0,0 0-1,-1-1 1,1 1 0,0 0-1,0 0 1,0 0 0,-5 38 256,2 0 1,1-1 0,6 72 0,-1 55 268,-10-31 312,8-154-632,-1-1-1,0 0 0,-2 0 0,-7-39 0,34 61 73,24 14-221,9 3 56,-53-16-181,0-2 0,-1 1 1,1-1-1,0 1 0,-1-1 0,1 0 1,0-1-1,-1 1 0,1-1 1,4-1-1,-7 1-16,0 0 0,-1 0 0,1 0 0,0 0 0,-1-1 0,1 1 0,-1 0 0,0-1 0,1 1 0,-1-1 0,0 1 0,0-1-1,0 0 1,0 1 0,0-1 0,0 0 0,-1 0 0,1 0 0,-1 0 0,1 0 0,-1 1 0,0-1 0,1 0 0,-1 0 0,0 0 0,0 0 0,0 0 0,-1 0 0,0-3 0,1-2 5,-1 0 0,-1 0 0,0 0 0,1 1 0,-2-1 0,-5-12 0,8 18-10,-1 0 0,1 1 0,0-1 1,-1 0-1,1 0 0,0 0 0,-1 0 0,1 1 0,-1-1 0,0 0 0,1 1 1,-1-1-1,1 0 0,-1 1 0,0-1 0,0 1 0,1-1 0,-1 1 0,0-1 1,0 1-1,0 0 0,1-1 0,-1 1 0,0 0 0,0 0 0,0-1 0,0 1 1,0 0-1,0 0 0,0 0 0,1 0 0,-1 0 0,0 0 0,0 0 1,0 1-1,0-1 0,0 0 0,0 0 0,1 1 0,-1-1 0,0 1 0,0-1 1,0 0-1,1 1 0,-1 0 0,0-1 0,1 1 0,-1-1 0,0 1 0,1 0 1,-1-1-1,1 1 0,-2 1 0,-2 4 0,-1 1-1,1 0 1,0 0-1,-5 12 1,7-13-1,0-1 0,0 1 0,1 0 0,0 0 0,0 0 0,0-1 0,0 1 0,1 0 0,0 0 0,1 0 0,-1 0 0,1 0 0,0 0 0,4 11 0,-4-14 0,0 0 0,0-1 0,1 1 0,-1 0 0,1-1 0,0 1 0,0-1 0,0 0 0,0 1 0,0-1 0,0 0 0,1 0 0,-1 0 0,1-1 0,-1 1 0,1-1 0,0 1 0,-1-1 0,1 0 0,0 0 0,0 0 0,0 0 0,0-1 0,0 1 0,0-1 0,0 0 0,0 1 0,0-2 0,0 1 0,6-1 0,1-1 12,0 0 0,0-1-1,0 0 1,-1 0 0,17-9 0,2-3-4156</inkml:trace>
  <inkml:trace contextRef="#ctx0" brushRef="#br0" timeOffset="-4464.43">6390 412 23519,'1'-3'422,"-1"0"-1,1 0 1,0 0 0,0 0-1,0 0 1,0 1-1,1-1 1,2-5 0,-4 8-345,0 0 0,1 0 1,-1 0-1,0-1 1,0 1-1,0 0 1,1 0-1,-1 0 1,0 0-1,0 0 1,1-1-1,-1 1 1,0 0-1,1 0 1,-1 0-1,0 0 0,0 0 1,1 0-1,-1 0 1,0 0-1,1 0 1,-1 0-1,0 0 1,0 0-1,1 0 1,-1 0-1,0 0 1,0 0-1,1 0 0,-1 1 1,0-1-1,1 0 1,-1 0-1,11 17 1174,-6-6-1191,-1-1 1,0 1 0,-1 0-1,0 0 1,0 1 0,-1-1-1,-1 0 1,0 1 0,-1-1-1,0 1 1,-3 18 0,-2-18 65,-1-15 8,5 1-122,1 0 1,-1 0-1,0-1 0,0 1 0,1 0 1,0 0-1,-1-1 0,1-2 0,0-8 14,1 0-1,1 1 1,0-1-1,1 0 1,4-12-1,-4 17-4,-1 0 1,2 1-1,-1-1 0,1 1 0,0 0 1,1 0-1,-1 0 0,2 0 0,5-5 1,-10 11-18,0-1 0,0 1 0,0 0 0,1 0 0,-1 0 0,0 0 0,1 1-1,-1-1 1,1 0 0,-1 0 0,1 1 0,-1-1 0,1 1 0,0 0 0,-1-1 0,1 1 0,-1 0 0,1 0 0,0 0 0,-1 0 0,1 0 0,2 1 0,-1 0-3,-1 0 0,1 0 0,-1 0 1,0 0-1,0 1 0,0-1 0,1 1 0,-1 0 0,-1 0 0,1 0 0,0 0 0,2 3 1,2 3-4,-2 0 1,1 0 0,-1 1 0,0-1-1,-1 1 1,5 17 0,-7-10 1,-1-12 0,0-1 0,1 1 0,-1-1 0,1 1 0,-1-1 0,1 0 0,0 1 0,0-1 0,2 4 0,2-8-640</inkml:trace>
  <inkml:trace contextRef="#ctx0" brushRef="#br0" timeOffset="-4009.71">6781 412 23615,'0'0'7720,"0"-16"-7624,1 18 16,4 1-72,0 1 8</inkml:trace>
  <inkml:trace contextRef="#ctx0" brushRef="#br0" timeOffset="-3438.71">6813 594 22311,'0'0'1088,"-12"25"8,-1 2 440,-3 5 8,3-1-776,0-5 8,3-6-544,3 1 8,2-5-120,4-6 8,2-1-64,2-4 0</inkml:trace>
  <inkml:trace contextRef="#ctx0" brushRef="#br0" timeOffset="-3437.71">7093 439 19895,'0'0'5696,"1"3"-5302,0 3-300,0 0 0,-1 0 1,0 0-1,0 0 0,0 0 1,-1 0-1,0 0 0,0 0 1,-2 6-1,-5 36 554,8-41-739,0 9 930,4-9-3949</inkml:trace>
  <inkml:trace contextRef="#ctx0" brushRef="#br0" timeOffset="-2995.15">7122 218 21311,'0'0'6080</inkml:trace>
  <inkml:trace contextRef="#ctx0" brushRef="#br0" timeOffset="-2994.15">7269 530 19999,'0'0'4760,"27"-6"-3944,-6 3 8,5-1-576,2 1 16,-6 4-112,-4 2 0,-3-1-32,-4-2-8,-3-2-32,-4 1 8,0 1-40,-1 0 0</inkml:trace>
  <inkml:trace contextRef="#ctx0" brushRef="#br0" timeOffset="-2516.08">7382 416 19591,'0'0'4368,"-10"28"-3480,4-6 0,1 6-488,2 0 8,1-9-112,4-4 8,1-3-16,2-5 8,0 2-80,1-4 0</inkml:trace>
  <inkml:trace contextRef="#ctx0" brushRef="#br0" timeOffset="-2074.8">7615 515 20807,'0'0'3056,"18"-4"-1768,1 1-680,11-1 0,7 3-344,-4 1 8,-10 1-96,-7 1 16,-6 0-88,-5-1 16,-2 1-56,-2 0 8</inkml:trace>
  <inkml:trace contextRef="#ctx0" brushRef="#br0" timeOffset="-2073.8">7713 423 20095,'0'0'1920,"-2"18"-536,2-5 0,0 10-616,0 4 16,-2 0-376,2-3-8,2-4-160,0 0 16,-2 0-64,-2-3 16</inkml:trace>
  <inkml:trace contextRef="#ctx0" brushRef="#br0" timeOffset="-1450.35">7843 139 18487,'-1'-6'699,"0"-1"0,1 1-1,0 0 1,0-1 0,0 1-1,2-12 1,-2 17-643,1 1 0,-1 0 0,0 0 0,0-1 0,0 1 0,0 0 0,1 0 0,-1 0 0,0-1 0,0 1-1,0 0 1,1 0 0,-1 0 0,0 0 0,0-1 0,1 1 0,-1 0 0,0 0 0,0 0 0,1 0 0,-1 0 0,0 0 0,0 0 0,1 0 0,-1 0 0,0 0 0,1 0 0,-1 0 0,0 0 0,0 0 0,1 0 0,-1 0-1,0 0 1,0 0 0,1 0 0,-1 0 0,0 0 0,0 1 0,1-1 0,-1 0 0,0 0 0,0 0 0,1 1 0,13 8 176,-11-7-62,9 8-61,-1 0 1,0 1-1,-1 0 1,0 0-1,-1 1 1,0 0-1,-1 1 0,0 0 1,-1 0-1,0 1 1,7 25-1,-7-19-18,-2 0-1,0 0 1,-1 1-1,-1-1 1,-1 1-1,-1 0 1,-1 0-1,-2 23 1,-1-30 0,0 0 1,0 0-1,-1 0 1,-1 0-1,-1 0 1,-8 15 0,-49 74 554,43-73-421,14-21 38,0-1 0,-1 0 1,-9 9-1,20-18-167</inkml:trace>
  <inkml:trace contextRef="#ctx0" brushRef="#br0" timeOffset="5245.24">-373 1367 13968,'0'0'2334,"2"-2"-557,5-6 124,-4 11 587,-2 22 681,-2-12-3789,-1 36 1176,0-7 473,6 79-1,-3-120-1167,2 15 961,1-13-3960</inkml:trace>
  <inkml:trace contextRef="#ctx0" brushRef="#br0" timeOffset="5612.08">-359 1188 16072,'0'0'3303</inkml:trace>
  <inkml:trace contextRef="#ctx0" brushRef="#br0" timeOffset="6027.03">50 1221 12160,'2'-4'46,"1"-7"232,0 0 0,-1-1 0,0 1 0,-1-1 0,0 1-1,-1-1 1,-1-15 0,1 22-31,-1-1 0,1 1 0,-2-1-1,1 1 1,0-1 0,-1 1 0,0 0 0,0-1-1,-1 1 1,0 0 0,0 1 0,0-1-1,0 0 1,0 1 0,-1 0 0,0 0 0,-7-6-1,9 9-102,-1-1 0,1 1-1,-1 0 1,1 0 0,-1 0-1,0 1 1,0-1-1,1 1 1,-1-1 0,0 1-1,0 0 1,1 0 0,-1 0-1,0 0 1,0 1-1,1-1 1,-1 1 0,0 0-1,1-1 1,-1 1 0,0 0-1,1 1 1,0-1 0,-1 0-1,-4 4 1,-5 3 191,1 1 0,0 1 0,-15 15 1,24-24-289,-10 12 219,0 1-1,1 0 1,0 0 0,1 1 0,-11 22 0,15-26-120,1 0 1,1 1 0,0 0 0,1 0 0,0 0-1,1 0 1,0 1 0,0 21 0,4-6 36,0 0-1,2-1 1,1 1-1,1-1 1,1 0 0,2-1-1,1 0 1,0 0 0,29 47-1,-16-35 170,-2 1 0,19 49 0,-38-83-320,0 2 38,1-1 0,-1 1 0,1-1 0,1 0 0,7 12 0,-4-15-177</inkml:trace>
  <inkml:trace contextRef="#ctx0" brushRef="#br0" timeOffset="6517.21">-292 1563 17687,'0'0'1864,"24"3"-1392,8 1 16,16 1-120,5 1 0,6-2-40,-5-5 16</inkml:trace>
  <inkml:trace contextRef="#ctx0" brushRef="#br0" timeOffset="6922.48">381 984 12664,'1'0'39,"10"-23"1456,-10 17-71,-10 14 555,-15 24-659,0 0-1,-35 68 1,48-76-949,0-1 0,2 2 1,1-1-1,1 2 0,-7 43 0,8-23 171,2 1-1,2 0 1,2 0 0,10 74-1,-8-111-421,0 0 0,1 0 0,0 0 0,1 0 1,0 0-1,0-1 0,1 0 0,0 0 0,9 11 0,-10-15-58,0 0 1,0-1 0,1 1-1,-1-1 1,1 0-1,0-1 1,0 1-1,0-1 1,1 0-1,-1 0 1,1-1-1,0 0 1,0 0-1,0 0 1,0 0 0,8 0-1,16 0-3420</inkml:trace>
  <inkml:trace contextRef="#ctx0" brushRef="#br0" timeOffset="7411.67">703 1503 13360,'-2'-3'1088,"-3"-2"-685,0 0-1,0 1 1,0-1 0,0 1 0,-1 0 0,0 0 0,0 0 0,0 1 0,0 0 0,0 0 0,-1 1 0,0 0 0,1 0 0,-1 0 0,0 1 0,0 0 0,0 0 0,1 1 0,-1 0 0,-8 1 0,11-1-288,0 0 1,0 1-1,0 0 1,0 0-1,0 0 1,0 0 0,1 0-1,-1 1 1,0-1-1,1 1 1,-1 0-1,1 1 1,0-1-1,0 0 1,-1 1-1,2 0 1,-1 0-1,0 0 1,0 0-1,1 0 1,0 0 0,0 0-1,0 1 1,0 0-1,0-1 1,1 1-1,-1 0 1,1-1-1,0 1 1,0 0-1,1 0 1,-1 0-1,1 0 1,0 0-1,0 0 1,1 7-1,-1-7-37,0 1 0,1-1 0,0 1 0,0-1 0,0 1 0,0-1 0,1 0-1,0 1 1,0-1 0,0 0 0,0 0 0,1 0 0,-1-1 0,1 1-1,0-1 1,4 4 0,-2-2-1,0-2 0,0 1 1,1-1-1,-1 1 0,1-2 0,0 1 0,0 0 0,0-1 1,0 0-1,11 1 0,-7-1 2,0-1 0,1 0 1,-1-1-1,1 0 0,-1 0 0,0-1 1,1-1-1,-1 0 0,0 0 0,0-1 1,0 0-1,0-1 0,-1 0 0,11-6 1,-18 9-57,-1 0 0,1 0 0,0 0-1,-1 0 1,1-1 0,-1 1 0,1 0 0,-1-1 0,0 1 0,0-1 0,1 1 0,-1-1 0,0 0 0,0 1 0,-1-1 0,1 0 0,0 0 0,-1 0 0,1 0-1,-1 1 1,1-1 0,-1 0 0,0 0 0,0 0 0,0 0 0,0 0 0,0 0 0,0 0 0,0 0 0,-1 0 0,1 0 0,-1 0 0,1 0 0,-1 1 0,0-1-1,0 0 1,0 0 0,-1-1 0,-1-1 7,0 0 0,0 0-1,0 1 1,0-1-1,-1 1 1,0 0 0,1 0-1,-1 0 1,0 0-1,0 1 1,-1-1 0,1 1-1,0 0 1,-7-1-1,12 8 24,1 0-1,0 0 0,0 0 0,1 0 0,5 8 1,-1-3-21,3 6 23,0 0 0,15 15 1,-22-28-42,-1 0 1,1 0 0,0 0 0,0 0-1,0-1 1,0 0 0,1 1-1,-1-1 1,1 0 0,-1-1-1,1 1 1,-1-1 0,1 1 0,0-1-1,0 0 1,6 1 0,37-9-2070,-43 6 119</inkml:trace>
  <inkml:trace contextRef="#ctx0" brushRef="#br0" timeOffset="7887.32">1145 1524 17487,'-2'-3'1176,"-1"-2"-938,0 1 1,0 0-1,-1 0 0,1 0 0,-1 1 0,0-1 0,0 1 0,0 0 0,0 0 0,0 0 0,-1 1 0,0-1 0,1 1 0,-1 0 0,0 1 0,0-1 0,0 1 0,0 0 0,0 0 0,0 0 0,0 1 0,-1 0 0,1 0 0,0 0 0,0 1 0,0-1 1,-6 3-1,2 0-87,1 0 0,0 0 1,1 1-1,-1 0 1,1 0-1,0 1 1,0 0-1,0 0 1,0 1-1,1 0 1,0 0-1,-8 11 0,11-13-77,1 0-1,-1 0 0,0 0 0,1 1 1,0 0-1,0-1 0,1 1 1,-1 0-1,1 0 0,-1 6 0,2-8-28,-1 0 0,1 0 0,1 1-1,-1-1 1,0 0 0,1 0 0,0 1 0,0-1-1,0 0 1,0 0 0,0 0 0,1 0-1,-1 0 1,1 0 0,0-1 0,3 6-1,0-4 9,-1 0-1,1 0 1,0-1-1,0 0 1,1 0-1,-1 0 1,0 0-1,1-1 1,0 0-1,-1 0 1,1 0-1,0-1 1,12 2-1,2-1 99,0-1 0,38-2 0,-52 1-110,0 0-1,-1-1 0,1 0 1,0 0-1,0-1 0,0 1 1,-1-1-1,1 0 1,-1-1-1,1 1 0,-1-1 1,0 0-1,0-1 0,0 1 1,-1-1-1,1 0 0,-1 0 1,0 0-1,0-1 0,0 1 1,-1-1-1,1 0 0,-1 0 1,0 0-1,-1-1 0,1 1 1,-1-1-1,0 1 0,0-1 1,1-11-1,0-5 20,0-1 1,-2 0-1,-1 1 1,0-1-1,-2 0 1,-1 1-1,0-1 1,-2 1-1,-1 0 0,0 0 1,-2 1-1,0-1 1,-1 2-1,-2-1 1,0 2-1,-1-1 1,0 1-1,-2 1 0,0 1 1,-19-18-1,30 35 18,3 6-37,4 13-13,-3-14-20,51 186 26,-13-53-36,-34-116-316,1 2 556,0 0 1,18 41-1,-22-60-461,0-1-1,1 1 1,-1-1-1,1 1 0,0-1 1,0 0-1,0 0 1,1 0-1,-1-1 0,1 1 1,0-1-1,0 0 1,0 0-1,1 0 0,-1-1 1,1 1-1,-1-1 1,1 0-1,6 2 0</inkml:trace>
  <inkml:trace contextRef="#ctx0" brushRef="#br0" timeOffset="8336.54">1331 1516 17383,'0'0'880,"1"3"90,9 19 164,1 0-1,1-2 1,20 29 0,8 12-208,-17-23-11,-2 1 1,24 62-1,-44-99-856,0 0 0,-1 1-1,1-1 1,0 0 0,-1 0-1,1 1 1,-1-1-1,0 1 1,1-1 0,-1 0-1,0 1 1,-1-1-1,1 0 1,0 1 0,-1-1-1,1 0 1,-1 1-1,0-1 1,0 0 0,1 0-1,-2 0 1,1 0-1,0 0 1,0 0 0,-1 0-1,1 0 1,-1 0-1,1 0 1,-1-1 0,0 1-1,0-1 1,0 1-1,0-1 1,0 0 0,0 0-1,0 0 1,0 0-1,0 0 1,0 0 0,-1 0-1,1-1 1,0 1-1,-4-1 1,-5 2 55,1 0 1,-1-1-1,0 0 1,0-1-1,0-1 0,0 0 1,0 0-1,0-1 1,1 0-1,-1-1 0,-17-7 1,20 7-55,1 0 0,0-1 0,0 0 0,0-1 0,1 1 0,0-1 1,-1-1-1,2 1 0,-1-1 0,1 0 0,-1 0 0,2-1 0,-1 1 0,1-1 0,0 0 1,-5-13-1,8 17-21,0-1 1,0 0-1,0 0 1,1 1 0,-1-1-1,1 0 1,0 0-1,0 0 1,1 0 0,-1 0-1,1 0 1,0 1-1,0-1 1,0 0-1,3-6 1,1 0-925,0 0 0,1 0 0,9-12 0,-13 19 53</inkml:trace>
  <inkml:trace contextRef="#ctx0" brushRef="#br0" timeOffset="8784.09">1490 1237 23319,'0'0'2088,"-16"7"-728,16-5-8,-1-1-736,-1 3 0,4 1-488,6 11-8</inkml:trace>
  <inkml:trace contextRef="#ctx0" brushRef="#br0" timeOffset="9175.3">1678 1513 20999,'0'0'1991,"-4"-1"-639,-4-2-910,-1 2 0,0-1-1,0 1 1,1 1 0,-1 0 0,-11 1 0,13-1-336,1 1 0,-1 0 0,1 0 0,0 0 0,0 1 0,0 0 0,0 1-1,0-1 1,0 1 0,-5 3 0,9-4-75,0-1-1,1 0 0,-1 1 1,1-1-1,-1 1 0,1 0 0,0-1 1,0 1-1,0 0 0,0 0 0,0 0 1,0-1-1,0 1 0,0 0 0,1 0 1,-1 0-1,1 1 0,-1-1 0,1 0 1,0 0-1,0 0 0,0 0 1,0 0-1,0 0 0,1 0 0,-1 0 1,1 0-1,-1 0 0,1 0 0,0 0 1,0 0-1,-1 0 0,1 0 0,1 0 1,0 2-1,3 3 65,0 0 1,0-1-1,0 0 0,1 1 0,0-1 1,0-1-1,10 7 0,-9-8-2,-1 0 0,1 0 0,0-1 0,0-1 0,0 1 0,1-1 0,-1 0 0,1-1 0,-1 1 0,11-1 0,-15-1-64,-1 1 1,1-1-1,-1 0 1,1 0-1,0-1 1,-1 1-1,1 0 1,-1-1-1,1 1 1,-1-1-1,1 0 1,-1 0-1,0 0 1,1 0-1,-1-1 1,0 1-1,0-1 1,0 1-1,0-1 1,0 1-1,0-1 1,0 0-1,-1 0 1,1 0-1,-1 0 1,1-1-1,-1 1 1,0 0-1,0 0 1,0-1-1,0 1 1,0-1-1,1-3 1,-2 2-16,-1 0 1,1 0 0,0 0 0,-1 0 0,0 1 0,0-1-1,0 0 1,0 0 0,-1 1 0,1-1 0,-1 1-1,0-1 1,0 1 0,0 0 0,-1 0 0,1 0-1,-1 0 1,-4-4 0,7 6-15,-1 1 0,1 0 0,0 0 0,0 0 0,0 0 0,0 0 0,0 0 0,0-1 0,-1 1 0,1 0 0,0 0 0,0 0 0,0 0 0,0 0 0,0 0 0,-1 0 0,1 0 0,0 0 0,0 0 0,0 0 0,0 0 0,0 0 0,-1 0 0,1 0 0,0 0 0,0 0 0,0 0 0,0 0 0,-1 0 0,1 0 0,0 0 0,0 0 0,0 0 0,0 0 0,0 0 0,-1 0 0,1 1 0,0-1 0,0 0 0,0 0 0,0 0 0,0 0 0,0 0 0,0 0 0,-1 0 0,1 1 0,0-1 0,0 0 0,0 0 0,0 0 0,0 0 0,0 0 0,0 1 0,-1 13 0,7 15 0,-5-24 0,0-1 0,1 1 0,0-1 0,0 1 0,0-1 0,0 0 0,1 0 0,0 0 0,0 0 0,4 5 0,-5-7 0,1 0 0,0 0 0,0 0 0,0 0 0,0-1 0,0 1 0,0-1 0,0 0 0,0 0 0,1 0 0,-1 0 0,0 0 0,1-1 0,-1 0 0,6 1 0,11-2-8,0 0 1,27-7-1,-17 1-4033</inkml:trace>
  <inkml:trace contextRef="#ctx0" brushRef="#br0" timeOffset="9587.71">1848 1426 22815,'0'0'3690,"-1"-3"-2409,1 2-1249,0 1-1,0-1 1,0 1 0,0 0-1,0-1 1,0 1 0,0-1 0,0 1-1,0-1 1,0 1 0,0-1-1,1 1 1,-1 0 0,0-1-1,0 1 1,0-1 0,0 1 0,1 0-1,-1-1 1,0 1 0,0-1-1,1 1 1,-1 0 0,0-1 0,1 1-1,-1 0 1,0 0 0,1-1-1,-1 1 1,1 0 0,0 0 0,18-3 393,31 10-268,-42-5-90,0 0-41,0-1 0,0 2 0,-1-1 0,1 1 0,0 1 0,-1-1 1,0 1-1,0 0 0,9 7 0,-14-9-4,0 0 0,0 0 0,0 0-1,0 1 1,0-1 0,0 0 0,-1 1 0,1-1 0,-1 1 0,0-1 0,0 1 0,0 0 0,0-1 0,0 1 0,0 0 0,-1 0-1,1 0 1,-1 0 0,0 0 0,0-1 0,0 1 0,0 0 0,0 0 0,-1 0 0,0 0 0,1 0 0,-1-1 0,0 1-1,-2 4 1,-21 33 286,21-35-248,-1-1 0,1 1 0,0-1 0,0 1 1,1 0-1,0 0 0,-1 1 0,2-1 1,-1 0-1,0 1 0,1-1 0,0 1 0,1-1 1,-1 1-1,1 6 0,0-10-33,1 0 0,-1 0 0,1 0 0,0 0 0,0-1 0,-1 1 0,1 0 0,0 0 0,0-1 0,1 1 0,-1-1 0,0 1 0,1-1 0,-1 1 0,1-1 0,-1 0 0,1 0 0,-1 1 0,1-1 0,0 0 0,0-1 0,-1 1 0,1 0 0,0 0 0,0-1 0,0 1 0,0-1 0,0 0 0,0 1 0,0-1 0,0 0 0,2-1 0,7 1 19,0 0 0,0-1 0,-1-1-1,16-3 1,-6 1-46,-3 0 0,1 0 0,22-9 0,-37 12 0,0 0 0,0 0 0,0-1 0,0 1 0,0-1 0,0 0 0,0 0 0,0 0 0,-1 0 0,1 0 0,-1-1 0,0 1 0,0-1 0,0 0 0,0 0 0,0 0 0,0 1 0,2-7 0,-4 6 0,0 1 0,1-1 0,-1 0 0,0 0 0,-1 1 0,1-1 0,0 0 0,-1 0 0,1 1 0,-1-1 0,0 1 0,0-1 0,0 0 0,0 1 0,-1 0 0,1-1 0,-1 1 0,1 0 0,-1 0 0,0-1 0,0 2 0,0-1 0,0 0 0,0 0 0,-3-1 0,0-1 0,-1 0 0,1 0 0,-1 1 0,0 0 0,0 0 0,0 0 0,0 1 0,-1 0 0,-6-2 0,11 4 0,1 0 0,0 0 0,0 0 0,0 0 0,0 1 0,0-1 0,0 0 0,0 0 0,-1 1 0,1-1 0,0 0 0,0 1 0,0-1 0,0 1 0,0 0 0,1-1 0,-1 1 0,0 0 0,0-1 0,0 1 0,0 0 0,1 0 0,-1 0 0,0 0 0,1 0 0,-1 0 0,1 0 0,-1 0 0,1 0 0,-1 0 0,1 0 0,0 0 0,0 0 0,-1 0 0,1 0 0,0 0 0,0 1 0,0 0 0,-1 6 0,1 0 0,0 0 0,1-1 0,0 9 0,0-10 0,0-1 0,0 0 0,0 0 0,1 0 0,0 0 0,0-1 0,0 1 0,0 0 0,1-1 0,0 1 0,0-1 0,0 0 0,0 0 0,7 7 0,-3-6 0,1 0 0,-1 0 0,1-1 0,0 1 0,0-2 0,0 1 0,0-1 0,10 2 0,-6-1 0,1-1 0,0-1 0,14 2 0,-22-4 0,-1 0 0,0 0 0,1 0 0,-1 0 0,1-1 0,-1 0 0,0 0 0,1 0 0,-1 0 0,0-1 0,0 0 0,0 0 0,5-3 0,9-7-110,7-6 69,-11 8-3797</inkml:trace>
  <inkml:trace contextRef="#ctx0" brushRef="#br0" timeOffset="10030.76">2386 1575 24423,'0'0'7092,"0"5"-6785,2 23-179,1 0 0,1 0 0,2 0 1,9 27-1,-15-54-127,0-1 0,0 0 0,0 0 0,0 1 0,0-1 0,0 0 0,0 0 0,0 0 0,0 1 0,0-1 0,0 0 0,0 0 0,0 0 0,0 1 0,1-1 0,-1 0 0,0 0 0,0 0 0,0 0 0,0 0 0,0 1 0,1-1 0,-1 0 0,0 0 0,0 0 0,0 0 0,1 0 0,-1 0 0,0 0 0,0 1 0,0-1 0,1 0 0,-1 0 0,0 0 0,0 0 1,0 0-1,1 0 0,4-8 14,2-17-8,-6 22-4,6-34 7,-5 25-4,0 0 0,1 0-1,6-17 1,-9 28-5,0 1-1,1-1 1,-1 1-1,0-1 0,0 1 1,1-1-1,-1 1 1,0-1-1,1 1 0,-1-1 1,0 1-1,1-1 1,-1 1-1,1-1 0,-1 1 1,0 0-1,1-1 1,-1 1-1,1 0 0,-1-1 1,1 1-1,0 0 1,-1 0-1,1 0 0,-1-1 1,1 1-1,-1 0 1,1 0-1,0 0 1,-1 0-1,1 0 0,-1 0 1,1 0-1,0 0 1,1 1-1,0 0 1,-1 0 0,1 0 0,-1 0-1,1 0 1,-1 0 0,1 0 0,-1 0 0,1 1-1,-1-1 1,1 2 0,3 4 1,0-1-1,-1 1 1,0 0 0,4 10-1,-4-1 135,0 0 0,2 23-1,5 21-4586</inkml:trace>
  <inkml:trace contextRef="#ctx0" brushRef="#br0" timeOffset="10666.66">2592 1582 21807,'0'0'5442,"4"-3"-4812,6-3-489,0 0 0,0 1 0,1 0 0,21-7 0,-28 11-104,0 0-1,1 0 1,-1 0 0,1 0 0,-1 0 0,1 1 0,-1 0-1,0 0 1,1 0 0,-1 1 0,1 0 0,-1-1-1,1 1 1,-1 1 0,0-1 0,7 4 0,-9-4-15,-1 0 0,0 0 1,0 0-1,0 0 0,0 0 0,-1 0 1,1 0-1,0 0 0,0 1 0,-1-1 1,1 0-1,0 1 0,-1-1 1,0 0-1,1 1 0,-1-1 0,0 0 1,1 1-1,-1-1 0,0 1 0,0-1 1,0 0-1,0 1 0,-1-1 1,1 1-1,0-1 0,-1 0 0,1 1 1,0-1-1,-1 0 0,0 1 0,1-1 1,-1 0-1,-1 3 0,-3 3 95,0 1 0,0-1 0,-12 14-1,-6 3 160,14-16-126,0 1 0,1 0 0,0 0 0,1 1 0,-12 19 0,18-25-115,-1-1-1,1 0 1,0 0 0,1 0-1,-1 1 1,0-1 0,1 0 0,0 1-1,-1-1 1,2 0 0,-1 1 0,0-1-1,1 0 1,-1 1 0,1-1 0,0 0-1,0 0 1,0 0 0,0 0 0,1 0-1,-1 0 1,1 0 0,0 0-1,0 0 1,0-1 0,4 5 0,-3-4-30,0 0 0,0 0 0,1 0 1,-1 0-1,1-1 0,0 0 0,0 1 1,0-1-1,0 0 0,0-1 1,0 1-1,0-1 0,1 0 0,-1 0 1,1 0-1,-1-1 0,1 1 0,-1-1 1,1 0-1,-1-1 0,0 1 0,1-1 1,-1 0-1,1 0 0,-1 0 0,0 0 1,0-1-1,1 0 0,-1 0 0,0 0 1,-1 0-1,1 0 0,0-1 0,-1 0 1,5-4-1,50-40 65,-33 30-4172</inkml:trace>
  <inkml:trace contextRef="#ctx0" brushRef="#br0" timeOffset="11306.5">2869 1607 24223,'0'0'6473,"2"3"-5715,39 58 343,-16-20-897,-25-41-204,0 0 0,0 1 0,0-1 0,1 0 0,-1 1 0,0-1 0,0 0 0,0 0 0,1 1 0,-1-1 0,0 0 0,1 0 0,-1 1 0,0-1 0,0 0 0,1 0 0,-1 0 0,0 0 0,1 0 0,-1 1 0,0-1 0,1 0 0,-1 0 0,1 0 0,-1 0 0,0 0 0,1 0 0,-1 0 0,0 0 0,1 0 0,-1 0 0,0 0 0,1 0 0,-1-1 0,1 1 0,10-12 0,2-19 0,-9 6 0,-4 20 0,1-1 0,0 1 0,0 0 0,0-1 0,0 1 0,1 0 0,0 0 0,0 0 0,0 0 0,6-8 0,-7 12 0,1 0 0,-1 1 0,0-1 0,0 1 0,0-1 0,0 1 0,1 0 0,-1-1 0,0 1 0,0 0 0,1 0 0,-1 0 0,0 0 0,0 0 0,1 0 0,-1 0 0,0 0 0,0 1 0,0-1 0,1 0 0,-1 1 0,0-1 0,0 1 0,0-1 0,0 1 0,0 0 0,0-1 0,0 1 0,1 1 0,29 24 0,-25-19 0,-1-1 0,1 2 0,-1-1 0,0 1 0,5 11 0,-8-15 0,-1 0 0,1-1 0,-1 1 0,0 0 0,0 0 0,0 0 0,-1 0 0,1-1 0,-1 1 0,0 0 0,0 0 0,-1 0 0,1 0 0,-2 7 0,2-11 0,0 0 0,0-1 0,0 1 0,0 0 0,-1 0 0,1 0 0,0-1 0,0 1 0,0 0 0,0 0 0,0 0 0,0 0 0,0 0 0,-1-1 0,1 1 0,0 0 0,0 0 0,0 0 0,0 0 0,-1 0 0,1 0 0,0 0 0,0 0 0,0-1 0,-1 1 0,1 0 0,0 0 0,0 0 0,0 0 0,0 0 0,-1 0 0,1 0 0,0 0 0,0 0 0,0 0 0,-1 0 0,1 0 0,0 1 0,0-1 0,0 0 0,-1 0 0,1 0 0,0 0 0,0 0 0,0 0 0,0 0 0,-1 0 0,1 1 0,0-1 0,0 0 0,0 0 0,0 0 0,0 0 0,0 0 0,0 1 0,-1-1 0,1 0 0,0 0 0,0 0 0,0 0 0,0 1 0,0-1 0,0 0 0,0 1 0,-5-17 0,5 5 0,0 0 0,1 1 0,0-1 0,1 1 0,0 0 0,0 0 0,1-1 0,7-14 0,-9 22 0,0 1 0,0-1 0,1 1 0,-1 0 0,1-1 0,-1 1 0,1 0 0,0 0 0,0 0 0,0 0 0,0 0 0,0 1 0,0-1 0,0 0 0,1 1 0,-1 0 0,0-1 0,1 1 0,-1 0 0,1 0 0,0 1 0,-1-1 0,1 0 0,0 1 0,-1 0 0,1 0 0,0 0 0,-1 0 0,1 0 0,0 0 0,0 0 0,-1 1 0,1 0 0,0-1 0,-1 1 0,1 0 0,4 3 0,-5-3 0,1 0 0,-1 1 0,0-1 0,1 1 0,-1-1 0,0 1 0,0 0 0,0 0 0,0 0 0,0 0 0,0 0 0,-1 1 0,1-1 0,-1 1 0,0-1 0,0 1 0,1-1 0,-1 1 0,-1-1 0,1 1 0,0 0 0,-1 0 0,1-1 0,-1 5 0,0 6 0,-1-1 0,0 1 0,0-1 0,-5 16 0,0 2 0,7-13 346,-1-17-451,0 0 0,0 1 0,0-1 0,0 0 0,0 1 0,1-1 0,-1 0 0,0 0 0,0 0 0,0 1 0,1-1 0,-1 0 0,0 0 0,0 0 0,1 1 0,-1-1 0,0 0 0,0 0 0,1 0 0,-1 0 0,0 0 0,0 0 0,1 1 0,-1-1 0,0 0 0,1 0 0,-1 0 0,0 0 0,0 0 0,1 0 0,-1 0 0,0 0 0,1 0 0,-1-1 0,0 1 0,0 0 0,1 0 0,-1 0 0,0 0 0,1 0 0</inkml:trace>
  <inkml:trace contextRef="#ctx0" brushRef="#br0" timeOffset="11780.93">3454 1630 25623,'0'0'2980,"-4"-1"-1287,-8-2-1165,0 1 0,0 0 0,-1 1-1,-18 0 1,28 1-535,0 0-1,0 0 1,0 1 0,0-1-1,-1 1 1,1-1 0,0 1-1,0 0 1,0 0 0,0 1-1,0-1 1,1 1 0,-1-1-1,0 1 1,1 0 0,-1 0-1,1 0 1,-1 0 0,1 0-1,0 1 1,0-1 0,0 1-1,-2 4 1,3-5 7,1 0 0,-1-1 0,1 1 0,0 0 0,0-1 0,-1 1 0,1 0 0,1-1 0,-1 1 0,0 0 0,0 0 0,1-1 0,-1 1 0,1 0 0,-1-1 0,1 1 0,0-1 0,-1 1 0,1-1 0,0 1 0,0-1 0,0 1 0,0-1 0,1 0 0,-1 0 0,0 1 0,3 1 0,0 0 0,0 0 0,0 0 0,0 0 0,1-1 0,-1 1 0,1-1 0,-1 0 0,7 1 0,-4-1 0,1-1 0,0 0 0,-1 0 0,1 0 0,0-1 0,0-1 0,-1 1 0,1-1 0,0-1 0,-1 1 0,1-1 0,-1 0 0,1-1 0,-1 0 0,0 0 0,0-1 0,0 0 0,9-6 0,-16 9 0,1 1 0,-1 0 0,1-1 0,-1 1 0,0-1 0,1 1 0,-1-1 0,0 1 0,1-1 0,-1 1 0,0-1 0,1 1 0,-1-1 0,0 1 0,0-1 0,0 1 0,0-1 0,1 0 0,-1 1 0,0-1 0,0 1 0,0-1 0,0 1 0,0-1 0,0 0 0,-1 1 0,1-1 0,0 1 0,0-1 0,0 1 0,0-1 0,-1 0 0,1 1 0,-1-1 0,0-1 0,-1 0 0,0 0 0,1 1 0,-1-1 0,0 1 0,0-1 0,0 1 0,0 0 0,-3-2 0,-3 0 0,1 0 0,-1 0 0,0 1 0,-13-3 0,21 5 0,-1 0 0,1-1 0,0 1 0,-1 0 0,1 0 0,-1 0 0,1 0 0,0 0 0,-1 0 0,1 0 0,-1 0 0,1 0 0,0 0 0,-1 0 0,1 0 0,-1 0 0,1 0 0,0 0 0,-1 1 0,1-1 0,0 0 0,-1 0 0,1 0 0,0 1 0,-1-1 0,1 0 0,0 0 0,-1 1 0,1-1 0,0 0 0,0 1 0,-1-1 0,1 0 0,0 1 0,0-1 0,0 0 0,-1 1 0,1-1 0,0 0 0,0 1 0,0-1 0,0 1 0,0-1 0,0 0 0,0 1 0,0-1 0,0 1 0,0-1 0,0 0 0,0 1 0,0-1 0,0 1 0,0-1 0,0 0 0,1 1 0,-1-1 0,0 0 0,0 1 0,0-1 0,1 0 0,-1 1 0,0-1 0,0 0 0,1 1 0,-1-1 0,1 0 0,18 26 0,-14-22 0,7 10 0,1-1 0,0-1 0,17 12 0,-27-21 0,1 0 0,0-1 0,-1 0 0,1 0 0,0 0 0,0 0 0,0-1 0,0 1 0,1-1 0,-1 0 0,0-1 0,0 1 0,1-1 0,-1 1 0,0-1 0,1-1 0,-1 1 0,0-1 0,6 0 0,30-20-394,-28 13-3200</inkml:trace>
  <inkml:trace contextRef="#ctx0" brushRef="#br0" timeOffset="12197.95">3639 1216 23919,'0'0'4088,"0"3"-2661,-2 11-1091,2-1 1,0 1-1,0-1 0,1 1 1,5 23-1,1 8-141,2 68 49,-6-53-70,3-1 0,15 65 1,-23-132-84,0 1-4161</inkml:trace>
  <inkml:trace contextRef="#ctx0" brushRef="#br0" timeOffset="12198.95">3592 1593 22511,'0'0'2424,"18"22"-904,-8-17 0,5-1-736,4 2 8,3-2-504,5-1 0,4-4-144,-5-4-8,-6-2-48,-5 3 0</inkml:trace>
  <inkml:trace contextRef="#ctx0" brushRef="#br0" timeOffset="12607.88">3802 1578 21911,'0'0'3643,"6"9"-795,-2-2-2724,-1 0 0,0 0 0,0 1 0,-1 0 0,1-1 0,-2 1 1,1 0-1,0 13 0,0-4 569,-5-26-625,1-1 0,0 0 0,1 0 0,0 1 0,1-1 0,0 0 0,2-16 0,-2 25-58,0 0 0,1-1-1,0 1 1,-1 0 0,1 0-1,0 0 1,0 0-1,-1 0 1,1 0 0,0 0-1,0 0 1,0 1-1,0-1 1,0 0 0,0 1-1,0-1 1,1 0 0,-1 1-1,0-1 1,0 1-1,0 0 1,1-1 0,-1 1-1,0 0 1,0 0 0,1 0-1,-1 0 1,0 0-1,1 0 1,-1 0 0,2 0-1,5 1 29,0 0 0,0 0 0,12 4 0,10 5 293,-6-1-853,-11-6-2963</inkml:trace>
  <inkml:trace contextRef="#ctx0" brushRef="#br0" timeOffset="13078.04">4014 1566 21911,'0'0'5352,"0"26"-4616,1-8 0,-1 6-464,0 0 8,2-2-96,1-5-8,0-6-24,1-5 0,0-3-24,7-7 8</inkml:trace>
  <inkml:trace contextRef="#ctx0" brushRef="#br0" timeOffset="13079.04">4033 1318 21711,'0'0'6080</inkml:trace>
  <inkml:trace contextRef="#ctx0" brushRef="#br0" timeOffset="13745.31">4131 1498 19999,'0'0'4171,"2"3"-3324,5 7-562,0 1 0,0 1 0,-1-1 0,6 17 1,-7-15-186,1 1 1,1-1 0,0 0-1,10 12 1,79 81 828,-95-105-1178,8 10 1028,-1-7-4242</inkml:trace>
  <inkml:trace contextRef="#ctx0" brushRef="#br0" timeOffset="13746.31">4108 1833 21103,'0'0'1104,"6"-26"8,7-7 552,10-4-8,8 0-808,7 5 0,4-1-504,1 2 8,-5 1-128,-3 1 0,-3 6-80,-4-1 8</inkml:trace>
  <inkml:trace contextRef="#ctx0" brushRef="#br0" timeOffset="14411.75">4828 1287 19895,'0'0'2042,"-3"-2"-730,-11-5-221,-3-3-482,0 1 0,-1 1 1,-1 1-1,-36-11 0,7 4 0,36 10-58,-1 0 0,-23-3 0,36 7-516,-1 0-1,0 0 1,1 0-1,-1 0 0,0 0 1,1 0-1,-1 0 0,0 0 1,1 1-1,-1-1 0,0 0 1,1 1-1,-1-1 1,1 0-1,-1 1 0,1-1 1,-1 0-1,1 1 0,-1-1 1,1 1-1,-1-1 1,1 1-1,-1 0 0,1-1 1,0 1-1,-1-1 0,1 1 1,0 0-1,0-1 1,-1 1-1,1-1 0,0 1 1,0 0-1,0-1 0,0 1 1,0 0-1,0 0 0,0-1 1,0 1-1,0 0 1,4 38 198,-2-26-78,1 56 107,-2 0 1,-3 0 0,-3-1-1,-18 90 1,-3 69-263,24-212 0,1-7 0,1 0 0,0-1 0,0 1 0,0 0 0,1-1 0,0 1 0,3 9 0,-3-14 0,0 0 0,1 0 0,-1 0 0,1 0 0,-1 0 0,1-1 0,0 1 0,0 0 0,1-1 0,-1 0 0,0 1 0,1-1 0,-1 0 0,1 0 0,0 0 0,-1-1 0,1 1 0,0-1 0,5 2 0,6 2 20,0-2-1,0 1 1,1-2 0,-1 0-1,1-1 1,14 0-1,89-10-771,-61 4-2602</inkml:trace>
  <inkml:trace contextRef="#ctx0" brushRef="#br0" timeOffset="14931.3">4803 1681 24823,'0'0'5392,"9"27"-4552,-8-5 8,5 15-584,1 1 16,-4-11-80,0-8-88,0-10-112,0-6 0,1-3 0,1-5 0</inkml:trace>
  <inkml:trace contextRef="#ctx0" brushRef="#br0" timeOffset="15445.55">4821 1538 23223,'0'0'6080</inkml:trace>
  <inkml:trace contextRef="#ctx0" brushRef="#br0" timeOffset="15903.34">4876 1660 19703,'0'0'786,"1"3"78,16 37 2415,-8-22-2879,-1 2-1,8 26 1,-14-37-282,5 18 295,-5-22-24,-1-17 194,-1-11-368,-1 8-57,1 0-1,1 0 1,0 1-1,0-1 0,7-22 1,-7 36-125,0-1 0,0 1-1,-1 0 1,2 0 0,-1-1 0,0 1 0,0 0 0,0 0 0,0 0 0,1 0 0,-1 1-1,0-1 1,1 0 0,-1 0 0,1 1 0,-1-1 0,1 1 0,-1-1 0,1 1 0,-1 0-1,1 0 1,-1-1 0,1 1 0,0 0 0,-1 0 0,1 1 0,-1-1 0,1 0 0,1 1 0,3 0 5,-1-1 1,0 2-1,0-1 1,1 0 0,-1 1-1,0 0 1,6 4 0,-9-5-18,0 1 0,0 0 0,0 0 0,-1 0 0,1 0 1,0 0-1,-1 0 0,1 1 0,-1-1 0,0 1 0,0-1 0,0 0 0,0 1 1,0 0-1,-1-1 0,1 1 0,-1-1 0,1 6 0,-1 5 59,0-1 0,-3 22 0,2-26-37,-1 4-273,-1 18 1022,2-28-1036,1-1 0,0 1 0,0-1 0,0 0-1,0 1 1,1-1 0,-1 1 0,0-1 0,0 0 0,1 1 0,-1-1-1,1 0 1,-1 1 0,1-1 0,1 1 0</inkml:trace>
  <inkml:trace contextRef="#ctx0" brushRef="#br0" timeOffset="16348.13">5260 1696 21503,'0'0'3432,"-1"-2"-2200,-1-1-1153,1 1-1,0 0 1,-1 0-1,1 0 1,-1 0-1,0 0 1,1 0-1,-1 0 0,0 0 1,0 1-1,0-1 1,-1 1-1,1-1 1,0 1-1,0 0 1,-1 0-1,1 0 1,-1 0-1,1 0 1,-1 1-1,1-1 1,-1 1-1,0-1 1,1 1-1,-1 0 1,1 0-1,-1 0 0,0 1 1,1-1-1,-1 1 1,1-1-1,-1 1 1,-4 2-1,4-2-65,0 0 0,-1 0-1,1 0 1,0 1 0,-1 0 0,1-1-1,0 1 1,0 1 0,1-1-1,-1 0 1,0 1 0,1-1 0,-1 1-1,1 0 1,0-1 0,0 1-1,0 0 1,0 1 0,0-1 0,1 0-1,0 0 1,-1 1 0,1-1-1,0 1 1,0 5 0,1-3 13,1 1 1,0 0-1,0 0 1,0 0 0,1-1-1,0 1 1,0-1-1,1 1 1,0-1-1,0 0 1,1 0 0,-1 0-1,1 0 1,0-1-1,1 0 1,-1 0-1,1 0 1,0 0-1,1-1 1,-1 1 0,1-1-1,0-1 1,0 1-1,0-1 1,8 3-1,-11-5-5,0-1-1,0 0 0,0 0 0,0 0 0,0 0 1,0 0-1,0-1 0,0 1 0,0-1 0,0 0 1,0 0-1,-1 0 0,1 0 0,0 0 0,-1-1 1,1 1-1,-1-1 0,1 1 0,-1-1 0,0 0 0,1 0 1,-1 0-1,0-1 0,-1 1 0,1 0 0,2-4 1,5-7 56,-1 0 0,0-1 1,8-19-1,-16 32-74,10-22 60,-1 0 1,-2-1 0,0-1 0,-1 1-1,-2-1 1,-1 0 0,0 0 0,-2-26-1,-3 8 37,-2 0 0,-1 0 0,-21-77 0,26 120-95,0-1 0,0 1-1,0-1 1,0 1 0,0 0 0,0-1 0,0 1-1,0-1 1,0 1 0,-1-1 0,1 1 0,0 0-1,0-1 1,0 1 0,0-1 0,-1 1 0,1 0-1,0-1 1,0 1 0,-1 0 0,1-1 0,0 1-1,-1 0 1,1 0 0,0-1 0,-1 1-1,1 0 1,-1 0 0,1-1 0,0 1 0,-1 0-1,1 0 1,-1 0 0,1 0 0,0 0 0,-1 0-1,0-1 1,0 2 3,0 0 0,0 0 0,0 0 1,0 0-1,1 0 0,-1 0 0,0 0 0,0 0 0,1 0 0,-1 0 0,1 0 0,-2 2 0,-12 39 81,8-14-42,1-1 0,2 1-1,-1 29 1,6 88 165,-1-119-162,0-11-23,0 0-1,0-1 0,2 1 0,0-1 1,0 1-1,2-1 0,-1 0 0,9 15 1,-10-23-27,0-1 1,1 1-1,-1-1 1,2 1-1,-1-1 1,0 0-1,1-1 1,0 1-1,0-1 1,0 0-1,1 0 1,-1 0-1,1-1 1,0 0-1,0 0 1,0 0-1,0-1 1,1 0-1,-1 0 1,7 0-1,-2 0 0,0 0 0,0-1 0,1 0 0,-1-1 0,0-1 0,14-2 0,-21 3 0,-1-1 0,0 0 0,0 0 0,0 0 0,0 0 0,0 0 0,0-1 0,-1 1 0,1-1 0,0 0 0,-1 0 0,1 0 0,-1 0 0,0 0 0,0 0 0,1-1 0,-2 1 0,1-1 0,0 1 0,0-1 0,-1 0 0,1 0 0,-1 0 0,0 0 0,0 0 0,1-4 0,-1 1 0,0-1 0,0 1 0,0-1 0,-1 1 0,0-1 0,0 1 0,0-1 0,-1 0 0,-2-7 0,2 11 0,0 0 0,0 1 0,0-1 0,0 0 0,-1 1 0,1-1 0,-1 1 0,0-1 0,0 1 0,1 0 0,-2 0 0,1 0 0,0 0 0,0 0 0,-1 0 0,1 1 0,-1-1 0,1 1 0,-1 0 0,1-1 0,-1 1 0,0 0 0,-3 0 0,1-1 0,-1 1 0,0-1 0,0 1 0,0 0 0,-11 0 0,16 1 0,0 0 0,0 0 0,0 0 0,0 0 0,0 0 0,0 0 0,0 1 0,0-1 0,0 0 0,0 1 0,0-1 0,0 1 0,0-1 0,0 1 0,0-1 0,1 1 0,-1 0 0,0-1 0,0 1 0,1 0 0,-1 0 0,0 0 0,1-1 0,-1 1 0,1 0 0,-1 0 0,1 0 0,-1 0 0,1 0 0,0 0 0,-1 0 0,1 0 0,0 0 0,0 0 0,0 0 0,0 1 0,-1 9 0,2 1 0,-1-1 0,1 0 0,1 0 0,0 0 0,1 0 0,0 0 0,5 12 0,-5-16 0,-1-1 0,1 0 0,1 0 0,-1-1 0,1 1 0,0-1 0,0 0 0,0 0 0,1 0 0,0 0 0,0-1 0,0 0 0,1 0 0,-1 0 0,7 3 0,-10-6 8,0-1 0,0 1 1,0 0-1,1-1 0,-1 1 0,0-1 1,0 1-1,0-1 0,1 0 0,-1 0 1,0 0-1,0-1 0,1 1 0,-1 0 1,0-1-1,0 1 0,0-1 0,0 0 1,0 0-1,0 0 0,0 0 0,3-2 1,1-1-261,0-1 1,0-1 0,-1 1-1,10-12 1,-4 4-2669</inkml:trace>
  <inkml:trace contextRef="#ctx0" brushRef="#br0" timeOffset="16794.95">5692 1638 24623,'0'0'4416,"2"4"-2941,33 67 644,-28-55-2101,0 0 0,1 0 0,1-1 0,0-1 0,1 1 0,22 24 0,-9-17-18</inkml:trace>
  <inkml:trace contextRef="#ctx0" brushRef="#br0" timeOffset="16795.95">5671 2006 22415,'0'0'2000,"7"-32"-656,4-4 16,6-10-648,4-4 8,0 0-488,-2 7 8,3 13-88,0 9 0,-5 10-40,1 2 16,1 5-40,0 1 0</inkml:trace>
  <inkml:trace contextRef="#ctx0" brushRef="#br0" timeOffset="17619.34">6004 1357 21103,'0'0'5816,"3"0"-5137,19 2-149,1 1 1,39 12 0,-61-15-508,0 0 0,0 1 0,0-1 0,0 0 0,0 0 0,-1 1 0,1-1 0,0 1 0,0-1 0,0 1 0,-1-1 0,1 1 0,0-1 0,0 1 0,-1 0 0,1-1 0,-1 1 0,1 0 0,-1 0 0,1 0 0,-1-1 0,1 1 0,-1 0 0,1 0 0,-1 0 0,0 0 0,0 0 0,1 0 0,-1-1 0,0 1 0,0 0 0,0 0 0,0 2 0,-1 2 42,0 0-1,0 0 1,-1 0-1,1-1 1,-4 7 0,-2 9 21,-2 15 162,-6 39-1,13-60-134,1 1 0,1 0-1,0 0 1,1 0 0,5 25 0,74 279 905,-65-267-895,-14-47-123,1 1 0,-1-1 0,0 1 0,-1-1 0,1 1 0,-1 0 0,0-1 0,0 1 0,-1 0 0,-1 6 0,1-9 0,0 0 0,0 0 0,-1 1 0,1-1 0,-1 0 0,0 0 0,0-1 0,0 1 0,0 0 0,-1-1 0,1 1 0,-1-1 0,1 0 0,-1 0 0,0 0 0,0 0 0,-5 3 0,-1-1 0,-1-1 0,1 0 0,0-1 0,0 0 0,-1 0 0,0-1 0,1 0 0,-1 0 0,0-1 0,1-1 0,-1 0 0,1 0 0,-11-3 0,-16-4 0,-69-27 0,87 28 0,-8-3 0,13 4 0,-1 1 0,-26-6 0,45 9-458,1-1 0,-1 1 1,1-1-1,7-5 0</inkml:trace>
  <inkml:trace contextRef="#ctx0" brushRef="#br0" timeOffset="18300.54">6634 1432 23719,'0'0'5831,"0"-3"-5493,0 2-325,0 1 1,0-1-1,0 0 0,0 0 0,0 0 0,0 1 0,-1-1 0,1 0 0,0 0 0,-1 1 0,1-1 0,0 0 0,-1 0 0,1 1 0,-1-1 0,1 0 0,-1 1 0,1-1 0,-1 1 0,1-1 1,-1 1-1,0-1 0,1 1 0,-1-1 0,-1 0 0,-1 0 15,0 0 0,-1-1 1,1 1-1,0 1 0,-1-1 1,-5 0-1,-7 0 116,-31 3 1,46-2-134,-22 2 285,1 1 1,0 1 0,0 1-1,0 1 1,-36 16 0,57-22-286,1 1 0,-1-1 0,1 0 0,0 1 0,-1 0 0,1-1 0,0 1 0,-1-1 0,1 1 0,0-1 0,0 1 0,-1-1 0,1 1 0,0 0 0,0-1 1,0 1-1,0 0 0,0-1 0,0 1 0,0-1 0,0 1 0,0 0 0,0-1 0,0 2 0,5 18-40,-5-19 35,9 30-6,-1-6 0,-2 0 0,0 1 0,-1 0 0,1 52 0,-8-17 0,-3 0 0,-3 0 0,-25 98 0,30-149 0,0 1 0,1 0 0,1-1 0,0 1 0,0 17 0,1-23 0,1 0 0,0 0 0,0 0 0,0-1 0,0 1 0,1 0 0,0 0 0,0-1 0,0 1 0,1-1 0,0 1 0,-1-1 0,1 0 0,4 4 0,16 15 0,-10-9 0,20 24 0,-31-35 0,-1 0 0,1-1 0,1 1 0,-1-1 0,0 1 0,1-1 0,-1 0 0,1 0 0,0 0 0,5 3 0,-6-4 0,-1-1 0,1 1 0,0-1 0,0 0 0,0 0 0,0 0 0,-1 0 0,1 0 0,0 0 0,0 0 0,0-1 0,0 1 0,-1-1 0,1 1 0,0-1 0,0 0 0,-1 1 0,1-1 0,-1 0 0,1 0 0,1-2 0,10-7-18,0 0-1,21-23 1,-16 12-3898</inkml:trace>
  <inkml:trace contextRef="#ctx0" brushRef="#br0" timeOffset="18785.85">6716 1903 24223,'0'0'7456,"3"4"-7264,-1-2-172,0 1 0,-1 0 0,1 0-1,-1 0 1,1 1 0,-1-1 0,0 0 0,0 0 0,0 1-1,0-1 1,-1 1 0,0-1 0,1 0 0,-1 1 0,0-1 0,-2 7-1,-2 20 82,2-23-62,1 0-1,0 0 1,0 0-1,0 0 0,1 0 1,0 0-1,1 0 1,1 8-1,-2-14-35,0-1 0,1 0 0,-1 1 1,1-1-1,-1 0 0,0 1 0,1-1 0,-1 0 0,1 0 1,-1 1-1,1-1 0,-1 0 0,1 0 0,-1 0 0,1 0 1,-1 0-1,1 1 0,-1-1 0,1 0 0,-1 0 0,1 0 1,-1-1-1,0 1 0,1 0 0,-1 0 0,1 0 0,-1 0 1,1 0-1,-1 0 0,1-1 0,-1 1 0,1 0 0,0-1 1,17-8-8,-2-3-4087</inkml:trace>
  <inkml:trace contextRef="#ctx0" brushRef="#br0" timeOffset="18786.85">6744 1634 22607,'0'0'6544</inkml:trace>
  <inkml:trace contextRef="#ctx0" brushRef="#br0" timeOffset="19442.41">6915 1426 20903,'0'0'1782,"3"-1"-580,5 0-872,-1 0 0,1 0 1,-1 1-1,1 0 0,-1 0 0,1 1 0,-1 0 0,12 3 0,61 22-117,-42-12 276,-38-14-468,1 0-1,-1 1 0,1-1 0,-1 0 0,0 0 0,1 1 0,-1-1 0,0 0 0,1 1 0,-1-1 0,0 1 0,1-1 0,-1 0 0,0 1 0,0-1 0,1 1 0,-1-1 0,0 1 0,0-1 0,0 1 0,0-1 0,0 1 0,0-1 0,0 1 0,0-1 0,0 1 0,0-1 0,0 1 0,0-1 0,0 0 0,0 1 0,0-1 0,-1 2 0,-6 19 220,4-14-167,-4 12 42,0 0 0,2 1 0,0-1-1,1 1 1,1 1 0,1-1 0,1 0 0,1 0 0,0 1 0,5 28 0,23 75 266,2 14 85,-28-120-360,0-1 1,-1 1-1,-1-1 0,-1 1 1,-5 32-1,6-48-86,0 1 0,-1-1 0,1 1 0,-1-1 0,0 1 0,0-1 0,0 1 0,0-1 0,0 0 0,0 0 0,-1 1 0,1-1 0,-1 0 0,1 0 0,-1-1-1,0 1 1,0 0 0,0 0 0,0-1 0,0 1 0,0-1 0,0 0 0,0 0 0,-1 0 0,1 0 0,0 0 0,-1 0 0,1 0 0,-1-1 0,1 1 0,-1-1 0,1 0 0,-1 0 0,1 0 0,-1 0 0,0 0 0,1 0 0,-5-2 0,-19-2 185,-1-2 1,-47-16-1,14 3-144,58 18-61,-1 0 0,0 0 0,0 0 0,0 0 0,0 1 0,0 0 0,0-1 0,0 1 0,0 0 0,0 0 0,0 1 0,0-1 0,0 1 0,0-1 0,0 1 0,0 0 0,0 0 0,1 0 0,-1 1 0,0-1 0,1 1 0,-1-1 0,1 1 0,-1 0 0,1 0 0,0 0 0,0 0 0,0 1 0,0-1 0,0 0 0,0 1 0,1-1 0,-1 1 0,1 0 0,0-1 0,0 1 0,0 0 0,0 0 0,0 0 0,0 4 0,-3 19-4041</inkml:trace>
  <inkml:trace contextRef="#ctx0" brushRef="#br0" timeOffset="49984.17">521 2618 15576,'0'0'3327,"0"4"-1865,-3 34-306,2 0 0,5 50 1,-1 26-400,-3-15-233,-8 112 722,8-210-1224,0 0 1,0 0-1,0 0 1,0 0 0,0-1-1,0 1 1,0 0 0,0 0-1,-1 0 1,1 0 0,0-1-1,0 1 1,-1 0 0,1 0-1,-1 0 1,1-1 0,-1 1-1,1 0 1,-1-1 0,0 2-1,0-2-6,0 0 1,1-1-1,-1 1 0,1 0 0,-1 0 1,1 0-1,-1-1 0,1 1 0,-1 0 1,1 0-1,0-1 0,-1 1 0,1-1 0,-1 1 1,1 0-1,0-1 0,-1 1 0,1-1 1,0 1-1,-1-1 0,1 1 0,0-1 1,-17-38 270,10 12-191,1 0 0,1-1 0,1 1 0,2-1 1,0 0-1,5-40 0,4-4 231,22-93 0,-29 165-326,4-20 72,1 0-1,0 1 0,1 0 0,16-33 0,-20 48-61,0 1 0,0-1 0,0 1 1,0-1-1,1 1 0,0 0 0,-1 0 1,1 0-1,0 0 0,1 1 0,-1-1 0,0 1 1,1-1-1,-1 1 0,1 1 0,0-1 1,0 0-1,-1 1 0,1 0 0,0 0 0,0 0 1,1 0-1,-1 0 0,0 1 0,0 0 1,0 0-1,0 0 0,0 0 0,0 1 1,5 1-1,-7-1-6,1-1 0,-1 1 0,0 0 0,0 1 0,1-1 0,-1 0 0,0 1 0,0-1 0,0 1 0,-1-1 0,1 1 0,0 0 0,-1 0 0,1 0 0,-1 0 0,1 0 0,-1 0 0,0 0 0,0 0 0,0 1 0,0-1 0,0 0 0,-1 1 0,1-1 0,0 4 0,1 8 10,-1 0-1,0-1 1,-2 20-1,1-20-1,-16 150 139,17-143 222,-1-19-548,0 0 0,0 0 0,0-1 1,0 1-1,0 0 0,1 0 0,-1-1 1,0 1-1,0 0 0,1-1 1,-1 1-1,0 0 0,1-1 0,-1 1 1,1-1-1,-1 1 0,1 0 0,-1-1 1,1 1-1,-1-1 0,1 0 0,0 1 1</inkml:trace>
  <inkml:trace contextRef="#ctx0" brushRef="#br0" timeOffset="50403.58">784 2683 20599,'0'0'4206,"0"6"-3436,-1 21-322,2 1 0,9 49 0,-5-48-145,-5-29-295,-1 0 0,1 0-1,0 0 1,0 0 0,0 0 0,0 0 0,0 0 0,0 0 0,0 0 0,0 0 0,0 0 0,0 0 0,0 0 0,0 0 0,0 0 0,0 0-1,0 0 1,0 0 0,0 0 0,0 0 0,0 0 0,0 0 0,0 0 0,-1 0 0,1 0 0,0 0 0,0 0 0,0 0 0,0 0 0,0 0 0,0 0-1,-4-17 101,0 3-69,1 1 0,1-1 0,0 0 0,1 0 0,0 0 0,1 0 0,4-28 0,-3 40-30,-1 0 0,0 1 0,1-1 0,-1 0 1,1 0-1,0 1 0,-1-1 0,1 0 0,0 1 0,0-1 0,0 1 0,0-1 0,1 1 0,-1-1 0,0 1 0,0 0 0,1 0 0,-1 0 0,1 0 1,-1 0-1,1 0 0,-1 0 0,1 0 0,0 0 0,0 1 0,-1-1 0,1 1 0,0-1 0,3 1 0,1 0 20,1 1 0,-1 0 0,0 0 0,0 1 0,0 0 0,0 0 0,6 3 0,25 7 46,9-8 26,-29-4-3698</inkml:trace>
  <inkml:trace contextRef="#ctx0" brushRef="#br0" timeOffset="50788.02">1019 2663 19895,'-1'6'0,"-2"6"904,0 8-8,0 10 280,0-1 8,6-7-512,0-4 0,1-3-480,4-4 8,2-4-112,1-6 0,0-4-56,5-10 16</inkml:trace>
  <inkml:trace contextRef="#ctx0" brushRef="#br0" timeOffset="50789.02">1021 2437 18087,'0'0'4176</inkml:trace>
  <inkml:trace contextRef="#ctx0" brushRef="#br0" timeOffset="51214.53">1119 2633 15976,'0'0'458,"0"4"53,3 23 624,2 1 0,7 29 0,2 4-279,-8-41-215,-6-20-630,0 0 0,1 0 0,-1 0 1,0 0-1,0 0 0,0 0 0,0 0 0,1 0 1,-1 0-1,0 0 0,0 0 0,0-1 0,0 1 1,1 0-1,-1 0 0,0 0 0,0 0 0,0 0 0,0 0 1,0 0-1,0 0 0,1-1 0,-1 1 0,0 0 1,0 0-1,0 0 0,0 0 0,0 0 0,0-1 1,0 1-1,0 0 0,0 0 0,0 0 0,0 0 0,0-1 1,0 1-1,0 0 0,0 0 0,0 0 0,0 0 1,0-1-1,0 1 0,0 0 0,0 0 0,0 0 0,0 0 1,0-1-1,4-43 616,-3 29-597,0 4 38,12-80 397,-11 78-322,1 1-1,1-1 0,0 1 1,11-23-1,-15 34-131,0 1-1,0-1 1,1 1 0,-1-1 0,0 1 0,0-1-1,1 1 1,-1 0 0,0-1 0,1 1-1,-1-1 1,0 1 0,1 0 0,-1-1 0,0 1-1,1 0 1,-1-1 0,1 1 0,-1 0-1,1 0 1,-1-1 0,1 1 0,-1 0-1,1 0 1,-1 0 0,1 0 0,-1 0 0,1 0-1,-1 0 1,1 0 0,-1 0 0,1 0-1,-1 0 1,1 0 0,-1 0 0,1 0 0,1 1 8,-1 0 0,1 1 0,-1-1 0,0 0 1,1 0-1,-1 1 0,0-1 0,0 0 0,0 1 1,2 2-1,16 42 187,-8-5 91,11 77-1,-22-117-282,0-1 1,0 1-1,0 0 0,0 0 0,1 0 1,-1-1-1,0 1 0,0 0 0,1 0 0,-1-1 1,0 1-1,1 0 0,-1-1 0,1 1 1,-1 0-1,1-1 0,-1 1 0,1 0 0,-1-1 1,1 1-1,0-1 0,-1 1 0,1-1 1,0 0-1,-1 1 0,1-1 0,0 0 0,0 1 1,-1-1-1,1 0 0,0 0 0,0 0 1,1 1-1,21-7-3427</inkml:trace>
  <inkml:trace contextRef="#ctx0" brushRef="#br0" timeOffset="51660.01">1441 2227 18391,'0'-4'800,"-1"-11"91,1 9 313,2 16 423,13 67-1135,-3 1 0,-4 0 1,-2 103-1,-7-142-378,1-8 158,-7 51 1,4-74 51</inkml:trace>
  <inkml:trace contextRef="#ctx0" brushRef="#br0" timeOffset="52087.88">1375 2600 18591,'0'0'768,"19"-6"16,0 3 336,8 0 0,6 1-448,-1 2 16,-5 2-424,-6 1 8,-5-2-120,-2-1 0,0 0-40,0-3-8</inkml:trace>
  <inkml:trace contextRef="#ctx0" brushRef="#br0" timeOffset="52088.88">1651 2228 17687,'0'0'1466,"0"3"-444,-9 141 1835,1 9-2410,8-128-344,1 0 0,1-1 0,11 49 0,-12-66-71,1 0-1,1 0 0,-1 0 1,1-1-1,0 1 0,0-1 0,1 0 1,0 0-1,6 7 0,-8-11-15,0 1 0,1-1-1,-1 0 1,1-1 0,0 1-1,-1 0 1,1-1 0,0 1-1,0-1 1,0 0 0,0 0-1,0 0 1,1-1 0,-1 1-1,0-1 1,0 1 0,0-1-1,1 0 1,-1 0 0,0-1-1,0 1 1,4-2 0,2 0 27,0 0 0,0-1 0,0 0 1,-1-1-1,0 0 0,11-7 1,6-6-3122</inkml:trace>
  <inkml:trace contextRef="#ctx0" brushRef="#br0" timeOffset="52514.02">1913 2598 17687,'0'0'2579,"1"3"-1538,6 17-568,0 0-1,-2 0 0,0 1 0,-1-1 0,-1 1 0,0 22 1,-2-58-261,1 0 0,0 0 1,8-26-1,0 1-27,-8 31-124,5-23 86,-6 30-124,-1 1-1,1-1 0,-1 0 1,1 1-1,0-1 1,0 1-1,-1-1 0,1 1 1,0-1-1,0 1 0,1-1 1,-1 1-1,3-2 1,-3 3-11,-1 0 1,1 0 0,0 1 0,0-1 0,0 0 0,0 1-1,-1-1 1,1 0 0,0 1 0,0-1 0,-1 1 0,1-1 0,0 1-1,-1 0 1,1-1 0,-1 1 0,1 0 0,-1-1 0,1 1 0,-1 0-1,1 0 1,-1-1 0,0 1 0,1 0 0,-1 1 0,2 2 14,12 20 95,-2 0 0,-1 1 0,-1 1 0,-1 0 0,-2 0 0,6 28 0,-9-40-304,-3-10-2907</inkml:trace>
  <inkml:trace contextRef="#ctx0" brushRef="#br0" timeOffset="53536.57">2364 2132 12160,'0'0'6083,"-4"6"-4679,-11 15-723,2 0-1,0 2 0,-14 34 0,-25 80 249,44-110-730,1 0 1,1 1-1,1 0 1,2 0 0,0 0-1,2 0 1,1 1-1,2-1 1,1 0-1,0 0 1,3 0 0,0 0-1,1-1 1,2 0-1,17 36 1,-18-45 171,17 25 0,-22-38-285,0-1 0,0 0 0,1 0-1,-1 0 1,1 0 0,0 0-1,0-1 1,0 0 0,1 1-1,6 2 1,-9-5-45,0 0-1,0-1 1,0 1-1,-1-1 1,1 1-1,0-1 1,0 0-1,0 0 1,0 0-1,0 0 1,0 0-1,0 0 1,2-1-1,5-3-3528</inkml:trace>
  <inkml:trace contextRef="#ctx0" brushRef="#br0" timeOffset="54974.33">2486 2281 8840,'1'-3'778,"0"-2"-1446,6-20 5834,-4 21-1863,-2 19-1825,-12 139 991,1-28-482,8-103-1532,2 1 1,0 0 0,2 0 0,1 0-1,9 41 1,-11-64-420,-1 1 0,1-1-1,-1 1 1,1-1 0,-1 1 0,1-1-1,0 1 1,0-1 0,0 0-1,-1 1 1,1-1 0,1 0 0,-1 0-1,0 0 1,0 1 0,0-1-1,1-1 1,-1 1 0,0 0 0,1 0-1,-1 0 1,1-1 0,-1 1-1,1-1 1,-1 1 0,1-1 0,-1 1-1,1-1 1,-1 0 0,1 0 0,0 0-1,-1 0 1,1 0 0,-1 0-1,1 0 1,0-1 0,-1 1 0,1 0-1,-1-1 1,1 0 0,-1 1-1,1-1 1,-1 0 0,0 0 0,3-1-1,3-2 66,1-1 0,-1-1 1,-1 1-1,1-1 0,-1 0 0,11-13 0,-11 11 47,0 0 1,-1 0-1,0 0 0,0 0 1,-1-1-1,0 0 1,-1 1-1,0-2 0,0 1 1,-1 0-1,0 0 1,1-13-1,-3 22 35,-4 9 282,1 11-383,1 0-1,1 0 1,0 0-1,3 23 1,-1-34-61,0 1-1,1-1 1,0 0 0,1 1-1,-1-1 1,2 0 0,-1 0-1,1-1 1,1 1 0,-1-1-1,7 8 1,-10-14-13,1 0-1,-1 0 1,1-1-1,-1 1 1,1-1 0,0 1-1,0-1 1,0 1 0,0-1-1,0 0 1,0 0-1,0 0 1,0 0 0,0-1-1,0 1 1,0 0-1,1-1 1,-1 1 0,0-1-1,5 0 1,-4 0-2,0-1 0,0 0 0,0 0 1,-1 0-1,1 0 0,0 0 0,0-1 0,-1 1 0,1-1 1,-1 1-1,1-1 0,-1 0 0,0 0 0,1 0 1,1-3-1,13-15-3978</inkml:trace>
  <inkml:trace contextRef="#ctx0" brushRef="#br0" timeOffset="55517.94">2802 2575 15880,'0'0'4357,"1"4"-3427,11 52 986,10 115 0,-21-147-912,-2-23-393,0-5-21,-4-39 158,2 14-541,1 0 0,2 0-1,1 0 1,6-43 0,-6 70-190,-1 0-1,0 1 1,0-1 0,1 1 0,-1-1 0,1 1-1,0-1 1,-1 1 0,1-1 0,0 1 0,0-1 0,0 1-1,0 0 1,0 0 0,0-1 0,0 1 0,1 0-1,-1 0 1,3-1 0,-3 1-6,0 1 1,1 0-1,-1-1 0,0 1 0,1 0 1,-1 0-1,0 0 0,1 0 0,-1 0 1,0 1-1,1-1 0,-1 0 1,0 1-1,1-1 0,-1 1 0,0-1 1,0 1-1,2 0 0,3 3 8,0 0 0,0 1 0,-1-1 0,0 1-1,0 0 1,0 0 0,5 8 0,-4-3-1,0-1-1,-1 1 0,0 1 1,0-1-1,-1 1 1,0 0-1,3 20 1,-4-12 31,0 1 1,-2-1 0,-2 35 0,1-51-356,0 12 959,3-7-4653</inkml:trace>
  <inkml:trace contextRef="#ctx0" brushRef="#br0" timeOffset="56050.46">3148 2699 15376,'0'0'2178,"-4"-1"-946,2 0-1110,-1 0 1,1 1-1,-1-1 1,1 1-1,-1 0 0,1 0 1,-1 0-1,1 0 0,-1 0 1,1 1-1,-1-1 0,1 1 1,-1 0-1,1 0 0,0-1 1,-1 1-1,1 1 0,0-1 1,0 0-1,0 1 0,-1-1 1,2 1-1,-1-1 1,0 1-1,0 0 0,0 0 1,1 0-1,-1 0 0,-2 4 1,3-3-51,-1 0 0,0-1 0,1 1 0,0 0 0,0 0 0,0 0 0,0 0 0,0 1 0,0-1 0,1 0 0,0 0 0,-1 0 0,1 0 0,0 1 0,1-1 0,-1 0 0,0 0 0,1 0 0,0 0 0,0 0 0,0 1 0,0-2 0,0 1 0,1 0 0,-1 0 0,1 0 0,3 3 0,-3-3-15,1 1 0,-1-2 0,1 1 0,0 0 0,0-1 0,1 1 0,-1-1 0,0 0 0,1 0 0,-1 0-1,1-1 1,0 1 0,-1-1 0,1 0 0,0 0 0,0 0 0,0 0 0,0-1 0,0 0 0,0 1 0,7-2 0,-4-1 26,1 0 0,-1 0 1,0 0-1,0-1 0,0-1 1,-1 1-1,1-1 0,-1 0 1,0 0-1,0-1 0,0 1 1,5-7-1,-7 8-22,-1-1 1,0 0-1,0 0 1,-1 1-1,1-2 0,-1 1 1,0 0-1,4-9 1,-6 10-20,1 0 0,0 1 0,-1-1 1,0 0-1,0 1 0,1-1 1,-2 0-1,1 0 0,0 1 0,0-1 1,-1 0-1,0 1 0,1-1 1,-1 0-1,0 1 0,-2-4 0,1 4-8,0 0 0,1-1-1,-1 1 1,0 1-1,-1-1 1,1 0-1,0 0 1,0 1-1,-1-1 1,1 1 0,-1 0-1,1 0 1,-1 0-1,0 0 1,1 0-1,-1 0 1,0 1-1,0-1 1,1 1 0,-1 0-1,0 0 1,0 0-1,0 0 1,1 1-1,-1-1 1,0 1-1,-5 1 1,5-1-12,0-1 0,-1 1-1,1 0 1,0 0 0,0 1-1,0-1 1,0 1 0,0-1 0,0 1-1,0 0 1,1 0 0,-1 0 0,1 0-1,-1 1 1,1-1 0,0 1 0,0 0-1,0-1 1,0 1 0,0 0 0,1 0-1,-1 0 1,0 4 0,1-6-19,1 0 1,0-1-1,0 1 1,0 0-1,0 0 1,0-1-1,0 1 1,0 0-1,0 0 1,0 0-1,0-1 1,1 1-1,-1 0 1,0 0-1,0-1 1,1 1-1,-1 0 1,1-1-1,-1 1 1,0 0-1,1-1 1,-1 1-1,1-1 1,0 1-1,-1-1 1,1 1-1,-1-1 1,1 1-1,0-1 1,0 1-1,8 2-3624</inkml:trace>
  <inkml:trace contextRef="#ctx0" brushRef="#br0" timeOffset="56536.42">3312 2274 16184,'-6'-15'373,"4"8"2,0 1 0,-1 0 0,0-1 0,0 1 1,-1 1-1,0-1 0,0 0 0,-8-9 0,10 19-55,1-1 1,0 1-1,0 0 1,0-1 0,0 1-1,1 5 1,-1 15 13,0 0 0,3 0 0,0 0 1,1 0-1,8 31 0,42 119 1225,-33-111-995,-10-33-288,-4-15-29,-1 0 0,0 1 0,-2 0 0,3 25 0,-5-41-230,-1 0-1,0 1 1,0-1-1,0 0 1,0 0-1,0 1 0,0-1 1,0 0-1,0 0 1,0 1-1,0-1 1,0 0-1,0 0 0,0 1 1,0-1-1,0 0 1,0 0-1,0 1 0,0-1 1,0 0-1,0 0 1,0 1-1,0-1 1,0 0-1,0 0 0,0 1 1,-1-1-1,1 0 1,0 0-1,0 0 0,0 1 1,0-1-1,-1 0 1,1 0-1,0 0 1,0 0-1,-1 0 0,1 1 1,0-1-1,0 0 1,0 0-1,-1 0 0,1 0 1,0 0-1,0 0 1,-1 0-1,1 0 1,0 0-1,0 0 0,-1 0 1,1 0-1,-1 0 1,-13-12 375,-13-24-101,23 30-236,-27-47 247,29 49-260,0 0 0,0-1 1,1 1-1,-1-1 1,1 1-1,0-1 1,0 0-1,1 1 1,-1-1-1,1-8 1,1 13-35,-1-1 0,0 1 0,0-1 1,0 1-1,1 0 0,-1-1 0,0 1 0,0-1 0,1 1 1,-1 0-1,0-1 0,1 1 0,-1 0 0,0-1 1,1 1-1,-1 0 0,0 0 0,1-1 0,-1 1 1,1 0-1,-1 0 0,0 0 0,1 0 0,-1-1 1,1 1-1,-1 0 0,1 0 0,-1 0 0,1 0 0,-1 0 1,1 0-1,-1 0 0,0 0 0,1 1 0,20 2 97,-18-2-88,20 6 52,40 16 0,-46-15-66,0-1 1,1-1 0,0 0 0,32 4 0,-47-9-4,0-1-1,0 0 1,0 0 0,1 0-1,-1-1 1,0 1-1,0-1 1,0 0 0,0 0-1,0 0 1,0 0-1,-1 0 1,1 0 0,0-1-1,0 0 1,-1 1 0,1-1-1,-1 0 1,0 0-1,1 0 1,-1-1 0,0 1-1,0-1 1,-1 1 0,1-1-1,0 1 1,1-6-1,-1 5 1,-1-1 0,0 0 0,0 1-1,0-1 1,0 0 0,-1 0 0,1 0 0,-1 1-1,0-1 1,0 0 0,-1 0 0,1 0-1,-1 1 1,0-1 0,0 0 0,0 0-1,0 1 1,-1-1 0,1 1 0,-1-1 0,0 1-1,-4-5 1,5 5 0,-1 1 0,0 0 0,0 1 0,0-1 0,0 0 0,0 0 0,0 1 0,0 0 0,0-1 0,-1 1 0,1 0 0,0 0 0,-1 0 0,-2-1 0,4 2 0,-1 0 0,1 0 0,-1 0 0,1 0 0,-1 0 0,1 0 0,-1 1 0,1-1 0,0 0 0,-1 1 0,1-1 0,-1 1 0,1-1 0,0 1 0,0 0 0,-1 0 0,1-1 0,0 1 0,0 0 0,0 0 0,0 0 0,0 0 0,0 0 0,0 1 0,0-1 0,0 0 0,0 2 0,-4 6 1,1 0 0,1 0 0,-1 0 0,2 0 0,-1 1 0,1-1 0,1 1-1,0 0 1,0-1 0,1 1 0,0 11 0,0-15 4,1 0 0,-1 0-1,1 0 1,0 0 0,1 0-1,-1 0 1,1-1 0,0 1 0,1 0-1,-1-1 1,1 0 0,0 0-1,1 1 1,-1-2 0,1 1 0,0 0-1,0-1 1,0 0 0,7 5-1,-8-7 16,-1-1 0,1 0 0,0 0 0,0 0 0,0 0 0,0 0 0,1-1 0,-1 0 0,0 1 0,0-1 0,0 0 0,0 0 0,0-1 0,0 1 0,0-1 0,1 1 0,-1-1 0,3-2 0,5-1-617,0-1 1,0 0-1,11-7 1,-15 8-1080</inkml:trace>
  <inkml:trace contextRef="#ctx0" brushRef="#br0" timeOffset="56980.77">3722 2597 17983,'0'0'4666,"1"5"-3812,4 50 132,-1-13-78,12 53 0,-9-72-437,-4-16-52,-4-16 282,-1 0-594,-13-88 530,13 85-555,2 0 0,0 0 1,0 0-1,1 0 0,5-23 1,-6 33-67,0 1 0,1-1 0,-1 1 0,0-1 1,1 1-1,0-1 0,-1 1 0,1 0 0,0-1 1,0 1-1,-1 0 0,1 0 0,0-1 0,0 1 0,1 0 1,-1 0-1,0 0 0,0 0 0,0 0 0,1 1 0,-1-1 1,2-1-1,-1 2-3,-1 0 0,1 0 0,0 0 0,-1 0 0,1 0 0,0 0 0,-1 0 0,1 1 0,0-1-1,-1 1 1,1-1 0,-1 1 0,1-1 0,-1 1 0,1 0 0,2 1 0,1 2 3,0 0-1,1 1 1,-2-1-1,1 1 1,0 0-1,-1 0 1,0 0-1,5 10 1,-4-3 12,0 0 1,-1 1 0,-1-1 0,0 1-1,-1 0 1,0 0 0,0 13-1,2 13 157,-3-32 6,1 1-530</inkml:trace>
  <inkml:trace contextRef="#ctx0" brushRef="#br0" timeOffset="57827.54">4312 2343 12664,'0'0'5345,"-3"-1"-3920,-22-3 85,1-2 1,-47-18-1,3 1 260,10 0 1721,57 26-3351,0-1 0,0 1 1,1-1-1,-1 1 1,1 0-1,0-1 0,0 1 1,0 0-1,0-1 0,1 4 1,-1-6-116,3 46 221,-1-16-31,-1 0 1,-3 36-1,-21 219 780,19-251-925,2-26-69,1 0 0,0 0 0,1 1 0,0-1-1,0 1 1,1-1 0,1 11 0,-1-17-1,0 0 0,1 0 0,-1 0 0,0 0 0,1-1 0,-1 1 0,1 0 0,-1-1 0,1 1 0,0-1 0,-1 0 0,1 1 0,0-1 0,0 0 0,0 0 0,0 0 0,0-1 0,0 1 0,0 0 0,0-1 0,1 1 0,-1-1 0,4 0 0,7 2 0,0-2 0,22-1 0,-30 1 0,101-12 70,-67 2-4148</inkml:trace>
  <inkml:trace contextRef="#ctx0" brushRef="#br0" timeOffset="58237.94">4348 2654 15680,'0'0'1913,"2"2"-1151,0 3-305,1 0-1,-1 1 0,0-1 1,-1 0-1,1 1 0,-1-1 1,0 1-1,-1 0 0,1-1 0,-1 10 1,-7 63 1582,5-67-1367,0 3 82,-1-2 866,6-18-4726</inkml:trace>
  <inkml:trace contextRef="#ctx0" brushRef="#br0" timeOffset="58697.81">4289 2502 18087,'0'0'2912</inkml:trace>
  <inkml:trace contextRef="#ctx0" brushRef="#br0" timeOffset="59194.56">4497 2349 13360,'0'0'6007,"1"3"-5184,0 0-740,1-1 1,-1 1-1,1-1 1,0 0-1,0 0 0,0 0 1,0 0-1,0 0 0,0 0 1,0 0-1,1-1 1,-1 1-1,1-1 0,-1 1 1,1-1-1,-1 0 1,1 0-1,0-1 0,0 1 1,2 0-1,12 3 288,0-2 0,19 2 1,-29-4-197,1 1 122,1 0 1049,-13 7-108,-2 3-1110,3-3-6,-1 0-1,2 0 1,-1 0-1,1 0 0,0 1 1,1 0-1,0-1 1,0 1-1,1-1 1,1 16-1,3 8 211,12 48 0,-10-53-163,15 42 280,-15-52-266,-1-1-1,0 1 0,-1-1 0,1 19 0,-5-32-139,1-1 0,-1 1-1,-1-1 1,1 1-1,0 0 1,-1-1 0,1 1-1,-1-1 1,0 1-1,0-1 1,0 0-1,0 1 1,0-1 0,0 0-1,-1 1 1,1-1-1,-1 0 1,-2 2 0,1-1 3,-1 0 1,1 0 0,-1-1 0,0 1-1,0-1 1,0 0 0,0 0 0,-1 0-1,-7 1 1,1 0 42,1-1 1,-1-1-1,0 0 0,0 0 0,0-1 1,0-1-1,-19-2 0,-60-24 911,100 28-1080,-3-1-3908</inkml:trace>
  <inkml:trace contextRef="#ctx0" brushRef="#br0" timeOffset="59619.91">4837 2926 18991,'0'0'4832</inkml:trace>
  <inkml:trace contextRef="#ctx0" brushRef="#br0" timeOffset="60268.31">5099 2396 12760,'0'0'6449,"1"3"-5624,13 56 837,-9-42-1208,-1 1 0,4 27 0,-8-7 308,-1 0 0,-1-1-1,-3 1 1,-9 41 0,14-79-746,0 0 0,0 0-1,0 0 1,0 0 0,0 0 0,0 0-1,0-1 1,0 1 0,0 0 0,0 0-1,1 0 1,-1 0 0,0 0 0,0 0-1,0 0 1,0 0 0,0 0-1,0 0 1,0 0 0,0 0 0,0 0-1,0 0 1,0 0 0,0 0 0,1 0-1,-1 0 1,0 0 0,0 0 0,0 0-1,0 1 1,0-1 0,0 0 0,0 0-1,0 0 1,0 0 0,0 0-1,0 0 1,0 0 0,0 0 0,0 0-1,0 0 1,0 0 0,0 0 0,0 0-1,1 0 1,-1 0 0,0 0 0,0 1-1,0-1 1,0 0 0,0 0 0,0 0-1,0 0 1,0 0 0,0 0-1,0 0 1,0 0 0,0 0 0,0 0-1,0 0 1,0 0 0,0 0 0,0 1-1,-1-1 1,1 0 0,0 0 0,0 0-1,9-7 359,9-13-238,-17 19-72,13-16 108,-9 10-98,0 1 1,0 0-1,1 0 0,-1 0 0,1 1 0,0 0 0,1 0 1,-1 0-1,1 1 0,13-6 0,-18 9-52,0 1 0,1 0 0,-1 0 0,0 0 0,1 0 0,-1 1 0,0-1 0,1 0 0,-1 1 0,0 0 1,1 0-1,-1-1 0,0 1 0,0 0 0,0 1 0,0-1 0,3 3 0,31 27 128,-35-30-134,7 6 24,-1 0 1,0 1-1,-1 0 1,0 0-1,0 0 1,5 11 0,-10-16-30,0 0 0,0-1 0,0 1 1,0 0-1,-1 1 0,1-1 1,-1 0-1,0 0 0,0 0 0,0 0 1,0 0-1,0 0 0,-1 0 1,1 0-1,-1 0 0,0 0 0,0 0 1,0 0-1,0 0 0,-1 0 1,1 0-1,-1-1 0,-4 6 0,2-3 20,0 0 0,-1 0 0,0 0 0,0-1 0,-1 1 0,0-1 0,1 0 0,-1-1 0,0 0 0,0 0 0,-1 0 0,1 0 0,-1-1 0,1 0 0,-1-1 0,0 1 0,-11 0 0,7-2 33,0 1-1,0-2 1,0 1-1,1-2 1,-1 1-1,0-1 1,0-1-1,1 0 0,0-1 1,-16-7-1,22 9-30,0 1 0,1-1 0,-1-1-1,0 1 1,1 0 0,0-1-1,0 0 1,0 0 0,0 0 0,0 0-1,0 0 1,-3-6 0,6 9-30,0-1 1,0 1-1,0 0 0,0-1 1,0 1-1,-1 0 1,1-1-1,0 1 1,0-1-1,0 1 1,0 0-1,0-1 0,1 1 1,-1 0-1,0-1 1,0 1-1,0 0 1,0-1-1,0 1 1,0 0-1,0-1 1,1 1-1,-1 0 0,0 0 1,0-1-1,1 1 1,-1 0-1,0 0 1,0-1-1,1 1 1,-1 0-1,0 0 0,0 0 1,1-1-1,-1 1 1,1 0-1,14-5 37,-9 3-27,16-6-4051</inkml:trace>
  <inkml:trace contextRef="#ctx0" brushRef="#br0" timeOffset="60756.43">5445 2849 18191,'0'0'2087,"5"3"-1254,0-1-721,0 0 1,1 0-1,-1 0 0,1-1 0,-1 0 0,1 0 0,-1 0 0,1-1 0,-1 1 0,1-1 1,9-2-1,-10 2-79,6-1 188,0 0 0,1-1 1,-1 0-1,17-6 0,-26 8-165,0-1-1,0 0 1,0 1-1,-1-1 1,1 0-1,0 0 1,0-1-1,0 1 1,-1 0-1,1 0 1,-1-1-1,1 1 1,-1-1-1,0 0 1,1 1-1,-1-1 1,0 0-1,0 0 1,0 1-1,0-1 0,0 0 1,-1 0-1,1 0 1,-1 0-1,1 0 1,-1 0-1,0 0 1,1-1-1,-1 1 1,0 0-1,-1 0 1,1-3-1,-1 2 6,0 0 0,-1-1-1,1 1 1,-1 0 0,1 0-1,-1 0 1,0 0 0,0 0-1,-1 0 1,1 0 0,-1 1-1,-3-4 1,-35-26 416,39 31-452,-2-2 37,0 0 1,0 1 0,0-1-1,-1 1 1,1 0-1,-1 0 1,0 0-1,0 1 1,1 0 0,-1 0-1,-10-1 1,13 2-29,-1 0 0,1 1 1,-1-1-1,0 1 0,1-1 1,-1 1-1,1 0 0,-1 0 1,1 0-1,0 0 0,-1 1 1,1-1-1,0 1 0,0-1 1,0 1-1,0 0 0,0 0 1,0-1-1,1 1 0,-1 1 1,0-1-1,1 0 0,0 0 1,-2 3-1,0 3 33,-1-1 0,2 1-1,-1 0 1,1 0 0,0 0-1,0 1 1,1-1 0,0 0-1,1 1 1,0-1 0,0 0-1,1 1 1,0-1 0,0 0 0,1 0-1,0 0 1,1 0 0,5 12-1,-6-15-36,0 0-1,0-1 0,1 1 1,0-1-1,0 0 0,0 0 1,1 0-1,-1 0 0,1 0 0,0-1 1,0 1-1,0-1 0,0 0 1,1-1-1,-1 1 0,1-1 1,0 0-1,-1 0 0,1 0 1,0 0-1,0-1 0,0 0 1,1 0-1,-1-1 0,0 1 1,0-1-1,0 0 0,1 0 0,-1-1 1,8-1-1,9-4 187,-1-1 0,40-19 0,8-2-4337</inkml:trace>
  <inkml:trace contextRef="#ctx0" brushRef="#br0" timeOffset="61692.78">5734 2677 16184,'0'0'1943,"3"2"-836,3 3-849,1-1 0,1 0 0,-1 0 0,0 0 0,1-1 0,0 0 0,-1-1-1,1 0 1,0 0 0,11 1 0,-9-2 17,1 1 0,-1 1 0,1 0 0,-1 1 0,19 8 0,-27-10-169,1-1 1,-1 1-1,1 0 1,-1 0 0,0 0-1,1 0 1,-1 0 0,0 0-1,0 1 1,-1-1-1,1 1 1,0 0 0,-1-1-1,0 1 1,1 0-1,-1 0 1,0 0 0,1 4-1,-2-5-33,0 1 0,0-1 0,0 0-1,0 1 1,-1-1 0,1 0 0,-1 1 0,1-1-1,-1 0 1,0 0 0,0 1 0,0-1-1,0 0 1,0 0 0,0 0 0,0 0 0,-1 0-1,1-1 1,-1 1 0,0 0 0,1-1-1,-1 1 1,0-1 0,-3 3 0,-34 17 568,31-17-518,0-1 0,0 2-1,1-1 1,0 1 0,0 0 0,-7 6 0,14-10-89,-1 0 0,0 0 0,0 0-1,0 0 1,1 0 0,-1 0 0,0 1 0,1-1-1,-1 0 1,1 0 0,-1 1 0,1-1-1,0 0 1,0 0 0,-1 1 0,1-1 0,0 0-1,0 1 1,0-1 0,0 0 0,1 2 0,0 0 1,0 0 1,0-1 0,0 1 0,0-1-1,0 0 1,1 1 0,-1-1 0,1 0-1,-1 0 1,3 2 0,0 1 15,1-1 0,0 0 0,-1 0 0,1-1 0,0 0 0,1 1 0,-1-2 0,9 5 0,-4-5 20,0 0 0,-1 0 0,1-1 0,0 0 0,0-1 1,0 0-1,0 0 0,-1-1 0,1-1 0,0 1 0,11-5 0,8-4 176,-1-1 0,35-18 0,-30 12-81,-27 14-128,0 0 0,0 0 0,0 0 0,-1-1 0,1 0 0,-1 0 0,7-7 0,-11 9-37,0 1 0,0-1 0,0 1 0,0-1 0,0 1 0,0-1 0,0 0 0,-1 1 0,1-1 0,-1 0 0,1 0 0,-1 0 0,0 1 0,1-1 0,-1 0 0,0 0 0,0 0 0,0 0 0,-1 1 0,1-1 0,0 0 0,-1 0 0,1 0 0,-1 1 0,0-1 0,1 0 0,-1 1 0,0-1 0,0 0 0,0 1 0,-2-3 0,-2-3-1,-1 0 0,1 0 0,-1 1 0,0 0 0,-1 0 0,1 1 0,-1 0 0,0 0 0,-1 0 0,1 1 0,-13-5 0,19 8 0,0 1 0,0 0 0,0 0 0,0 0 0,0 0 0,0 0 0,-1 1 0,1-1 0,0 0 0,0 0 0,0 1 0,0-1 0,0 1 0,1-1 0,-1 1 0,0-1 0,0 1 0,0-1 0,0 1 0,0 0 0,1-1 0,-1 1 0,0 0 0,1 0 0,-1 0 0,0 0 0,1-1 0,-1 1 0,1 0 0,-1 0 0,1 0 0,-1 1 0,-10 35 0,10-33 0,0 1 0,0 0 0,0 0 0,0 0 0,1 0 0,0 0 0,0 0 0,0 0 0,1 0 0,-1 0 0,1 0 0,0 0 0,1-1 0,-1 1 0,1 0 0,0-1 0,0 1 0,1-1 0,-1 1 0,1-1 0,0 0 0,0 0 0,0 0 0,1-1 0,-1 1 0,1-1 0,0 0 0,0 0 0,0 0 0,0 0 0,1-1 0,7 4 0,-1-1 0,1-1 0,0 0 0,0-1 0,0 0 0,0 0 0,1-1 0,-1-1 0,1 0 0,-1-1 0,1-1 0,19-2 0,-21 1 0,-3 1 0,0 0 0,0-1 0,0 0 0,0 0 0,14-8 0,-20 9 0,-1 0 0,1 0 0,-1 0 0,1 0 0,-1 0 0,1-1 0,-1 1 0,0 0 0,0-1 0,0 1 0,0-1 0,0 0 0,0 1 0,0-1 0,0 0 0,-1 1 0,1-1 0,-1 0 0,1 0 0,-1 0 0,0 0 0,0 1 0,0-1 0,0 0 0,0 0 0,0 0 0,0 0 0,0 0 0,-1 1 0,1-1 0,-2-3 0,0 1 0,0-1 0,0 1 0,0 1 0,0-1 0,-1 0 0,0 0 0,1 1 0,-5-4 0,5 5 0,1 1 0,0-1 0,-1 1 0,1 0 0,-1-1 0,1 1 0,-1 0 0,1 0 0,-1 0 0,0 1 0,0-1 0,1 0 0,-1 0 0,0 1 0,0 0 0,0-1 0,0 1 0,1 0 0,-1 0 0,0-1 0,0 2 0,-2-1 0,9 17 0,1-2 0,0-1 0,1 0 0,16 25 0,-20-34 0,1-1 0,-1 0 0,1 1 0,-1-1 0,1-1 0,0 1 0,1 0 0,-1-1 0,1 0 0,-1 0 0,1 0 0,0-1 0,0 0 0,10 4 0,-12-6 14,-1 0 0,0 0 0,0 0-1,1 0 1,-1 0 0,0-1 0,0 1 0,0-1 0,0 1 0,1-1-1,-1 0 1,0 0 0,0 0 0,0 0 0,0 0 0,-1 0-1,1-1 1,0 1 0,0 0 0,-1-1 0,1 0 0,1-2 0,3-3-858,0 0 0,-1-1 0,6-12 0,-9 17-114</inkml:trace>
  <inkml:trace contextRef="#ctx0" brushRef="#br0" timeOffset="62084.21">6462 2714 19199,'0'0'2408</inkml:trace>
  <inkml:trace contextRef="#ctx0" brushRef="#br0" timeOffset="62533.61">6665 2817 13464,'0'0'842,"-3"0"102,-3-1-552,-1 1 0,1-1-1,-1 2 1,1-1-1,-1 1 1,1 0 0,0 0-1,-1 1 1,1 0 0,0 0-1,0 0 1,-8 5 0,11-5-331,0-1 0,0 2 0,0-1 0,0 0 0,0 1 0,0-1 1,1 1-1,-1 0 0,1 0 0,-1 0 0,1 0 0,0 0 0,1 0 0,-1 1 1,0-1-1,1 1 0,0-1 0,0 1 0,0-1 0,0 1 0,0 0 0,1 0 1,0 3-1,-1-1-24,2 0 1,-1-1 0,1 1 0,-1-1 0,1 1-1,1-1 1,-1 1 0,1-1 0,0 0 0,0 1-1,1-1 1,0 0 0,-1-1 0,2 1 0,-1 0-1,0-1 1,1 0 0,0 0 0,0 0 0,0 0-1,1-1 1,-1 1 0,1-1 0,-1 0 0,1-1-1,0 1 1,1-1 0,-1 0 0,0 0 0,0 0-1,1-1 1,-1 0 0,1 0 0,0 0 0,-1-1-1,1 0 1,-1 0 0,1 0 0,6-2 0,-4 0 59,0 0 1,0 0-1,0-1 0,-1 0 1,1 0-1,-1-1 1,0 0-1,0 0 1,0-1-1,11-10 1,-6 3-720,0-1 0,-1 0 0,18-28 0</inkml:trace>
  <inkml:trace contextRef="#ctx0" brushRef="#br0" timeOffset="63006.62">6690 2459 18695,'0'0'2848,"1"3"-1649,27 154 1466,4 117-764,-31-265-1774,-1-6-27,0 1 0,0 0 0,1-1 0,0 1 1,0 0-1,0-1 0,0 1 0,0-1 0,1 1 0,2 3 0,9-26 796,-5 4-600,0 0 0,0-1-1,7-25 1,-14 40-273,-1 1-1,0-1 1,0 0-1,0 1 1,1-1-1,-1 1 1,0-1-1,0 1 1,1-1-1,-1 1 1,0-1-1,1 1 1,-1-1 0,1 1-1,-1-1 1,1 1-1,-1-1 1,1 1-1,0-1 1,8 6 300,5 24 7,-10-20-291,8 16 182,-1 0 1,10 34 0,-21-59-223,0 1 0,0 0-1,1-1 1,-1 1 0,0 0 0,0-1-1,1 1 1,-1 0 0,0-1 0,1 1-1,-1-1 1,0 1 0,1-1 0,-1 1-1,1-1 1,-1 1 0,1-1 0,-1 1-1,1-1 1,0 1 0,0-1 27,-1 0 1,1 0-1,-1 0 0,1 0 1,-1 0-1,1 0 0,-1-1 0,0 1 1,1 0-1,-1 0 0,1 0 1,-1-1-1,0 1 0,1 0 1,-1 0-1,0-1 0,1 1 1,-1 0-1,0-1 0,1 1 0,-1 0 1,0-1-1,14-27-2291,-13 25 202</inkml:trace>
  <inkml:trace contextRef="#ctx0" brushRef="#br0" timeOffset="63949.81">6962 2817 23519,'0'0'7273,"0"3"-6935,0 7-240,1-1 1,0 0 0,0 0-1,1 0 1,0 0 0,0 0-1,8 16 1,-10-23-79,1 1 0,0-1 0,-1 1 0,0 0 0,0-1 0,0 1 0,0-1 0,0 1-1,0 0 1,-1-1 0,1 1 0,-1-1 0,0 1 0,1-1 0,-1 1 0,0-1 0,-1 0 0,1 1 0,0-1 0,-1 0 0,-2 3 0,4-5-14,-1 0 1,0 0 0,1 0 0,-1-1 0,1 1 0,-1 0-1,1 0 1,-1-1 0,1 1 0,-1 0 0,1 0-1,-1-1 1,1 1 0,-1-1 0,1 1 0,0 0 0,-1-1-1,1 1 1,0-1 0,-1 1 0,1-1 0,0 1-1,-1-1 1,1 1 0,0-1 0,0 1 0,0-1 0,-1 0-1,-6-19 61,6 19-59,-1-6 9,0 0 0,1 0 0,-1 0 0,1 0 0,1-1 0,0-13 0,0 19-16,0-1-1,0 1 1,1-1-1,-1 1 0,0-1 1,1 1-1,0 0 1,0-1-1,0 1 0,0 0 1,0 0-1,0 0 1,0 0-1,1 0 0,-1 0 1,1 0-1,-1 0 1,1 0-1,0 1 0,0-1 1,0 0-1,0 1 1,4-2-1,-1 1 0,0 0 0,0 0 0,0 1 0,0 0 0,0 0 0,0 0 0,1 1 0,-1 0 0,0 0 0,0 0 0,8 2 0,-11-2 0,1 1 0,-1-1 0,1 1 0,-1 0 0,1 0 0,-1 0 0,0 1 0,0-1 0,1 1 0,-1-1 0,0 1 0,0-1 0,0 1 0,-1 0 0,1 0 0,0 0 0,-1 0 0,1 0 0,-1 1 0,0-1 0,0 0 0,0 1 0,2 4 0,2 23 0,-4-25 0,0 1 0,0-1 0,0 1 0,1-1 0,-1 0 0,5 10 0,-5-14 0,0 0 0,0 0 0,0 0 0,0 0 0,0 0 0,0 0 0,0 0 0,1 0 0,-1 0 0,0 0 0,0-1 0,1 1 0,-1 0 0,1-1 0,-1 1 0,0-1 0,1 0 0,-1 1 0,1-1 0,-1 0 0,1 0 0,-1 0 0,1 0 0,-1 0 0,1 0 0,-1-1 0,1 1 0,-1 0 0,1-1 0,1 0 0,2-1 0,1 0 0,-1 0 0,1 0 0,-1-1 0,5-3 0,-8 5 0,0 0 0,-1 0 0,1 0 0,-1 0 0,1 0 0,-1-1 0,1 1 0,-1 0 0,0-1 0,0 1 0,0-1 0,0 0 0,0 1 0,0-1 0,0 0 0,0 0 0,0 1 0,-1-1 0,1-2 0,-1 3 0,0 1 0,0 0 0,0 0 0,0 0 0,0-1 0,0 1 0,0 0 0,1 0 0,-1 0 0,0 0 0,-1-1 0,1 1 0,0 0 0,0 0 0,0 0 0,0-1 0,0 1 0,0 0 0,0 0 0,0 0 0,0 0 0,0-1 0,0 1 0,0 0 0,-1 0 0,1 0 0,0 0 0,0-1 0,0 1 0,0 0 0,0 0 0,-1 0 0,1 0 0,0 0 0,0 0 0,0 0 0,0 0 0,-1 0 0,1 0 0,0-1 0,0 1 0,0 0 0,-1 0 0,1 0 0,0 0 0,0 0 0,0 0 0,0 0 0,-1 0 0,1 0 0,0 1 0,0-1 0,0 0 0,-1 0 0,1 0 0,0 1 0,-1-1 0,1 0 0,0 1 0,0-1 0,-1 1 0,1-1 0,0 1 0,0-1 0,0 1 0,0-1 0,-1 1 0,1-1 0,0 1 0,0-1 0,0 1 0,0-1 0,0 1 0,0-1 0,0 1 0,1-1 0,-1 1 0,0-1 0,0 1 0,0-1 0,0 1 0,1-1 0,-1 1 0,3 4 0,0 0 0,0-1 0,1 1 0,-1-1 0,1 0 0,0 0 0,0 0 0,0-1 0,1 1 0,-1-1 0,1 0 0,6 3 0,1 0 0,0 0 0,0-1 0,0-1 0,16 4 0,-18-6 0,1 0 0,-1-1 0,1-1 0,12 0 0,-20 1 0,0-1 0,0-1 0,0 1 0,0 0 0,-1-1 0,1 1 0,0-1 0,0 0 0,-1 0 0,1 0 0,0 0 0,-1-1 0,1 1 0,-1-1 0,0 1 0,1-1 0,-1 0 0,0 0 0,0 0 0,3-4 0,-4 4 0,-1 0 0,1-1 0,0 1 0,-1-1 0,0 1 0,0-1 0,0 1 0,0-1 0,0 0 0,0 1 0,0-1 0,-1 1 0,0 0 0,1-1 0,-1 1 0,0-1 0,0 1 0,0 0 0,0 0 0,-1-1 0,1 1 0,-3-3 0,-3-5 0,-1 1 0,0 0 0,-12-10 0,18 17 0,-1-2 0,-1 1 0,1 0 0,-1 0 0,0 1 0,1-1 0,-1 1 0,0 0 0,0 0 0,-5-2 0,9 6 0,1 0 0,-1 0 0,0 0 0,1 0 0,0 0 0,0 0 0,-1 0 0,1 0 0,0 0 0,1 0 0,1 2 0,5 10 0,0-1 0,2 0 0,-1 0 0,2-1 0,16 16 0,-23-25 0,-1 0 0,0-1 0,1 1 0,0-1 0,-1 1 0,1-1 0,0-1 0,0 1 0,0 0 0,0-1 0,1 0 0,-1 0 0,0 0 0,1-1 0,-1 1 0,0-1 0,1 0 0,-1 0 0,0-1 0,1 1 0,-1-1 0,0 0 0,0 0 0,0 0 0,6-3 0,12-8-3948</inkml:trace>
  <inkml:trace contextRef="#ctx0" brushRef="#br0" timeOffset="64765.9">7579 2854 24927,'0'0'7009,"2"3"-6834,5 21-61,-1 0-1,5 35 1,1 5 89,-17-144-97,3 26-108,1 48 2,1 0 0,0 0 0,0 1 0,1-1 0,0 0 0,0 0 0,0 0 0,0 1 0,1-1 0,0 1 0,3-6 0,-4 9 0,0 1 0,0 0 0,0-1 0,0 1 0,0-1 0,0 1 0,1 0 0,-1 0 0,0 0 0,1 0 0,-1 0 0,1 0 0,-1 0 0,1 0 0,0 1 0,1-1 0,0 0 0,-1 1 0,1 0 0,-1 0 0,1 0 0,-1 0 0,0 0 0,1 0 0,-1 1 0,1-1 0,-1 1 0,1 0 0,-1 0 0,0-1 0,3 3 0,-1-1 0,-1 1 0,1-1 0,-1 1 0,0-1 0,0 1 0,0 0 0,0 0 0,0 0 0,-1 1 0,0-1 0,0 1 0,0-1 0,0 1 0,0 0 0,0 0 0,-1 0 0,0 0 0,0 0 0,0 0 0,0 0 0,-1 0 0,0 7 0,1 1 0,-1 0 0,-1 0 0,0 0 0,-1 0 0,0 0 0,-6 18 0,6-25-233,-2 4 533</inkml:trace>
  <inkml:trace contextRef="#ctx0" brushRef="#br0" timeOffset="65422.76">7914 2859 24327,'0'0'6920,"-4"0"-6231,-3 1-606,1 0-1,0 0 1,-1 0-1,1 0 1,0 1-1,0 0 1,-1 1-1,2-1 1,-12 8-1,15-9-82,0 0 0,0 0 0,0 0 0,1 0 0,-1 1 0,1-1 0,-1 1 0,1-1 0,-1 1 0,1-1-1,0 1 1,0 0 0,0 0 0,0 0 0,0-1 0,0 1 0,0 0 0,0 0 0,1 0 0,-1 0 0,1 0 0,0 1 0,0-1 0,-1 0 0,1 0 0,1 0 0,-1 0-1,0 0 1,0 0 0,1 0 0,-1 0 0,1 0 0,0 0 0,-1 0 0,1 0 0,2 3 0,-1-2 0,0-1 0,0 0 0,0 1 0,0-1 0,0 0 0,1 0 0,-1 0 0,1 0 0,0 0 0,-1-1 0,1 1 0,0-1 0,0 0 0,0 0 0,0 0 0,0 0 0,0 0 0,0-1 0,0 1 0,1-1 0,-1 0 0,0 0 0,0 0 0,5-1 0,1 0 0,0 0 0,1-1 0,-1 0 0,-1-1 0,1 0 0,0 0 0,9-6 0,-13 7 0,-1-1 0,1 0 0,-1 0 0,0 0 0,0-1 0,0 1 0,0-1 0,-1 0 0,4-5 0,-6 8 0,0-1 0,0 1 0,-1 0 0,1-1 0,0 1 0,-1 0 0,1-1 0,-1 1 0,0-1 0,0 1 0,1-1 0,-1 1 0,0-1 0,0 1 0,0-1 0,-1 1 0,1-1 0,0 1 0,0-1 0,-1 1 0,1-1 0,-1 1 0,1 0 0,-1-1 0,0 1 0,0 0 0,1-1 0,-1 1 0,0 0 0,0 0 0,0 0 0,0 0 0,0 0 0,-1 0 0,-1-2 0,3 3 0,-1-1 0,0 1 0,1-1 0,-1 0 0,0 1 0,1-1 0,-1 1 0,0 0 0,0-1 0,0 1 0,1 0 0,-1-1 0,0 1 0,0 0 0,0 0 0,0 0 0,1-1 0,-1 1 0,0 0 0,0 0 0,0 0 0,0 1 0,-1-1 0,2 0 0,-1 1 0,0-1 0,1 1 0,-1 0 0,0-1 0,1 1 0,-1 0 0,1-1 0,-1 1 0,1 0 0,0 0 0,-1 0 0,1-1 0,0 1 0,-1 0 0,1 0 0,0 0 0,0 1 0,-1 6 0,0 0 0,1 1 0,2 13 0,-2-20 0,6 45 0,24 83 0,2 13 0,-32-141 0,0 0 0,1 0 0,-1 1 0,0-1 0,0 0 0,0 0 0,0 0 0,0 1 0,-1-1 0,1 0 0,-1 0 0,1 0 0,-1 0 0,0 0 0,0 0 0,0 0 0,0 0 0,-1 2 0,0-2 0,-1 0 0,1 0 0,0-1 0,-1 1 0,1-1 0,-1 1 0,1-1 0,-1 0 0,0 0 0,0 0 0,1-1 0,-1 1 0,-4 0 0,-25 2 0,0-1 0,-1-2 0,1-1 0,-54-8 0,75 8 0,-40-8 0,0-2 0,-61-22 0,84 22 0,28 11 0,-1 0 0,1 0 0,0 0 0,-1-1 0,1 1 0,-1 0 0,1 0 0,-1 0 0,1 0 0,0-1 0,-1 1 0,1 0 0,0 0 0,-1-1 0,1 1 0,0 0 0,-1-1 0,1 1 0,0-1 0,0 1 0,-1 0 0,1-1 0,0 1 0,0-1 0,0 1 0,-1 0 0,1-1 0,0 1 0,0-1 0,0 1 0,0-1 0,0 1 0,0 0 0,0-1 0,0 1 0,0-1 0,0 1 0,0-1 0,0 1 0,1-1 0,-1 1 0,0 0 0,0-1 0,0 1 0,0-1 0,1 1 0,-1 0 0,0-1 0,1 1 0,-1 0 0,0-1 0,0 1 0,1 0 0,-1-1 0,1 1 0,-1 0 0,0 0 0,1-1 0,22-11 0,1 1 0,35-12 0,-34 13 0,209-96 69,-150 55-4090</inkml:trace>
  <inkml:trace contextRef="#ctx0" brushRef="#br0" timeOffset="66444.83">8136 2470 22511,'0'0'4130,"0"3"-3578,3 46-285,3-1 1,2 0 0,22 74 0,-9-49-14,-10-38-45,-1 1-1,-2 1 0,6 53 0,-13-70-85,0 1 0,-2-1-1,0 0 1,-1 1 0,-5 19-1,6-34-59,-1 1-1,0-1 1,0 0-1,-1 0 1,1-1-1,-1 1 1,0-1-1,-1 1 1,0-1-1,1 0 0,-2 0 1,1 0-1,0-1 1,-1 0-1,0 1 1,0-2-1,0 1 1,-1-1-1,1 1 1,-8 2-1,-5-3 670,17-3-861,1 0 0,-1 0 0,1 0 0,0 0 0,-1 0 0,1-1 0,-1 1-1,1 0 1,-1 0 0,1 0 0,0-1 0,-1 1 0,1 0 0,0-1 0,-1 1-1,1 0 1,0 0 0,-1-1 0,1 1 0,0-1 0,0 1 0,-1 0 0,1-1-1,0 1 1,0-1 0,0 1 0,-1 0 0,1-1 0,0 1 0,0-2-1</inkml:trace>
  <inkml:trace contextRef="#ctx0" brushRef="#br0" timeOffset="66860.32">8389 2855 23111,'0'0'7312</inkml:trace>
  <inkml:trace contextRef="#ctx0" brushRef="#br0" timeOffset="67268.05">8387 3105 22215,'0'0'0,"-18"37"1176,1-9 0,-5 6 560,-3 0 0,5-2-912,6-4 8,8-8-504,7-10 16,9-1-128,3-12 0</inkml:trace>
  <inkml:trace contextRef="#ctx0" brushRef="#br0" timeOffset="68920.6">-581 3134 17687,'2'-3'1144,"2"-4"-597,1 0-1,0 0 1,1 1-1,0 0 1,0 0-1,0 0 0,0 1 1,1 0-1,0 0 1,10-5-1,-13 8-404,0 0-1,1 0 0,-1 1 1,0 0-1,1-1 1,-1 1-1,1 1 0,-1-1 1,8 0-1,-9 2-70,-1-1 0,1 0 0,0 1 0,0-1 0,-1 1 0,1 0 0,0 0 0,-1 0-1,1 0 1,-1 1 0,0-1 0,1 1 0,-1-1 0,0 1 0,0 0 0,4 3 0,-2 0 37,0 0 0,1 0 0,-2 0 1,1 1-1,-1 0 0,0 0 0,0 0 0,0 0 1,-1 0-1,0 0 0,0 1 0,-1-1 0,2 10 1,-3-11-22,0 0 1,0-1-1,-1 1 1,1-1 0,-1 1-1,0-1 1,0 1-1,0-1 1,-1 0-1,0 1 1,0-1 0,0 0-1,0 0 1,0 0-1,-1 0 1,0-1 0,0 1-1,0-1 1,-7 6-1,3-3 27,1-1 83,1-1-1,0 1 1,0 0-1,0 0 1,1 0-1,-6 9 1,9-13-171,1-1 0,0 1 1,-1 0-1,1 0 1,0 0-1,-1 0 0,1 0 1,0 0-1,0 0 0,0 0 1,0 0-1,0 0 0,0 0 1,0 0-1,0 0 0,0 0 1,0 0-1,1 0 0,-1 0 1,1 1-1,0 0-27,0-1 0,1 1 1,-1-1-1,0 1 0,1-1 0,-1 0 0,1 1 1,0-1-1,-1 0 0,1 0 0,0 0 0,0 0 1,-1-1-1,4 2 0,7-1 1,-7 0 0,-8 10 0,1-5 0,-1 0 0,1 0 0,0 0 0,0 0 0,1 0 0,0 0 0,0 1 0,1-1 0,-1 0 0,1 1 0,1-1 0,-1 0 0,3 11 0,0-7 0,0 0 0,1 0 0,0-1 0,0 1 0,1-1 0,1 0 0,8 12 0,38 37 0,-51-57 0,0 1 0,-1-1 0,1 1 0,0 0 0,-1-1 0,1 1 0,-1 0 0,1-1 0,-1 1 0,0 0 0,1-1 0,-1 1 0,0 0 0,0 0 0,-1-1 0,1 1 0,0 0 0,0 0 0,-1-1 0,1 1 0,-1 0 0,0-1 0,1 1 0,-1-1 0,0 1 0,0-1 0,0 1 0,0-1 0,0 0 0,0 1 0,-3 1 0,0 2 0,-1-1 0,1 0 0,-1 0 0,1 0 0,-1-1 0,-1 1 0,1-1 0,-6 2 0,4-3 0,1 0 0,-1 0 0,0-1 0,0 0 0,0-1 0,0 1 0,-10-2 0,3 1 0,13 0 2,0 0 0,0 0 0,1 0 0,-1 0 0,0 0 0,0 0 0,0 0 0,1 0 0,-1 1 0,0-1 0,1 0 0,-1 0 0,0 1 0,0-1 0,1 1 0,-1-1 0,0 0 0,1 1 0,-1-1 0,1 1 0,-1-1 1,1 1-1,-1 0 0,1-1 0,-1 2 0,-1 6-4014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0-09T15:45:46.662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168 33 17079,'0'0'2962,"3"-3"-325,0 0-2402,0 0 0,0 0 0,1 1 1,-1-1-1,1 1 0,0 0 0,0 0 0,0 0 0,0 1 0,0-1 1,0 1-1,0 0 0,1 0 0,-1 0 0,0 1 0,6-1 0,-4 1-150,1 1 0,-1-1 0,1 1-1,-1 0 1,1 0 0,-1 1-1,0 0 1,1 0 0,-1 1-1,9 5 1,-14-8-56,0 1-1,-1 0 1,1 0-1,-1-1 1,1 1 0,-1 0-1,1 0 1,-1 0-1,1 0 1,-1-1 0,0 1-1,0 0 1,1 0-1,-1 0 1,0 0-1,0 0 1,0 0 0,0 0-1,0 0 1,0 0-1,0 0 1,0 0-1,-1 0 1,1 0 0,0-1-1,0 1 1,-1 0-1,0 1 1,-13 30 268,12-26-216,-9 13 243,-22 30 0,24-36-102,-1 1 0,2-1 1,0 1-1,0 1 0,-5 16 0,12-29-187,1-1 1,-1 1-1,1 0 0,0-1 1,0 1-1,-1 0 0,1 0 0,0-1 1,0 1-1,1 0 0,-1-1 1,0 1-1,0 0 0,1-1 1,-1 1-1,1 0 0,0-1 0,-1 1 1,1-1-1,0 1 0,0-1 1,1 2-1,0-1 11,1 0 0,-1 1 0,1-2 0,-1 1 1,1 0-1,-1 0 0,1-1 0,0 0 0,0 1 0,0-1 0,4 1 1,-1 0-1,0-1 0,0 0 0,0 0 0,0-1 0,0 0 0,0 0 0,0 0 0,0 0 0,0-1 0,0 0 0,0-1 0,9-2 0,-29 9-46,11-4 0,1-1 0,-1 1 0,1 0 0,-1 0 0,1 1 0,-1-1 0,1 0 0,-4 4 0,4-3 0,0 0 0,0 0 0,0 0 0,0 0 0,0 0 0,1 1 0,-1-1 0,1 1 0,0-1 0,0 1 0,0-1 0,0 1 0,0 0 0,0-1 0,1 1 0,-1 0 0,1 0 0,0-1 0,-1 1 0,2 0 0,-1 5 0,2 2 0,1 0 0,0-1 0,1 1 0,8 16 0,-9-20 0,1 1 0,-1-1 0,-1 0 0,1 1 0,-1 0 0,0 0 0,0-1 0,-1 1 0,0 0 0,-1 0 0,1 13 0,-3-15 0,1 1 0,-1-1 0,0 0 0,0 0 0,-1 0 0,0 0 0,1 0 0,-2-1 0,1 1 0,0-1 0,-1 0 0,0 0 0,0 0 0,0 0 0,0-1 0,-1 1 0,0-1 0,1 0 0,-1-1 0,0 1 0,0-1 0,-1 0 0,1 0 0,-6 1 0,-6 1 0,-1-1 0,1 0 0,-1-1 0,1-1 0,-1 0 0,-23-3 0,28 0-338,-26-1 1052,38 3-902,0 0-1,0 0 0,-1 0 1,1 0-1,0 0 0,0 1 0,-1-1 1,1 0-1,0 0 0,0 1 1,0-1-1,-1 1 0,1-1 0,0 1 1,0 0-1,0-1 0,0 1 1,0 0-1,0 0 0,0 0 1,0 0-1,-1 1 0</inkml:trace>
</inkml:ink>
</file>

<file path=word/theme/theme1.xml><?xml version="1.0" encoding="utf-8"?>
<a:theme xmlns:a="http://schemas.openxmlformats.org/drawingml/2006/main" name="Office">
  <a:themeElements>
    <a:clrScheme name="Website">
      <a:dk1>
        <a:srgbClr val="333333"/>
      </a:dk1>
      <a:lt1>
        <a:sysClr val="window" lastClr="FFFFFF"/>
      </a:lt1>
      <a:dk2>
        <a:srgbClr val="001835"/>
      </a:dk2>
      <a:lt2>
        <a:srgbClr val="F2F3FA"/>
      </a:lt2>
      <a:accent1>
        <a:srgbClr val="007197"/>
      </a:accent1>
      <a:accent2>
        <a:srgbClr val="2F2E41"/>
      </a:accent2>
      <a:accent3>
        <a:srgbClr val="469085"/>
      </a:accent3>
      <a:accent4>
        <a:srgbClr val="CBCBD0"/>
      </a:accent4>
      <a:accent5>
        <a:srgbClr val="CCA000"/>
      </a:accent5>
      <a:accent6>
        <a:srgbClr val="C89281"/>
      </a:accent6>
      <a:hlink>
        <a:srgbClr val="007197"/>
      </a:hlink>
      <a:folHlink>
        <a:srgbClr val="46908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a3e8c3-a6b6-485f-bdbf-05e392835b89" xsi:nil="true"/>
    <lcf76f155ced4ddcb4097134ff3c332f xmlns="f7974360-0d58-4c59-8d8c-3d29edd9c8b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A95DEDB387C64880F334511984218A" ma:contentTypeVersion="12" ma:contentTypeDescription="Ein neues Dokument erstellen." ma:contentTypeScope="" ma:versionID="bc643cfd5dc8403541bdfdd5b1560827">
  <xsd:schema xmlns:xsd="http://www.w3.org/2001/XMLSchema" xmlns:xs="http://www.w3.org/2001/XMLSchema" xmlns:p="http://schemas.microsoft.com/office/2006/metadata/properties" xmlns:ns2="f7974360-0d58-4c59-8d8c-3d29edd9c8b0" xmlns:ns3="c3a3e8c3-a6b6-485f-bdbf-05e392835b89" targetNamespace="http://schemas.microsoft.com/office/2006/metadata/properties" ma:root="true" ma:fieldsID="f115ebfa6b047e09687366659e79840f" ns2:_="" ns3:_="">
    <xsd:import namespace="f7974360-0d58-4c59-8d8c-3d29edd9c8b0"/>
    <xsd:import namespace="c3a3e8c3-a6b6-485f-bdbf-05e392835b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74360-0d58-4c59-8d8c-3d29edd9c8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2c7edc0-87e6-4423-9b39-885f37c4c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3e8c3-a6b6-485f-bdbf-05e392835b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7aec5c-f5c9-43fe-8566-b8b04b707770}" ma:internalName="TaxCatchAll" ma:showField="CatchAllData" ma:web="c3a3e8c3-a6b6-485f-bdbf-05e392835b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C02269-F4DA-4C79-9D50-8DCB19CD9A13}">
  <ds:schemaRefs>
    <ds:schemaRef ds:uri="http://schemas.microsoft.com/office/2006/metadata/properties"/>
    <ds:schemaRef ds:uri="http://schemas.microsoft.com/office/infopath/2007/PartnerControls"/>
    <ds:schemaRef ds:uri="c3a3e8c3-a6b6-485f-bdbf-05e392835b89"/>
    <ds:schemaRef ds:uri="f7974360-0d58-4c59-8d8c-3d29edd9c8b0"/>
  </ds:schemaRefs>
</ds:datastoreItem>
</file>

<file path=customXml/itemProps2.xml><?xml version="1.0" encoding="utf-8"?>
<ds:datastoreItem xmlns:ds="http://schemas.openxmlformats.org/officeDocument/2006/customXml" ds:itemID="{B4DE1619-7465-426E-B973-88D015465E4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867B34-D359-40D6-8635-7E06BCD5B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74360-0d58-4c59-8d8c-3d29edd9c8b0"/>
    <ds:schemaRef ds:uri="c3a3e8c3-a6b6-485f-bdbf-05e392835b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FB81C-53E5-4E4C-8736-3DE646352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_AB-Vorlage_Website.dotx</Template>
  <TotalTime>0</TotalTime>
  <Pages>1</Pages>
  <Words>307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Eckstein</dc:creator>
  <cp:keywords/>
  <dc:description/>
  <cp:lastModifiedBy>Florian Fischer (FIF)</cp:lastModifiedBy>
  <cp:revision>4</cp:revision>
  <cp:lastPrinted>2024-10-07T06:48:00Z</cp:lastPrinted>
  <dcterms:created xsi:type="dcterms:W3CDTF">2024-10-09T15:48:00Z</dcterms:created>
  <dcterms:modified xsi:type="dcterms:W3CDTF">2024-10-09T16:07:00Z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0x010100F3A95DEDB387C64880F334511984218A</vt:lpwstr>
  </property>
</Properties>
</file>